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eastAsiaTheme="majorEastAsia" w:cstheme="majorBidi"/>
          <w:color w:val="0F5CA2" w:themeColor="accent1"/>
          <w:kern w:val="21"/>
          <w:sz w:val="2"/>
          <w:szCs w:val="2"/>
          <w:lang w:val="en-AU" w:eastAsia="en-AU"/>
          <w14:numSpacing w14:val="proportional"/>
        </w:rPr>
        <w:id w:val="-1014455772"/>
        <w:docPartObj>
          <w:docPartGallery w:val="Cover Pages"/>
          <w:docPartUnique/>
        </w:docPartObj>
      </w:sdtPr>
      <w:sdtEndPr>
        <w:rPr>
          <w:noProof/>
          <w:sz w:val="40"/>
          <w:szCs w:val="42"/>
        </w:rPr>
      </w:sdtEndPr>
      <w:sdtContent>
        <w:p w14:paraId="2F9146E5" w14:textId="77777777" w:rsidR="00362B1A" w:rsidRPr="00004C05" w:rsidRDefault="00362B1A" w:rsidP="00D13552">
          <w:pPr>
            <w:spacing w:line="240" w:lineRule="auto"/>
            <w:rPr>
              <w:sz w:val="2"/>
              <w:szCs w:val="2"/>
            </w:rPr>
          </w:pPr>
          <w:r w:rsidRPr="00004C05">
            <w:rPr>
              <w:noProof/>
              <w:sz w:val="2"/>
              <w:szCs w:val="2"/>
            </w:rPr>
            <mc:AlternateContent>
              <mc:Choice Requires="wps">
                <w:drawing>
                  <wp:anchor distT="45720" distB="45720" distL="114300" distR="114300" simplePos="0" relativeHeight="251718656" behindDoc="0" locked="0" layoutInCell="1" allowOverlap="1" wp14:anchorId="671B59D3" wp14:editId="20002C47">
                    <wp:simplePos x="0" y="0"/>
                    <wp:positionH relativeFrom="column">
                      <wp:posOffset>-334010</wp:posOffset>
                    </wp:positionH>
                    <wp:positionV relativeFrom="page">
                      <wp:posOffset>714375</wp:posOffset>
                    </wp:positionV>
                    <wp:extent cx="6400800" cy="1200150"/>
                    <wp:effectExtent l="0" t="0" r="0" b="0"/>
                    <wp:wrapSquare wrapText="bothSides"/>
                    <wp:docPr id="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00800" cy="1200150"/>
                            </a:xfrm>
                            <a:prstGeom prst="rect">
                              <a:avLst/>
                            </a:prstGeom>
                            <a:noFill/>
                            <a:ln w="9525">
                              <a:noFill/>
                              <a:miter lim="800000"/>
                              <a:headEnd/>
                              <a:tailEnd/>
                            </a:ln>
                          </wps:spPr>
                          <wps:txbx>
                            <w:txbxContent>
                              <w:p w14:paraId="3B6CDFA6" w14:textId="0087DD93" w:rsidR="00362B1A" w:rsidRPr="00F46586" w:rsidRDefault="00593578" w:rsidP="00D13552">
                                <w:pPr>
                                  <w:pStyle w:val="HeaderTitle"/>
                                  <w:spacing w:before="0"/>
                                  <w:rPr>
                                    <w:color w:val="F1F2F2" w:themeColor="background2"/>
                                    <w:sz w:val="56"/>
                                    <w:szCs w:val="56"/>
                                  </w:rPr>
                                </w:pPr>
                                <w:r>
                                  <w:rPr>
                                    <w:color w:val="F1F2F2" w:themeColor="background2"/>
                                    <w:sz w:val="62"/>
                                    <w:szCs w:val="62"/>
                                  </w:rPr>
                                  <w:t>Expression of Interest Form</w:t>
                                </w:r>
                              </w:p>
                              <w:p w14:paraId="5ACCAAB6" w14:textId="4F4D583B" w:rsidR="00362B1A" w:rsidRPr="00593578" w:rsidRDefault="002A5A24" w:rsidP="00D13552">
                                <w:pPr>
                                  <w:pStyle w:val="HeaderSubtitle"/>
                                  <w:rPr>
                                    <w:color w:val="85C446" w:themeColor="accent2"/>
                                    <w:sz w:val="28"/>
                                    <w:szCs w:val="28"/>
                                  </w:rPr>
                                </w:pPr>
                                <w:sdt>
                                  <w:sdtPr>
                                    <w:rPr>
                                      <w:color w:val="85C446" w:themeColor="accent2"/>
                                      <w:sz w:val="28"/>
                                      <w:szCs w:val="28"/>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sdtContent>
                                    <w:r w:rsidR="00593578" w:rsidRPr="004A4C57">
                                      <w:rPr>
                                        <w:color w:val="85C446" w:themeColor="accent2"/>
                                        <w:sz w:val="32"/>
                                        <w:szCs w:val="32"/>
                                      </w:rPr>
                                      <w:t xml:space="preserve">Rural and Remote Research Capacity Building Program (RRR-Cap): Research Placement Funding Support – Cohort </w:t>
                                    </w:r>
                                    <w:r w:rsidR="00854C11">
                                      <w:rPr>
                                        <w:color w:val="85C446" w:themeColor="accent2"/>
                                        <w:sz w:val="32"/>
                                        <w:szCs w:val="32"/>
                                      </w:rPr>
                                      <w:t>2</w:t>
                                    </w:r>
                                    <w:r w:rsidR="00593578" w:rsidRPr="004A4C57">
                                      <w:rPr>
                                        <w:color w:val="85C446" w:themeColor="accent2"/>
                                        <w:sz w:val="32"/>
                                        <w:szCs w:val="32"/>
                                      </w:rPr>
                                      <w:t>, 2025</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1B59D3" id="_x0000_t202" coordsize="21600,21600" o:spt="202" path="m,l,21600r21600,l21600,xe">
                    <v:stroke joinstyle="miter"/>
                    <v:path gradientshapeok="t" o:connecttype="rect"/>
                  </v:shapetype>
                  <v:shape id="Text Box 2" o:spid="_x0000_s1026" type="#_x0000_t202" style="position:absolute;margin-left:-26.3pt;margin-top:56.25pt;width:7in;height:94.5pt;z-index:251718656;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" filled="f" stroked="f">
                    <v:textbox>
                      <w:txbxContent>
                        <w:p w14:paraId="3B6CDFA6" w14:textId="0087DD93" w:rsidR="00362B1A" w:rsidRPr="00F46586" w:rsidRDefault="00593578" w:rsidP="00D13552">
                          <w:pPr>
                            <w:pStyle w:val="HeaderTitle"/>
                            <w:spacing w:before="0"/>
                            <w:rPr>
                              <w:color w:val="F1F2F2" w:themeColor="background2"/>
                              <w:sz w:val="56"/>
                              <w:szCs w:val="56"/>
                            </w:rPr>
                          </w:pPr>
                          <w:r>
                            <w:rPr>
                              <w:color w:val="F1F2F2" w:themeColor="background2"/>
                              <w:sz w:val="62"/>
                              <w:szCs w:val="62"/>
                            </w:rPr>
                            <w:t>Expression of Interest Form</w:t>
                          </w:r>
                        </w:p>
                        <w:p w14:paraId="5ACCAAB6" w14:textId="4F4D583B" w:rsidR="00362B1A" w:rsidRPr="00593578" w:rsidRDefault="002A5A24" w:rsidP="00D13552">
                          <w:pPr>
                            <w:pStyle w:val="HeaderSubtitle"/>
                            <w:rPr>
                              <w:color w:val="85C446" w:themeColor="accent2"/>
                              <w:sz w:val="28"/>
                              <w:szCs w:val="28"/>
                            </w:rPr>
                          </w:pPr>
                          <w:sdt>
                            <w:sdtPr>
                              <w:rPr>
                                <w:color w:val="85C446" w:themeColor="accent2"/>
                                <w:sz w:val="28"/>
                                <w:szCs w:val="28"/>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sdtContent>
                              <w:r w:rsidR="00593578" w:rsidRPr="004A4C57">
                                <w:rPr>
                                  <w:color w:val="85C446" w:themeColor="accent2"/>
                                  <w:sz w:val="32"/>
                                  <w:szCs w:val="32"/>
                                </w:rPr>
                                <w:t xml:space="preserve">Rural and Remote Research Capacity Building Program (RRR-Cap): Research Placement Funding Support – Cohort </w:t>
                              </w:r>
                              <w:r w:rsidR="00854C11">
                                <w:rPr>
                                  <w:color w:val="85C446" w:themeColor="accent2"/>
                                  <w:sz w:val="32"/>
                                  <w:szCs w:val="32"/>
                                </w:rPr>
                                <w:t>2</w:t>
                              </w:r>
                              <w:r w:rsidR="00593578" w:rsidRPr="004A4C57">
                                <w:rPr>
                                  <w:color w:val="85C446" w:themeColor="accent2"/>
                                  <w:sz w:val="32"/>
                                  <w:szCs w:val="32"/>
                                </w:rPr>
                                <w:t>, 2025</w:t>
                              </w:r>
                            </w:sdtContent>
                          </w:sdt>
                        </w:p>
                      </w:txbxContent>
                    </v:textbox>
                    <w10:wrap type="square" anchory="page"/>
                  </v:shape>
                </w:pict>
              </mc:Fallback>
            </mc:AlternateContent>
          </w:r>
          <w:r w:rsidRPr="00004C05">
            <w:rPr>
              <w:noProof/>
              <w:sz w:val="2"/>
              <w:szCs w:val="2"/>
            </w:rPr>
            <w:drawing>
              <wp:anchor distT="0" distB="0" distL="114300" distR="114300" simplePos="0" relativeHeight="251717632" behindDoc="1" locked="0" layoutInCell="1" allowOverlap="1" wp14:anchorId="22F14DAB" wp14:editId="1E3D5CC9">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C32D12F" w14:textId="77777777" w:rsidR="00DB7E30" w:rsidRDefault="00DB7E30" w:rsidP="00DB7E30">
          <w:pPr>
            <w:pStyle w:val="BodyText"/>
          </w:pPr>
          <w:r w:rsidRPr="00253B78">
            <w:t>The Office of the Chief Allied Health Officer (OCAHO) invites expressions of interest (EOI) from H</w:t>
          </w:r>
          <w:r>
            <w:t xml:space="preserve">ospital and Health Services </w:t>
          </w:r>
          <w:r w:rsidRPr="00253B78">
            <w:t xml:space="preserve">nominating an eligible rural and remote Health Practitioner </w:t>
          </w:r>
          <w:r>
            <w:t xml:space="preserve">(HP) </w:t>
          </w:r>
          <w:r w:rsidRPr="00253B78">
            <w:t>to receive</w:t>
          </w:r>
          <w:r>
            <w:t xml:space="preserve"> </w:t>
          </w:r>
          <w:r w:rsidRPr="00253B78">
            <w:t xml:space="preserve">reimbursement for associated </w:t>
          </w:r>
          <w:r>
            <w:t>travel and accommodation to</w:t>
          </w:r>
          <w:r w:rsidRPr="00253B78">
            <w:t xml:space="preserve"> undertake a </w:t>
          </w:r>
          <w:r>
            <w:t xml:space="preserve">supported </w:t>
          </w:r>
          <w:r w:rsidRPr="00253B78">
            <w:t>research</w:t>
          </w:r>
          <w:r>
            <w:t xml:space="preserve"> placement with </w:t>
          </w:r>
          <w:r>
            <w:rPr>
              <w:rFonts w:cs="Arial"/>
            </w:rPr>
            <w:t xml:space="preserve">an experienced HP researcher or research team. </w:t>
          </w:r>
          <w:r w:rsidRPr="00253B78">
            <w:t xml:space="preserve">Successful applicants will complete a </w:t>
          </w:r>
          <w:r>
            <w:t xml:space="preserve">research placement for up to </w:t>
          </w:r>
          <w:r w:rsidRPr="00607CA5">
            <w:rPr>
              <w:b/>
              <w:bCs/>
            </w:rPr>
            <w:t>five days</w:t>
          </w:r>
          <w:r>
            <w:t xml:space="preserve"> in a nominated facility to develop research skills and networks, and access specialist </w:t>
          </w:r>
          <w:r w:rsidRPr="00E513AC">
            <w:t xml:space="preserve">expertise and/or equipment required to undertake a research project. </w:t>
          </w:r>
          <w:bookmarkStart w:id="0" w:name="_Hlk148354582"/>
          <w:r w:rsidRPr="00E513AC">
            <w:t xml:space="preserve">Alternatively, facilitators may support a reverse placement where the facilitator will travel to the </w:t>
          </w:r>
          <w:r>
            <w:t xml:space="preserve">applicant’s </w:t>
          </w:r>
          <w:r w:rsidRPr="00E513AC">
            <w:t>local site.</w:t>
          </w:r>
          <w:bookmarkEnd w:id="0"/>
          <w:r>
            <w:t xml:space="preserve"> </w:t>
          </w:r>
        </w:p>
        <w:p w14:paraId="248FDA75" w14:textId="77777777" w:rsidR="00DB7E30" w:rsidRPr="00FB2BCD" w:rsidRDefault="00DB7E30" w:rsidP="00DB7E30">
          <w:pPr>
            <w:pStyle w:val="BodyText"/>
            <w:rPr>
              <w:rStyle w:val="Hyperlink"/>
              <w:color w:val="3A3E3E" w:themeColor="background2" w:themeShade="40"/>
              <w:u w:val="none"/>
            </w:rPr>
          </w:pPr>
          <w:r>
            <w:t>Please read the accompanying Information Sheet</w:t>
          </w:r>
          <w:r w:rsidRPr="00CA4285">
            <w:t xml:space="preserve"> </w:t>
          </w:r>
          <w:r>
            <w:t xml:space="preserve">before completing this EOI, which can </w:t>
          </w:r>
          <w:r w:rsidRPr="002B7EFE">
            <w:t xml:space="preserve">also be obtained by contacting the </w:t>
          </w:r>
          <w:r>
            <w:t>OCAHO</w:t>
          </w:r>
          <w:r w:rsidRPr="002B7EFE">
            <w:t xml:space="preserve"> at </w:t>
          </w:r>
          <w:hyperlink r:id="rId11" w:history="1">
            <w:r w:rsidRPr="00222680">
              <w:rPr>
                <w:rStyle w:val="Hyperlink"/>
              </w:rPr>
              <w:t>HP-Research@health.qld.gov.au</w:t>
            </w:r>
          </w:hyperlink>
          <w:r>
            <w:rPr>
              <w:rStyle w:val="Hyperlink"/>
              <w:color w:val="auto"/>
            </w:rPr>
            <w:t>.</w:t>
          </w:r>
        </w:p>
        <w:p w14:paraId="0988D8B9" w14:textId="6328C294" w:rsidR="00362B1A" w:rsidRPr="00FB2BCD" w:rsidRDefault="00593578" w:rsidP="00FB2BCD">
          <w:pPr>
            <w:pStyle w:val="Heading2"/>
            <w:spacing w:before="0" w:after="0"/>
            <w:rPr>
              <w:sz w:val="36"/>
              <w:szCs w:val="40"/>
            </w:rPr>
          </w:pPr>
          <w:r w:rsidRPr="00FB2BCD">
            <w:rPr>
              <w:sz w:val="36"/>
              <w:szCs w:val="40"/>
            </w:rPr>
            <w:t>Submission details</w:t>
          </w:r>
        </w:p>
        <w:tbl>
          <w:tblPr>
            <w:tblW w:w="9214" w:type="dxa"/>
            <w:tblInd w:w="-5"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361"/>
            <w:gridCol w:w="7853"/>
          </w:tblGrid>
          <w:tr w:rsidR="00593578" w:rsidRPr="00D8274F" w14:paraId="0C0BBC66" w14:textId="77777777" w:rsidTr="00593578">
            <w:trPr>
              <w:trHeight w:val="283"/>
            </w:trPr>
            <w:tc>
              <w:tcPr>
                <w:tcW w:w="1361" w:type="dxa"/>
                <w:shd w:val="clear" w:color="auto" w:fill="auto"/>
              </w:tcPr>
              <w:p w14:paraId="49E59D87" w14:textId="77777777" w:rsidR="00593578" w:rsidRPr="00593578" w:rsidRDefault="00593578" w:rsidP="00593578">
                <w:pPr>
                  <w:pStyle w:val="BodyTextCondensed"/>
                  <w:rPr>
                    <w:b/>
                    <w:bCs/>
                  </w:rPr>
                </w:pPr>
                <w:r w:rsidRPr="00593578">
                  <w:rPr>
                    <w:b/>
                    <w:bCs/>
                  </w:rPr>
                  <w:t>Due</w:t>
                </w:r>
              </w:p>
            </w:tc>
            <w:tc>
              <w:tcPr>
                <w:tcW w:w="7853" w:type="dxa"/>
                <w:shd w:val="clear" w:color="auto" w:fill="auto"/>
              </w:tcPr>
              <w:p w14:paraId="08D91BCA" w14:textId="78ED243F" w:rsidR="00593578" w:rsidRPr="00040095" w:rsidRDefault="00593578" w:rsidP="00593578">
                <w:pPr>
                  <w:pStyle w:val="BodyTextCondensed"/>
                </w:pPr>
                <w:r w:rsidRPr="00A922EB">
                  <w:t xml:space="preserve">5pm </w:t>
                </w:r>
                <w:r w:rsidR="00CC22E8" w:rsidRPr="00A922EB">
                  <w:t>Fri</w:t>
                </w:r>
                <w:r w:rsidR="00854C11" w:rsidRPr="00A922EB">
                  <w:t xml:space="preserve">day </w:t>
                </w:r>
                <w:r w:rsidR="00A922EB" w:rsidRPr="00A922EB">
                  <w:t>11</w:t>
                </w:r>
                <w:r w:rsidR="00854C11" w:rsidRPr="00A922EB">
                  <w:t xml:space="preserve"> </w:t>
                </w:r>
                <w:r w:rsidR="00A922EB" w:rsidRPr="00A922EB">
                  <w:t>July</w:t>
                </w:r>
                <w:r w:rsidR="00854C11" w:rsidRPr="00A922EB">
                  <w:t xml:space="preserve"> 2025</w:t>
                </w:r>
              </w:p>
            </w:tc>
          </w:tr>
          <w:tr w:rsidR="00593578" w:rsidRPr="00D8274F" w14:paraId="584413DF" w14:textId="77777777" w:rsidTr="00593578">
            <w:trPr>
              <w:trHeight w:val="283"/>
            </w:trPr>
            <w:tc>
              <w:tcPr>
                <w:tcW w:w="1361" w:type="dxa"/>
                <w:shd w:val="clear" w:color="auto" w:fill="auto"/>
              </w:tcPr>
              <w:p w14:paraId="39474862" w14:textId="77777777" w:rsidR="00593578" w:rsidRPr="00593578" w:rsidRDefault="00593578" w:rsidP="00593578">
                <w:pPr>
                  <w:pStyle w:val="BodyTextCondensed"/>
                  <w:rPr>
                    <w:b/>
                    <w:bCs/>
                  </w:rPr>
                </w:pPr>
                <w:r w:rsidRPr="00593578">
                  <w:rPr>
                    <w:b/>
                    <w:bCs/>
                  </w:rPr>
                  <w:t>Submit to</w:t>
                </w:r>
              </w:p>
            </w:tc>
            <w:bookmarkStart w:id="1" w:name="_Hlk158647039"/>
            <w:tc>
              <w:tcPr>
                <w:tcW w:w="7853" w:type="dxa"/>
                <w:shd w:val="clear" w:color="auto" w:fill="auto"/>
              </w:tcPr>
              <w:p w14:paraId="7EB09B55" w14:textId="77777777" w:rsidR="00593578" w:rsidRPr="002B7EFE" w:rsidRDefault="00593578" w:rsidP="00593578">
                <w:pPr>
                  <w:pStyle w:val="BodyTextCondensed"/>
                </w:pPr>
                <w:r>
                  <w:rPr>
                    <w:color w:val="auto"/>
                  </w:rPr>
                  <w:fldChar w:fldCharType="begin"/>
                </w:r>
                <w:r>
                  <w:instrText>HYPERLINK "mailto:HP-Research@health.qld.gov.au"</w:instrText>
                </w:r>
                <w:r>
                  <w:rPr>
                    <w:color w:val="auto"/>
                  </w:rPr>
                </w:r>
                <w:r>
                  <w:rPr>
                    <w:color w:val="auto"/>
                  </w:rPr>
                  <w:fldChar w:fldCharType="separate"/>
                </w:r>
                <w:r w:rsidRPr="00BF22F9">
                  <w:rPr>
                    <w:rStyle w:val="Hyperlink"/>
                  </w:rPr>
                  <w:t>HP-Research@health.qld.gov.au</w:t>
                </w:r>
                <w:r>
                  <w:rPr>
                    <w:rStyle w:val="Hyperlink"/>
                  </w:rPr>
                  <w:fldChar w:fldCharType="end"/>
                </w:r>
                <w:bookmarkEnd w:id="1"/>
                <w:r>
                  <w:t xml:space="preserve"> </w:t>
                </w:r>
                <w:r w:rsidRPr="002B7EFE">
                  <w:t xml:space="preserve">(subject line </w:t>
                </w:r>
                <w:bookmarkStart w:id="2" w:name="_Hlk525289646"/>
                <w:r w:rsidRPr="002B7EFE">
                  <w:t>“</w:t>
                </w:r>
                <w:r>
                  <w:t xml:space="preserve">EOI: </w:t>
                </w:r>
                <w:bookmarkEnd w:id="2"/>
                <w:r>
                  <w:t>RRR-Cap Research Placement</w:t>
                </w:r>
                <w:r w:rsidRPr="002B7EFE">
                  <w:t>”)</w:t>
                </w:r>
              </w:p>
            </w:tc>
          </w:tr>
          <w:tr w:rsidR="00593578" w:rsidRPr="00D8274F" w14:paraId="4A826D6C" w14:textId="77777777" w:rsidTr="00DB7E30">
            <w:trPr>
              <w:trHeight w:val="647"/>
            </w:trPr>
            <w:tc>
              <w:tcPr>
                <w:tcW w:w="1361" w:type="dxa"/>
                <w:shd w:val="clear" w:color="auto" w:fill="auto"/>
              </w:tcPr>
              <w:p w14:paraId="46BB45ED" w14:textId="77777777" w:rsidR="00593578" w:rsidRPr="00593578" w:rsidRDefault="00593578" w:rsidP="00593578">
                <w:pPr>
                  <w:pStyle w:val="BodyTextCondensed"/>
                  <w:rPr>
                    <w:b/>
                    <w:bCs/>
                  </w:rPr>
                </w:pPr>
                <w:r w:rsidRPr="00593578">
                  <w:rPr>
                    <w:b/>
                    <w:bCs/>
                  </w:rPr>
                  <w:t>Instructions</w:t>
                </w:r>
              </w:p>
            </w:tc>
            <w:tc>
              <w:tcPr>
                <w:tcW w:w="7853" w:type="dxa"/>
                <w:shd w:val="clear" w:color="auto" w:fill="auto"/>
              </w:tcPr>
              <w:p w14:paraId="6F87DEFC" w14:textId="57765545" w:rsidR="00593578" w:rsidRPr="002B7EFE" w:rsidRDefault="00593578" w:rsidP="00593578">
                <w:pPr>
                  <w:pStyle w:val="BodyTextCondensed"/>
                </w:pPr>
                <w:r w:rsidRPr="002B7EFE">
                  <w:t xml:space="preserve">Incomplete EOIs will not be accepted.  Complete EOIs </w:t>
                </w:r>
                <w:r w:rsidR="00FB2BCD">
                  <w:t xml:space="preserve">with </w:t>
                </w:r>
                <w:r w:rsidRPr="002B7EFE">
                  <w:t xml:space="preserve">all required signatures </w:t>
                </w:r>
                <w:r w:rsidR="00FB2BCD">
                  <w:t>are required</w:t>
                </w:r>
                <w:r w:rsidRPr="002B7EFE">
                  <w:t xml:space="preserve"> by the due date.  </w:t>
                </w:r>
                <w:r>
                  <w:t>Please s</w:t>
                </w:r>
                <w:r w:rsidRPr="002B7EFE">
                  <w:t>ubmit</w:t>
                </w:r>
                <w:r w:rsidR="00FB2BCD">
                  <w:t xml:space="preserve"> </w:t>
                </w:r>
                <w:r>
                  <w:t>o</w:t>
                </w:r>
                <w:r w:rsidRPr="002B7EFE">
                  <w:t xml:space="preserve">ne signed </w:t>
                </w:r>
                <w:r w:rsidR="00FB2BCD">
                  <w:t xml:space="preserve">EOI </w:t>
                </w:r>
                <w:r w:rsidRPr="002B7EFE">
                  <w:t>copy in PDF</w:t>
                </w:r>
                <w:r w:rsidR="00FB2BCD">
                  <w:t xml:space="preserve"> format.</w:t>
                </w:r>
              </w:p>
            </w:tc>
          </w:tr>
        </w:tbl>
        <w:p w14:paraId="264D6C40" w14:textId="77777777" w:rsidR="00FB2BCD" w:rsidRPr="00FB2BCD" w:rsidRDefault="00FB2BCD" w:rsidP="00DB7E30">
          <w:pPr>
            <w:pStyle w:val="Heading2"/>
            <w:spacing w:before="60" w:after="0"/>
            <w:rPr>
              <w:sz w:val="36"/>
              <w:szCs w:val="40"/>
            </w:rPr>
          </w:pPr>
          <w:r w:rsidRPr="00FB2BCD">
            <w:rPr>
              <w:sz w:val="36"/>
              <w:szCs w:val="40"/>
            </w:rPr>
            <w:t>Applicant details</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520"/>
          </w:tblGrid>
          <w:tr w:rsidR="00FB2BCD" w:rsidRPr="002B7EFE" w14:paraId="5CFA292D" w14:textId="77777777" w:rsidTr="00FB2BCD">
            <w:trPr>
              <w:cantSplit/>
              <w:tblHeader/>
            </w:trPr>
            <w:tc>
              <w:tcPr>
                <w:tcW w:w="2689" w:type="dxa"/>
                <w:shd w:val="clear" w:color="auto" w:fill="auto"/>
              </w:tcPr>
              <w:p w14:paraId="033E9B1C" w14:textId="52B1DFFF" w:rsidR="00FB2BCD" w:rsidRPr="002B7EFE" w:rsidRDefault="00854C11" w:rsidP="00245C31">
                <w:pPr>
                  <w:pStyle w:val="BodyText"/>
                </w:pPr>
                <w:r>
                  <w:t>Title and f</w:t>
                </w:r>
                <w:r w:rsidR="00FB2BCD" w:rsidRPr="002B7EFE">
                  <w:t xml:space="preserve">ull name </w:t>
                </w:r>
              </w:p>
            </w:tc>
            <w:tc>
              <w:tcPr>
                <w:tcW w:w="6520" w:type="dxa"/>
                <w:shd w:val="clear" w:color="auto" w:fill="auto"/>
              </w:tcPr>
              <w:p w14:paraId="13D13C12" w14:textId="77777777" w:rsidR="00FB2BCD" w:rsidRPr="002B7EFE" w:rsidRDefault="00FB2BCD"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FB2BCD" w:rsidRPr="002B7EFE" w14:paraId="40B35A30" w14:textId="77777777" w:rsidTr="00FB2BCD">
            <w:trPr>
              <w:cantSplit/>
              <w:tblHeader/>
            </w:trPr>
            <w:tc>
              <w:tcPr>
                <w:tcW w:w="2689" w:type="dxa"/>
                <w:shd w:val="clear" w:color="auto" w:fill="auto"/>
              </w:tcPr>
              <w:p w14:paraId="040A7B64" w14:textId="77777777" w:rsidR="00FB2BCD" w:rsidRPr="002B7EFE" w:rsidRDefault="00FB2BCD" w:rsidP="00245C31">
                <w:pPr>
                  <w:pStyle w:val="BodyText"/>
                </w:pPr>
                <w:r w:rsidRPr="002B7EFE">
                  <w:t>Profession</w:t>
                </w:r>
              </w:p>
            </w:tc>
            <w:tc>
              <w:tcPr>
                <w:tcW w:w="6520" w:type="dxa"/>
                <w:shd w:val="clear" w:color="auto" w:fill="auto"/>
              </w:tcPr>
              <w:p w14:paraId="212C6F37" w14:textId="77777777" w:rsidR="00FB2BCD" w:rsidRPr="002B7EFE" w:rsidRDefault="00FB2BCD"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FB2BCD" w:rsidRPr="002B7EFE" w14:paraId="4C0AD4B0" w14:textId="77777777" w:rsidTr="00FB2BCD">
            <w:trPr>
              <w:cantSplit/>
              <w:tblHeader/>
            </w:trPr>
            <w:tc>
              <w:tcPr>
                <w:tcW w:w="2689" w:type="dxa"/>
                <w:shd w:val="clear" w:color="auto" w:fill="auto"/>
              </w:tcPr>
              <w:p w14:paraId="3B97A8AC" w14:textId="77777777" w:rsidR="00FB2BCD" w:rsidRPr="002B7EFE" w:rsidRDefault="00FB2BCD" w:rsidP="00245C31">
                <w:pPr>
                  <w:pStyle w:val="BodyText"/>
                </w:pPr>
                <w:r w:rsidRPr="002B7EFE">
                  <w:t xml:space="preserve">Position title </w:t>
                </w:r>
              </w:p>
            </w:tc>
            <w:tc>
              <w:tcPr>
                <w:tcW w:w="6520" w:type="dxa"/>
                <w:shd w:val="clear" w:color="auto" w:fill="auto"/>
              </w:tcPr>
              <w:p w14:paraId="442EA208" w14:textId="77777777" w:rsidR="00FB2BCD" w:rsidRPr="002B7EFE" w:rsidRDefault="00FB2BCD"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FB2BCD" w:rsidRPr="002B7EFE" w14:paraId="29F60C31" w14:textId="77777777" w:rsidTr="00245C31">
            <w:trPr>
              <w:cantSplit/>
              <w:tblHeader/>
            </w:trPr>
            <w:tc>
              <w:tcPr>
                <w:tcW w:w="9209" w:type="dxa"/>
                <w:gridSpan w:val="2"/>
                <w:shd w:val="clear" w:color="auto" w:fill="auto"/>
              </w:tcPr>
              <w:p w14:paraId="568E3E3A" w14:textId="77777777" w:rsidR="00FB2BCD" w:rsidRPr="002B7EFE" w:rsidRDefault="00FB2BCD" w:rsidP="00245C31">
                <w:pPr>
                  <w:pStyle w:val="BodyText"/>
                </w:pPr>
                <w:r>
                  <w:t xml:space="preserve">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2</w:t>
                </w:r>
                <w:r w:rsidRPr="002B7EFE">
                  <w:t xml:space="preserve">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3</w:t>
                </w:r>
                <w:r w:rsidRPr="002B7EFE">
                  <w:t xml:space="preserve">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 xml:space="preserve">4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 xml:space="preserve">5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 xml:space="preserve">6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 xml:space="preserve">7     </w:t>
                </w:r>
                <w:r w:rsidRPr="002B7EFE">
                  <w:fldChar w:fldCharType="begin">
                    <w:ffData>
                      <w:name w:val="Check1"/>
                      <w:enabled/>
                      <w:calcOnExit w:val="0"/>
                      <w:checkBox>
                        <w:sizeAuto/>
                        <w:default w:val="0"/>
                      </w:checkBox>
                    </w:ffData>
                  </w:fldChar>
                </w:r>
                <w:r w:rsidRPr="002B7EFE">
                  <w:instrText xml:space="preserve"> FORMCHECKBOX </w:instrText>
                </w:r>
                <w:r w:rsidR="002A5A24">
                  <w:fldChar w:fldCharType="separate"/>
                </w:r>
                <w:r w:rsidRPr="002B7EFE">
                  <w:fldChar w:fldCharType="end"/>
                </w:r>
                <w:r w:rsidRPr="002B7EFE">
                  <w:t xml:space="preserve"> HP</w:t>
                </w:r>
                <w:r>
                  <w:t xml:space="preserve">8  </w:t>
                </w:r>
              </w:p>
            </w:tc>
          </w:tr>
          <w:tr w:rsidR="00FB2BCD" w:rsidRPr="002B7EFE" w14:paraId="7174DB60" w14:textId="77777777" w:rsidTr="00FB2BCD">
            <w:trPr>
              <w:cantSplit/>
              <w:tblHeader/>
            </w:trPr>
            <w:tc>
              <w:tcPr>
                <w:tcW w:w="2689" w:type="dxa"/>
                <w:shd w:val="clear" w:color="auto" w:fill="auto"/>
              </w:tcPr>
              <w:p w14:paraId="5F3E7476" w14:textId="77777777" w:rsidR="00FB2BCD" w:rsidRPr="002B7EFE" w:rsidRDefault="00FB2BCD" w:rsidP="00245C31">
                <w:pPr>
                  <w:pStyle w:val="BodyText"/>
                </w:pPr>
                <w:r w:rsidRPr="002B7EFE">
                  <w:t>Base facility and location</w:t>
                </w:r>
              </w:p>
            </w:tc>
            <w:tc>
              <w:tcPr>
                <w:tcW w:w="6520" w:type="dxa"/>
                <w:shd w:val="clear" w:color="auto" w:fill="auto"/>
              </w:tcPr>
              <w:p w14:paraId="7A06C9B3" w14:textId="77777777" w:rsidR="00FB2BCD" w:rsidRPr="002B7EFE" w:rsidRDefault="00FB2BCD"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FB2BCD" w:rsidRPr="002B7EFE" w14:paraId="4BD2FF08" w14:textId="77777777" w:rsidTr="00FB2BCD">
            <w:trPr>
              <w:cantSplit/>
              <w:tblHeader/>
            </w:trPr>
            <w:tc>
              <w:tcPr>
                <w:tcW w:w="2689" w:type="dxa"/>
                <w:shd w:val="clear" w:color="auto" w:fill="auto"/>
              </w:tcPr>
              <w:p w14:paraId="2B10DBC0" w14:textId="77777777" w:rsidR="00FB2BCD" w:rsidRPr="002B7EFE" w:rsidRDefault="00FB2BCD" w:rsidP="00245C31">
                <w:pPr>
                  <w:pStyle w:val="BodyText"/>
                </w:pPr>
                <w:r w:rsidRPr="002B7EFE">
                  <w:t>HHS</w:t>
                </w:r>
              </w:p>
            </w:tc>
            <w:tc>
              <w:tcPr>
                <w:tcW w:w="6520" w:type="dxa"/>
                <w:shd w:val="clear" w:color="auto" w:fill="auto"/>
              </w:tcPr>
              <w:p w14:paraId="40CB218D" w14:textId="77777777" w:rsidR="00FB2BCD" w:rsidRPr="002B7EFE" w:rsidRDefault="00FB2BCD"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FB2BCD" w:rsidRPr="002C753C" w14:paraId="0B01B6EC" w14:textId="77777777" w:rsidTr="00FB2BCD">
            <w:trPr>
              <w:cantSplit/>
              <w:tblHeader/>
            </w:trPr>
            <w:tc>
              <w:tcPr>
                <w:tcW w:w="2689" w:type="dxa"/>
                <w:shd w:val="clear" w:color="auto" w:fill="auto"/>
              </w:tcPr>
              <w:p w14:paraId="788EA374" w14:textId="77777777" w:rsidR="00FB2BCD" w:rsidRPr="00283561" w:rsidRDefault="00FB2BCD" w:rsidP="00245C31">
                <w:pPr>
                  <w:pStyle w:val="BodyText"/>
                </w:pPr>
                <w:r w:rsidRPr="00283561">
                  <w:t>Employment status</w:t>
                </w:r>
              </w:p>
            </w:tc>
            <w:tc>
              <w:tcPr>
                <w:tcW w:w="6520" w:type="dxa"/>
                <w:shd w:val="clear" w:color="auto" w:fill="auto"/>
              </w:tcPr>
              <w:p w14:paraId="13219945" w14:textId="77777777" w:rsidR="00FB2BCD" w:rsidRPr="002C753C" w:rsidRDefault="00FB2BCD" w:rsidP="00245C31">
                <w:pPr>
                  <w:pStyle w:val="BodyText"/>
                </w:pPr>
                <w:r>
                  <w:fldChar w:fldCharType="begin">
                    <w:ffData>
                      <w:name w:val=""/>
                      <w:enabled/>
                      <w:calcOnExit w:val="0"/>
                      <w:textInput>
                        <w:default w:val="[temporary or permanent employment in the position.  If temporary, insert current employment agreement end date]"/>
                        <w:maxLength w:val="500"/>
                      </w:textInput>
                    </w:ffData>
                  </w:fldChar>
                </w:r>
                <w:r>
                  <w:instrText xml:space="preserve"> FORMTEXT </w:instrText>
                </w:r>
                <w:r>
                  <w:fldChar w:fldCharType="separate"/>
                </w:r>
                <w:r>
                  <w:rPr>
                    <w:noProof/>
                  </w:rPr>
                  <w:t>[temporary or permanent employment in the position.  If temporary, insert current employment agreement end date]</w:t>
                </w:r>
                <w:r>
                  <w:fldChar w:fldCharType="end"/>
                </w:r>
              </w:p>
            </w:tc>
          </w:tr>
          <w:tr w:rsidR="00FB2BCD" w14:paraId="5A6CB094" w14:textId="77777777" w:rsidTr="00FB2BCD">
            <w:trPr>
              <w:cantSplit/>
              <w:tblHeader/>
            </w:trPr>
            <w:tc>
              <w:tcPr>
                <w:tcW w:w="2689" w:type="dxa"/>
                <w:shd w:val="clear" w:color="auto" w:fill="auto"/>
              </w:tcPr>
              <w:p w14:paraId="5BD340D1" w14:textId="77777777" w:rsidR="00FB2BCD" w:rsidRPr="00283561" w:rsidRDefault="00FB2BCD" w:rsidP="00245C31">
                <w:pPr>
                  <w:pStyle w:val="BodyText"/>
                </w:pPr>
                <w:r w:rsidRPr="00283561">
                  <w:t>Appointment</w:t>
                </w:r>
                <w:r>
                  <w:t xml:space="preserve"> FTE</w:t>
                </w:r>
              </w:p>
            </w:tc>
            <w:tc>
              <w:tcPr>
                <w:tcW w:w="6520" w:type="dxa"/>
                <w:shd w:val="clear" w:color="auto" w:fill="auto"/>
              </w:tcPr>
              <w:p w14:paraId="526A7DE6" w14:textId="77777777" w:rsidR="00FB2BCD" w:rsidRDefault="00FB2BCD" w:rsidP="00245C31">
                <w:pPr>
                  <w:pStyle w:val="BodyText"/>
                </w:pPr>
                <w:r>
                  <w:fldChar w:fldCharType="begin">
                    <w:ffData>
                      <w:name w:val=""/>
                      <w:enabled/>
                      <w:calcOnExit w:val="0"/>
                      <w:textInput>
                        <w:default w:val="[insert FTE of individual's appointment e.g. 1FTE]"/>
                        <w:maxLength w:val="500"/>
                      </w:textInput>
                    </w:ffData>
                  </w:fldChar>
                </w:r>
                <w:r>
                  <w:instrText xml:space="preserve"> FORMTEXT </w:instrText>
                </w:r>
                <w:r>
                  <w:fldChar w:fldCharType="separate"/>
                </w:r>
                <w:r>
                  <w:rPr>
                    <w:noProof/>
                  </w:rPr>
                  <w:t>[insert FTE of individual's appointment e.g. 1FTE]</w:t>
                </w:r>
                <w:r>
                  <w:fldChar w:fldCharType="end"/>
                </w:r>
              </w:p>
            </w:tc>
          </w:tr>
          <w:tr w:rsidR="00FB2BCD" w:rsidRPr="002C753C" w14:paraId="391DBD03" w14:textId="77777777" w:rsidTr="00FB2BCD">
            <w:trPr>
              <w:cantSplit/>
              <w:tblHeader/>
            </w:trPr>
            <w:tc>
              <w:tcPr>
                <w:tcW w:w="2689" w:type="dxa"/>
                <w:shd w:val="clear" w:color="auto" w:fill="auto"/>
              </w:tcPr>
              <w:p w14:paraId="16BEF74F" w14:textId="77777777" w:rsidR="00FB2BCD" w:rsidRPr="00283561" w:rsidRDefault="00FB2BCD" w:rsidP="00245C31">
                <w:pPr>
                  <w:pStyle w:val="BodyText"/>
                </w:pPr>
                <w:r w:rsidRPr="00283561">
                  <w:t>Date of commencement</w:t>
                </w:r>
              </w:p>
            </w:tc>
            <w:tc>
              <w:tcPr>
                <w:tcW w:w="6520" w:type="dxa"/>
                <w:shd w:val="clear" w:color="auto" w:fill="auto"/>
              </w:tcPr>
              <w:p w14:paraId="37224780" w14:textId="77777777" w:rsidR="00FB2BCD" w:rsidRPr="002C753C" w:rsidRDefault="00FB2BCD" w:rsidP="00245C31">
                <w:pPr>
                  <w:pStyle w:val="BodyText"/>
                </w:pPr>
                <w:r>
                  <w:fldChar w:fldCharType="begin">
                    <w:ffData>
                      <w:name w:val=""/>
                      <w:enabled/>
                      <w:calcOnExit w:val="0"/>
                      <w:textInput>
                        <w:default w:val="[insert date of commencement in this position]"/>
                        <w:maxLength w:val="500"/>
                      </w:textInput>
                    </w:ffData>
                  </w:fldChar>
                </w:r>
                <w:r>
                  <w:instrText xml:space="preserve"> FORMTEXT </w:instrText>
                </w:r>
                <w:r>
                  <w:fldChar w:fldCharType="separate"/>
                </w:r>
                <w:r>
                  <w:rPr>
                    <w:noProof/>
                  </w:rPr>
                  <w:t>[insert date of commencement in this position]</w:t>
                </w:r>
                <w:r>
                  <w:fldChar w:fldCharType="end"/>
                </w:r>
              </w:p>
            </w:tc>
          </w:tr>
          <w:tr w:rsidR="00FB2BCD" w14:paraId="2EBDF7E0" w14:textId="77777777" w:rsidTr="00FB2BCD">
            <w:trPr>
              <w:cantSplit/>
              <w:tblHeader/>
            </w:trPr>
            <w:tc>
              <w:tcPr>
                <w:tcW w:w="2689" w:type="dxa"/>
                <w:shd w:val="clear" w:color="auto" w:fill="auto"/>
              </w:tcPr>
              <w:p w14:paraId="44E8E8D1" w14:textId="77777777" w:rsidR="00FB2BCD" w:rsidRPr="00283561" w:rsidRDefault="00FB2BCD" w:rsidP="00245C31">
                <w:pPr>
                  <w:pStyle w:val="BodyText"/>
                </w:pPr>
                <w:r>
                  <w:t>P</w:t>
                </w:r>
                <w:r w:rsidRPr="00283561">
                  <w:t>hone</w:t>
                </w:r>
                <w:r>
                  <w:t xml:space="preserve"> / mobile </w:t>
                </w:r>
                <w:r w:rsidRPr="00283561">
                  <w:t>number</w:t>
                </w:r>
              </w:p>
            </w:tc>
            <w:tc>
              <w:tcPr>
                <w:tcW w:w="6520" w:type="dxa"/>
                <w:shd w:val="clear" w:color="auto" w:fill="auto"/>
              </w:tcPr>
              <w:p w14:paraId="363873C4" w14:textId="77777777" w:rsidR="00FB2BCD" w:rsidRDefault="00FB2BCD" w:rsidP="00245C31">
                <w:pPr>
                  <w:pStyle w:val="BodyText"/>
                </w:pPr>
                <w:r>
                  <w:fldChar w:fldCharType="begin">
                    <w:ffData>
                      <w:name w:val=""/>
                      <w:enabled/>
                      <w:calcOnExit w:val="0"/>
                      <w:textInput>
                        <w:default w:val="[insert phone number]"/>
                        <w:maxLength w:val="500"/>
                      </w:textInput>
                    </w:ffData>
                  </w:fldChar>
                </w:r>
                <w:r>
                  <w:instrText xml:space="preserve"> FORMTEXT </w:instrText>
                </w:r>
                <w:r>
                  <w:fldChar w:fldCharType="separate"/>
                </w:r>
                <w:r>
                  <w:rPr>
                    <w:noProof/>
                  </w:rPr>
                  <w:t>[insert phone number]</w:t>
                </w:r>
                <w:r>
                  <w:fldChar w:fldCharType="end"/>
                </w:r>
              </w:p>
            </w:tc>
          </w:tr>
        </w:tbl>
        <w:p w14:paraId="68F1C615" w14:textId="77777777" w:rsidR="00593578" w:rsidRDefault="00593578"/>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171"/>
            <w:gridCol w:w="5103"/>
            <w:gridCol w:w="1417"/>
          </w:tblGrid>
          <w:tr w:rsidR="00593578" w:rsidRPr="002B7EFE" w14:paraId="563857AC" w14:textId="77777777" w:rsidTr="00593578">
            <w:trPr>
              <w:cantSplit/>
              <w:tblHeader/>
            </w:trPr>
            <w:tc>
              <w:tcPr>
                <w:tcW w:w="2518" w:type="dxa"/>
                <w:shd w:val="clear" w:color="auto" w:fill="auto"/>
              </w:tcPr>
              <w:p w14:paraId="083973D8" w14:textId="64628300" w:rsidR="00593578" w:rsidRPr="002B7EFE" w:rsidRDefault="00DB7E30" w:rsidP="00593578">
                <w:pPr>
                  <w:pStyle w:val="BodyTextCondensed"/>
                </w:pPr>
                <w:r>
                  <w:t>Email Address</w:t>
                </w:r>
              </w:p>
            </w:tc>
            <w:tc>
              <w:tcPr>
                <w:tcW w:w="6691" w:type="dxa"/>
                <w:gridSpan w:val="3"/>
                <w:shd w:val="clear" w:color="auto" w:fill="auto"/>
              </w:tcPr>
              <w:p w14:paraId="1F1DD31A" w14:textId="364017D5" w:rsidR="00593578" w:rsidRPr="002B7EFE" w:rsidRDefault="00DB7E30" w:rsidP="00593578">
                <w:pPr>
                  <w:pStyle w:val="BodyTextCondensed"/>
                </w:pPr>
                <w:r>
                  <w:fldChar w:fldCharType="begin">
                    <w:ffData>
                      <w:name w:val=""/>
                      <w:enabled/>
                      <w:calcOnExit w:val="0"/>
                      <w:textInput>
                        <w:default w:val="[insert email address]"/>
                        <w:maxLength w:val="500"/>
                      </w:textInput>
                    </w:ffData>
                  </w:fldChar>
                </w:r>
                <w:r>
                  <w:instrText xml:space="preserve"> FORMTEXT </w:instrText>
                </w:r>
                <w:r>
                  <w:fldChar w:fldCharType="separate"/>
                </w:r>
                <w:r>
                  <w:rPr>
                    <w:noProof/>
                  </w:rPr>
                  <w:t>[insert email address]</w:t>
                </w:r>
                <w:r>
                  <w:fldChar w:fldCharType="end"/>
                </w:r>
              </w:p>
            </w:tc>
          </w:tr>
          <w:tr w:rsidR="00DB7E30" w:rsidRPr="002B7EFE" w14:paraId="37F95577" w14:textId="77777777" w:rsidTr="00593578">
            <w:trPr>
              <w:cantSplit/>
              <w:tblHeader/>
            </w:trPr>
            <w:tc>
              <w:tcPr>
                <w:tcW w:w="2518" w:type="dxa"/>
                <w:shd w:val="clear" w:color="auto" w:fill="auto"/>
              </w:tcPr>
              <w:p w14:paraId="498797AD" w14:textId="271B464C" w:rsidR="00DB7E30" w:rsidRDefault="00DB7E30" w:rsidP="00DB7E30">
                <w:pPr>
                  <w:pStyle w:val="BodyTextCondensed"/>
                </w:pPr>
                <w:r>
                  <w:t>Employment status</w:t>
                </w:r>
              </w:p>
            </w:tc>
            <w:tc>
              <w:tcPr>
                <w:tcW w:w="6691" w:type="dxa"/>
                <w:gridSpan w:val="3"/>
                <w:shd w:val="clear" w:color="auto" w:fill="auto"/>
              </w:tcPr>
              <w:p w14:paraId="71D29DB6" w14:textId="5C64872F" w:rsidR="00DB7E30" w:rsidRDefault="00DB7E30" w:rsidP="00DB7E30">
                <w:pPr>
                  <w:pStyle w:val="BodyTextCondensed"/>
                </w:pPr>
                <w:r>
                  <w:fldChar w:fldCharType="begin">
                    <w:ffData>
                      <w:name w:val=""/>
                      <w:enabled/>
                      <w:calcOnExit w:val="0"/>
                      <w:textInput>
                        <w:default w:val="[insert if temporary or permanent employment in the position.  If temporary, insert the end date of the current employment agreement]"/>
                        <w:maxLength w:val="500"/>
                      </w:textInput>
                    </w:ffData>
                  </w:fldChar>
                </w:r>
                <w:r>
                  <w:instrText xml:space="preserve"> FORMTEXT </w:instrText>
                </w:r>
                <w:r>
                  <w:fldChar w:fldCharType="separate"/>
                </w:r>
                <w:r>
                  <w:rPr>
                    <w:noProof/>
                  </w:rPr>
                  <w:t>[insert if temporary or permanent employment in the position.  If temporary, insert the end date of the current employment agreement]</w:t>
                </w:r>
                <w:r>
                  <w:fldChar w:fldCharType="end"/>
                </w:r>
              </w:p>
            </w:tc>
          </w:tr>
          <w:tr w:rsidR="00DB7E30" w:rsidRPr="002B7EFE" w14:paraId="4C3A2B7C" w14:textId="77777777" w:rsidTr="00593578">
            <w:trPr>
              <w:cantSplit/>
              <w:tblHeader/>
            </w:trPr>
            <w:tc>
              <w:tcPr>
                <w:tcW w:w="2518" w:type="dxa"/>
                <w:shd w:val="clear" w:color="auto" w:fill="auto"/>
              </w:tcPr>
              <w:p w14:paraId="4A884969" w14:textId="77777777" w:rsidR="00DB7E30" w:rsidRPr="002B7EFE" w:rsidRDefault="00DB7E30" w:rsidP="00DB7E30">
                <w:pPr>
                  <w:pStyle w:val="BodyTextCondensed"/>
                </w:pPr>
                <w:r>
                  <w:t>Appointment (FTE)</w:t>
                </w:r>
              </w:p>
            </w:tc>
            <w:tc>
              <w:tcPr>
                <w:tcW w:w="6691" w:type="dxa"/>
                <w:gridSpan w:val="3"/>
                <w:shd w:val="clear" w:color="auto" w:fill="auto"/>
              </w:tcPr>
              <w:p w14:paraId="69751882" w14:textId="77777777" w:rsidR="00DB7E30" w:rsidRPr="002B7EFE" w:rsidRDefault="00DB7E30" w:rsidP="00DB7E30">
                <w:pPr>
                  <w:pStyle w:val="BodyTextCondensed"/>
                </w:pPr>
                <w:r>
                  <w:fldChar w:fldCharType="begin">
                    <w:ffData>
                      <w:name w:val=""/>
                      <w:enabled/>
                      <w:calcOnExit w:val="0"/>
                      <w:textInput>
                        <w:default w:val="[insert FTE of individual's appointment e.g. 1FTE]"/>
                        <w:maxLength w:val="500"/>
                      </w:textInput>
                    </w:ffData>
                  </w:fldChar>
                </w:r>
                <w:r>
                  <w:instrText xml:space="preserve"> FORMTEXT </w:instrText>
                </w:r>
                <w:r>
                  <w:fldChar w:fldCharType="separate"/>
                </w:r>
                <w:r>
                  <w:rPr>
                    <w:noProof/>
                  </w:rPr>
                  <w:t>[insert FTE of individual's appointment e.g. 1FTE]</w:t>
                </w:r>
                <w:r>
                  <w:fldChar w:fldCharType="end"/>
                </w:r>
              </w:p>
            </w:tc>
          </w:tr>
          <w:tr w:rsidR="00DB7E30" w:rsidRPr="002B7EFE" w14:paraId="798EF754" w14:textId="77777777" w:rsidTr="00593578">
            <w:trPr>
              <w:cantSplit/>
              <w:tblHeader/>
            </w:trPr>
            <w:tc>
              <w:tcPr>
                <w:tcW w:w="2518" w:type="dxa"/>
                <w:shd w:val="clear" w:color="auto" w:fill="auto"/>
              </w:tcPr>
              <w:p w14:paraId="6EA32257" w14:textId="77777777" w:rsidR="00DB7E30" w:rsidRPr="002B7EFE" w:rsidRDefault="00DB7E30" w:rsidP="00DB7E30">
                <w:pPr>
                  <w:pStyle w:val="BodyTextCondensed"/>
                </w:pPr>
                <w:r>
                  <w:t>Commencement date</w:t>
                </w:r>
              </w:p>
            </w:tc>
            <w:tc>
              <w:tcPr>
                <w:tcW w:w="6691" w:type="dxa"/>
                <w:gridSpan w:val="3"/>
                <w:shd w:val="clear" w:color="auto" w:fill="auto"/>
              </w:tcPr>
              <w:p w14:paraId="03694BD6" w14:textId="77777777" w:rsidR="00DB7E30" w:rsidRPr="002B7EFE" w:rsidRDefault="00DB7E30" w:rsidP="00DB7E30">
                <w:pPr>
                  <w:pStyle w:val="BodyTextCondensed"/>
                </w:pPr>
                <w:r>
                  <w:fldChar w:fldCharType="begin">
                    <w:ffData>
                      <w:name w:val=""/>
                      <w:enabled/>
                      <w:calcOnExit w:val="0"/>
                      <w:textInput>
                        <w:default w:val="[insert date of commencement in this position]"/>
                        <w:maxLength w:val="500"/>
                      </w:textInput>
                    </w:ffData>
                  </w:fldChar>
                </w:r>
                <w:r>
                  <w:instrText xml:space="preserve"> FORMTEXT </w:instrText>
                </w:r>
                <w:r>
                  <w:fldChar w:fldCharType="separate"/>
                </w:r>
                <w:r>
                  <w:rPr>
                    <w:noProof/>
                  </w:rPr>
                  <w:t>[insert date of commencement in this position]</w:t>
                </w:r>
                <w:r>
                  <w:fldChar w:fldCharType="end"/>
                </w:r>
              </w:p>
            </w:tc>
          </w:tr>
          <w:tr w:rsidR="00DB7E30" w:rsidRPr="008B6102" w14:paraId="542BEDA2" w14:textId="77777777" w:rsidTr="00593578">
            <w:trPr>
              <w:cantSplit/>
              <w:tblHeader/>
            </w:trPr>
            <w:tc>
              <w:tcPr>
                <w:tcW w:w="2518" w:type="dxa"/>
                <w:shd w:val="clear" w:color="auto" w:fill="auto"/>
              </w:tcPr>
              <w:p w14:paraId="7CB34042" w14:textId="77777777" w:rsidR="00DB7E30" w:rsidRDefault="00DB7E30" w:rsidP="00DB7E30">
                <w:pPr>
                  <w:pStyle w:val="BodyTextCondensed"/>
                </w:pPr>
                <w:r>
                  <w:t xml:space="preserve">Office phone / mobile </w:t>
                </w:r>
              </w:p>
            </w:tc>
            <w:tc>
              <w:tcPr>
                <w:tcW w:w="6691" w:type="dxa"/>
                <w:gridSpan w:val="3"/>
                <w:shd w:val="clear" w:color="auto" w:fill="auto"/>
              </w:tcPr>
              <w:p w14:paraId="03B50FCD" w14:textId="77777777" w:rsidR="00DB7E30" w:rsidRPr="008B6102" w:rsidRDefault="00DB7E30" w:rsidP="00DB7E30">
                <w:pPr>
                  <w:pStyle w:val="BodyTextCondensed"/>
                </w:pPr>
                <w:r>
                  <w:fldChar w:fldCharType="begin">
                    <w:ffData>
                      <w:name w:val=""/>
                      <w:enabled/>
                      <w:calcOnExit w:val="0"/>
                      <w:textInput>
                        <w:default w:val="[insert phone number]"/>
                        <w:maxLength w:val="500"/>
                      </w:textInput>
                    </w:ffData>
                  </w:fldChar>
                </w:r>
                <w:r>
                  <w:instrText xml:space="preserve"> FORMTEXT </w:instrText>
                </w:r>
                <w:r>
                  <w:fldChar w:fldCharType="separate"/>
                </w:r>
                <w:r>
                  <w:rPr>
                    <w:noProof/>
                  </w:rPr>
                  <w:t>[insert phone number]</w:t>
                </w:r>
                <w:r>
                  <w:fldChar w:fldCharType="end"/>
                </w:r>
              </w:p>
            </w:tc>
          </w:tr>
          <w:tr w:rsidR="00DB7E30" w14:paraId="6DECD616" w14:textId="77777777" w:rsidTr="00593578">
            <w:trPr>
              <w:cantSplit/>
              <w:tblHeader/>
            </w:trPr>
            <w:tc>
              <w:tcPr>
                <w:tcW w:w="2518" w:type="dxa"/>
                <w:shd w:val="clear" w:color="auto" w:fill="auto"/>
              </w:tcPr>
              <w:p w14:paraId="3448489A" w14:textId="77777777" w:rsidR="00DB7E30" w:rsidRDefault="00DB7E30" w:rsidP="00DB7E30">
                <w:pPr>
                  <w:pStyle w:val="BodyTextCondensed"/>
                </w:pPr>
                <w:r>
                  <w:t>Email address</w:t>
                </w:r>
              </w:p>
            </w:tc>
            <w:tc>
              <w:tcPr>
                <w:tcW w:w="6691" w:type="dxa"/>
                <w:gridSpan w:val="3"/>
                <w:shd w:val="clear" w:color="auto" w:fill="auto"/>
              </w:tcPr>
              <w:p w14:paraId="5416133C" w14:textId="77777777" w:rsidR="00DB7E30" w:rsidRDefault="00DB7E30" w:rsidP="00DB7E30">
                <w:pPr>
                  <w:pStyle w:val="BodyTextCondensed"/>
                </w:pPr>
                <w:r>
                  <w:fldChar w:fldCharType="begin">
                    <w:ffData>
                      <w:name w:val=""/>
                      <w:enabled/>
                      <w:calcOnExit w:val="0"/>
                      <w:textInput>
                        <w:default w:val="[insert email address]"/>
                        <w:maxLength w:val="500"/>
                      </w:textInput>
                    </w:ffData>
                  </w:fldChar>
                </w:r>
                <w:r>
                  <w:instrText xml:space="preserve"> FORMTEXT </w:instrText>
                </w:r>
                <w:r>
                  <w:fldChar w:fldCharType="separate"/>
                </w:r>
                <w:r>
                  <w:rPr>
                    <w:noProof/>
                  </w:rPr>
                  <w:t>[insert email address]</w:t>
                </w:r>
                <w:r>
                  <w:fldChar w:fldCharType="end"/>
                </w:r>
              </w:p>
            </w:tc>
          </w:tr>
          <w:tr w:rsidR="00DB7E30" w14:paraId="2F756BA6" w14:textId="77777777" w:rsidTr="00593578">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5212C8CC" w14:textId="77777777" w:rsidR="00DB7E30" w:rsidRDefault="00DB7E30" w:rsidP="00DB7E30">
                <w:pPr>
                  <w:pStyle w:val="BodyTextCondensed"/>
                </w:pPr>
                <w:r>
                  <w:t>Placement Identification:</w:t>
                </w:r>
              </w:p>
            </w:tc>
            <w:tc>
              <w:tcPr>
                <w:tcW w:w="6691" w:type="dxa"/>
                <w:gridSpan w:val="3"/>
                <w:tcBorders>
                  <w:top w:val="single" w:sz="4" w:space="0" w:color="auto"/>
                  <w:left w:val="single" w:sz="4" w:space="0" w:color="auto"/>
                  <w:bottom w:val="single" w:sz="4" w:space="0" w:color="auto"/>
                  <w:right w:val="single" w:sz="4" w:space="0" w:color="auto"/>
                </w:tcBorders>
                <w:shd w:val="clear" w:color="auto" w:fill="auto"/>
              </w:tcPr>
              <w:p w14:paraId="35AE0E7B" w14:textId="77777777" w:rsidR="00DB7E30" w:rsidRDefault="00DB7E30" w:rsidP="00DB7E30">
                <w:pPr>
                  <w:pStyle w:val="BodyTextCondensed"/>
                </w:pP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Placement already identified    </w:t>
                </w: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Placement not identified </w:t>
                </w:r>
              </w:p>
              <w:p w14:paraId="716E4C63" w14:textId="0371345F" w:rsidR="00DB7E30" w:rsidRDefault="00DB7E30" w:rsidP="00DB7E30">
                <w:pPr>
                  <w:pStyle w:val="BodyTextCondensed"/>
                </w:pPr>
                <w:r>
                  <w:t xml:space="preserve">                       </w:t>
                </w:r>
                <w:r w:rsidR="00287A08">
                  <w:t xml:space="preserve">             </w:t>
                </w:r>
                <w:r>
                  <w:t xml:space="preserve">                        (skip to ‘Placement Request’)</w:t>
                </w:r>
              </w:p>
            </w:tc>
          </w:tr>
          <w:tr w:rsidR="00DB7E30" w:rsidRPr="003C7641" w14:paraId="597BF326" w14:textId="77777777" w:rsidTr="00593578">
            <w:trPr>
              <w:cantSplit/>
              <w:tblHeader/>
            </w:trPr>
            <w:tc>
              <w:tcPr>
                <w:tcW w:w="9209" w:type="dxa"/>
                <w:gridSpan w:val="4"/>
                <w:shd w:val="clear" w:color="auto" w:fill="183C5D" w:themeFill="text2"/>
              </w:tcPr>
              <w:p w14:paraId="46AF988B" w14:textId="40E088DC" w:rsidR="00DB7E30" w:rsidRPr="00593578" w:rsidRDefault="00DB7E30" w:rsidP="00DB7E30">
                <w:pPr>
                  <w:pStyle w:val="BodyTextCondensed"/>
                  <w:tabs>
                    <w:tab w:val="left" w:pos="6336"/>
                  </w:tabs>
                  <w:rPr>
                    <w:color w:val="F1F2F2" w:themeColor="background2"/>
                  </w:rPr>
                </w:pPr>
                <w:r w:rsidRPr="00593578">
                  <w:rPr>
                    <w:color w:val="F1F2F2" w:themeColor="background2"/>
                  </w:rPr>
                  <w:t>Placement details: (if placement identified)</w:t>
                </w:r>
                <w:r w:rsidRPr="00593578">
                  <w:rPr>
                    <w:color w:val="F1F2F2" w:themeColor="background2"/>
                  </w:rPr>
                  <w:tab/>
                </w:r>
              </w:p>
            </w:tc>
          </w:tr>
          <w:tr w:rsidR="00DB7E30" w:rsidRPr="00E513AC" w14:paraId="7B57E802" w14:textId="77777777" w:rsidTr="00287A08">
            <w:trPr>
              <w:cantSplit/>
              <w:tblHeader/>
            </w:trPr>
            <w:tc>
              <w:tcPr>
                <w:tcW w:w="2689" w:type="dxa"/>
                <w:gridSpan w:val="2"/>
                <w:shd w:val="clear" w:color="auto" w:fill="auto"/>
              </w:tcPr>
              <w:p w14:paraId="032BCCCE" w14:textId="77777777" w:rsidR="00DB7E30" w:rsidRPr="00E513AC" w:rsidRDefault="00DB7E30" w:rsidP="00DB7E30">
                <w:pPr>
                  <w:pStyle w:val="BodyTextCondensed"/>
                </w:pPr>
                <w:r w:rsidRPr="00E513AC">
                  <w:t>Is a reverse placement being proposed?</w:t>
                </w:r>
              </w:p>
            </w:tc>
            <w:tc>
              <w:tcPr>
                <w:tcW w:w="5103" w:type="dxa"/>
                <w:shd w:val="clear" w:color="auto" w:fill="auto"/>
              </w:tcPr>
              <w:p w14:paraId="425C9FB3" w14:textId="77777777" w:rsidR="00DB7E30" w:rsidRPr="00E513AC" w:rsidRDefault="00DB7E30" w:rsidP="00DB7E30">
                <w:pPr>
                  <w:pStyle w:val="BodyTextCondensed"/>
                </w:pPr>
                <w:r w:rsidRPr="00E513AC">
                  <w:fldChar w:fldCharType="begin">
                    <w:ffData>
                      <w:name w:val="Check1"/>
                      <w:enabled/>
                      <w:calcOnExit w:val="0"/>
                      <w:checkBox>
                        <w:sizeAuto/>
                        <w:default w:val="0"/>
                      </w:checkBox>
                    </w:ffData>
                  </w:fldChar>
                </w:r>
                <w:r w:rsidRPr="00E513AC">
                  <w:instrText xml:space="preserve"> FORMCHECKBOX </w:instrText>
                </w:r>
                <w:r w:rsidR="002A5A24">
                  <w:fldChar w:fldCharType="separate"/>
                </w:r>
                <w:r w:rsidRPr="00E513AC">
                  <w:fldChar w:fldCharType="end"/>
                </w:r>
                <w:r w:rsidRPr="00E513AC">
                  <w:t xml:space="preserve"> Yes (</w:t>
                </w:r>
                <w:r w:rsidRPr="00E513AC">
                  <w:rPr>
                    <w:i/>
                  </w:rPr>
                  <w:t>Facilitator Certification Form</w:t>
                </w:r>
                <w:r w:rsidRPr="00E513AC">
                  <w:t xml:space="preserve"> must be completed by the nominated facilitator and to be submitted with this EOI</w:t>
                </w:r>
                <w:r>
                  <w:t>)</w:t>
                </w:r>
              </w:p>
            </w:tc>
            <w:tc>
              <w:tcPr>
                <w:tcW w:w="1417" w:type="dxa"/>
                <w:shd w:val="clear" w:color="auto" w:fill="auto"/>
              </w:tcPr>
              <w:p w14:paraId="76677DF4" w14:textId="77777777" w:rsidR="00DB7E30" w:rsidRPr="00E513AC" w:rsidRDefault="00DB7E30" w:rsidP="00DB7E30">
                <w:pPr>
                  <w:pStyle w:val="BodyTextCondensed"/>
                </w:pPr>
                <w:r w:rsidRPr="00E513AC">
                  <w:fldChar w:fldCharType="begin">
                    <w:ffData>
                      <w:name w:val="Check1"/>
                      <w:enabled/>
                      <w:calcOnExit w:val="0"/>
                      <w:checkBox>
                        <w:sizeAuto/>
                        <w:default w:val="0"/>
                      </w:checkBox>
                    </w:ffData>
                  </w:fldChar>
                </w:r>
                <w:r w:rsidRPr="00E513AC">
                  <w:instrText xml:space="preserve"> FORMCHECKBOX </w:instrText>
                </w:r>
                <w:r w:rsidR="002A5A24">
                  <w:fldChar w:fldCharType="separate"/>
                </w:r>
                <w:r w:rsidRPr="00E513AC">
                  <w:fldChar w:fldCharType="end"/>
                </w:r>
                <w:r w:rsidRPr="00E513AC">
                  <w:t xml:space="preserve"> No</w:t>
                </w:r>
              </w:p>
            </w:tc>
          </w:tr>
          <w:tr w:rsidR="00DB7E30" w14:paraId="04AAB410" w14:textId="77777777" w:rsidTr="00593578">
            <w:trPr>
              <w:cantSplit/>
              <w:tblHeader/>
            </w:trPr>
            <w:tc>
              <w:tcPr>
                <w:tcW w:w="2689" w:type="dxa"/>
                <w:gridSpan w:val="2"/>
                <w:shd w:val="clear" w:color="auto" w:fill="auto"/>
              </w:tcPr>
              <w:p w14:paraId="766C83FE" w14:textId="77777777" w:rsidR="00DB7E30" w:rsidRDefault="00DB7E30" w:rsidP="00DB7E30">
                <w:pPr>
                  <w:pStyle w:val="BodyTextCondensed"/>
                </w:pPr>
                <w:r>
                  <w:t>Provide details of t</w:t>
                </w:r>
                <w:r w:rsidRPr="0039300D">
                  <w:t xml:space="preserve">he proposed placement opportunity </w:t>
                </w:r>
                <w:r>
                  <w:t>including the type of facilitator or facility features required.</w:t>
                </w:r>
                <w:r w:rsidRPr="0039300D">
                  <w:t xml:space="preserve"> </w:t>
                </w:r>
              </w:p>
              <w:p w14:paraId="3C109D70" w14:textId="77777777" w:rsidR="00DB7E30" w:rsidRDefault="00DB7E30" w:rsidP="00DB7E30">
                <w:pPr>
                  <w:pStyle w:val="BodyTextCondensed"/>
                </w:pPr>
                <w:r w:rsidRPr="00100E7B">
                  <w:t>(</w:t>
                </w:r>
                <w:r w:rsidRPr="00100E7B">
                  <w:rPr>
                    <w:i/>
                  </w:rPr>
                  <w:t>Please include names of researcher, research team and/or services /site address</w:t>
                </w:r>
                <w:r w:rsidRPr="00100E7B">
                  <w:t>)</w:t>
                </w:r>
              </w:p>
            </w:tc>
            <w:tc>
              <w:tcPr>
                <w:tcW w:w="6520" w:type="dxa"/>
                <w:gridSpan w:val="2"/>
                <w:shd w:val="clear" w:color="auto" w:fill="auto"/>
              </w:tcPr>
              <w:p w14:paraId="64749665" w14:textId="77777777" w:rsidR="00DB7E30" w:rsidRDefault="00DB7E30" w:rsidP="00DB7E30">
                <w:pPr>
                  <w:pStyle w:val="BodyTextCondensed"/>
                </w:pPr>
                <w:r>
                  <w:fldChar w:fldCharType="begin">
                    <w:ffData>
                      <w:name w:val=""/>
                      <w:enabled/>
                      <w:calcOnExit w:val="0"/>
                      <w:textInput>
                        <w:default w:val="[insert]"/>
                        <w:maxLength w:val="500"/>
                      </w:textInput>
                    </w:ffData>
                  </w:fldChar>
                </w:r>
                <w:r>
                  <w:instrText xml:space="preserve"> FORMTEXT </w:instrText>
                </w:r>
                <w:r>
                  <w:fldChar w:fldCharType="separate"/>
                </w:r>
                <w:r>
                  <w:rPr>
                    <w:noProof/>
                  </w:rPr>
                  <w:t>[insert]</w:t>
                </w:r>
                <w:r>
                  <w:fldChar w:fldCharType="end"/>
                </w:r>
              </w:p>
              <w:p w14:paraId="67BA902F" w14:textId="77777777" w:rsidR="00DB7E30" w:rsidRDefault="00DB7E30" w:rsidP="00DB7E30">
                <w:pPr>
                  <w:pStyle w:val="BodyTextCondensed"/>
                </w:pPr>
              </w:p>
              <w:p w14:paraId="7B3A3FB3" w14:textId="77777777" w:rsidR="00DB7E30" w:rsidRDefault="00DB7E30" w:rsidP="00DB7E30">
                <w:pPr>
                  <w:pStyle w:val="BodyTextCondensed"/>
                </w:pPr>
              </w:p>
            </w:tc>
          </w:tr>
          <w:tr w:rsidR="00DB7E30" w14:paraId="3E001814" w14:textId="77777777" w:rsidTr="00593578">
            <w:trPr>
              <w:cantSplit/>
              <w:tblHeader/>
            </w:trPr>
            <w:tc>
              <w:tcPr>
                <w:tcW w:w="2689" w:type="dxa"/>
                <w:gridSpan w:val="2"/>
                <w:shd w:val="clear" w:color="auto" w:fill="auto"/>
              </w:tcPr>
              <w:p w14:paraId="23CA6B02" w14:textId="77777777" w:rsidR="00DB7E30" w:rsidRDefault="00DB7E30" w:rsidP="00DB7E30">
                <w:pPr>
                  <w:pStyle w:val="BodyTextCondensed"/>
                </w:pPr>
                <w:r>
                  <w:t xml:space="preserve">Provide a summary of existing communication with intended placement site relevant to this opportunity </w:t>
                </w:r>
              </w:p>
              <w:p w14:paraId="2777F11D" w14:textId="01B2C5CB" w:rsidR="00DB7E30" w:rsidRPr="00100E7B" w:rsidRDefault="00DB7E30" w:rsidP="00DB7E30">
                <w:pPr>
                  <w:pStyle w:val="BodyTextCondensed"/>
                  <w:rPr>
                    <w:i/>
                    <w:iCs/>
                  </w:rPr>
                </w:pPr>
                <w:r w:rsidRPr="00100E7B">
                  <w:rPr>
                    <w:i/>
                  </w:rPr>
                  <w:t xml:space="preserve">(i.e. existing collaboration, </w:t>
                </w:r>
                <w:r w:rsidR="004221F4" w:rsidRPr="00100E7B">
                  <w:rPr>
                    <w:i/>
                  </w:rPr>
                  <w:t>discussions,</w:t>
                </w:r>
                <w:r w:rsidR="00CC22E8">
                  <w:rPr>
                    <w:i/>
                  </w:rPr>
                  <w:t xml:space="preserve"> previous placement,</w:t>
                </w:r>
                <w:r w:rsidRPr="00100E7B">
                  <w:rPr>
                    <w:i/>
                  </w:rPr>
                  <w:t xml:space="preserve"> or tentative endorsement of supporting placement)</w:t>
                </w:r>
              </w:p>
            </w:tc>
            <w:tc>
              <w:tcPr>
                <w:tcW w:w="6520" w:type="dxa"/>
                <w:gridSpan w:val="2"/>
                <w:shd w:val="clear" w:color="auto" w:fill="auto"/>
              </w:tcPr>
              <w:p w14:paraId="3F69A0A7" w14:textId="77777777" w:rsidR="00DB7E30" w:rsidRDefault="00DB7E30" w:rsidP="00DB7E30">
                <w:pPr>
                  <w:pStyle w:val="BodyTextCondensed"/>
                </w:pPr>
                <w:r>
                  <w:fldChar w:fldCharType="begin">
                    <w:ffData>
                      <w:name w:val=""/>
                      <w:enabled/>
                      <w:calcOnExit w:val="0"/>
                      <w:textInput>
                        <w:default w:val="[insert]"/>
                        <w:maxLength w:val="500"/>
                      </w:textInput>
                    </w:ffData>
                  </w:fldChar>
                </w:r>
                <w:r>
                  <w:instrText xml:space="preserve"> FORMTEXT </w:instrText>
                </w:r>
                <w:r>
                  <w:fldChar w:fldCharType="separate"/>
                </w:r>
                <w:r>
                  <w:rPr>
                    <w:noProof/>
                  </w:rPr>
                  <w:t>[insert]</w:t>
                </w:r>
                <w:r>
                  <w:fldChar w:fldCharType="end"/>
                </w:r>
              </w:p>
              <w:p w14:paraId="52450C92" w14:textId="77777777" w:rsidR="00DB7E30" w:rsidRDefault="00DB7E30" w:rsidP="00DB7E30">
                <w:pPr>
                  <w:pStyle w:val="BodyTextCondensed"/>
                </w:pPr>
              </w:p>
            </w:tc>
          </w:tr>
        </w:tbl>
        <w:p w14:paraId="58D2996C" w14:textId="77777777" w:rsidR="00593578" w:rsidRDefault="00593578"/>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5386"/>
            <w:gridCol w:w="1134"/>
          </w:tblGrid>
          <w:tr w:rsidR="00593578" w:rsidRPr="003C7641" w14:paraId="70103EC8" w14:textId="77777777" w:rsidTr="00593578">
            <w:trPr>
              <w:cantSplit/>
              <w:tblHeader/>
            </w:trPr>
            <w:tc>
              <w:tcPr>
                <w:tcW w:w="9209" w:type="dxa"/>
                <w:gridSpan w:val="3"/>
                <w:shd w:val="clear" w:color="auto" w:fill="183C5D" w:themeFill="text2"/>
              </w:tcPr>
              <w:p w14:paraId="24A88558" w14:textId="77777777" w:rsidR="00593578" w:rsidRPr="003C7641" w:rsidRDefault="00593578" w:rsidP="00593578">
                <w:pPr>
                  <w:pStyle w:val="BodyTextCondensed"/>
                </w:pPr>
                <w:r w:rsidRPr="00593578">
                  <w:rPr>
                    <w:color w:val="F1F2F2" w:themeColor="background2"/>
                  </w:rPr>
                  <w:lastRenderedPageBreak/>
                  <w:t xml:space="preserve">Placement Request (if placement opportunity </w:t>
                </w:r>
                <w:r w:rsidRPr="00593578">
                  <w:rPr>
                    <w:color w:val="F1F2F2" w:themeColor="background2"/>
                    <w:u w:val="single"/>
                  </w:rPr>
                  <w:t>not</w:t>
                </w:r>
                <w:r w:rsidRPr="00593578">
                  <w:rPr>
                    <w:color w:val="F1F2F2" w:themeColor="background2"/>
                  </w:rPr>
                  <w:t xml:space="preserve"> identified)</w:t>
                </w:r>
              </w:p>
            </w:tc>
          </w:tr>
          <w:tr w:rsidR="00593578" w:rsidRPr="005B116D" w14:paraId="436A7D80" w14:textId="77777777" w:rsidTr="00593578">
            <w:trPr>
              <w:cantSplit/>
              <w:tblHeader/>
            </w:trPr>
            <w:tc>
              <w:tcPr>
                <w:tcW w:w="2689" w:type="dxa"/>
                <w:shd w:val="clear" w:color="auto" w:fill="auto"/>
              </w:tcPr>
              <w:p w14:paraId="3A45793D" w14:textId="77777777" w:rsidR="00593578" w:rsidRDefault="00593578" w:rsidP="00593578">
                <w:pPr>
                  <w:pStyle w:val="BodyTextCondensed"/>
                </w:pPr>
                <w:r>
                  <w:t>Provide details of assistance required to identify and/or facilitate a placement</w:t>
                </w:r>
              </w:p>
              <w:p w14:paraId="1648F94C" w14:textId="77777777" w:rsidR="00593578" w:rsidRPr="00326D09" w:rsidRDefault="00593578" w:rsidP="00593578">
                <w:pPr>
                  <w:pStyle w:val="BodyTextCondensed"/>
                </w:pPr>
              </w:p>
            </w:tc>
            <w:tc>
              <w:tcPr>
                <w:tcW w:w="6520" w:type="dxa"/>
                <w:gridSpan w:val="2"/>
                <w:shd w:val="clear" w:color="auto" w:fill="auto"/>
              </w:tcPr>
              <w:p w14:paraId="08908DD0" w14:textId="77777777" w:rsidR="00593578" w:rsidRDefault="00593578" w:rsidP="00593578">
                <w:pPr>
                  <w:pStyle w:val="BodyTextCondensed"/>
                </w:pP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I am new to research and unsure of a suitable placement location or group     </w:t>
                </w:r>
              </w:p>
              <w:p w14:paraId="2C9D16B1" w14:textId="77777777" w:rsidR="00593578" w:rsidRDefault="00593578" w:rsidP="00593578">
                <w:pPr>
                  <w:pStyle w:val="BodyTextCondensed"/>
                </w:pP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I have a preferred placement facility / location however unsure of suitability or site contact/s    </w:t>
                </w:r>
              </w:p>
              <w:p w14:paraId="217C4BA2" w14:textId="77777777" w:rsidR="00593578" w:rsidRDefault="00593578" w:rsidP="00593578">
                <w:pPr>
                  <w:pStyle w:val="BodyTextCondensed"/>
                </w:pP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I have a preferred research area / discipline however unsure of a suitable placement location or facilitator group </w:t>
                </w:r>
              </w:p>
              <w:p w14:paraId="386E5CB2" w14:textId="77777777" w:rsidR="00593578" w:rsidRDefault="00593578" w:rsidP="00593578">
                <w:pPr>
                  <w:pStyle w:val="BodyTextCondensed"/>
                </w:pPr>
                <w:r w:rsidRPr="008B6102">
                  <w:fldChar w:fldCharType="begin">
                    <w:ffData>
                      <w:name w:val="Check1"/>
                      <w:enabled/>
                      <w:calcOnExit w:val="0"/>
                      <w:checkBox>
                        <w:sizeAuto/>
                        <w:default w:val="0"/>
                      </w:checkBox>
                    </w:ffData>
                  </w:fldChar>
                </w:r>
                <w:r w:rsidRPr="008B6102">
                  <w:instrText xml:space="preserve"> FORMCHECKBOX </w:instrText>
                </w:r>
                <w:r w:rsidR="002A5A24">
                  <w:fldChar w:fldCharType="separate"/>
                </w:r>
                <w:r w:rsidRPr="008B6102">
                  <w:fldChar w:fldCharType="end"/>
                </w:r>
                <w:r>
                  <w:t xml:space="preserve"> I have a multiple preferred research areas / disciplines and require support to identify a suitable placement location and/or facilitator group    </w:t>
                </w:r>
              </w:p>
              <w:p w14:paraId="4031D038" w14:textId="77777777" w:rsidR="00593578" w:rsidRDefault="00593578" w:rsidP="00593578">
                <w:pPr>
                  <w:pStyle w:val="BodyTextCondensed"/>
                </w:pPr>
                <w:r>
                  <w:fldChar w:fldCharType="begin">
                    <w:ffData>
                      <w:name w:val=""/>
                      <w:enabled/>
                      <w:calcOnExit w:val="0"/>
                      <w:textInput>
                        <w:default w:val="[insert additional detail as required]"/>
                        <w:maxLength w:val="500"/>
                      </w:textInput>
                    </w:ffData>
                  </w:fldChar>
                </w:r>
                <w:r>
                  <w:instrText xml:space="preserve"> FORMTEXT </w:instrText>
                </w:r>
                <w:r>
                  <w:fldChar w:fldCharType="separate"/>
                </w:r>
                <w:r>
                  <w:rPr>
                    <w:noProof/>
                  </w:rPr>
                  <w:t>[insert additional detail as required]</w:t>
                </w:r>
                <w:r>
                  <w:fldChar w:fldCharType="end"/>
                </w:r>
              </w:p>
              <w:p w14:paraId="7871DE4F" w14:textId="77777777" w:rsidR="00593578" w:rsidRPr="005B116D" w:rsidRDefault="00593578" w:rsidP="00593578">
                <w:pPr>
                  <w:pStyle w:val="BodyTextCondensed"/>
                </w:pPr>
              </w:p>
            </w:tc>
          </w:tr>
          <w:tr w:rsidR="00593578" w:rsidRPr="004E5D96" w14:paraId="5080297B" w14:textId="77777777" w:rsidTr="00593578">
            <w:trPr>
              <w:cantSplit/>
              <w:tblHeader/>
            </w:trPr>
            <w:tc>
              <w:tcPr>
                <w:tcW w:w="2689" w:type="dxa"/>
                <w:shd w:val="clear" w:color="auto" w:fill="auto"/>
              </w:tcPr>
              <w:p w14:paraId="675D7AA1" w14:textId="1DAB0A7E" w:rsidR="00593578" w:rsidRDefault="00593578" w:rsidP="00593578">
                <w:pPr>
                  <w:pStyle w:val="BodyTextCondensed"/>
                </w:pPr>
                <w:r>
                  <w:t xml:space="preserve">Proposed placement periods of availability </w:t>
                </w:r>
                <w:r w:rsidRPr="00EC388F">
                  <w:rPr>
                    <w:i/>
                  </w:rPr>
                  <w:t xml:space="preserve">(placement must </w:t>
                </w:r>
                <w:r>
                  <w:rPr>
                    <w:i/>
                  </w:rPr>
                  <w:t>be completed</w:t>
                </w:r>
                <w:r w:rsidRPr="00EC388F">
                  <w:rPr>
                    <w:i/>
                  </w:rPr>
                  <w:t xml:space="preserve"> </w:t>
                </w:r>
                <w:r>
                  <w:rPr>
                    <w:i/>
                  </w:rPr>
                  <w:t>by</w:t>
                </w:r>
                <w:r w:rsidRPr="00EC388F">
                  <w:rPr>
                    <w:i/>
                  </w:rPr>
                  <w:t xml:space="preserve"> </w:t>
                </w:r>
                <w:r w:rsidR="00854C11">
                  <w:rPr>
                    <w:i/>
                  </w:rPr>
                  <w:t>31 December</w:t>
                </w:r>
                <w:r>
                  <w:rPr>
                    <w:i/>
                  </w:rPr>
                  <w:t xml:space="preserve"> 2025</w:t>
                </w:r>
                <w:r w:rsidRPr="00EC388F">
                  <w:rPr>
                    <w:i/>
                  </w:rPr>
                  <w:t>.</w:t>
                </w:r>
              </w:p>
            </w:tc>
            <w:tc>
              <w:tcPr>
                <w:tcW w:w="6520" w:type="dxa"/>
                <w:gridSpan w:val="2"/>
                <w:shd w:val="clear" w:color="auto" w:fill="auto"/>
              </w:tcPr>
              <w:p w14:paraId="0836583F" w14:textId="77777777" w:rsidR="00593578" w:rsidRDefault="00593578" w:rsidP="00593578">
                <w:pPr>
                  <w:pStyle w:val="BodyTextCondensed"/>
                </w:pPr>
                <w:r>
                  <w:fldChar w:fldCharType="begin">
                    <w:ffData>
                      <w:name w:val=""/>
                      <w:enabled/>
                      <w:calcOnExit w:val="0"/>
                      <w:textInput>
                        <w:default w:val="[insert]"/>
                        <w:maxLength w:val="500"/>
                      </w:textInput>
                    </w:ffData>
                  </w:fldChar>
                </w:r>
                <w:r>
                  <w:instrText xml:space="preserve"> FORMTEXT </w:instrText>
                </w:r>
                <w:r>
                  <w:fldChar w:fldCharType="separate"/>
                </w:r>
                <w:r>
                  <w:rPr>
                    <w:noProof/>
                  </w:rPr>
                  <w:t>[insert]</w:t>
                </w:r>
                <w:r>
                  <w:fldChar w:fldCharType="end"/>
                </w:r>
              </w:p>
              <w:p w14:paraId="27E40FA0" w14:textId="77777777" w:rsidR="00593578" w:rsidRDefault="00593578" w:rsidP="00593578">
                <w:pPr>
                  <w:pStyle w:val="BodyTextCondensed"/>
                </w:pPr>
              </w:p>
              <w:p w14:paraId="73384371" w14:textId="77777777" w:rsidR="00593578" w:rsidRPr="004E5D96" w:rsidRDefault="00593578" w:rsidP="00593578">
                <w:pPr>
                  <w:pStyle w:val="BodyTextCondensed"/>
                </w:pPr>
              </w:p>
            </w:tc>
          </w:tr>
          <w:tr w:rsidR="00CC22E8" w:rsidRPr="004E5D96" w14:paraId="1C16488A" w14:textId="77777777" w:rsidTr="00CC22E8">
            <w:trPr>
              <w:cantSplit/>
              <w:tblHeader/>
            </w:trPr>
            <w:tc>
              <w:tcPr>
                <w:tcW w:w="2689" w:type="dxa"/>
                <w:shd w:val="clear" w:color="auto" w:fill="auto"/>
              </w:tcPr>
              <w:p w14:paraId="43F3C68F" w14:textId="35C2D8F4" w:rsidR="00CC22E8" w:rsidRDefault="00CC22E8" w:rsidP="00CC22E8">
                <w:pPr>
                  <w:pStyle w:val="BodyTextCondensed"/>
                </w:pPr>
                <w:r>
                  <w:t>Has the applicant received a previous RRR-Cap supported Research Placement (including reverse placements)</w:t>
                </w:r>
                <w:r w:rsidR="00686D13">
                  <w:t>?</w:t>
                </w:r>
              </w:p>
            </w:tc>
            <w:tc>
              <w:tcPr>
                <w:tcW w:w="5386" w:type="dxa"/>
                <w:shd w:val="clear" w:color="auto" w:fill="auto"/>
              </w:tcPr>
              <w:p w14:paraId="423FCC22" w14:textId="65F59203" w:rsidR="00CC22E8" w:rsidRDefault="00CC22E8" w:rsidP="00CC22E8">
                <w:pPr>
                  <w:pStyle w:val="BodyTextCondensed"/>
                </w:pPr>
                <w:r w:rsidRPr="00E513AC">
                  <w:fldChar w:fldCharType="begin">
                    <w:ffData>
                      <w:name w:val="Check1"/>
                      <w:enabled/>
                      <w:calcOnExit w:val="0"/>
                      <w:checkBox>
                        <w:sizeAuto/>
                        <w:default w:val="0"/>
                      </w:checkBox>
                    </w:ffData>
                  </w:fldChar>
                </w:r>
                <w:r w:rsidRPr="00E513AC">
                  <w:instrText xml:space="preserve"> FORMCHECKBOX </w:instrText>
                </w:r>
                <w:r w:rsidR="002A5A24">
                  <w:fldChar w:fldCharType="separate"/>
                </w:r>
                <w:r w:rsidRPr="00E513AC">
                  <w:fldChar w:fldCharType="end"/>
                </w:r>
                <w:r w:rsidRPr="00E513AC">
                  <w:t xml:space="preserve"> Yes </w:t>
                </w:r>
                <w:r>
                  <w:t xml:space="preserve">– Please provide detail within the </w:t>
                </w:r>
                <w:r w:rsidRPr="00CC22E8">
                  <w:rPr>
                    <w:b/>
                    <w:bCs/>
                    <w:u w:val="single"/>
                  </w:rPr>
                  <w:t>Proposal Section</w:t>
                </w:r>
                <w:r>
                  <w:t xml:space="preserve"> of this EOI regarding previous </w:t>
                </w:r>
                <w:r w:rsidR="00686D13">
                  <w:t xml:space="preserve">RRR-Cap supported </w:t>
                </w:r>
                <w:r>
                  <w:t>placement</w:t>
                </w:r>
                <w:r w:rsidR="00686D13">
                  <w:t>/s,</w:t>
                </w:r>
                <w:r>
                  <w:t xml:space="preserve"> and why an additional placement is needed (including how virtual engagement</w:t>
                </w:r>
                <w:r w:rsidR="00686D13">
                  <w:t xml:space="preserve"> </w:t>
                </w:r>
                <w:r>
                  <w:t xml:space="preserve">is not </w:t>
                </w:r>
                <w:r w:rsidR="001635D1">
                  <w:t xml:space="preserve">a </w:t>
                </w:r>
                <w:r>
                  <w:t>suitable</w:t>
                </w:r>
                <w:r w:rsidR="001635D1">
                  <w:t xml:space="preserve"> alternative</w:t>
                </w:r>
                <w:r w:rsidR="00686D13">
                  <w:t>).</w:t>
                </w:r>
              </w:p>
            </w:tc>
            <w:tc>
              <w:tcPr>
                <w:tcW w:w="1134" w:type="dxa"/>
                <w:shd w:val="clear" w:color="auto" w:fill="auto"/>
              </w:tcPr>
              <w:p w14:paraId="7A153EC7" w14:textId="091EC5FD" w:rsidR="00CC22E8" w:rsidRDefault="00CC22E8" w:rsidP="00CC22E8">
                <w:pPr>
                  <w:pStyle w:val="BodyTextCondensed"/>
                </w:pPr>
                <w:r w:rsidRPr="00E513AC">
                  <w:fldChar w:fldCharType="begin">
                    <w:ffData>
                      <w:name w:val="Check1"/>
                      <w:enabled/>
                      <w:calcOnExit w:val="0"/>
                      <w:checkBox>
                        <w:sizeAuto/>
                        <w:default w:val="0"/>
                      </w:checkBox>
                    </w:ffData>
                  </w:fldChar>
                </w:r>
                <w:r w:rsidRPr="00E513AC">
                  <w:instrText xml:space="preserve"> FORMCHECKBOX </w:instrText>
                </w:r>
                <w:r w:rsidR="002A5A24">
                  <w:fldChar w:fldCharType="separate"/>
                </w:r>
                <w:r w:rsidRPr="00E513AC">
                  <w:fldChar w:fldCharType="end"/>
                </w:r>
                <w:r w:rsidRPr="00E513AC">
                  <w:t xml:space="preserve"> No</w:t>
                </w:r>
              </w:p>
            </w:tc>
          </w:tr>
        </w:tbl>
        <w:p w14:paraId="082D2C26" w14:textId="77777777" w:rsidR="00F8251E" w:rsidRDefault="00F8251E" w:rsidP="00593578">
          <w:pPr>
            <w:pStyle w:val="Heading2"/>
            <w:rPr>
              <w:noProof/>
              <w:sz w:val="36"/>
              <w:szCs w:val="40"/>
            </w:rPr>
          </w:pPr>
        </w:p>
        <w:p w14:paraId="1BE81A6A" w14:textId="77777777" w:rsidR="00F8251E" w:rsidRDefault="00F8251E" w:rsidP="00593578">
          <w:pPr>
            <w:pStyle w:val="Heading2"/>
            <w:rPr>
              <w:noProof/>
              <w:sz w:val="36"/>
              <w:szCs w:val="40"/>
            </w:rPr>
          </w:pPr>
        </w:p>
        <w:p w14:paraId="492E56FD" w14:textId="77777777" w:rsidR="00F8251E" w:rsidRDefault="00F8251E" w:rsidP="00F8251E">
          <w:pPr>
            <w:pStyle w:val="BodyText"/>
            <w:rPr>
              <w:lang w:eastAsia="en-AU"/>
            </w:rPr>
          </w:pPr>
        </w:p>
        <w:p w14:paraId="59638052" w14:textId="77777777" w:rsidR="00F8251E" w:rsidRDefault="00F8251E" w:rsidP="00F8251E">
          <w:pPr>
            <w:pStyle w:val="BodyText"/>
            <w:rPr>
              <w:lang w:eastAsia="en-AU"/>
            </w:rPr>
          </w:pPr>
        </w:p>
        <w:p w14:paraId="525A71B2" w14:textId="77777777" w:rsidR="00F8251E" w:rsidRDefault="00F8251E" w:rsidP="00F8251E">
          <w:pPr>
            <w:pStyle w:val="BodyText"/>
            <w:rPr>
              <w:lang w:eastAsia="en-AU"/>
            </w:rPr>
          </w:pPr>
        </w:p>
        <w:p w14:paraId="1442885D" w14:textId="77777777" w:rsidR="00F8251E" w:rsidRDefault="00F8251E" w:rsidP="00F8251E">
          <w:pPr>
            <w:pStyle w:val="BodyText"/>
            <w:rPr>
              <w:lang w:eastAsia="en-AU"/>
            </w:rPr>
          </w:pPr>
        </w:p>
        <w:p w14:paraId="6A9A2CF8" w14:textId="77777777" w:rsidR="00F8251E" w:rsidRDefault="00F8251E" w:rsidP="00F8251E">
          <w:pPr>
            <w:pStyle w:val="BodyText"/>
            <w:rPr>
              <w:lang w:eastAsia="en-AU"/>
            </w:rPr>
          </w:pPr>
        </w:p>
        <w:p w14:paraId="32653F87" w14:textId="77777777" w:rsidR="00F8251E" w:rsidRDefault="00F8251E" w:rsidP="00593578">
          <w:pPr>
            <w:pStyle w:val="Heading2"/>
            <w:rPr>
              <w:noProof/>
              <w:sz w:val="36"/>
              <w:szCs w:val="40"/>
            </w:rPr>
          </w:pPr>
        </w:p>
        <w:p w14:paraId="303AF5A3" w14:textId="77777777" w:rsidR="00F8251E" w:rsidRPr="00F8251E" w:rsidRDefault="00F8251E" w:rsidP="00F8251E">
          <w:pPr>
            <w:pStyle w:val="BodyText"/>
            <w:rPr>
              <w:lang w:eastAsia="en-AU"/>
            </w:rPr>
          </w:pPr>
        </w:p>
        <w:p w14:paraId="13D0BACD" w14:textId="062AC8C7" w:rsidR="00593578" w:rsidRPr="00DB7E30" w:rsidRDefault="00593578" w:rsidP="00593578">
          <w:pPr>
            <w:pStyle w:val="Heading2"/>
            <w:rPr>
              <w:noProof/>
              <w:sz w:val="36"/>
              <w:szCs w:val="40"/>
            </w:rPr>
          </w:pPr>
          <w:r w:rsidRPr="00DB7E30">
            <w:rPr>
              <w:noProof/>
              <w:sz w:val="36"/>
              <w:szCs w:val="40"/>
            </w:rPr>
            <w:lastRenderedPageBreak/>
            <w:t>Operational supports</w:t>
          </w:r>
        </w:p>
        <w:p w14:paraId="10A570B0" w14:textId="77777777" w:rsidR="00593578" w:rsidRDefault="00593578" w:rsidP="00593578">
          <w:pPr>
            <w:pStyle w:val="BodyText"/>
          </w:pPr>
          <w:r>
            <w:t>The operational manager (or HHS delegate) is requested to provide a brief supporting statement that includes the support that will be provided for the nominated employee to engage in the facilitated placement and associated activities post placement.  Examples may include allocating work time, local peer support arrangements.</w:t>
          </w:r>
        </w:p>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8726"/>
          </w:tblGrid>
          <w:tr w:rsidR="00593578" w14:paraId="6C38576D" w14:textId="77777777" w:rsidTr="00287A08">
            <w:tc>
              <w:tcPr>
                <w:tcW w:w="8726" w:type="dxa"/>
                <w:shd w:val="clear" w:color="auto" w:fill="auto"/>
              </w:tcPr>
              <w:p w14:paraId="0A9E8C38" w14:textId="77777777" w:rsidR="00593578" w:rsidRPr="003034D7" w:rsidRDefault="00593578" w:rsidP="0093724E">
                <w:pPr>
                  <w:pStyle w:val="BodyText"/>
                  <w:rPr>
                    <w:b/>
                  </w:rPr>
                </w:pPr>
                <w:r w:rsidRPr="00F45DDF">
                  <w:rPr>
                    <w:b/>
                  </w:rPr>
                  <w:t xml:space="preserve">Statement </w:t>
                </w:r>
                <w:r>
                  <w:rPr>
                    <w:b/>
                  </w:rPr>
                  <w:t>2: Manager</w:t>
                </w:r>
              </w:p>
              <w:p w14:paraId="7F75EDF9" w14:textId="77777777" w:rsidR="00593578" w:rsidRDefault="00593578" w:rsidP="0093724E">
                <w:pPr>
                  <w:pStyle w:val="BodyText"/>
                </w:pPr>
                <w:r>
                  <w:fldChar w:fldCharType="begin">
                    <w:ffData>
                      <w:name w:val=""/>
                      <w:enabled/>
                      <w:calcOnExit w:val="0"/>
                      <w:textInput>
                        <w:default w:val="[insert statement (up to 350 words) including operational supports that will be provided to assist the employee e.g. time, support to relevant post-placement activities"/>
                        <w:maxLength w:val="500"/>
                      </w:textInput>
                    </w:ffData>
                  </w:fldChar>
                </w:r>
                <w:r>
                  <w:instrText xml:space="preserve"> FORMTEXT </w:instrText>
                </w:r>
                <w:r>
                  <w:fldChar w:fldCharType="separate"/>
                </w:r>
                <w:r>
                  <w:rPr>
                    <w:noProof/>
                  </w:rPr>
                  <w:t>[insert statement (up to 350 words) including operational supports that will be provided to assist the employee e.g. time, support to relevant post-placement activities</w:t>
                </w:r>
                <w:r>
                  <w:fldChar w:fldCharType="end"/>
                </w:r>
              </w:p>
              <w:p w14:paraId="6A375B0C" w14:textId="77777777" w:rsidR="00593578" w:rsidRDefault="00593578" w:rsidP="0093724E">
                <w:pPr>
                  <w:pStyle w:val="BodyText"/>
                </w:pPr>
              </w:p>
              <w:p w14:paraId="68ACC348" w14:textId="77777777" w:rsidR="00593578" w:rsidRDefault="00593578" w:rsidP="0093724E">
                <w:pPr>
                  <w:pStyle w:val="BodyText"/>
                </w:pPr>
              </w:p>
              <w:p w14:paraId="46CC9EE3" w14:textId="77777777" w:rsidR="00593578" w:rsidRDefault="00593578" w:rsidP="0093724E">
                <w:pPr>
                  <w:pStyle w:val="BodyText"/>
                </w:pPr>
              </w:p>
              <w:p w14:paraId="32F83C5D" w14:textId="77777777" w:rsidR="00593578" w:rsidRDefault="00593578" w:rsidP="0093724E">
                <w:pPr>
                  <w:pStyle w:val="BodyText"/>
                </w:pPr>
              </w:p>
              <w:p w14:paraId="61144BB4" w14:textId="77777777" w:rsidR="00593578" w:rsidRDefault="00593578" w:rsidP="0093724E">
                <w:pPr>
                  <w:pStyle w:val="BodyText"/>
                </w:pPr>
              </w:p>
              <w:p w14:paraId="62A92735" w14:textId="77777777" w:rsidR="00593578" w:rsidRDefault="00593578" w:rsidP="0093724E">
                <w:pPr>
                  <w:pStyle w:val="BodyText"/>
                </w:pPr>
              </w:p>
              <w:p w14:paraId="0E520EE6" w14:textId="77777777" w:rsidR="00593578" w:rsidRDefault="00593578" w:rsidP="0093724E">
                <w:pPr>
                  <w:pStyle w:val="BodyText"/>
                </w:pPr>
              </w:p>
              <w:p w14:paraId="7D123D95" w14:textId="77777777" w:rsidR="00593578" w:rsidRDefault="00593578" w:rsidP="0093724E">
                <w:pPr>
                  <w:pStyle w:val="BodyText"/>
                </w:pPr>
              </w:p>
              <w:p w14:paraId="3FD16787" w14:textId="77777777" w:rsidR="00593578" w:rsidRDefault="00593578" w:rsidP="0093724E">
                <w:pPr>
                  <w:pStyle w:val="BodyText"/>
                </w:pPr>
              </w:p>
              <w:p w14:paraId="5F7D7D2F" w14:textId="77777777" w:rsidR="00593578" w:rsidRDefault="00593578" w:rsidP="0093724E">
                <w:pPr>
                  <w:pStyle w:val="BodyText"/>
                </w:pPr>
                <w:r>
                  <w:t xml:space="preserve">Statement provided by: </w:t>
                </w:r>
                <w:r>
                  <w:fldChar w:fldCharType="begin">
                    <w:ffData>
                      <w:name w:val=""/>
                      <w:enabled/>
                      <w:calcOnExit w:val="0"/>
                      <w:textInput>
                        <w:default w:val="[insert name and position]"/>
                        <w:maxLength w:val="500"/>
                      </w:textInput>
                    </w:ffData>
                  </w:fldChar>
                </w:r>
                <w:r>
                  <w:instrText xml:space="preserve"> FORMTEXT </w:instrText>
                </w:r>
                <w:r>
                  <w:fldChar w:fldCharType="separate"/>
                </w:r>
                <w:r>
                  <w:rPr>
                    <w:noProof/>
                  </w:rPr>
                  <w:t>[insert name and position]</w:t>
                </w:r>
                <w:r>
                  <w:fldChar w:fldCharType="end"/>
                </w:r>
              </w:p>
            </w:tc>
          </w:tr>
        </w:tbl>
        <w:p w14:paraId="615E2079" w14:textId="6331C274" w:rsidR="00593578" w:rsidRPr="00DB7E30" w:rsidRDefault="00593578" w:rsidP="00593578">
          <w:pPr>
            <w:pStyle w:val="Heading2"/>
            <w:rPr>
              <w:sz w:val="36"/>
              <w:szCs w:val="40"/>
            </w:rPr>
          </w:pPr>
          <w:r w:rsidRPr="00DB7E30">
            <w:rPr>
              <w:sz w:val="36"/>
              <w:szCs w:val="40"/>
            </w:rPr>
            <w:t>Proposal</w:t>
          </w:r>
        </w:p>
        <w:p w14:paraId="0E811D12" w14:textId="77777777" w:rsidR="00593578" w:rsidRPr="00440A2F" w:rsidRDefault="00593578" w:rsidP="00593578">
          <w:pPr>
            <w:pStyle w:val="BodyText"/>
            <w:rPr>
              <w:rFonts w:cs="Arial"/>
            </w:rPr>
          </w:pPr>
          <w:r>
            <w:rPr>
              <w:rFonts w:cs="Arial"/>
            </w:rPr>
            <w:t xml:space="preserve">Please provide a description of the goals and outcomes desired from the research placement in relation to </w:t>
          </w:r>
          <w:r w:rsidRPr="00440A2F">
            <w:rPr>
              <w:rFonts w:cs="Arial"/>
            </w:rPr>
            <w:t>research knowledge or skill development</w:t>
          </w:r>
          <w:r>
            <w:rPr>
              <w:rFonts w:cs="Arial"/>
            </w:rPr>
            <w:t xml:space="preserve"> and/or progression of a specific research activity. Please also consider how this can be shared with, or will benefit your local service/s. </w:t>
          </w:r>
        </w:p>
        <w:tbl>
          <w:tblPr>
            <w:tblW w:w="8789" w:type="dxa"/>
            <w:tblInd w:w="-10" w:type="dxa"/>
            <w:tblBorders>
              <w:top w:val="single" w:sz="8" w:space="0" w:color="4F81BD"/>
              <w:left w:val="single" w:sz="8" w:space="0" w:color="4F81BD"/>
              <w:bottom w:val="single" w:sz="8" w:space="0" w:color="4F81BD"/>
              <w:right w:val="single" w:sz="8" w:space="0" w:color="4F81BD"/>
            </w:tblBorders>
            <w:tblLook w:val="0400" w:firstRow="0" w:lastRow="0" w:firstColumn="0" w:lastColumn="0" w:noHBand="0" w:noVBand="1"/>
          </w:tblPr>
          <w:tblGrid>
            <w:gridCol w:w="2977"/>
            <w:gridCol w:w="5812"/>
          </w:tblGrid>
          <w:tr w:rsidR="00593578" w:rsidRPr="00422DB4" w14:paraId="367F18C1" w14:textId="77777777" w:rsidTr="00F8251E">
            <w:trPr>
              <w:cantSplit/>
            </w:trPr>
            <w:tc>
              <w:tcPr>
                <w:tcW w:w="2977" w:type="dxa"/>
                <w:tcBorders>
                  <w:top w:val="single" w:sz="8" w:space="0" w:color="4F81BD"/>
                  <w:left w:val="single" w:sz="8" w:space="0" w:color="4F81BD"/>
                  <w:bottom w:val="single" w:sz="8" w:space="0" w:color="4F81BD"/>
                </w:tcBorders>
                <w:shd w:val="clear" w:color="auto" w:fill="auto"/>
              </w:tcPr>
              <w:p w14:paraId="103F0D63" w14:textId="77777777" w:rsidR="00593578" w:rsidRDefault="00593578" w:rsidP="00593578">
                <w:pPr>
                  <w:pStyle w:val="BodyTextCondensed"/>
                </w:pPr>
                <w:r>
                  <w:t>Background</w:t>
                </w:r>
              </w:p>
              <w:p w14:paraId="5DF15BEA" w14:textId="77777777" w:rsidR="00593578" w:rsidRDefault="00593578" w:rsidP="00593578">
                <w:pPr>
                  <w:pStyle w:val="BodyTextCondensed"/>
                </w:pPr>
              </w:p>
              <w:p w14:paraId="0F600EC1" w14:textId="77777777" w:rsidR="00593578" w:rsidRDefault="00593578" w:rsidP="00593578">
                <w:pPr>
                  <w:pStyle w:val="BodyTextCondensed"/>
                </w:pPr>
              </w:p>
            </w:tc>
            <w:tc>
              <w:tcPr>
                <w:tcW w:w="5812" w:type="dxa"/>
                <w:tcBorders>
                  <w:top w:val="single" w:sz="8" w:space="0" w:color="4F81BD"/>
                  <w:bottom w:val="single" w:sz="8" w:space="0" w:color="4F81BD"/>
                  <w:right w:val="single" w:sz="8" w:space="0" w:color="4F81BD"/>
                </w:tcBorders>
                <w:shd w:val="clear" w:color="auto" w:fill="auto"/>
              </w:tcPr>
              <w:p w14:paraId="7322C76B" w14:textId="77777777" w:rsidR="00593578" w:rsidRDefault="00593578" w:rsidP="00593578">
                <w:pPr>
                  <w:pStyle w:val="BodyTextCondensed"/>
                </w:pPr>
                <w:r>
                  <w:fldChar w:fldCharType="begin">
                    <w:ffData>
                      <w:name w:val=""/>
                      <w:enabled/>
                      <w:calcOnExit w:val="0"/>
                      <w:textInput>
                        <w:default w:val="[What kind of research activity / activities are you currently engaging in? What are the current gaps in your knowledge, or barriers to our progress that a placement could help to address?] "/>
                        <w:maxLength w:val="500"/>
                      </w:textInput>
                    </w:ffData>
                  </w:fldChar>
                </w:r>
                <w:r>
                  <w:instrText xml:space="preserve"> FORMTEXT </w:instrText>
                </w:r>
                <w:r>
                  <w:fldChar w:fldCharType="separate"/>
                </w:r>
                <w:r>
                  <w:rPr>
                    <w:noProof/>
                  </w:rPr>
                  <w:t xml:space="preserve">[What kind of research activity / activities are you currently engaging in? What are the current gaps in your knowledge, or barriers to our progress that a placement could help to address?] </w:t>
                </w:r>
                <w:r>
                  <w:fldChar w:fldCharType="end"/>
                </w:r>
              </w:p>
              <w:p w14:paraId="1A5D0143" w14:textId="77777777" w:rsidR="00383390" w:rsidRDefault="00383390" w:rsidP="00383390">
                <w:pPr>
                  <w:pStyle w:val="BodyText"/>
                </w:pPr>
              </w:p>
              <w:p w14:paraId="71EE6B2D" w14:textId="77777777" w:rsidR="00383390" w:rsidRDefault="00383390" w:rsidP="00383390">
                <w:pPr>
                  <w:pStyle w:val="BodyText"/>
                </w:pPr>
              </w:p>
              <w:p w14:paraId="2C4E8C02" w14:textId="77777777" w:rsidR="00383390" w:rsidRDefault="00383390" w:rsidP="00383390">
                <w:pPr>
                  <w:pStyle w:val="BodyText"/>
                </w:pPr>
              </w:p>
              <w:p w14:paraId="1AA7081B" w14:textId="77777777" w:rsidR="00383390" w:rsidRPr="00383390" w:rsidRDefault="00383390" w:rsidP="00383390">
                <w:pPr>
                  <w:pStyle w:val="BodyText"/>
                </w:pPr>
              </w:p>
              <w:p w14:paraId="04204FD0" w14:textId="77777777" w:rsidR="00593578" w:rsidRDefault="00593578" w:rsidP="00593578">
                <w:pPr>
                  <w:pStyle w:val="BodyTextCondensed"/>
                </w:pPr>
              </w:p>
              <w:p w14:paraId="66A289CB" w14:textId="77777777" w:rsidR="00593578" w:rsidRDefault="00593578" w:rsidP="00593578">
                <w:pPr>
                  <w:pStyle w:val="BodyTextCondensed"/>
                  <w:rPr>
                    <w:rFonts w:cs="Arial"/>
                    <w:i/>
                    <w:iCs/>
                    <w:color w:val="000000" w:themeColor="text1"/>
                    <w:sz w:val="20"/>
                    <w:szCs w:val="20"/>
                    <w:lang w:val="en-US"/>
                  </w:rPr>
                </w:pPr>
              </w:p>
              <w:p w14:paraId="048D2989" w14:textId="77777777" w:rsidR="00593578" w:rsidRPr="00892BF1" w:rsidRDefault="00593578" w:rsidP="00593578">
                <w:pPr>
                  <w:pStyle w:val="BodyTextCondensed"/>
                  <w:rPr>
                    <w:rFonts w:cs="Arial"/>
                    <w:i/>
                    <w:iCs/>
                    <w:color w:val="000000" w:themeColor="text1"/>
                    <w:sz w:val="20"/>
                    <w:szCs w:val="20"/>
                    <w:lang w:val="en-US"/>
                  </w:rPr>
                </w:pPr>
              </w:p>
            </w:tc>
          </w:tr>
          <w:tr w:rsidR="00593578" w:rsidRPr="00422DB4" w14:paraId="179135E3" w14:textId="77777777" w:rsidTr="00F8251E">
            <w:trPr>
              <w:cantSplit/>
            </w:trPr>
            <w:tc>
              <w:tcPr>
                <w:tcW w:w="2977" w:type="dxa"/>
                <w:tcBorders>
                  <w:top w:val="single" w:sz="8" w:space="0" w:color="4F81BD"/>
                  <w:left w:val="single" w:sz="8" w:space="0" w:color="4F81BD"/>
                  <w:bottom w:val="single" w:sz="8" w:space="0" w:color="4F81BD"/>
                </w:tcBorders>
                <w:shd w:val="clear" w:color="auto" w:fill="auto"/>
              </w:tcPr>
              <w:p w14:paraId="44E56F7E" w14:textId="77777777" w:rsidR="00593578" w:rsidRDefault="00593578" w:rsidP="00593578">
                <w:pPr>
                  <w:pStyle w:val="BodyTextCondensed"/>
                </w:pPr>
                <w:r>
                  <w:lastRenderedPageBreak/>
                  <w:t>Research Placement Goals</w:t>
                </w:r>
              </w:p>
              <w:p w14:paraId="30F30446" w14:textId="77777777" w:rsidR="00593578" w:rsidRDefault="00593578" w:rsidP="00593578">
                <w:pPr>
                  <w:pStyle w:val="BodyTextCondensed"/>
                </w:pPr>
              </w:p>
              <w:p w14:paraId="75F7C08D" w14:textId="77777777" w:rsidR="00593578" w:rsidRDefault="00593578" w:rsidP="00593578">
                <w:pPr>
                  <w:pStyle w:val="BodyTextCondensed"/>
                </w:pPr>
                <w:r>
                  <w:rPr>
                    <w:i/>
                  </w:rPr>
                  <w:t>(e.g. access to specialised research equipment or expertise, build research network, participant in research group planning, participant in research development opportunity)</w:t>
                </w:r>
              </w:p>
            </w:tc>
            <w:tc>
              <w:tcPr>
                <w:tcW w:w="5812" w:type="dxa"/>
                <w:tcBorders>
                  <w:top w:val="single" w:sz="8" w:space="0" w:color="4F81BD"/>
                  <w:bottom w:val="single" w:sz="8" w:space="0" w:color="4F81BD"/>
                  <w:right w:val="single" w:sz="8" w:space="0" w:color="4F81BD"/>
                </w:tcBorders>
                <w:shd w:val="clear" w:color="auto" w:fill="auto"/>
              </w:tcPr>
              <w:p w14:paraId="3CA2DA3B" w14:textId="77777777" w:rsidR="00593578" w:rsidRDefault="00593578" w:rsidP="00593578">
                <w:pPr>
                  <w:pStyle w:val="BodyTextCondensed"/>
                </w:pPr>
                <w:r>
                  <w:fldChar w:fldCharType="begin">
                    <w:ffData>
                      <w:name w:val=""/>
                      <w:enabled/>
                      <w:calcOnExit w:val="0"/>
                      <w:textInput>
                        <w:default w:val="[What research knowledge or skills would you like to gain from this placement? How will this research placement assist you in undertaking a specific research activity or project (if applicable)?]"/>
                        <w:maxLength w:val="500"/>
                      </w:textInput>
                    </w:ffData>
                  </w:fldChar>
                </w:r>
                <w:r>
                  <w:instrText xml:space="preserve"> FORMTEXT </w:instrText>
                </w:r>
                <w:r>
                  <w:fldChar w:fldCharType="separate"/>
                </w:r>
                <w:r>
                  <w:rPr>
                    <w:noProof/>
                  </w:rPr>
                  <w:t>[What research knowledge or skills would you like to gain from this placement? How will this research placement assist you in undertaking a specific research activity or project (if applicable)?]</w:t>
                </w:r>
                <w:r>
                  <w:fldChar w:fldCharType="end"/>
                </w:r>
              </w:p>
              <w:p w14:paraId="4E9AF0C2" w14:textId="77777777" w:rsidR="00593578" w:rsidRDefault="00593578" w:rsidP="00593578">
                <w:pPr>
                  <w:pStyle w:val="BodyTextCondensed"/>
                  <w:rPr>
                    <w:i/>
                    <w:iCs/>
                    <w:color w:val="000000" w:themeColor="text1"/>
                    <w:lang w:val="en-US"/>
                  </w:rPr>
                </w:pPr>
              </w:p>
              <w:p w14:paraId="29132ED3" w14:textId="77777777" w:rsidR="00593578" w:rsidRDefault="00593578" w:rsidP="00593578">
                <w:pPr>
                  <w:pStyle w:val="BodyTextCondensed"/>
                  <w:rPr>
                    <w:i/>
                    <w:iCs/>
                    <w:color w:val="000000" w:themeColor="text1"/>
                    <w:lang w:val="en-US"/>
                  </w:rPr>
                </w:pPr>
              </w:p>
              <w:p w14:paraId="5FF82127" w14:textId="77777777" w:rsidR="00593578" w:rsidRDefault="00593578" w:rsidP="00593578">
                <w:pPr>
                  <w:pStyle w:val="BodyTextCondensed"/>
                  <w:rPr>
                    <w:i/>
                    <w:iCs/>
                    <w:color w:val="000000" w:themeColor="text1"/>
                    <w:lang w:val="en-US"/>
                  </w:rPr>
                </w:pPr>
              </w:p>
              <w:p w14:paraId="22B9CB83" w14:textId="77777777" w:rsidR="00383390" w:rsidRDefault="00383390" w:rsidP="00383390">
                <w:pPr>
                  <w:pStyle w:val="BodyText"/>
                  <w:rPr>
                    <w:lang w:val="en-US"/>
                  </w:rPr>
                </w:pPr>
              </w:p>
              <w:p w14:paraId="1EF80DBB" w14:textId="77777777" w:rsidR="00383390" w:rsidRDefault="00383390" w:rsidP="00383390">
                <w:pPr>
                  <w:pStyle w:val="BodyText"/>
                  <w:rPr>
                    <w:lang w:val="en-US"/>
                  </w:rPr>
                </w:pPr>
              </w:p>
              <w:p w14:paraId="294E9C9A" w14:textId="77777777" w:rsidR="00383390" w:rsidRDefault="00383390" w:rsidP="00383390">
                <w:pPr>
                  <w:pStyle w:val="BodyText"/>
                  <w:rPr>
                    <w:lang w:val="en-US"/>
                  </w:rPr>
                </w:pPr>
              </w:p>
              <w:p w14:paraId="29929AAA" w14:textId="77777777" w:rsidR="00383390" w:rsidRPr="00383390" w:rsidRDefault="00383390" w:rsidP="00383390">
                <w:pPr>
                  <w:pStyle w:val="BodyText"/>
                  <w:rPr>
                    <w:lang w:val="en-US"/>
                  </w:rPr>
                </w:pPr>
              </w:p>
              <w:p w14:paraId="4D1CC077" w14:textId="77777777" w:rsidR="00593578" w:rsidRDefault="00593578" w:rsidP="00593578">
                <w:pPr>
                  <w:pStyle w:val="BodyTextCondensed"/>
                  <w:rPr>
                    <w:i/>
                    <w:iCs/>
                    <w:color w:val="000000" w:themeColor="text1"/>
                    <w:lang w:val="en-US"/>
                  </w:rPr>
                </w:pPr>
              </w:p>
              <w:p w14:paraId="0922CFF9" w14:textId="77777777" w:rsidR="00593578" w:rsidRDefault="00593578" w:rsidP="00593578">
                <w:pPr>
                  <w:pStyle w:val="BodyTextCondensed"/>
                </w:pPr>
              </w:p>
            </w:tc>
          </w:tr>
          <w:tr w:rsidR="00593578" w14:paraId="5C83D65B" w14:textId="77777777" w:rsidTr="00F8251E">
            <w:trPr>
              <w:cantSplit/>
            </w:trPr>
            <w:tc>
              <w:tcPr>
                <w:tcW w:w="2977" w:type="dxa"/>
                <w:tcBorders>
                  <w:top w:val="single" w:sz="8" w:space="0" w:color="4F81BD"/>
                  <w:left w:val="single" w:sz="8" w:space="0" w:color="4F81BD"/>
                  <w:bottom w:val="single" w:sz="8" w:space="0" w:color="4F81BD"/>
                </w:tcBorders>
                <w:shd w:val="clear" w:color="auto" w:fill="auto"/>
              </w:tcPr>
              <w:p w14:paraId="222B79BF" w14:textId="77777777" w:rsidR="00593578" w:rsidRDefault="00593578" w:rsidP="00593578">
                <w:pPr>
                  <w:pStyle w:val="BodyTextCondensed"/>
                </w:pPr>
                <w:r>
                  <w:t>Expected Outcomes</w:t>
                </w:r>
              </w:p>
              <w:p w14:paraId="78EA5605" w14:textId="77777777" w:rsidR="00593578" w:rsidRDefault="00593578" w:rsidP="00593578">
                <w:pPr>
                  <w:pStyle w:val="BodyTextCondensed"/>
                </w:pPr>
              </w:p>
              <w:p w14:paraId="50F30284" w14:textId="77777777" w:rsidR="00593578" w:rsidRPr="00593578" w:rsidRDefault="00593578" w:rsidP="00593578">
                <w:pPr>
                  <w:pStyle w:val="BodyTextCondensed"/>
                  <w:rPr>
                    <w:iCs/>
                  </w:rPr>
                </w:pPr>
                <w:r w:rsidRPr="00593578">
                  <w:rPr>
                    <w:iCs/>
                  </w:rPr>
                  <w:t>(e.g. finalise data analysis and interpretation with support, build collaborations across sites, deliver training or support to local service)</w:t>
                </w:r>
              </w:p>
            </w:tc>
            <w:tc>
              <w:tcPr>
                <w:tcW w:w="5812" w:type="dxa"/>
                <w:tcBorders>
                  <w:top w:val="single" w:sz="8" w:space="0" w:color="4F81BD"/>
                  <w:bottom w:val="single" w:sz="8" w:space="0" w:color="4F81BD"/>
                  <w:right w:val="single" w:sz="8" w:space="0" w:color="4F81BD"/>
                </w:tcBorders>
                <w:shd w:val="clear" w:color="auto" w:fill="auto"/>
              </w:tcPr>
              <w:p w14:paraId="15B44FCE" w14:textId="77777777" w:rsidR="00593578" w:rsidRDefault="00593578" w:rsidP="00593578">
                <w:pPr>
                  <w:pStyle w:val="BodyTextCondensed"/>
                </w:pPr>
                <w:r>
                  <w:fldChar w:fldCharType="begin">
                    <w:ffData>
                      <w:name w:val=""/>
                      <w:enabled/>
                      <w:calcOnExit w:val="0"/>
                      <w:textInput>
                        <w:default w:val="[What are the expected outcomes or outputs from the research placement? How will these outcomes benefit your local service?]"/>
                        <w:maxLength w:val="500"/>
                      </w:textInput>
                    </w:ffData>
                  </w:fldChar>
                </w:r>
                <w:r>
                  <w:instrText xml:space="preserve"> FORMTEXT </w:instrText>
                </w:r>
                <w:r>
                  <w:fldChar w:fldCharType="separate"/>
                </w:r>
                <w:r>
                  <w:t>[What are the expected outcomes or outputs from the research placement? How will these outcomes benefit your local service?]</w:t>
                </w:r>
                <w:r>
                  <w:fldChar w:fldCharType="end"/>
                </w:r>
              </w:p>
              <w:p w14:paraId="4166611C" w14:textId="77777777" w:rsidR="00593578" w:rsidRDefault="00593578" w:rsidP="00593578">
                <w:pPr>
                  <w:pStyle w:val="BodyTextCondensed"/>
                </w:pPr>
              </w:p>
              <w:p w14:paraId="0FA84FC2" w14:textId="77777777" w:rsidR="00593578" w:rsidRDefault="00593578" w:rsidP="00593578">
                <w:pPr>
                  <w:pStyle w:val="BodyTextCondensed"/>
                </w:pPr>
              </w:p>
              <w:p w14:paraId="6AF5D55E" w14:textId="77777777" w:rsidR="00383390" w:rsidRDefault="00383390" w:rsidP="00383390">
                <w:pPr>
                  <w:pStyle w:val="BodyText"/>
                </w:pPr>
              </w:p>
              <w:p w14:paraId="5C721557" w14:textId="77777777" w:rsidR="00383390" w:rsidRPr="00383390" w:rsidRDefault="00383390" w:rsidP="00383390">
                <w:pPr>
                  <w:pStyle w:val="BodyText"/>
                </w:pPr>
              </w:p>
              <w:p w14:paraId="47087E1F" w14:textId="77777777" w:rsidR="00593578" w:rsidRDefault="00593578" w:rsidP="00593578">
                <w:pPr>
                  <w:pStyle w:val="BodyTextCondensed"/>
                </w:pPr>
              </w:p>
              <w:p w14:paraId="0D3A9BED" w14:textId="77777777" w:rsidR="00383390" w:rsidRDefault="00383390" w:rsidP="00383390">
                <w:pPr>
                  <w:pStyle w:val="BodyText"/>
                </w:pPr>
              </w:p>
              <w:p w14:paraId="736E229A" w14:textId="77777777" w:rsidR="00383390" w:rsidRPr="00383390" w:rsidRDefault="00383390" w:rsidP="00383390">
                <w:pPr>
                  <w:pStyle w:val="BodyText"/>
                </w:pPr>
              </w:p>
              <w:p w14:paraId="2BDB5164" w14:textId="77777777" w:rsidR="00593578" w:rsidRDefault="00593578" w:rsidP="00593578">
                <w:pPr>
                  <w:pStyle w:val="BodyTextCondensed"/>
                </w:pPr>
              </w:p>
              <w:p w14:paraId="17CE32E9" w14:textId="77777777" w:rsidR="00593578" w:rsidRDefault="00593578" w:rsidP="00593578">
                <w:pPr>
                  <w:pStyle w:val="BodyTextCondensed"/>
                </w:pPr>
              </w:p>
            </w:tc>
          </w:tr>
          <w:tr w:rsidR="00593578" w14:paraId="41901EA0" w14:textId="77777777" w:rsidTr="00F8251E">
            <w:trPr>
              <w:cantSplit/>
            </w:trPr>
            <w:tc>
              <w:tcPr>
                <w:tcW w:w="2977" w:type="dxa"/>
                <w:tcBorders>
                  <w:top w:val="single" w:sz="8" w:space="0" w:color="4F81BD"/>
                  <w:left w:val="single" w:sz="8" w:space="0" w:color="4F81BD"/>
                  <w:bottom w:val="single" w:sz="8" w:space="0" w:color="4F81BD"/>
                </w:tcBorders>
                <w:shd w:val="clear" w:color="auto" w:fill="auto"/>
              </w:tcPr>
              <w:p w14:paraId="48C3465D" w14:textId="77777777" w:rsidR="00593578" w:rsidRDefault="00593578" w:rsidP="00593578">
                <w:pPr>
                  <w:pStyle w:val="BodyTextCondensed"/>
                </w:pPr>
                <w:r>
                  <w:t>Implementation and potential to share learning with local service and/or research team</w:t>
                </w:r>
              </w:p>
              <w:p w14:paraId="066F2772" w14:textId="77777777" w:rsidR="00593578" w:rsidRDefault="00593578" w:rsidP="00593578">
                <w:pPr>
                  <w:pStyle w:val="BodyTextCondensed"/>
                </w:pPr>
              </w:p>
              <w:p w14:paraId="7148E2BB" w14:textId="77777777" w:rsidR="00593578" w:rsidRPr="00593578" w:rsidRDefault="00593578" w:rsidP="00593578">
                <w:pPr>
                  <w:pStyle w:val="BodyTextCondensed"/>
                  <w:rPr>
                    <w:iCs/>
                  </w:rPr>
                </w:pPr>
                <w:r w:rsidRPr="00593578">
                  <w:rPr>
                    <w:iCs/>
                  </w:rPr>
                  <w:t>(e.g. skills in SPSS, qualitative analysis, project management)</w:t>
                </w:r>
              </w:p>
            </w:tc>
            <w:tc>
              <w:tcPr>
                <w:tcW w:w="5812" w:type="dxa"/>
                <w:tcBorders>
                  <w:top w:val="single" w:sz="8" w:space="0" w:color="4F81BD"/>
                  <w:bottom w:val="single" w:sz="8" w:space="0" w:color="4F81BD"/>
                  <w:right w:val="single" w:sz="8" w:space="0" w:color="4F81BD"/>
                </w:tcBorders>
                <w:shd w:val="clear" w:color="auto" w:fill="auto"/>
              </w:tcPr>
              <w:p w14:paraId="142F011E" w14:textId="77777777" w:rsidR="00593578" w:rsidRDefault="00593578" w:rsidP="00593578">
                <w:pPr>
                  <w:pStyle w:val="BodyTextCondensed"/>
                </w:pPr>
                <w:r>
                  <w:fldChar w:fldCharType="begin">
                    <w:ffData>
                      <w:name w:val=""/>
                      <w:enabled/>
                      <w:calcOnExit w:val="0"/>
                      <w:textInput>
                        <w:default w:val="[How will your learnings be shared with your local service and/or research team?]"/>
                        <w:maxLength w:val="500"/>
                      </w:textInput>
                    </w:ffData>
                  </w:fldChar>
                </w:r>
                <w:r>
                  <w:instrText xml:space="preserve"> FORMTEXT </w:instrText>
                </w:r>
                <w:r>
                  <w:fldChar w:fldCharType="separate"/>
                </w:r>
                <w:r>
                  <w:t>[How will your learnings be shared with your local service and/or research team?]</w:t>
                </w:r>
                <w:r>
                  <w:fldChar w:fldCharType="end"/>
                </w:r>
              </w:p>
              <w:p w14:paraId="6A4AA600" w14:textId="77777777" w:rsidR="00593578" w:rsidRDefault="00593578" w:rsidP="00593578">
                <w:pPr>
                  <w:pStyle w:val="BodyTextCondensed"/>
                </w:pPr>
              </w:p>
              <w:p w14:paraId="4CCF407D" w14:textId="77777777" w:rsidR="00593578" w:rsidRDefault="00593578" w:rsidP="00593578">
                <w:pPr>
                  <w:pStyle w:val="BodyTextCondensed"/>
                </w:pPr>
              </w:p>
              <w:p w14:paraId="2813E826" w14:textId="77777777" w:rsidR="00383390" w:rsidRDefault="00383390" w:rsidP="00383390">
                <w:pPr>
                  <w:pStyle w:val="BodyText"/>
                </w:pPr>
              </w:p>
              <w:p w14:paraId="4244A781" w14:textId="77777777" w:rsidR="00383390" w:rsidRPr="00383390" w:rsidRDefault="00383390" w:rsidP="00383390">
                <w:pPr>
                  <w:pStyle w:val="BodyText"/>
                </w:pPr>
              </w:p>
              <w:p w14:paraId="45E9EA3B" w14:textId="77777777" w:rsidR="00593578" w:rsidRDefault="00593578" w:rsidP="00593578">
                <w:pPr>
                  <w:pStyle w:val="BodyTextCondensed"/>
                </w:pPr>
              </w:p>
              <w:p w14:paraId="39CBA5B6" w14:textId="77777777" w:rsidR="00593578" w:rsidRDefault="00593578" w:rsidP="00593578">
                <w:pPr>
                  <w:pStyle w:val="BodyTextCondensed"/>
                </w:pPr>
              </w:p>
              <w:p w14:paraId="54A10D82" w14:textId="77777777" w:rsidR="00593578" w:rsidRDefault="00593578" w:rsidP="00593578">
                <w:pPr>
                  <w:pStyle w:val="BodyTextCondensed"/>
                </w:pPr>
              </w:p>
            </w:tc>
          </w:tr>
        </w:tbl>
        <w:p w14:paraId="4F15A607" w14:textId="435F9A42" w:rsidR="00593578" w:rsidRPr="00DB7E30" w:rsidRDefault="00593578" w:rsidP="00593578">
          <w:pPr>
            <w:pStyle w:val="Heading2"/>
            <w:rPr>
              <w:sz w:val="36"/>
              <w:szCs w:val="40"/>
            </w:rPr>
          </w:pPr>
          <w:r w:rsidRPr="00DB7E30">
            <w:rPr>
              <w:sz w:val="36"/>
              <w:szCs w:val="40"/>
            </w:rPr>
            <w:lastRenderedPageBreak/>
            <w:t>Conditions of funding support</w:t>
          </w:r>
        </w:p>
        <w:p w14:paraId="5F4EBA5A" w14:textId="3A729CD4" w:rsidR="00593578" w:rsidRDefault="00593578" w:rsidP="00593578">
          <w:pPr>
            <w:pStyle w:val="Heading3"/>
          </w:pPr>
          <w:r>
            <w:t>Funding offer</w:t>
          </w:r>
        </w:p>
        <w:p w14:paraId="2DFF593C" w14:textId="2F73EBBD" w:rsidR="00593578" w:rsidRPr="00E513AC" w:rsidRDefault="00593578" w:rsidP="00593578">
          <w:pPr>
            <w:pStyle w:val="BodyText"/>
          </w:pPr>
          <w:r w:rsidRPr="00E21136">
            <w:t xml:space="preserve">Following </w:t>
          </w:r>
          <w:r w:rsidRPr="00E513AC">
            <w:t>acceptance of a Research Placement EOI, the OCAHO will provide a written offer of funding to the HHS representative and Applicant. The offer will outline the funding commitment of the OCAHO for the nominated Applicant. The HHS delegate, operational manager</w:t>
          </w:r>
          <w:r w:rsidR="00854C11">
            <w:t>,</w:t>
          </w:r>
          <w:r w:rsidRPr="00E513AC">
            <w:t xml:space="preserve"> and Applicant will sign the offer and return it to the OCAHO by the due date in order to accept the funding support.</w:t>
          </w:r>
        </w:p>
        <w:p w14:paraId="7D30BA0C" w14:textId="39952BED" w:rsidR="00593578" w:rsidRDefault="00593578" w:rsidP="00593578">
          <w:pPr>
            <w:pStyle w:val="Heading3"/>
          </w:pPr>
          <w:r>
            <w:t>Reverse placemen</w:t>
          </w:r>
          <w:r w:rsidR="0055640F">
            <w:t>t</w:t>
          </w:r>
          <w:r>
            <w:t xml:space="preserve"> funding offer</w:t>
          </w:r>
        </w:p>
        <w:p w14:paraId="7879F104" w14:textId="77777777" w:rsidR="00593578" w:rsidRPr="00E513AC" w:rsidRDefault="00593578" w:rsidP="00593578">
          <w:pPr>
            <w:pStyle w:val="BodyText"/>
          </w:pPr>
          <w:r w:rsidRPr="00E513AC">
            <w:t>Where a reverse placement is being proposed, following acceptance of an EOI, the OCAHO will provide</w:t>
          </w:r>
          <w:r>
            <w:t>:</w:t>
          </w:r>
        </w:p>
        <w:p w14:paraId="79200DC7" w14:textId="45BE4543" w:rsidR="00593578" w:rsidRDefault="00593578" w:rsidP="004E48CD">
          <w:pPr>
            <w:pStyle w:val="BodyText"/>
            <w:numPr>
              <w:ilvl w:val="0"/>
              <w:numId w:val="8"/>
            </w:numPr>
            <w:spacing w:before="0" w:after="0" w:line="264" w:lineRule="auto"/>
            <w:textboxTightWrap w:val="none"/>
          </w:pPr>
          <w:r w:rsidRPr="00E513AC">
            <w:t>(Applicant HHS) A written offer of a reverse placement to the HHS representative and Applicant. The offer will outline the commitment of the OCAHO to support a facilitator to mentor the Applicant via a reverse placement (facilitator to travel to Applicant’s local site). The HHS delegate, operational manager</w:t>
          </w:r>
          <w:r w:rsidR="00854C11">
            <w:t>,</w:t>
          </w:r>
          <w:r w:rsidRPr="00E513AC">
            <w:t xml:space="preserve"> and Applicant will sign the offer and return it to the OCAHO by the due date in order to accept the support.</w:t>
          </w:r>
        </w:p>
        <w:p w14:paraId="7138474D" w14:textId="77777777" w:rsidR="00287A08" w:rsidRPr="00E513AC" w:rsidRDefault="00287A08" w:rsidP="00287A08">
          <w:pPr>
            <w:pStyle w:val="BodyText"/>
            <w:spacing w:before="0" w:after="0" w:line="264" w:lineRule="auto"/>
            <w:ind w:left="720"/>
            <w:textboxTightWrap w:val="none"/>
          </w:pPr>
        </w:p>
        <w:p w14:paraId="5DBD77B6" w14:textId="0D2787AE" w:rsidR="00593578" w:rsidRPr="00E513AC" w:rsidRDefault="00593578" w:rsidP="004E48CD">
          <w:pPr>
            <w:pStyle w:val="BodyText"/>
            <w:numPr>
              <w:ilvl w:val="0"/>
              <w:numId w:val="8"/>
            </w:numPr>
            <w:spacing w:before="0" w:after="0" w:line="264" w:lineRule="auto"/>
            <w:textboxTightWrap w:val="none"/>
          </w:pPr>
          <w:r w:rsidRPr="00E513AC">
            <w:t>(Facilitator HHS) A written offer of funding to the HHS representative and nominated facilitator. The offer will outline the funding commitment of the OCAHO for the nominated facilitator to travel to the Applicant’s HHS to support the Applicant for a reverse placement. The HHS delegate, operational manager</w:t>
          </w:r>
          <w:r w:rsidR="00854C11">
            <w:t>,</w:t>
          </w:r>
          <w:r w:rsidRPr="00E513AC">
            <w:t xml:space="preserve"> and nominated facilitator will sign the offer and return it to the OCAHO by the due date in order to accept the funding support.</w:t>
          </w:r>
        </w:p>
        <w:p w14:paraId="1F655AE6" w14:textId="77777777" w:rsidR="0055640F" w:rsidRDefault="0055640F" w:rsidP="0055640F">
          <w:pPr>
            <w:pStyle w:val="Heading3"/>
          </w:pPr>
          <w:r>
            <w:t>Reporting</w:t>
          </w:r>
        </w:p>
        <w:p w14:paraId="1E27B018" w14:textId="77777777" w:rsidR="0055640F" w:rsidRDefault="0055640F" w:rsidP="0055640F">
          <w:pPr>
            <w:pStyle w:val="BodyText"/>
          </w:pPr>
          <w:r w:rsidRPr="00E21136">
            <w:t xml:space="preserve">The below reporting requirements are to be provided to </w:t>
          </w:r>
          <w:hyperlink r:id="rId12" w:history="1">
            <w:r w:rsidRPr="00E21136">
              <w:rPr>
                <w:rStyle w:val="Hyperlink"/>
              </w:rPr>
              <w:t>HP-Research@health.qld.gov.au</w:t>
            </w:r>
          </w:hyperlink>
          <w:r w:rsidRPr="00E21136">
            <w:t xml:space="preserve"> in order for the HHS and nominated employee to have continued eligibility for the funding support. Failure to meet the reporting requirements may lead to withdrawal of the funding support.</w:t>
          </w:r>
        </w:p>
        <w:p w14:paraId="67E124F2" w14:textId="77777777" w:rsidR="0055640F" w:rsidRDefault="0055640F" w:rsidP="0055640F">
          <w:pPr>
            <w:pStyle w:val="Heading4"/>
          </w:pPr>
          <w:r>
            <w:t>Summary report and implementation plan</w:t>
          </w:r>
        </w:p>
        <w:p w14:paraId="211DBD98" w14:textId="77777777" w:rsidR="0055640F" w:rsidRPr="001734C1" w:rsidRDefault="0055640F" w:rsidP="0055640F">
          <w:pPr>
            <w:pStyle w:val="BodyText"/>
          </w:pPr>
          <w:r w:rsidRPr="001734C1">
            <w:t xml:space="preserve">Due: </w:t>
          </w:r>
          <w:r w:rsidRPr="001916DE">
            <w:rPr>
              <w:b/>
              <w:bCs/>
            </w:rPr>
            <w:t>Six weeks from last date of placement period.</w:t>
          </w:r>
        </w:p>
        <w:p w14:paraId="0CFF2AF7" w14:textId="77777777" w:rsidR="0055640F" w:rsidRPr="004F76A9" w:rsidRDefault="0055640F" w:rsidP="0055640F">
          <w:pPr>
            <w:pStyle w:val="BodyText"/>
          </w:pPr>
          <w:r>
            <w:t>Templates will be supplied to the employee to develop their summary report and implementation plan which will include:</w:t>
          </w:r>
        </w:p>
        <w:p w14:paraId="342008CB" w14:textId="6194F822" w:rsidR="0055640F" w:rsidRDefault="00594485" w:rsidP="004E48CD">
          <w:pPr>
            <w:pStyle w:val="ListBullet"/>
            <w:numPr>
              <w:ilvl w:val="0"/>
              <w:numId w:val="9"/>
            </w:numPr>
            <w:spacing w:before="60"/>
            <w:textboxTightWrap w:val="none"/>
          </w:pPr>
          <w:r>
            <w:t>E</w:t>
          </w:r>
          <w:r w:rsidR="0055640F">
            <w:t>vidence of attendance at nominated placement</w:t>
          </w:r>
          <w:r>
            <w:t>.</w:t>
          </w:r>
        </w:p>
        <w:p w14:paraId="4BFE1D07" w14:textId="44E5E968" w:rsidR="0055640F" w:rsidRDefault="00594485" w:rsidP="004E48CD">
          <w:pPr>
            <w:pStyle w:val="ListBullet"/>
            <w:numPr>
              <w:ilvl w:val="0"/>
              <w:numId w:val="9"/>
            </w:numPr>
            <w:spacing w:before="60"/>
            <w:textboxTightWrap w:val="none"/>
          </w:pPr>
          <w:r>
            <w:t>S</w:t>
          </w:r>
          <w:r w:rsidR="0055640F">
            <w:t xml:space="preserve">ummary of placement experience, learning, </w:t>
          </w:r>
          <w:r>
            <w:t xml:space="preserve">and </w:t>
          </w:r>
          <w:r w:rsidR="0055640F">
            <w:t>activities</w:t>
          </w:r>
          <w:r>
            <w:t>.</w:t>
          </w:r>
          <w:r w:rsidR="0055640F">
            <w:t xml:space="preserve"> </w:t>
          </w:r>
        </w:p>
        <w:p w14:paraId="6EAC61BE" w14:textId="7FEF59C1" w:rsidR="0055640F" w:rsidRPr="00E513AC" w:rsidRDefault="00594485" w:rsidP="004E48CD">
          <w:pPr>
            <w:pStyle w:val="ListBullet"/>
            <w:numPr>
              <w:ilvl w:val="0"/>
              <w:numId w:val="9"/>
            </w:numPr>
            <w:spacing w:before="60"/>
            <w:textboxTightWrap w:val="none"/>
          </w:pPr>
          <w:r>
            <w:t>I</w:t>
          </w:r>
          <w:r w:rsidR="0055640F" w:rsidRPr="00E513AC">
            <w:t>mplementation plan to support specified and general research activities within the local unit</w:t>
          </w:r>
          <w:r>
            <w:t>.</w:t>
          </w:r>
        </w:p>
        <w:p w14:paraId="662EABCF" w14:textId="1A284A87" w:rsidR="0055640F" w:rsidRPr="00E513AC" w:rsidRDefault="00594485" w:rsidP="004E48CD">
          <w:pPr>
            <w:pStyle w:val="ListBullet"/>
            <w:numPr>
              <w:ilvl w:val="0"/>
              <w:numId w:val="9"/>
            </w:numPr>
            <w:spacing w:before="60"/>
            <w:textboxTightWrap w:val="none"/>
          </w:pPr>
          <w:r>
            <w:t>R</w:t>
          </w:r>
          <w:r w:rsidR="0055640F" w:rsidRPr="00E513AC">
            <w:t>elevant IEJ forms (provided by the travelling staff member)</w:t>
          </w:r>
          <w:r>
            <w:t>.</w:t>
          </w:r>
        </w:p>
        <w:p w14:paraId="278212B8" w14:textId="5884066B" w:rsidR="0055640F" w:rsidRPr="00E513AC" w:rsidRDefault="00594485" w:rsidP="004E48CD">
          <w:pPr>
            <w:pStyle w:val="ListBullet"/>
            <w:numPr>
              <w:ilvl w:val="0"/>
              <w:numId w:val="9"/>
            </w:numPr>
            <w:spacing w:before="60"/>
            <w:textboxTightWrap w:val="none"/>
          </w:pPr>
          <w:r>
            <w:t>E</w:t>
          </w:r>
          <w:r w:rsidR="0055640F" w:rsidRPr="00E513AC">
            <w:t>vidence of relevant tax invoice/receipts (provided by the travelling staff member)</w:t>
          </w:r>
          <w:r w:rsidR="00854C11">
            <w:t>.</w:t>
          </w:r>
        </w:p>
        <w:p w14:paraId="6D4B09C0" w14:textId="7B26A88E" w:rsidR="00287A08" w:rsidRDefault="00287A08" w:rsidP="00287A08">
          <w:pPr>
            <w:pStyle w:val="Heading4"/>
          </w:pPr>
          <w:r>
            <w:lastRenderedPageBreak/>
            <w:t>Travel claim</w:t>
          </w:r>
        </w:p>
        <w:p w14:paraId="72C1FE70" w14:textId="1EBDD4C5" w:rsidR="00287A08" w:rsidRPr="001734C1" w:rsidRDefault="00287A08" w:rsidP="00287A08">
          <w:pPr>
            <w:pStyle w:val="BodyText"/>
          </w:pPr>
          <w:r w:rsidRPr="001734C1">
            <w:t xml:space="preserve">Due: </w:t>
          </w:r>
          <w:r w:rsidR="00ED3BB4">
            <w:rPr>
              <w:b/>
              <w:bCs/>
            </w:rPr>
            <w:t>Two months</w:t>
          </w:r>
          <w:r w:rsidRPr="001916DE">
            <w:rPr>
              <w:b/>
              <w:bCs/>
            </w:rPr>
            <w:t xml:space="preserve"> from last date of placement</w:t>
          </w:r>
          <w:r w:rsidR="00ED3BB4">
            <w:rPr>
              <w:b/>
              <w:bCs/>
            </w:rPr>
            <w:t xml:space="preserve"> or 2</w:t>
          </w:r>
          <w:r w:rsidR="00854C11">
            <w:rPr>
              <w:b/>
              <w:bCs/>
            </w:rPr>
            <w:t>0 February</w:t>
          </w:r>
          <w:r w:rsidR="00ED3BB4">
            <w:rPr>
              <w:b/>
              <w:bCs/>
            </w:rPr>
            <w:t xml:space="preserve"> 202</w:t>
          </w:r>
          <w:r w:rsidR="00854C11">
            <w:rPr>
              <w:b/>
              <w:bCs/>
            </w:rPr>
            <w:t>6</w:t>
          </w:r>
          <w:r w:rsidR="00ED3BB4">
            <w:rPr>
              <w:b/>
              <w:bCs/>
            </w:rPr>
            <w:t xml:space="preserve"> (</w:t>
          </w:r>
          <w:r w:rsidR="00806DD1">
            <w:rPr>
              <w:b/>
              <w:bCs/>
            </w:rPr>
            <w:t>whichever</w:t>
          </w:r>
          <w:r w:rsidR="00ED3BB4">
            <w:rPr>
              <w:b/>
              <w:bCs/>
            </w:rPr>
            <w:t xml:space="preserve"> occurs firs</w:t>
          </w:r>
          <w:r w:rsidR="0023177F">
            <w:rPr>
              <w:b/>
              <w:bCs/>
            </w:rPr>
            <w:t>t</w:t>
          </w:r>
          <w:r w:rsidR="00ED3BB4">
            <w:rPr>
              <w:b/>
              <w:bCs/>
            </w:rPr>
            <w:t>)</w:t>
          </w:r>
          <w:r w:rsidRPr="001916DE">
            <w:rPr>
              <w:b/>
              <w:bCs/>
            </w:rPr>
            <w:t>.</w:t>
          </w:r>
        </w:p>
        <w:p w14:paraId="28F12ACF" w14:textId="77777777" w:rsidR="00ED3BB4" w:rsidRDefault="00ED3BB4" w:rsidP="00ED3BB4">
          <w:pPr>
            <w:pStyle w:val="ListBullet"/>
            <w:numPr>
              <w:ilvl w:val="0"/>
              <w:numId w:val="0"/>
            </w:numPr>
            <w:spacing w:after="0" w:line="264" w:lineRule="auto"/>
            <w:ind w:left="357" w:hanging="357"/>
            <w:textboxTightWrap w:val="none"/>
          </w:pPr>
          <w:r>
            <w:t xml:space="preserve">Travel claims are submitted by </w:t>
          </w:r>
          <w:r w:rsidR="00287A08" w:rsidRPr="00E513AC">
            <w:t>relevant IEJ forms (provided by the travelling staff member</w:t>
          </w:r>
          <w:r>
            <w:t>’s</w:t>
          </w:r>
        </w:p>
        <w:p w14:paraId="4979F3CC" w14:textId="484CAE18" w:rsidR="00287A08" w:rsidRPr="00E513AC" w:rsidRDefault="00ED3BB4" w:rsidP="00ED3BB4">
          <w:pPr>
            <w:pStyle w:val="ListBullet"/>
            <w:numPr>
              <w:ilvl w:val="0"/>
              <w:numId w:val="0"/>
            </w:numPr>
            <w:spacing w:after="0" w:line="264" w:lineRule="auto"/>
            <w:ind w:left="357" w:hanging="357"/>
            <w:textboxTightWrap w:val="none"/>
          </w:pPr>
          <w:r>
            <w:t xml:space="preserve">HHS with </w:t>
          </w:r>
          <w:r w:rsidRPr="00E513AC">
            <w:t>evidence of relevant tax invoice/receipts</w:t>
          </w:r>
          <w:r w:rsidR="00287A08" w:rsidRPr="00E513AC">
            <w:t>)</w:t>
          </w:r>
        </w:p>
        <w:p w14:paraId="51C51379" w14:textId="77777777" w:rsidR="0055640F" w:rsidRDefault="0055640F" w:rsidP="0055640F">
          <w:pPr>
            <w:pStyle w:val="Heading3"/>
          </w:pPr>
          <w:r>
            <w:t>Exception reporting</w:t>
          </w:r>
        </w:p>
        <w:p w14:paraId="004EA5A3" w14:textId="77777777" w:rsidR="0055640F" w:rsidRPr="00ED3BB4" w:rsidRDefault="0055640F" w:rsidP="0055640F">
          <w:pPr>
            <w:pStyle w:val="BodyText"/>
          </w:pPr>
          <w:r w:rsidRPr="00ED3BB4">
            <w:t>The HHS will advise the OCAHO within 7 days of the following:</w:t>
          </w:r>
        </w:p>
        <w:p w14:paraId="64350D0B" w14:textId="24BFD43A" w:rsidR="0055640F" w:rsidRPr="00ED3BB4" w:rsidRDefault="0055640F" w:rsidP="004E48CD">
          <w:pPr>
            <w:pStyle w:val="BodyText"/>
            <w:numPr>
              <w:ilvl w:val="0"/>
              <w:numId w:val="10"/>
            </w:numPr>
            <w:rPr>
              <w:snapToGrid w:val="0"/>
            </w:rPr>
          </w:pPr>
          <w:r w:rsidRPr="00ED3BB4">
            <w:rPr>
              <w:snapToGrid w:val="0"/>
            </w:rPr>
            <w:t xml:space="preserve">The nominated employee: </w:t>
          </w:r>
        </w:p>
        <w:p w14:paraId="698DB7FF" w14:textId="66E9DABB" w:rsidR="0055640F" w:rsidRPr="00ED3BB4" w:rsidRDefault="0023177F" w:rsidP="004E48CD">
          <w:pPr>
            <w:pStyle w:val="BulletList2Column"/>
            <w:numPr>
              <w:ilvl w:val="1"/>
              <w:numId w:val="10"/>
            </w:numPr>
            <w:rPr>
              <w:sz w:val="21"/>
              <w:szCs w:val="21"/>
            </w:rPr>
          </w:pPr>
          <w:r>
            <w:rPr>
              <w:sz w:val="21"/>
              <w:szCs w:val="21"/>
            </w:rPr>
            <w:t>R</w:t>
          </w:r>
          <w:r w:rsidR="0055640F" w:rsidRPr="00ED3BB4">
            <w:rPr>
              <w:sz w:val="21"/>
              <w:szCs w:val="21"/>
            </w:rPr>
            <w:t>esigns from the position (or other form of position separation). The nominated employee will not have access to the funding support if they leave their position permanently</w:t>
          </w:r>
          <w:r>
            <w:rPr>
              <w:sz w:val="21"/>
              <w:szCs w:val="21"/>
            </w:rPr>
            <w:t>.</w:t>
          </w:r>
        </w:p>
        <w:p w14:paraId="0E2DD1BD" w14:textId="6A982714" w:rsidR="0055640F" w:rsidRPr="00ED3BB4" w:rsidRDefault="0023177F" w:rsidP="004E48CD">
          <w:pPr>
            <w:pStyle w:val="BulletList2Column"/>
            <w:numPr>
              <w:ilvl w:val="0"/>
              <w:numId w:val="11"/>
            </w:numPr>
            <w:rPr>
              <w:sz w:val="21"/>
              <w:szCs w:val="21"/>
            </w:rPr>
          </w:pPr>
          <w:r>
            <w:rPr>
              <w:sz w:val="21"/>
              <w:szCs w:val="21"/>
            </w:rPr>
            <w:t>H</w:t>
          </w:r>
          <w:r w:rsidR="0055640F" w:rsidRPr="00ED3BB4">
            <w:rPr>
              <w:sz w:val="21"/>
              <w:szCs w:val="21"/>
            </w:rPr>
            <w:t>as a change of employment status e.g. is approved to change from full-time to part-time</w:t>
          </w:r>
          <w:r>
            <w:rPr>
              <w:sz w:val="21"/>
              <w:szCs w:val="21"/>
            </w:rPr>
            <w:t>.</w:t>
          </w:r>
        </w:p>
        <w:p w14:paraId="76F7B6CB" w14:textId="6F158EBF" w:rsidR="0055640F" w:rsidRPr="00ED3BB4" w:rsidRDefault="0023177F" w:rsidP="004E48CD">
          <w:pPr>
            <w:pStyle w:val="BulletList2Column"/>
            <w:numPr>
              <w:ilvl w:val="0"/>
              <w:numId w:val="12"/>
            </w:numPr>
            <w:rPr>
              <w:sz w:val="21"/>
              <w:szCs w:val="21"/>
            </w:rPr>
          </w:pPr>
          <w:r>
            <w:rPr>
              <w:sz w:val="21"/>
              <w:szCs w:val="21"/>
            </w:rPr>
            <w:t>I</w:t>
          </w:r>
          <w:r w:rsidR="0055640F" w:rsidRPr="00ED3BB4">
            <w:rPr>
              <w:sz w:val="21"/>
              <w:szCs w:val="21"/>
            </w:rPr>
            <w:t>s at risk of failing to complete the requirements for the funding support</w:t>
          </w:r>
          <w:r w:rsidR="008B7B7E">
            <w:rPr>
              <w:sz w:val="21"/>
              <w:szCs w:val="21"/>
            </w:rPr>
            <w:t>.</w:t>
          </w:r>
        </w:p>
        <w:p w14:paraId="0A413956" w14:textId="228E3C50" w:rsidR="0055640F" w:rsidRPr="00ED3BB4" w:rsidRDefault="0055640F" w:rsidP="004E48CD">
          <w:pPr>
            <w:pStyle w:val="BodyText"/>
            <w:numPr>
              <w:ilvl w:val="0"/>
              <w:numId w:val="10"/>
            </w:numPr>
          </w:pPr>
          <w:r w:rsidRPr="00ED3BB4">
            <w:rPr>
              <w:snapToGrid w:val="0"/>
            </w:rPr>
            <w:t>The nominated employee</w:t>
          </w:r>
          <w:r w:rsidR="0023177F">
            <w:rPr>
              <w:snapToGrid w:val="0"/>
            </w:rPr>
            <w:t>’</w:t>
          </w:r>
          <w:r w:rsidRPr="00ED3BB4">
            <w:rPr>
              <w:snapToGrid w:val="0"/>
            </w:rPr>
            <w:t>s</w:t>
          </w:r>
          <w:r w:rsidR="0023177F">
            <w:rPr>
              <w:snapToGrid w:val="0"/>
            </w:rPr>
            <w:t xml:space="preserve"> </w:t>
          </w:r>
          <w:r w:rsidRPr="00ED3BB4">
            <w:rPr>
              <w:snapToGrid w:val="0"/>
            </w:rPr>
            <w:t xml:space="preserve">position status </w:t>
          </w:r>
          <w:r w:rsidRPr="00ED3BB4">
            <w:t>(permanent, temporary, FTE) changes to no longer meet the requirements for funding.</w:t>
          </w:r>
        </w:p>
        <w:p w14:paraId="61EEF7DD" w14:textId="325EF21A" w:rsidR="00362B1A" w:rsidRPr="00593578" w:rsidRDefault="0055640F" w:rsidP="0055640F">
          <w:pPr>
            <w:pStyle w:val="Heading2"/>
          </w:pPr>
          <w:r w:rsidRPr="00DB7E30">
            <w:rPr>
              <w:sz w:val="36"/>
              <w:szCs w:val="40"/>
            </w:rPr>
            <w:t>Support for RRR-Cap: Research Placement</w:t>
          </w:r>
        </w:p>
      </w:sdtContent>
    </w:sdt>
    <w:p w14:paraId="6C243E00" w14:textId="77777777" w:rsidR="0055640F" w:rsidRDefault="0055640F" w:rsidP="0055640F">
      <w:pPr>
        <w:pStyle w:val="BodyText"/>
      </w:pPr>
      <w:r>
        <w:t>HHSs with nominated employees that have access to the OCAHO funding support will:</w:t>
      </w:r>
    </w:p>
    <w:p w14:paraId="456B6D07" w14:textId="3E5C71F5" w:rsidR="0055640F" w:rsidRDefault="008B7B7E" w:rsidP="0055640F">
      <w:pPr>
        <w:pStyle w:val="ListBullet"/>
      </w:pPr>
      <w:r>
        <w:t>A</w:t>
      </w:r>
      <w:r w:rsidR="0055640F" w:rsidRPr="0044544F">
        <w:t xml:space="preserve">llow relevant staff to participate in reasonable evaluation activities associated with the statewide </w:t>
      </w:r>
      <w:r w:rsidR="0055640F">
        <w:t>research capacity building strategy</w:t>
      </w:r>
      <w:r w:rsidR="0055640F" w:rsidRPr="0044544F">
        <w:t xml:space="preserve">. </w:t>
      </w:r>
    </w:p>
    <w:p w14:paraId="45427617" w14:textId="42B6867A" w:rsidR="0055640F" w:rsidRDefault="008B7B7E" w:rsidP="0055640F">
      <w:pPr>
        <w:pStyle w:val="ListBullet"/>
      </w:pPr>
      <w:r>
        <w:t>G</w:t>
      </w:r>
      <w:r w:rsidR="0055640F" w:rsidRPr="00514206">
        <w:t>rant reasonable requests for staff to contribute to promotion, profiling</w:t>
      </w:r>
      <w:r w:rsidR="002A5A24">
        <w:t>,</w:t>
      </w:r>
      <w:r w:rsidR="0055640F" w:rsidRPr="00514206">
        <w:t xml:space="preserve"> and other media opportunities related to their participation in the </w:t>
      </w:r>
      <w:r w:rsidR="0055640F">
        <w:t>research capacity building</w:t>
      </w:r>
      <w:r w:rsidR="0055640F" w:rsidRPr="00514206">
        <w:t xml:space="preserve"> strategy. Formal approvals will be requested from HHS delegates prior to p</w:t>
      </w:r>
      <w:r w:rsidR="0055640F">
        <w:t>rogressing any media activities</w:t>
      </w:r>
      <w:r w:rsidR="0055640F" w:rsidRPr="00514206">
        <w:t>.</w:t>
      </w:r>
    </w:p>
    <w:p w14:paraId="28B29C1A" w14:textId="291DD527" w:rsidR="00757ADC" w:rsidRPr="00DB7E30" w:rsidRDefault="0055640F" w:rsidP="0055640F">
      <w:pPr>
        <w:pStyle w:val="Heading2"/>
        <w:rPr>
          <w:sz w:val="36"/>
          <w:szCs w:val="40"/>
        </w:rPr>
      </w:pPr>
      <w:r w:rsidRPr="00DB7E30">
        <w:rPr>
          <w:sz w:val="36"/>
          <w:szCs w:val="40"/>
        </w:rPr>
        <w:lastRenderedPageBreak/>
        <w:t>Certification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9"/>
        <w:gridCol w:w="3172"/>
        <w:gridCol w:w="1298"/>
        <w:gridCol w:w="2895"/>
      </w:tblGrid>
      <w:tr w:rsidR="0055640F" w:rsidRPr="002C753C" w14:paraId="5DBF3D95" w14:textId="77777777" w:rsidTr="0055640F">
        <w:trPr>
          <w:cantSplit/>
          <w:tblHeader/>
        </w:trPr>
        <w:tc>
          <w:tcPr>
            <w:tcW w:w="8834" w:type="dxa"/>
            <w:gridSpan w:val="4"/>
            <w:shd w:val="clear" w:color="auto" w:fill="BFBFBF" w:themeFill="background1" w:themeFillShade="BF"/>
          </w:tcPr>
          <w:p w14:paraId="59744D1D" w14:textId="77777777" w:rsidR="0055640F" w:rsidRPr="0055640F" w:rsidDel="00D4672E"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Nominated Employee - Applicant</w:t>
            </w:r>
          </w:p>
        </w:tc>
      </w:tr>
      <w:tr w:rsidR="0055640F" w:rsidRPr="002C753C" w14:paraId="7D69FEAD" w14:textId="77777777" w:rsidTr="0055640F">
        <w:trPr>
          <w:cantSplit/>
          <w:tblHeader/>
        </w:trPr>
        <w:tc>
          <w:tcPr>
            <w:tcW w:w="8834" w:type="dxa"/>
            <w:gridSpan w:val="4"/>
            <w:shd w:val="clear" w:color="auto" w:fill="auto"/>
          </w:tcPr>
          <w:p w14:paraId="0CAA5420" w14:textId="77777777" w:rsidR="0055640F" w:rsidRPr="0055640F" w:rsidDel="00D4672E"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I certify that I have read the information and conditions described within this EOI, and that I meet the eligibility criteria. I certify that all details in this application are correct. I understand and agree that if successful, I will be required to meet the terms and conditions of receiving the funding including the provision of indicated reporting and evidence of travel costs.</w:t>
            </w:r>
          </w:p>
        </w:tc>
      </w:tr>
      <w:tr w:rsidR="0055640F" w:rsidRPr="00DF71B0" w14:paraId="13FF3D22" w14:textId="77777777" w:rsidTr="0055640F">
        <w:trPr>
          <w:cantSplit/>
          <w:trHeight w:val="227"/>
          <w:tblHeader/>
        </w:trPr>
        <w:tc>
          <w:tcPr>
            <w:tcW w:w="1469" w:type="dxa"/>
            <w:shd w:val="clear" w:color="auto" w:fill="auto"/>
          </w:tcPr>
          <w:p w14:paraId="665C35BF"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Name</w:t>
            </w:r>
          </w:p>
          <w:p w14:paraId="7A86C6CF" w14:textId="77777777" w:rsidR="0055640F" w:rsidRPr="0055640F" w:rsidRDefault="0055640F" w:rsidP="0055640F">
            <w:pPr>
              <w:pStyle w:val="BodyText1"/>
              <w:rPr>
                <w:rFonts w:ascii="Fira Sans" w:hAnsi="Fira Sans"/>
                <w:color w:val="3A3E3E" w:themeColor="background2" w:themeShade="40"/>
                <w:sz w:val="21"/>
                <w:szCs w:val="21"/>
              </w:rPr>
            </w:pPr>
          </w:p>
        </w:tc>
        <w:tc>
          <w:tcPr>
            <w:tcW w:w="3172" w:type="dxa"/>
            <w:shd w:val="clear" w:color="auto" w:fill="auto"/>
          </w:tcPr>
          <w:p w14:paraId="1F85FF05"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fldChar w:fldCharType="begin">
                <w:ffData>
                  <w:name w:val=""/>
                  <w:enabled/>
                  <w:calcOnExit w:val="0"/>
                  <w:textInput>
                    <w:default w:val="[insert name]"/>
                    <w:maxLength w:val="500"/>
                  </w:textInput>
                </w:ffData>
              </w:fldChar>
            </w:r>
            <w:r w:rsidRPr="0055640F">
              <w:rPr>
                <w:rFonts w:ascii="Fira Sans" w:hAnsi="Fira Sans"/>
                <w:color w:val="3A3E3E" w:themeColor="background2" w:themeShade="40"/>
                <w:sz w:val="21"/>
                <w:szCs w:val="21"/>
              </w:rPr>
              <w:instrText xml:space="preserve"> FORMTEXT </w:instrText>
            </w:r>
            <w:r w:rsidRPr="0055640F">
              <w:rPr>
                <w:rFonts w:ascii="Fira Sans" w:hAnsi="Fira Sans"/>
                <w:color w:val="3A3E3E" w:themeColor="background2" w:themeShade="40"/>
                <w:sz w:val="21"/>
                <w:szCs w:val="21"/>
              </w:rPr>
            </w:r>
            <w:r w:rsidRPr="0055640F">
              <w:rPr>
                <w:rFonts w:ascii="Fira Sans" w:hAnsi="Fira Sans"/>
                <w:color w:val="3A3E3E" w:themeColor="background2" w:themeShade="40"/>
                <w:sz w:val="21"/>
                <w:szCs w:val="21"/>
              </w:rPr>
              <w:fldChar w:fldCharType="separate"/>
            </w:r>
            <w:r w:rsidRPr="0055640F">
              <w:rPr>
                <w:rFonts w:ascii="Fira Sans" w:hAnsi="Fira Sans"/>
                <w:noProof/>
                <w:color w:val="3A3E3E" w:themeColor="background2" w:themeShade="40"/>
                <w:sz w:val="21"/>
                <w:szCs w:val="21"/>
              </w:rPr>
              <w:t>[insert name]</w:t>
            </w:r>
            <w:r w:rsidRPr="0055640F">
              <w:rPr>
                <w:rFonts w:ascii="Fira Sans" w:hAnsi="Fira Sans"/>
                <w:color w:val="3A3E3E" w:themeColor="background2" w:themeShade="40"/>
                <w:sz w:val="21"/>
                <w:szCs w:val="21"/>
              </w:rPr>
              <w:fldChar w:fldCharType="end"/>
            </w:r>
          </w:p>
        </w:tc>
        <w:tc>
          <w:tcPr>
            <w:tcW w:w="1298" w:type="dxa"/>
          </w:tcPr>
          <w:p w14:paraId="72951431"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Date</w:t>
            </w:r>
          </w:p>
          <w:p w14:paraId="5C34908A" w14:textId="77777777" w:rsidR="0055640F" w:rsidRPr="0055640F" w:rsidRDefault="0055640F" w:rsidP="0055640F">
            <w:pPr>
              <w:pStyle w:val="BodyText1"/>
              <w:rPr>
                <w:rFonts w:ascii="Fira Sans" w:hAnsi="Fira Sans"/>
                <w:color w:val="3A3E3E" w:themeColor="background2" w:themeShade="40"/>
                <w:sz w:val="21"/>
                <w:szCs w:val="21"/>
              </w:rPr>
            </w:pPr>
          </w:p>
        </w:tc>
        <w:tc>
          <w:tcPr>
            <w:tcW w:w="2895" w:type="dxa"/>
          </w:tcPr>
          <w:p w14:paraId="6799D7F8"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rsidRPr="002C753C" w14:paraId="45A1C286" w14:textId="77777777" w:rsidTr="0055640F">
        <w:trPr>
          <w:cantSplit/>
          <w:trHeight w:val="645"/>
          <w:tblHeader/>
        </w:trPr>
        <w:tc>
          <w:tcPr>
            <w:tcW w:w="1469" w:type="dxa"/>
            <w:shd w:val="clear" w:color="auto" w:fill="auto"/>
          </w:tcPr>
          <w:p w14:paraId="41D8F461"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Signature</w:t>
            </w:r>
          </w:p>
          <w:p w14:paraId="3B23FB77" w14:textId="77777777" w:rsidR="0055640F" w:rsidRPr="0055640F" w:rsidRDefault="0055640F" w:rsidP="0055640F">
            <w:pPr>
              <w:pStyle w:val="BodyText1"/>
              <w:rPr>
                <w:rFonts w:ascii="Fira Sans" w:hAnsi="Fira Sans"/>
                <w:color w:val="3A3E3E" w:themeColor="background2" w:themeShade="40"/>
                <w:sz w:val="21"/>
                <w:szCs w:val="21"/>
              </w:rPr>
            </w:pPr>
          </w:p>
        </w:tc>
        <w:tc>
          <w:tcPr>
            <w:tcW w:w="7365" w:type="dxa"/>
            <w:gridSpan w:val="3"/>
            <w:shd w:val="clear" w:color="auto" w:fill="auto"/>
          </w:tcPr>
          <w:p w14:paraId="6E72CFFB"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14:paraId="30BA7B93" w14:textId="77777777" w:rsidTr="0055640F">
        <w:trPr>
          <w:cantSplit/>
          <w:tblHeader/>
        </w:trPr>
        <w:tc>
          <w:tcPr>
            <w:tcW w:w="8834" w:type="dxa"/>
            <w:gridSpan w:val="4"/>
            <w:shd w:val="clear" w:color="auto" w:fill="BFBFBF" w:themeFill="background1" w:themeFillShade="BF"/>
          </w:tcPr>
          <w:p w14:paraId="69B06FB6"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 xml:space="preserve">Operational manager </w:t>
            </w:r>
          </w:p>
        </w:tc>
      </w:tr>
      <w:tr w:rsidR="0055640F" w14:paraId="568441AA" w14:textId="77777777" w:rsidTr="0055640F">
        <w:trPr>
          <w:cantSplit/>
          <w:tblHeader/>
        </w:trPr>
        <w:tc>
          <w:tcPr>
            <w:tcW w:w="8834" w:type="dxa"/>
            <w:gridSpan w:val="4"/>
            <w:shd w:val="clear" w:color="auto" w:fill="auto"/>
          </w:tcPr>
          <w:p w14:paraId="7D2383CD"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I certify that I have read the information and conditions described within this EOI, and that I support this application for research placement funding support.</w:t>
            </w:r>
          </w:p>
        </w:tc>
      </w:tr>
      <w:tr w:rsidR="0055640F" w:rsidRPr="002C753C" w14:paraId="78340341" w14:textId="77777777" w:rsidTr="0055640F">
        <w:trPr>
          <w:cantSplit/>
          <w:trHeight w:val="227"/>
          <w:tblHeader/>
        </w:trPr>
        <w:tc>
          <w:tcPr>
            <w:tcW w:w="1469" w:type="dxa"/>
            <w:shd w:val="clear" w:color="auto" w:fill="auto"/>
          </w:tcPr>
          <w:p w14:paraId="2AD7E9B4"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Name</w:t>
            </w:r>
          </w:p>
          <w:p w14:paraId="382D7B27" w14:textId="77777777" w:rsidR="0055640F" w:rsidRPr="0055640F" w:rsidRDefault="0055640F" w:rsidP="0055640F">
            <w:pPr>
              <w:pStyle w:val="BodyText1"/>
              <w:rPr>
                <w:rFonts w:ascii="Fira Sans" w:hAnsi="Fira Sans"/>
                <w:color w:val="3A3E3E" w:themeColor="background2" w:themeShade="40"/>
                <w:sz w:val="21"/>
                <w:szCs w:val="21"/>
              </w:rPr>
            </w:pPr>
          </w:p>
        </w:tc>
        <w:tc>
          <w:tcPr>
            <w:tcW w:w="3172" w:type="dxa"/>
            <w:shd w:val="clear" w:color="auto" w:fill="auto"/>
          </w:tcPr>
          <w:p w14:paraId="43DA5C10"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fldChar w:fldCharType="begin">
                <w:ffData>
                  <w:name w:val=""/>
                  <w:enabled/>
                  <w:calcOnExit w:val="0"/>
                  <w:textInput>
                    <w:default w:val="[insert name]"/>
                    <w:maxLength w:val="500"/>
                  </w:textInput>
                </w:ffData>
              </w:fldChar>
            </w:r>
            <w:r w:rsidRPr="0055640F">
              <w:rPr>
                <w:rFonts w:ascii="Fira Sans" w:hAnsi="Fira Sans"/>
                <w:color w:val="3A3E3E" w:themeColor="background2" w:themeShade="40"/>
                <w:sz w:val="21"/>
                <w:szCs w:val="21"/>
              </w:rPr>
              <w:instrText xml:space="preserve"> FORMTEXT </w:instrText>
            </w:r>
            <w:r w:rsidRPr="0055640F">
              <w:rPr>
                <w:rFonts w:ascii="Fira Sans" w:hAnsi="Fira Sans"/>
                <w:color w:val="3A3E3E" w:themeColor="background2" w:themeShade="40"/>
                <w:sz w:val="21"/>
                <w:szCs w:val="21"/>
              </w:rPr>
            </w:r>
            <w:r w:rsidRPr="0055640F">
              <w:rPr>
                <w:rFonts w:ascii="Fira Sans" w:hAnsi="Fira Sans"/>
                <w:color w:val="3A3E3E" w:themeColor="background2" w:themeShade="40"/>
                <w:sz w:val="21"/>
                <w:szCs w:val="21"/>
              </w:rPr>
              <w:fldChar w:fldCharType="separate"/>
            </w:r>
            <w:r w:rsidRPr="0055640F">
              <w:rPr>
                <w:rFonts w:ascii="Fira Sans" w:hAnsi="Fira Sans"/>
                <w:noProof/>
                <w:color w:val="3A3E3E" w:themeColor="background2" w:themeShade="40"/>
                <w:sz w:val="21"/>
                <w:szCs w:val="21"/>
              </w:rPr>
              <w:t>[insert name]</w:t>
            </w:r>
            <w:r w:rsidRPr="0055640F">
              <w:rPr>
                <w:rFonts w:ascii="Fira Sans" w:hAnsi="Fira Sans"/>
                <w:color w:val="3A3E3E" w:themeColor="background2" w:themeShade="40"/>
                <w:sz w:val="21"/>
                <w:szCs w:val="21"/>
              </w:rPr>
              <w:fldChar w:fldCharType="end"/>
            </w:r>
          </w:p>
        </w:tc>
        <w:tc>
          <w:tcPr>
            <w:tcW w:w="1298" w:type="dxa"/>
          </w:tcPr>
          <w:p w14:paraId="2B0AA3EF"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Date</w:t>
            </w:r>
          </w:p>
        </w:tc>
        <w:tc>
          <w:tcPr>
            <w:tcW w:w="2895" w:type="dxa"/>
          </w:tcPr>
          <w:p w14:paraId="523FE4A9"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rsidRPr="002C753C" w14:paraId="364422AD" w14:textId="77777777" w:rsidTr="0055640F">
        <w:trPr>
          <w:cantSplit/>
          <w:trHeight w:val="227"/>
          <w:tblHeader/>
        </w:trPr>
        <w:tc>
          <w:tcPr>
            <w:tcW w:w="1469" w:type="dxa"/>
            <w:shd w:val="clear" w:color="auto" w:fill="auto"/>
          </w:tcPr>
          <w:p w14:paraId="7E6DC8F9"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 xml:space="preserve">Position </w:t>
            </w:r>
          </w:p>
          <w:p w14:paraId="54C3FC1B" w14:textId="77777777" w:rsidR="0055640F" w:rsidRPr="0055640F" w:rsidRDefault="0055640F" w:rsidP="0055640F">
            <w:pPr>
              <w:pStyle w:val="BodyText1"/>
              <w:rPr>
                <w:rFonts w:ascii="Fira Sans" w:hAnsi="Fira Sans"/>
                <w:color w:val="3A3E3E" w:themeColor="background2" w:themeShade="40"/>
                <w:sz w:val="21"/>
                <w:szCs w:val="21"/>
              </w:rPr>
            </w:pPr>
          </w:p>
          <w:p w14:paraId="7DAB7730" w14:textId="77777777" w:rsidR="0055640F" w:rsidRPr="0055640F" w:rsidRDefault="0055640F" w:rsidP="0055640F">
            <w:pPr>
              <w:pStyle w:val="BodyText1"/>
              <w:rPr>
                <w:rFonts w:ascii="Fira Sans" w:hAnsi="Fira Sans"/>
                <w:color w:val="3A3E3E" w:themeColor="background2" w:themeShade="40"/>
                <w:sz w:val="21"/>
                <w:szCs w:val="21"/>
              </w:rPr>
            </w:pPr>
          </w:p>
        </w:tc>
        <w:tc>
          <w:tcPr>
            <w:tcW w:w="3172" w:type="dxa"/>
            <w:shd w:val="clear" w:color="auto" w:fill="auto"/>
          </w:tcPr>
          <w:p w14:paraId="36087568"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fldChar w:fldCharType="begin">
                <w:ffData>
                  <w:name w:val=""/>
                  <w:enabled/>
                  <w:calcOnExit w:val="0"/>
                  <w:textInput>
                    <w:default w:val="[insert position]"/>
                    <w:maxLength w:val="500"/>
                  </w:textInput>
                </w:ffData>
              </w:fldChar>
            </w:r>
            <w:r w:rsidRPr="0055640F">
              <w:rPr>
                <w:rFonts w:ascii="Fira Sans" w:hAnsi="Fira Sans"/>
                <w:color w:val="3A3E3E" w:themeColor="background2" w:themeShade="40"/>
                <w:sz w:val="21"/>
                <w:szCs w:val="21"/>
              </w:rPr>
              <w:instrText xml:space="preserve"> FORMTEXT </w:instrText>
            </w:r>
            <w:r w:rsidRPr="0055640F">
              <w:rPr>
                <w:rFonts w:ascii="Fira Sans" w:hAnsi="Fira Sans"/>
                <w:color w:val="3A3E3E" w:themeColor="background2" w:themeShade="40"/>
                <w:sz w:val="21"/>
                <w:szCs w:val="21"/>
              </w:rPr>
            </w:r>
            <w:r w:rsidRPr="0055640F">
              <w:rPr>
                <w:rFonts w:ascii="Fira Sans" w:hAnsi="Fira Sans"/>
                <w:color w:val="3A3E3E" w:themeColor="background2" w:themeShade="40"/>
                <w:sz w:val="21"/>
                <w:szCs w:val="21"/>
              </w:rPr>
              <w:fldChar w:fldCharType="separate"/>
            </w:r>
            <w:r w:rsidRPr="0055640F">
              <w:rPr>
                <w:rFonts w:ascii="Fira Sans" w:hAnsi="Fira Sans"/>
                <w:noProof/>
                <w:color w:val="3A3E3E" w:themeColor="background2" w:themeShade="40"/>
                <w:sz w:val="21"/>
                <w:szCs w:val="21"/>
              </w:rPr>
              <w:t>[insert position]</w:t>
            </w:r>
            <w:r w:rsidRPr="0055640F">
              <w:rPr>
                <w:rFonts w:ascii="Fira Sans" w:hAnsi="Fira Sans"/>
                <w:color w:val="3A3E3E" w:themeColor="background2" w:themeShade="40"/>
                <w:sz w:val="21"/>
                <w:szCs w:val="21"/>
              </w:rPr>
              <w:fldChar w:fldCharType="end"/>
            </w:r>
          </w:p>
        </w:tc>
        <w:tc>
          <w:tcPr>
            <w:tcW w:w="1298" w:type="dxa"/>
          </w:tcPr>
          <w:p w14:paraId="7D8CF21E"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Unit</w:t>
            </w:r>
          </w:p>
        </w:tc>
        <w:tc>
          <w:tcPr>
            <w:tcW w:w="2895" w:type="dxa"/>
          </w:tcPr>
          <w:p w14:paraId="233152D9"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rsidRPr="002C753C" w14:paraId="53964979" w14:textId="77777777" w:rsidTr="0055640F">
        <w:trPr>
          <w:cantSplit/>
          <w:trHeight w:val="227"/>
          <w:tblHeader/>
        </w:trPr>
        <w:tc>
          <w:tcPr>
            <w:tcW w:w="1469" w:type="dxa"/>
            <w:shd w:val="clear" w:color="auto" w:fill="auto"/>
          </w:tcPr>
          <w:p w14:paraId="6EF32A80"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Signature</w:t>
            </w:r>
          </w:p>
        </w:tc>
        <w:tc>
          <w:tcPr>
            <w:tcW w:w="7365" w:type="dxa"/>
            <w:gridSpan w:val="3"/>
            <w:shd w:val="clear" w:color="auto" w:fill="auto"/>
          </w:tcPr>
          <w:p w14:paraId="01B260AC" w14:textId="77777777" w:rsidR="0055640F" w:rsidRPr="0055640F" w:rsidRDefault="0055640F" w:rsidP="0055640F">
            <w:pPr>
              <w:pStyle w:val="BodyText1"/>
              <w:rPr>
                <w:rFonts w:ascii="Fira Sans" w:hAnsi="Fira Sans"/>
                <w:color w:val="3A3E3E" w:themeColor="background2" w:themeShade="40"/>
                <w:sz w:val="21"/>
                <w:szCs w:val="21"/>
              </w:rPr>
            </w:pPr>
          </w:p>
          <w:p w14:paraId="333356D0"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rsidRPr="002C753C" w14:paraId="1B257D30" w14:textId="77777777" w:rsidTr="0055640F">
        <w:trPr>
          <w:cantSplit/>
          <w:tblHeader/>
        </w:trPr>
        <w:tc>
          <w:tcPr>
            <w:tcW w:w="8834" w:type="dxa"/>
            <w:gridSpan w:val="4"/>
            <w:shd w:val="clear" w:color="auto" w:fill="BFBFBF" w:themeFill="background1" w:themeFillShade="BF"/>
          </w:tcPr>
          <w:p w14:paraId="478D849E" w14:textId="77777777" w:rsidR="0055640F" w:rsidRPr="0055640F" w:rsidRDefault="0055640F" w:rsidP="0055640F">
            <w:pPr>
              <w:pStyle w:val="BodyText1"/>
              <w:rPr>
                <w:rFonts w:ascii="Fira Sans" w:hAnsi="Fira Sans" w:cs="Times New Roman"/>
                <w:color w:val="3A3E3E" w:themeColor="background2" w:themeShade="40"/>
                <w:sz w:val="21"/>
                <w:szCs w:val="21"/>
              </w:rPr>
            </w:pPr>
            <w:r w:rsidRPr="0055640F">
              <w:rPr>
                <w:rFonts w:ascii="Fira Sans" w:hAnsi="Fira Sans"/>
                <w:color w:val="3A3E3E" w:themeColor="background2" w:themeShade="40"/>
                <w:sz w:val="21"/>
                <w:szCs w:val="21"/>
              </w:rPr>
              <w:t xml:space="preserve">HHS delegate </w:t>
            </w:r>
            <w:r w:rsidRPr="0055640F">
              <w:rPr>
                <w:rStyle w:val="BodyTxtChar"/>
                <w:rFonts w:ascii="Fira Sans" w:eastAsiaTheme="majorEastAsia" w:hAnsi="Fira Sans"/>
                <w:b/>
                <w:color w:val="3A3E3E" w:themeColor="background2" w:themeShade="40"/>
                <w:sz w:val="21"/>
                <w:szCs w:val="21"/>
              </w:rPr>
              <w:t>(e.g. Director of Allied Health, Executive Director of Rural Services)</w:t>
            </w:r>
          </w:p>
        </w:tc>
      </w:tr>
      <w:tr w:rsidR="0055640F" w:rsidRPr="002C753C" w14:paraId="28E819ED" w14:textId="77777777" w:rsidTr="0055640F">
        <w:trPr>
          <w:cantSplit/>
          <w:tblHeader/>
        </w:trPr>
        <w:tc>
          <w:tcPr>
            <w:tcW w:w="8834" w:type="dxa"/>
            <w:gridSpan w:val="4"/>
            <w:shd w:val="clear" w:color="auto" w:fill="auto"/>
          </w:tcPr>
          <w:p w14:paraId="08406179"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I certify that I have read the information and conditions described within this EOI, and that I support this application for research placement funding support.</w:t>
            </w:r>
          </w:p>
        </w:tc>
      </w:tr>
      <w:tr w:rsidR="0055640F" w:rsidRPr="00DF71B0" w14:paraId="29EA5531" w14:textId="77777777" w:rsidTr="0055640F">
        <w:trPr>
          <w:cantSplit/>
          <w:trHeight w:val="227"/>
          <w:tblHeader/>
        </w:trPr>
        <w:tc>
          <w:tcPr>
            <w:tcW w:w="1469" w:type="dxa"/>
            <w:shd w:val="clear" w:color="auto" w:fill="auto"/>
          </w:tcPr>
          <w:p w14:paraId="6B377110"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Name</w:t>
            </w:r>
          </w:p>
          <w:p w14:paraId="48F95618" w14:textId="77777777" w:rsidR="0055640F" w:rsidRPr="0055640F" w:rsidRDefault="0055640F" w:rsidP="0055640F">
            <w:pPr>
              <w:pStyle w:val="BodyText1"/>
              <w:rPr>
                <w:rFonts w:ascii="Fira Sans" w:hAnsi="Fira Sans"/>
                <w:color w:val="3A3E3E" w:themeColor="background2" w:themeShade="40"/>
                <w:sz w:val="21"/>
                <w:szCs w:val="21"/>
              </w:rPr>
            </w:pPr>
          </w:p>
        </w:tc>
        <w:tc>
          <w:tcPr>
            <w:tcW w:w="3172" w:type="dxa"/>
            <w:shd w:val="clear" w:color="auto" w:fill="auto"/>
          </w:tcPr>
          <w:p w14:paraId="2068A41F"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fldChar w:fldCharType="begin">
                <w:ffData>
                  <w:name w:val=""/>
                  <w:enabled/>
                  <w:calcOnExit w:val="0"/>
                  <w:textInput>
                    <w:default w:val="[insert name]"/>
                    <w:maxLength w:val="500"/>
                  </w:textInput>
                </w:ffData>
              </w:fldChar>
            </w:r>
            <w:r w:rsidRPr="0055640F">
              <w:rPr>
                <w:rFonts w:ascii="Fira Sans" w:hAnsi="Fira Sans"/>
                <w:color w:val="3A3E3E" w:themeColor="background2" w:themeShade="40"/>
                <w:sz w:val="21"/>
                <w:szCs w:val="21"/>
              </w:rPr>
              <w:instrText xml:space="preserve"> FORMTEXT </w:instrText>
            </w:r>
            <w:r w:rsidRPr="0055640F">
              <w:rPr>
                <w:rFonts w:ascii="Fira Sans" w:hAnsi="Fira Sans"/>
                <w:color w:val="3A3E3E" w:themeColor="background2" w:themeShade="40"/>
                <w:sz w:val="21"/>
                <w:szCs w:val="21"/>
              </w:rPr>
            </w:r>
            <w:r w:rsidRPr="0055640F">
              <w:rPr>
                <w:rFonts w:ascii="Fira Sans" w:hAnsi="Fira Sans"/>
                <w:color w:val="3A3E3E" w:themeColor="background2" w:themeShade="40"/>
                <w:sz w:val="21"/>
                <w:szCs w:val="21"/>
              </w:rPr>
              <w:fldChar w:fldCharType="separate"/>
            </w:r>
            <w:r w:rsidRPr="0055640F">
              <w:rPr>
                <w:rFonts w:ascii="Fira Sans" w:hAnsi="Fira Sans"/>
                <w:noProof/>
                <w:color w:val="3A3E3E" w:themeColor="background2" w:themeShade="40"/>
                <w:sz w:val="21"/>
                <w:szCs w:val="21"/>
              </w:rPr>
              <w:t>[insert name]</w:t>
            </w:r>
            <w:r w:rsidRPr="0055640F">
              <w:rPr>
                <w:rFonts w:ascii="Fira Sans" w:hAnsi="Fira Sans"/>
                <w:color w:val="3A3E3E" w:themeColor="background2" w:themeShade="40"/>
                <w:sz w:val="21"/>
                <w:szCs w:val="21"/>
              </w:rPr>
              <w:fldChar w:fldCharType="end"/>
            </w:r>
          </w:p>
        </w:tc>
        <w:tc>
          <w:tcPr>
            <w:tcW w:w="1298" w:type="dxa"/>
          </w:tcPr>
          <w:p w14:paraId="696D0516"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Date</w:t>
            </w:r>
          </w:p>
          <w:p w14:paraId="1669164E" w14:textId="77777777" w:rsidR="0055640F" w:rsidRPr="0055640F" w:rsidRDefault="0055640F" w:rsidP="0055640F">
            <w:pPr>
              <w:pStyle w:val="BodyText1"/>
              <w:rPr>
                <w:rFonts w:ascii="Fira Sans" w:hAnsi="Fira Sans"/>
                <w:color w:val="3A3E3E" w:themeColor="background2" w:themeShade="40"/>
                <w:sz w:val="21"/>
                <w:szCs w:val="21"/>
              </w:rPr>
            </w:pPr>
          </w:p>
        </w:tc>
        <w:tc>
          <w:tcPr>
            <w:tcW w:w="2895" w:type="dxa"/>
          </w:tcPr>
          <w:p w14:paraId="588964BC" w14:textId="77777777" w:rsidR="0055640F" w:rsidRPr="0055640F" w:rsidRDefault="0055640F" w:rsidP="0055640F">
            <w:pPr>
              <w:pStyle w:val="BodyText1"/>
              <w:rPr>
                <w:rFonts w:ascii="Fira Sans" w:hAnsi="Fira Sans"/>
                <w:color w:val="3A3E3E" w:themeColor="background2" w:themeShade="40"/>
                <w:sz w:val="21"/>
                <w:szCs w:val="21"/>
              </w:rPr>
            </w:pPr>
          </w:p>
        </w:tc>
      </w:tr>
      <w:tr w:rsidR="0055640F" w:rsidRPr="00DF71B0" w14:paraId="41EFDB95" w14:textId="77777777" w:rsidTr="0055640F">
        <w:trPr>
          <w:cantSplit/>
          <w:trHeight w:val="227"/>
          <w:tblHeader/>
        </w:trPr>
        <w:tc>
          <w:tcPr>
            <w:tcW w:w="1469" w:type="dxa"/>
            <w:shd w:val="clear" w:color="auto" w:fill="auto"/>
          </w:tcPr>
          <w:p w14:paraId="1DD30AED"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Position</w:t>
            </w:r>
          </w:p>
          <w:p w14:paraId="4456DC92" w14:textId="77777777" w:rsidR="0055640F" w:rsidRPr="0055640F" w:rsidRDefault="0055640F" w:rsidP="0055640F">
            <w:pPr>
              <w:pStyle w:val="BodyText1"/>
              <w:rPr>
                <w:rFonts w:ascii="Fira Sans" w:hAnsi="Fira Sans"/>
                <w:color w:val="3A3E3E" w:themeColor="background2" w:themeShade="40"/>
                <w:sz w:val="21"/>
                <w:szCs w:val="21"/>
              </w:rPr>
            </w:pPr>
          </w:p>
          <w:p w14:paraId="5358A8E6" w14:textId="77777777" w:rsidR="0055640F" w:rsidRPr="0055640F" w:rsidRDefault="0055640F" w:rsidP="0055640F">
            <w:pPr>
              <w:pStyle w:val="BodyText1"/>
              <w:rPr>
                <w:rFonts w:ascii="Fira Sans" w:hAnsi="Fira Sans"/>
                <w:color w:val="3A3E3E" w:themeColor="background2" w:themeShade="40"/>
                <w:sz w:val="21"/>
                <w:szCs w:val="21"/>
              </w:rPr>
            </w:pPr>
          </w:p>
        </w:tc>
        <w:tc>
          <w:tcPr>
            <w:tcW w:w="7365" w:type="dxa"/>
            <w:gridSpan w:val="3"/>
            <w:shd w:val="clear" w:color="auto" w:fill="auto"/>
          </w:tcPr>
          <w:p w14:paraId="0B5473EC"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fldChar w:fldCharType="begin">
                <w:ffData>
                  <w:name w:val=""/>
                  <w:enabled/>
                  <w:calcOnExit w:val="0"/>
                  <w:textInput>
                    <w:default w:val="[insert position]"/>
                    <w:maxLength w:val="500"/>
                  </w:textInput>
                </w:ffData>
              </w:fldChar>
            </w:r>
            <w:r w:rsidRPr="0055640F">
              <w:rPr>
                <w:rFonts w:ascii="Fira Sans" w:hAnsi="Fira Sans"/>
                <w:color w:val="3A3E3E" w:themeColor="background2" w:themeShade="40"/>
                <w:sz w:val="21"/>
                <w:szCs w:val="21"/>
              </w:rPr>
              <w:instrText xml:space="preserve"> FORMTEXT </w:instrText>
            </w:r>
            <w:r w:rsidRPr="0055640F">
              <w:rPr>
                <w:rFonts w:ascii="Fira Sans" w:hAnsi="Fira Sans"/>
                <w:color w:val="3A3E3E" w:themeColor="background2" w:themeShade="40"/>
                <w:sz w:val="21"/>
                <w:szCs w:val="21"/>
              </w:rPr>
            </w:r>
            <w:r w:rsidRPr="0055640F">
              <w:rPr>
                <w:rFonts w:ascii="Fira Sans" w:hAnsi="Fira Sans"/>
                <w:color w:val="3A3E3E" w:themeColor="background2" w:themeShade="40"/>
                <w:sz w:val="21"/>
                <w:szCs w:val="21"/>
              </w:rPr>
              <w:fldChar w:fldCharType="separate"/>
            </w:r>
            <w:r w:rsidRPr="0055640F">
              <w:rPr>
                <w:rFonts w:ascii="Fira Sans" w:hAnsi="Fira Sans"/>
                <w:noProof/>
                <w:color w:val="3A3E3E" w:themeColor="background2" w:themeShade="40"/>
                <w:sz w:val="21"/>
                <w:szCs w:val="21"/>
              </w:rPr>
              <w:t>[insert position]</w:t>
            </w:r>
            <w:r w:rsidRPr="0055640F">
              <w:rPr>
                <w:rFonts w:ascii="Fira Sans" w:hAnsi="Fira Sans"/>
                <w:color w:val="3A3E3E" w:themeColor="background2" w:themeShade="40"/>
                <w:sz w:val="21"/>
                <w:szCs w:val="21"/>
              </w:rPr>
              <w:fldChar w:fldCharType="end"/>
            </w:r>
          </w:p>
        </w:tc>
      </w:tr>
      <w:tr w:rsidR="0055640F" w:rsidRPr="002C753C" w14:paraId="51276876" w14:textId="77777777" w:rsidTr="0055640F">
        <w:trPr>
          <w:cantSplit/>
          <w:trHeight w:val="227"/>
          <w:tblHeader/>
        </w:trPr>
        <w:tc>
          <w:tcPr>
            <w:tcW w:w="1469" w:type="dxa"/>
            <w:shd w:val="clear" w:color="auto" w:fill="auto"/>
          </w:tcPr>
          <w:p w14:paraId="29C7BB79" w14:textId="77777777" w:rsidR="0055640F" w:rsidRPr="0055640F" w:rsidRDefault="0055640F" w:rsidP="0055640F">
            <w:pPr>
              <w:pStyle w:val="BodyText1"/>
              <w:rPr>
                <w:rFonts w:ascii="Fira Sans" w:hAnsi="Fira Sans"/>
                <w:color w:val="3A3E3E" w:themeColor="background2" w:themeShade="40"/>
                <w:sz w:val="21"/>
                <w:szCs w:val="21"/>
              </w:rPr>
            </w:pPr>
            <w:r w:rsidRPr="0055640F">
              <w:rPr>
                <w:rFonts w:ascii="Fira Sans" w:hAnsi="Fira Sans"/>
                <w:color w:val="3A3E3E" w:themeColor="background2" w:themeShade="40"/>
                <w:sz w:val="21"/>
                <w:szCs w:val="21"/>
              </w:rPr>
              <w:t>Signature</w:t>
            </w:r>
          </w:p>
        </w:tc>
        <w:tc>
          <w:tcPr>
            <w:tcW w:w="7365" w:type="dxa"/>
            <w:gridSpan w:val="3"/>
            <w:shd w:val="clear" w:color="auto" w:fill="auto"/>
          </w:tcPr>
          <w:p w14:paraId="6E6FCA59" w14:textId="77777777" w:rsidR="0055640F" w:rsidRPr="0055640F" w:rsidRDefault="0055640F" w:rsidP="0055640F">
            <w:pPr>
              <w:pStyle w:val="BodyText1"/>
              <w:rPr>
                <w:rFonts w:ascii="Fira Sans" w:hAnsi="Fira Sans"/>
                <w:color w:val="3A3E3E" w:themeColor="background2" w:themeShade="40"/>
                <w:sz w:val="21"/>
                <w:szCs w:val="21"/>
              </w:rPr>
            </w:pPr>
          </w:p>
          <w:p w14:paraId="51B2BDC7" w14:textId="77777777" w:rsidR="0055640F" w:rsidRPr="0055640F" w:rsidRDefault="0055640F" w:rsidP="0055640F">
            <w:pPr>
              <w:pStyle w:val="BodyText1"/>
              <w:rPr>
                <w:rFonts w:ascii="Fira Sans" w:hAnsi="Fira Sans"/>
                <w:color w:val="3A3E3E" w:themeColor="background2" w:themeShade="40"/>
                <w:sz w:val="21"/>
                <w:szCs w:val="21"/>
              </w:rPr>
            </w:pPr>
          </w:p>
        </w:tc>
      </w:tr>
    </w:tbl>
    <w:p w14:paraId="63B60896" w14:textId="77777777" w:rsidR="0055640F" w:rsidRPr="0055640F" w:rsidRDefault="0055640F" w:rsidP="0055640F">
      <w:pPr>
        <w:pStyle w:val="BodyText"/>
        <w:rPr>
          <w:lang w:eastAsia="en-AU"/>
        </w:rPr>
      </w:pPr>
    </w:p>
    <w:sectPr w:rsidR="0055640F" w:rsidRPr="0055640F" w:rsidSect="00FB2BCD">
      <w:headerReference w:type="default" r:id="rId13"/>
      <w:footerReference w:type="default" r:id="rId14"/>
      <w:footerReference w:type="first" r:id="rId15"/>
      <w:type w:val="continuous"/>
      <w:pgSz w:w="11906" w:h="16838" w:code="9"/>
      <w:pgMar w:top="1531" w:right="1531" w:bottom="1531" w:left="1531" w:header="709" w:footer="709"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A835ED" w14:textId="77777777" w:rsidR="00D47429" w:rsidRDefault="00D47429" w:rsidP="005655C9">
      <w:pPr>
        <w:spacing w:line="240" w:lineRule="auto"/>
      </w:pPr>
      <w:r>
        <w:separator/>
      </w:r>
    </w:p>
    <w:p w14:paraId="6129A920" w14:textId="77777777" w:rsidR="00D47429" w:rsidRDefault="00D47429"/>
    <w:p w14:paraId="164A1D46" w14:textId="77777777" w:rsidR="00D47429" w:rsidRDefault="00D47429" w:rsidP="00952B5B"/>
    <w:p w14:paraId="3451C871" w14:textId="77777777" w:rsidR="00D47429" w:rsidRDefault="00D47429" w:rsidP="00952B5B"/>
    <w:p w14:paraId="408371DD" w14:textId="77777777" w:rsidR="00D47429" w:rsidRDefault="00D47429"/>
    <w:p w14:paraId="0DB40AD2" w14:textId="77777777" w:rsidR="00D47429" w:rsidRDefault="00D47429"/>
    <w:p w14:paraId="4F0FE478" w14:textId="77777777" w:rsidR="00D47429" w:rsidRDefault="00D47429"/>
    <w:p w14:paraId="2FBCA2B1" w14:textId="77777777" w:rsidR="00D47429" w:rsidRDefault="00D47429"/>
  </w:endnote>
  <w:endnote w:type="continuationSeparator" w:id="0">
    <w:p w14:paraId="6A1C4DDD" w14:textId="77777777" w:rsidR="00D47429" w:rsidRDefault="00D47429" w:rsidP="005655C9">
      <w:pPr>
        <w:spacing w:line="240" w:lineRule="auto"/>
      </w:pPr>
      <w:r>
        <w:continuationSeparator/>
      </w:r>
    </w:p>
    <w:p w14:paraId="5AE41098" w14:textId="77777777" w:rsidR="00D47429" w:rsidRDefault="00D47429"/>
    <w:p w14:paraId="7A5D73FA" w14:textId="77777777" w:rsidR="00D47429" w:rsidRDefault="00D47429" w:rsidP="00952B5B"/>
    <w:p w14:paraId="6E373913" w14:textId="77777777" w:rsidR="00D47429" w:rsidRDefault="00D47429" w:rsidP="00952B5B"/>
    <w:p w14:paraId="57958676" w14:textId="77777777" w:rsidR="00D47429" w:rsidRDefault="00D47429"/>
    <w:p w14:paraId="1E5440C0" w14:textId="77777777" w:rsidR="00D47429" w:rsidRDefault="00D47429"/>
    <w:p w14:paraId="2144BE19" w14:textId="77777777" w:rsidR="00D47429" w:rsidRDefault="00D47429"/>
    <w:p w14:paraId="653D8F56" w14:textId="77777777" w:rsidR="00D47429" w:rsidRDefault="00D4742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Fira Sans">
    <w:panose1 w:val="020B0503050000020004"/>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E2C74" w14:textId="44A8FDEA" w:rsidR="00DD3033" w:rsidRDefault="00593578" w:rsidP="00EB0EA5">
    <w:pPr>
      <w:pStyle w:val="Footer"/>
    </w:pPr>
    <w:r>
      <w:t xml:space="preserve">RRR-Cap: Research Placement Funding Support EOI – Cohort </w:t>
    </w:r>
    <w:r w:rsidR="00854C11">
      <w:t>2</w:t>
    </w:r>
    <w:r>
      <w:t>, 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250DB" w14:textId="5CEC3CAB"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8065E8F" wp14:editId="47665237">
          <wp:simplePos x="0" y="0"/>
          <wp:positionH relativeFrom="column">
            <wp:posOffset>4189730</wp:posOffset>
          </wp:positionH>
          <wp:positionV relativeFrom="page">
            <wp:posOffset>9819880</wp:posOffset>
          </wp:positionV>
          <wp:extent cx="1501775" cy="490220"/>
          <wp:effectExtent l="0" t="0" r="3175" b="5080"/>
          <wp:wrapSquare wrapText="bothSides"/>
          <wp:docPr id="4" name="Picture 4"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40183B8BD0954D2A898C7532E96EFE30"/>
        </w:placeholder>
        <w:dataBinding w:prefixMappings="xmlns:ns0='http://purl.org/dc/elements/1.1/' xmlns:ns1='http://schemas.openxmlformats.org/package/2006/metadata/core-properties' " w:xpath="/ns1:coreProperties[1]/ns0:title[1]" w:storeItemID="{6C3C8BC8-F283-45AE-878A-BAB7291924A1}"/>
        <w:text/>
      </w:sdtPr>
      <w:sdtEndPr/>
      <w:sdtContent>
        <w:r>
          <w:t>Insert title</w:t>
        </w:r>
      </w:sdtContent>
    </w:sdt>
    <w:r>
      <w:t xml:space="preserve"> - </w:t>
    </w:r>
    <w:sdt>
      <w:sdtPr>
        <w:alias w:val="Subject"/>
        <w:tag w:val=""/>
        <w:id w:val="-15861287"/>
        <w:placeholder>
          <w:docPart w:val="07E834A0B9FF4676A70CA76950DAD4AA"/>
        </w:placeholder>
        <w:dataBinding w:prefixMappings="xmlns:ns0='http://purl.org/dc/elements/1.1/' xmlns:ns1='http://schemas.openxmlformats.org/package/2006/metadata/core-properties' " w:xpath="/ns1:coreProperties[1]/ns0:subject[1]" w:storeItemID="{6C3C8BC8-F283-45AE-878A-BAB7291924A1}"/>
        <w:text/>
      </w:sdtPr>
      <w:sdtEndPr/>
      <w:sdtContent>
        <w:r w:rsidR="00854C11">
          <w:t>Rural and Remote Research Capacity Building Program (RRR-Cap): Research Placement Funding Support – Cohort 2, 2025</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7E286D" w14:textId="77777777" w:rsidR="00D47429" w:rsidRPr="00DB3896" w:rsidRDefault="00D47429" w:rsidP="00DB3896">
      <w:pPr>
        <w:spacing w:line="240" w:lineRule="auto"/>
        <w:rPr>
          <w:color w:val="D9D9D9" w:themeColor="background1" w:themeShade="D9"/>
        </w:rPr>
      </w:pPr>
      <w:r w:rsidRPr="007638A8">
        <w:rPr>
          <w:color w:val="D9D9D9" w:themeColor="background1" w:themeShade="D9"/>
        </w:rPr>
        <w:separator/>
      </w:r>
    </w:p>
    <w:p w14:paraId="24E197F8" w14:textId="77777777" w:rsidR="00D47429" w:rsidRDefault="00D47429"/>
    <w:p w14:paraId="7D8FCBAC" w14:textId="77777777" w:rsidR="00D47429" w:rsidRDefault="00D47429"/>
    <w:p w14:paraId="108589BC" w14:textId="77777777" w:rsidR="00D47429" w:rsidRDefault="00D47429"/>
  </w:footnote>
  <w:footnote w:type="continuationSeparator" w:id="0">
    <w:p w14:paraId="538AAA07" w14:textId="77777777" w:rsidR="00D47429" w:rsidRDefault="00D47429" w:rsidP="005655C9">
      <w:pPr>
        <w:spacing w:line="240" w:lineRule="auto"/>
      </w:pPr>
      <w:r>
        <w:continuationSeparator/>
      </w:r>
    </w:p>
    <w:p w14:paraId="09A9ACE2" w14:textId="77777777" w:rsidR="00D47429" w:rsidRDefault="00D47429"/>
    <w:p w14:paraId="4D5A0183" w14:textId="77777777" w:rsidR="00D47429" w:rsidRDefault="00D47429" w:rsidP="00952B5B"/>
    <w:p w14:paraId="10F8ED43" w14:textId="77777777" w:rsidR="00D47429" w:rsidRDefault="00D47429" w:rsidP="00952B5B"/>
    <w:p w14:paraId="38B2E1AE" w14:textId="77777777" w:rsidR="00D47429" w:rsidRDefault="00D47429"/>
    <w:p w14:paraId="4188AED8" w14:textId="77777777" w:rsidR="00D47429" w:rsidRDefault="00D47429"/>
    <w:p w14:paraId="33A87E1E" w14:textId="77777777" w:rsidR="00D47429" w:rsidRDefault="00D47429"/>
    <w:p w14:paraId="61FB2315" w14:textId="77777777" w:rsidR="00D47429" w:rsidRDefault="00D4742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56750" w14:textId="77777777" w:rsidR="0019023A" w:rsidRDefault="003F003B">
    <w:pPr>
      <w:pStyle w:val="Header"/>
    </w:pPr>
    <w:r>
      <w:rPr>
        <w:noProof/>
      </w:rPr>
      <w:drawing>
        <wp:anchor distT="0" distB="0" distL="114300" distR="114300" simplePos="0" relativeHeight="251673600" behindDoc="1" locked="0" layoutInCell="1" allowOverlap="1" wp14:anchorId="1003A16B" wp14:editId="76543872">
          <wp:simplePos x="0" y="0"/>
          <wp:positionH relativeFrom="page">
            <wp:posOffset>-57150</wp:posOffset>
          </wp:positionH>
          <wp:positionV relativeFrom="page">
            <wp:align>top</wp:align>
          </wp:positionV>
          <wp:extent cx="15120000" cy="356400"/>
          <wp:effectExtent l="0" t="0" r="0" b="57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F924FA"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3B72D4C"/>
    <w:multiLevelType w:val="hybridMultilevel"/>
    <w:tmpl w:val="D6889636"/>
    <w:lvl w:ilvl="0" w:tplc="08DC3B5A">
      <w:start w:val="35"/>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145D23"/>
    <w:multiLevelType w:val="hybridMultilevel"/>
    <w:tmpl w:val="DB2A759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8094328"/>
    <w:multiLevelType w:val="multilevel"/>
    <w:tmpl w:val="C2FE460C"/>
    <w:numStyleLink w:val="Bullets"/>
  </w:abstractNum>
  <w:abstractNum w:abstractNumId="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9" w15:restartNumberingAfterBreak="0">
    <w:nsid w:val="626C21AA"/>
    <w:multiLevelType w:val="multilevel"/>
    <w:tmpl w:val="26B41074"/>
    <w:lvl w:ilvl="0">
      <w:start w:val="1"/>
      <w:numFmt w:val="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0" w15:restartNumberingAfterBreak="0">
    <w:nsid w:val="6B043835"/>
    <w:multiLevelType w:val="hybridMultilevel"/>
    <w:tmpl w:val="E16C6762"/>
    <w:lvl w:ilvl="0" w:tplc="0C090017">
      <w:start w:val="1"/>
      <w:numFmt w:val="lowerLetter"/>
      <w:lvlText w:val="%1)"/>
      <w:lvlJc w:val="left"/>
      <w:pPr>
        <w:ind w:left="720" w:hanging="360"/>
      </w:pPr>
      <w:rPr>
        <w:rFonts w:hint="default"/>
      </w:rPr>
    </w:lvl>
    <w:lvl w:ilvl="1" w:tplc="E6946A56">
      <w:start w:val="9"/>
      <w:numFmt w:val="lowerLetter"/>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72D64B56"/>
    <w:multiLevelType w:val="hybridMultilevel"/>
    <w:tmpl w:val="F0823584"/>
    <w:lvl w:ilvl="0" w:tplc="29DAFE1C">
      <w:start w:val="6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4028523">
    <w:abstractNumId w:val="4"/>
  </w:num>
  <w:num w:numId="2" w16cid:durableId="379324043">
    <w:abstractNumId w:val="0"/>
  </w:num>
  <w:num w:numId="3" w16cid:durableId="587883668">
    <w:abstractNumId w:val="6"/>
  </w:num>
  <w:num w:numId="4" w16cid:durableId="1231188764">
    <w:abstractNumId w:val="5"/>
  </w:num>
  <w:num w:numId="5" w16cid:durableId="317348654">
    <w:abstractNumId w:val="8"/>
  </w:num>
  <w:num w:numId="6" w16cid:durableId="684940656">
    <w:abstractNumId w:val="7"/>
  </w:num>
  <w:num w:numId="7" w16cid:durableId="1938368542">
    <w:abstractNumId w:val="2"/>
  </w:num>
  <w:num w:numId="8" w16cid:durableId="1156534862">
    <w:abstractNumId w:val="3"/>
  </w:num>
  <w:num w:numId="9" w16cid:durableId="718436400">
    <w:abstractNumId w:val="9"/>
  </w:num>
  <w:num w:numId="10" w16cid:durableId="1409116664">
    <w:abstractNumId w:val="10"/>
  </w:num>
  <w:num w:numId="11" w16cid:durableId="428549435">
    <w:abstractNumId w:val="1"/>
  </w:num>
  <w:num w:numId="12" w16cid:durableId="452335493">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1A5F"/>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4397"/>
    <w:rsid w:val="0015524D"/>
    <w:rsid w:val="0016168E"/>
    <w:rsid w:val="001635D1"/>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43AB"/>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177F"/>
    <w:rsid w:val="002373F8"/>
    <w:rsid w:val="00240836"/>
    <w:rsid w:val="00240897"/>
    <w:rsid w:val="002449FC"/>
    <w:rsid w:val="00245840"/>
    <w:rsid w:val="00252398"/>
    <w:rsid w:val="0026072D"/>
    <w:rsid w:val="00264468"/>
    <w:rsid w:val="00264ABB"/>
    <w:rsid w:val="0026586D"/>
    <w:rsid w:val="00267FFD"/>
    <w:rsid w:val="00277858"/>
    <w:rsid w:val="00285E94"/>
    <w:rsid w:val="00287A08"/>
    <w:rsid w:val="00287D05"/>
    <w:rsid w:val="00294E66"/>
    <w:rsid w:val="002A050A"/>
    <w:rsid w:val="002A05BC"/>
    <w:rsid w:val="002A2C12"/>
    <w:rsid w:val="002A4BB8"/>
    <w:rsid w:val="002A4E88"/>
    <w:rsid w:val="002A5A24"/>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B1A"/>
    <w:rsid w:val="00362C15"/>
    <w:rsid w:val="00364062"/>
    <w:rsid w:val="003661B9"/>
    <w:rsid w:val="003670B4"/>
    <w:rsid w:val="0037411B"/>
    <w:rsid w:val="00376393"/>
    <w:rsid w:val="00383390"/>
    <w:rsid w:val="00387381"/>
    <w:rsid w:val="003878E3"/>
    <w:rsid w:val="00395EFF"/>
    <w:rsid w:val="003A2B34"/>
    <w:rsid w:val="003A6203"/>
    <w:rsid w:val="003B1457"/>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1F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57"/>
    <w:rsid w:val="00484A97"/>
    <w:rsid w:val="0049594A"/>
    <w:rsid w:val="0049665A"/>
    <w:rsid w:val="004A027A"/>
    <w:rsid w:val="004A0768"/>
    <w:rsid w:val="004A0D0B"/>
    <w:rsid w:val="004A327A"/>
    <w:rsid w:val="004A4C57"/>
    <w:rsid w:val="004B285B"/>
    <w:rsid w:val="004B3494"/>
    <w:rsid w:val="004C14B3"/>
    <w:rsid w:val="004C1786"/>
    <w:rsid w:val="004C3D4E"/>
    <w:rsid w:val="004C4903"/>
    <w:rsid w:val="004C5C78"/>
    <w:rsid w:val="004C6561"/>
    <w:rsid w:val="004D00FF"/>
    <w:rsid w:val="004D066D"/>
    <w:rsid w:val="004D2852"/>
    <w:rsid w:val="004D7EC2"/>
    <w:rsid w:val="004E244B"/>
    <w:rsid w:val="004E48CD"/>
    <w:rsid w:val="004F1C97"/>
    <w:rsid w:val="004F4A08"/>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5640F"/>
    <w:rsid w:val="0056004A"/>
    <w:rsid w:val="0056129F"/>
    <w:rsid w:val="005619DA"/>
    <w:rsid w:val="005655C9"/>
    <w:rsid w:val="00577AF8"/>
    <w:rsid w:val="00580230"/>
    <w:rsid w:val="0058662F"/>
    <w:rsid w:val="005871AA"/>
    <w:rsid w:val="00593578"/>
    <w:rsid w:val="00594485"/>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86D13"/>
    <w:rsid w:val="00691D31"/>
    <w:rsid w:val="00693878"/>
    <w:rsid w:val="00697B33"/>
    <w:rsid w:val="006A24A6"/>
    <w:rsid w:val="006A4F86"/>
    <w:rsid w:val="006A630A"/>
    <w:rsid w:val="006B2063"/>
    <w:rsid w:val="006B3E00"/>
    <w:rsid w:val="006B5ADD"/>
    <w:rsid w:val="006C023D"/>
    <w:rsid w:val="006C3FB6"/>
    <w:rsid w:val="006C46D5"/>
    <w:rsid w:val="006D7458"/>
    <w:rsid w:val="006F0A87"/>
    <w:rsid w:val="006F77E7"/>
    <w:rsid w:val="007110FF"/>
    <w:rsid w:val="007135A8"/>
    <w:rsid w:val="00724065"/>
    <w:rsid w:val="0072754B"/>
    <w:rsid w:val="00731A5F"/>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5245"/>
    <w:rsid w:val="007E6348"/>
    <w:rsid w:val="007E6AB3"/>
    <w:rsid w:val="007E7BA4"/>
    <w:rsid w:val="007F282D"/>
    <w:rsid w:val="007F2BC9"/>
    <w:rsid w:val="007F316C"/>
    <w:rsid w:val="007F3642"/>
    <w:rsid w:val="007F76A2"/>
    <w:rsid w:val="008054DC"/>
    <w:rsid w:val="00806DD1"/>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C11"/>
    <w:rsid w:val="00854FA5"/>
    <w:rsid w:val="00861F8A"/>
    <w:rsid w:val="008740C7"/>
    <w:rsid w:val="00875A14"/>
    <w:rsid w:val="00877276"/>
    <w:rsid w:val="00881501"/>
    <w:rsid w:val="00881966"/>
    <w:rsid w:val="0088273C"/>
    <w:rsid w:val="008911F2"/>
    <w:rsid w:val="00893741"/>
    <w:rsid w:val="00894BCD"/>
    <w:rsid w:val="008A51D2"/>
    <w:rsid w:val="008A5C34"/>
    <w:rsid w:val="008A5E96"/>
    <w:rsid w:val="008B12D7"/>
    <w:rsid w:val="008B2422"/>
    <w:rsid w:val="008B2A5F"/>
    <w:rsid w:val="008B7B7E"/>
    <w:rsid w:val="008C3FB9"/>
    <w:rsid w:val="008C42A9"/>
    <w:rsid w:val="008C6F37"/>
    <w:rsid w:val="008D0CFC"/>
    <w:rsid w:val="008D7AC0"/>
    <w:rsid w:val="008E0ED4"/>
    <w:rsid w:val="008E2440"/>
    <w:rsid w:val="008E4F5D"/>
    <w:rsid w:val="008E5622"/>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22EB"/>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22E8"/>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47429"/>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B7E30"/>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3BB4"/>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251E"/>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2BCD"/>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360D929"/>
  <w14:discardImageEditingData/>
  <w14:defaultImageDpi w14:val="330"/>
  <w15:chartTrackingRefBased/>
  <w15:docId w15:val="{97C53A85-99AD-4513-AE5C-A007C2B814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Tabeltextleft">
    <w:name w:val="Tabel text left"/>
    <w:basedOn w:val="Normal"/>
    <w:autoRedefine/>
    <w:qFormat/>
    <w:rsid w:val="00593578"/>
    <w:pPr>
      <w:spacing w:before="120" w:after="120" w:line="264" w:lineRule="auto"/>
    </w:pPr>
    <w:rPr>
      <w:rFonts w:ascii="Arial" w:hAnsi="Arial"/>
      <w:color w:val="auto"/>
      <w:sz w:val="20"/>
      <w:szCs w:val="20"/>
      <w:lang w:val="en-AU"/>
    </w:rPr>
  </w:style>
  <w:style w:type="paragraph" w:customStyle="1" w:styleId="Tableheadingleft">
    <w:name w:val="Table heading left"/>
    <w:basedOn w:val="Normal"/>
    <w:autoRedefine/>
    <w:qFormat/>
    <w:rsid w:val="00593578"/>
    <w:pPr>
      <w:spacing w:before="120" w:after="120" w:line="264" w:lineRule="auto"/>
    </w:pPr>
    <w:rPr>
      <w:rFonts w:ascii="Arial" w:hAnsi="Arial"/>
      <w:b/>
      <w:color w:val="auto"/>
      <w:sz w:val="20"/>
      <w:szCs w:val="20"/>
      <w:lang w:val="en-AU"/>
    </w:rPr>
  </w:style>
  <w:style w:type="paragraph" w:customStyle="1" w:styleId="TableText">
    <w:name w:val="Table Text"/>
    <w:basedOn w:val="BodyText"/>
    <w:rsid w:val="00593578"/>
    <w:pPr>
      <w:widowControl w:val="0"/>
      <w:spacing w:before="60" w:after="60" w:line="280" w:lineRule="atLeast"/>
      <w:contextualSpacing/>
      <w:textboxTightWrap w:val="none"/>
    </w:pPr>
    <w:rPr>
      <w:rFonts w:ascii="Arial" w:eastAsia="Times New Roman" w:hAnsi="Arial" w:cs="Times New Roman"/>
      <w:iCs/>
      <w:color w:val="auto"/>
      <w:kern w:val="28"/>
      <w:sz w:val="22"/>
      <w:szCs w:val="22"/>
      <w14:numSpacing w14:val="default"/>
    </w:rPr>
  </w:style>
  <w:style w:type="paragraph" w:customStyle="1" w:styleId="TableTextleft">
    <w:name w:val="Table Text left"/>
    <w:basedOn w:val="TableText"/>
    <w:autoRedefine/>
    <w:qFormat/>
    <w:rsid w:val="00593578"/>
    <w:pPr>
      <w:spacing w:line="264" w:lineRule="auto"/>
      <w:contextualSpacing w:val="0"/>
    </w:pPr>
  </w:style>
  <w:style w:type="paragraph" w:customStyle="1" w:styleId="BodyText1">
    <w:name w:val="Body Text 1"/>
    <w:basedOn w:val="Normal"/>
    <w:qFormat/>
    <w:rsid w:val="0055640F"/>
    <w:pPr>
      <w:spacing w:before="120" w:line="264" w:lineRule="auto"/>
      <w:outlineLvl w:val="3"/>
    </w:pPr>
    <w:rPr>
      <w:rFonts w:ascii="Arial" w:eastAsia="Times New Roman" w:hAnsi="Arial" w:cs="Arial"/>
      <w:color w:val="auto"/>
      <w:sz w:val="22"/>
      <w:szCs w:val="20"/>
      <w:lang w:val="en-AU" w:eastAsia="en-AU"/>
    </w:rPr>
  </w:style>
  <w:style w:type="paragraph" w:customStyle="1" w:styleId="Bodybullet2">
    <w:name w:val="Body bullet 2"/>
    <w:basedOn w:val="Normal"/>
    <w:qFormat/>
    <w:rsid w:val="0055640F"/>
    <w:pPr>
      <w:widowControl w:val="0"/>
      <w:numPr>
        <w:ilvl w:val="1"/>
      </w:numPr>
      <w:suppressAutoHyphens/>
      <w:autoSpaceDE w:val="0"/>
      <w:autoSpaceDN w:val="0"/>
      <w:adjustRightInd w:val="0"/>
      <w:spacing w:after="120" w:line="264" w:lineRule="auto"/>
      <w:ind w:left="915" w:hanging="283"/>
      <w:textAlignment w:val="center"/>
    </w:pPr>
    <w:rPr>
      <w:rFonts w:ascii="Arial" w:eastAsia="MS Minngs" w:hAnsi="Arial" w:cs="MetaOT-Normal"/>
      <w:color w:val="auto"/>
      <w:sz w:val="22"/>
      <w:szCs w:val="19"/>
      <w:lang w:val="en-AU" w:eastAsia="en-AU"/>
    </w:rPr>
  </w:style>
  <w:style w:type="paragraph" w:customStyle="1" w:styleId="BodyTxt">
    <w:name w:val="Body Txt"/>
    <w:basedOn w:val="Normal"/>
    <w:link w:val="BodyTxtChar"/>
    <w:qFormat/>
    <w:rsid w:val="0055640F"/>
    <w:pPr>
      <w:spacing w:before="120"/>
    </w:pPr>
    <w:rPr>
      <w:rFonts w:ascii="Arial" w:eastAsia="Times New Roman" w:hAnsi="Arial" w:cs="Times New Roman"/>
      <w:color w:val="auto"/>
      <w:sz w:val="22"/>
      <w:szCs w:val="24"/>
      <w:lang w:val="en-AU" w:eastAsia="en-AU"/>
    </w:rPr>
  </w:style>
  <w:style w:type="character" w:customStyle="1" w:styleId="BodyTxtChar">
    <w:name w:val="Body Txt Char"/>
    <w:link w:val="BodyTxt"/>
    <w:rsid w:val="0055640F"/>
    <w:rPr>
      <w:rFonts w:ascii="Arial" w:eastAsia="Times New Roman" w:hAnsi="Arial" w:cs="Times New Roman"/>
      <w:color w:val="auto"/>
      <w:sz w:val="22"/>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HP-Research@health.qld.gov.au"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P-Research@health.qld.gov.a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FactShee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0183B8BD0954D2A898C7532E96EFE30"/>
        <w:category>
          <w:name w:val="General"/>
          <w:gallery w:val="placeholder"/>
        </w:category>
        <w:types>
          <w:type w:val="bbPlcHdr"/>
        </w:types>
        <w:behaviors>
          <w:behavior w:val="content"/>
        </w:behaviors>
        <w:guid w:val="{6D53B035-B7CD-41E8-A551-E878698B42CA}"/>
      </w:docPartPr>
      <w:docPartBody>
        <w:p w:rsidR="00FF63D5" w:rsidRDefault="00FF63D5">
          <w:pPr>
            <w:pStyle w:val="40183B8BD0954D2A898C7532E96EFE30"/>
          </w:pPr>
          <w:r w:rsidRPr="001A5BE2">
            <w:rPr>
              <w:rStyle w:val="PlaceholderText"/>
            </w:rPr>
            <w:t>[Title]</w:t>
          </w:r>
        </w:p>
      </w:docPartBody>
    </w:docPart>
    <w:docPart>
      <w:docPartPr>
        <w:name w:val="07E834A0B9FF4676A70CA76950DAD4AA"/>
        <w:category>
          <w:name w:val="General"/>
          <w:gallery w:val="placeholder"/>
        </w:category>
        <w:types>
          <w:type w:val="bbPlcHdr"/>
        </w:types>
        <w:behaviors>
          <w:behavior w:val="content"/>
        </w:behaviors>
        <w:guid w:val="{00C1831B-E76A-4994-BAF8-EAD46217D9C7}"/>
      </w:docPartPr>
      <w:docPartBody>
        <w:p w:rsidR="00FF63D5" w:rsidRDefault="00FF63D5">
          <w:pPr>
            <w:pStyle w:val="07E834A0B9FF4676A70CA76950DAD4AA"/>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Fira Sans">
    <w:panose1 w:val="020B0503050000020004"/>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panose1 w:val="020B0603050000020004"/>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63D5"/>
    <w:rsid w:val="003C7DA3"/>
    <w:rsid w:val="0067530B"/>
    <w:rsid w:val="00FF63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40183B8BD0954D2A898C7532E96EFE30">
    <w:name w:val="40183B8BD0954D2A898C7532E96EFE30"/>
  </w:style>
  <w:style w:type="paragraph" w:customStyle="1" w:styleId="07E834A0B9FF4676A70CA76950DAD4AA">
    <w:name w:val="07E834A0B9FF4676A70CA76950DAD4A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2022 Word Template (FactSheet)</Template>
  <TotalTime>215</TotalTime>
  <Pages>8</Pages>
  <Words>1562</Words>
  <Characters>10110</Characters>
  <Application>Microsoft Office Word</Application>
  <DocSecurity>0</DocSecurity>
  <Lines>235</Lines>
  <Paragraphs>94</Paragraphs>
  <ScaleCrop>false</ScaleCrop>
  <HeadingPairs>
    <vt:vector size="2" baseType="variant">
      <vt:variant>
        <vt:lpstr>Title</vt:lpstr>
      </vt:variant>
      <vt:variant>
        <vt:i4>1</vt:i4>
      </vt:variant>
    </vt:vector>
  </HeadingPairs>
  <TitlesOfParts>
    <vt:vector size="1" baseType="lpstr">
      <vt:lpstr>Insert title</vt:lpstr>
    </vt:vector>
  </TitlesOfParts>
  <Company/>
  <LinksUpToDate>false</LinksUpToDate>
  <CharactersWithSpaces>11578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title</dc:title>
  <dc:subject>Rural and Remote Research Capacity Building Program (RRR-Cap): Research Placement Funding Support – Cohort 2, 2025</dc:subject>
  <dc:creator>Gabriella Lemass</dc:creator>
  <cp:keywords/>
  <dc:description/>
  <cp:lastModifiedBy>Gabriella Lemass</cp:lastModifiedBy>
  <cp:revision>15</cp:revision>
  <dcterms:created xsi:type="dcterms:W3CDTF">2024-09-30T05:57:00Z</dcterms:created>
  <dcterms:modified xsi:type="dcterms:W3CDTF">2025-05-28T01:37:00Z</dcterms:modified>
</cp:coreProperties>
</file>