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08762df4597e42c0" Type="http://schemas.microsoft.com/office/2007/relationships/ui/extensibility" Target="customUI/customUI14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sz w:val="2"/>
          <w:szCs w:val="2"/>
        </w:rPr>
        <w:id w:val="-1014455772"/>
        <w:docPartObj>
          <w:docPartGallery w:val="Cover Pages"/>
          <w:docPartUnique/>
        </w:docPartObj>
      </w:sdtPr>
      <w:sdtEndPr>
        <w:rPr>
          <w:noProof/>
          <w:color w:val="0F5CA2" w:themeColor="accent1"/>
          <w:sz w:val="36"/>
          <w:szCs w:val="36"/>
        </w:rPr>
      </w:sdtEndPr>
      <w:sdtContent>
        <w:p w14:paraId="0F3A1C75" w14:textId="77777777" w:rsidR="00362B1A" w:rsidRPr="00004C05" w:rsidRDefault="00362B1A" w:rsidP="00D13552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8656" behindDoc="0" locked="0" layoutInCell="1" allowOverlap="1" wp14:anchorId="31E77684" wp14:editId="5CFA8502">
                    <wp:simplePos x="0" y="0"/>
                    <wp:positionH relativeFrom="column">
                      <wp:posOffset>-336550</wp:posOffset>
                    </wp:positionH>
                    <wp:positionV relativeFrom="page">
                      <wp:posOffset>715010</wp:posOffset>
                    </wp:positionV>
                    <wp:extent cx="6265545" cy="1080770"/>
                    <wp:effectExtent l="0" t="0" r="0" b="5080"/>
                    <wp:wrapSquare wrapText="bothSides"/>
                    <wp:docPr id="81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6265545" cy="108077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6BF2C9B" w14:textId="5DD8E238" w:rsidR="00362B1A" w:rsidRPr="00027351" w:rsidRDefault="00060DA4" w:rsidP="00D13552">
                                <w:pPr>
                                  <w:pStyle w:val="HeaderTitle"/>
                                  <w:spacing w:before="0"/>
                                  <w:rPr>
                                    <w:color w:val="F1F2F2" w:themeColor="background2"/>
                                    <w:sz w:val="40"/>
                                    <w:szCs w:val="40"/>
                                  </w:rPr>
                                </w:pPr>
                                <w:sdt>
                                  <w:sdtPr>
                                    <w:rPr>
                                      <w:color w:val="F1F2F2" w:themeColor="background2"/>
                                      <w:sz w:val="44"/>
                                      <w:szCs w:val="44"/>
                                    </w:rPr>
                                    <w:alias w:val="Title"/>
                                    <w:tag w:val=""/>
                                    <w:id w:val="-1647052325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027351" w:rsidRPr="00027351">
                                      <w:rPr>
                                        <w:color w:val="F1F2F2" w:themeColor="background2"/>
                                        <w:sz w:val="44"/>
                                        <w:szCs w:val="44"/>
                                      </w:rPr>
                                      <w:t>Reverse Placement Facilitator Certification Form</w:t>
                                    </w:r>
                                  </w:sdtContent>
                                </w:sdt>
                              </w:p>
                              <w:p w14:paraId="6F1EE61C" w14:textId="72B24567" w:rsidR="00362B1A" w:rsidRPr="00F46586" w:rsidRDefault="00060DA4" w:rsidP="00D13552">
                                <w:pPr>
                                  <w:pStyle w:val="HeaderSubtitle"/>
                                  <w:rPr>
                                    <w:color w:val="85C446" w:themeColor="accent2"/>
                                    <w:sz w:val="32"/>
                                    <w:szCs w:val="32"/>
                                  </w:rPr>
                                </w:pPr>
                                <w:sdt>
                                  <w:sdtPr>
                                    <w:rPr>
                                      <w:color w:val="85C446" w:themeColor="accent2"/>
                                      <w:sz w:val="32"/>
                                      <w:szCs w:val="32"/>
                                    </w:rPr>
                                    <w:alias w:val="Subject"/>
                                    <w:tag w:val=""/>
                                    <w:id w:val="-933816305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027351">
                                      <w:rPr>
                                        <w:color w:val="85C446" w:themeColor="accent2"/>
                                        <w:sz w:val="32"/>
                                        <w:szCs w:val="32"/>
                                      </w:rPr>
                                      <w:t xml:space="preserve">Rural and Remote Research Capacity Building Program (RRR-Cap): Research Placements Funding Support – Cohort </w:t>
                                    </w:r>
                                    <w:r w:rsidR="001902E5">
                                      <w:rPr>
                                        <w:color w:val="85C446" w:themeColor="accent2"/>
                                        <w:sz w:val="32"/>
                                        <w:szCs w:val="32"/>
                                      </w:rPr>
                                      <w:t>2</w:t>
                                    </w:r>
                                    <w:r w:rsidR="00027351">
                                      <w:rPr>
                                        <w:color w:val="85C446" w:themeColor="accent2"/>
                                        <w:sz w:val="32"/>
                                        <w:szCs w:val="32"/>
                                      </w:rPr>
                                      <w:t>, 2025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31E77684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6.5pt;margin-top:56.3pt;width:493.35pt;height:85.1pt;z-index:2517186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" filled="f" stroked="f">
                    <v:textbox>
                      <w:txbxContent>
                        <w:p w14:paraId="06BF2C9B" w14:textId="5DD8E238" w:rsidR="00362B1A" w:rsidRPr="00027351" w:rsidRDefault="005F4E4B" w:rsidP="00D13552">
                          <w:pPr>
                            <w:pStyle w:val="HeaderTitle"/>
                            <w:spacing w:before="0"/>
                            <w:rPr>
                              <w:color w:val="F1F2F2" w:themeColor="background2"/>
                              <w:sz w:val="40"/>
                              <w:szCs w:val="40"/>
                            </w:rPr>
                          </w:pPr>
                          <w:sdt>
                            <w:sdtPr>
                              <w:rPr>
                                <w:color w:val="F1F2F2" w:themeColor="background2"/>
                                <w:sz w:val="44"/>
                                <w:szCs w:val="44"/>
                              </w:rPr>
                              <w:alias w:val="Title"/>
                              <w:tag w:val=""/>
                              <w:id w:val="-1647052325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027351" w:rsidRPr="00027351">
                                <w:rPr>
                                  <w:color w:val="F1F2F2" w:themeColor="background2"/>
                                  <w:sz w:val="44"/>
                                  <w:szCs w:val="44"/>
                                </w:rPr>
                                <w:t>Reverse Placement Facilitator Certification Form</w:t>
                              </w:r>
                            </w:sdtContent>
                          </w:sdt>
                        </w:p>
                        <w:p w14:paraId="6F1EE61C" w14:textId="72B24567" w:rsidR="00362B1A" w:rsidRPr="00F46586" w:rsidRDefault="005F4E4B" w:rsidP="00D13552">
                          <w:pPr>
                            <w:pStyle w:val="HeaderSubtitle"/>
                            <w:rPr>
                              <w:color w:val="85C446" w:themeColor="accent2"/>
                              <w:sz w:val="32"/>
                              <w:szCs w:val="32"/>
                            </w:rPr>
                          </w:pPr>
                          <w:sdt>
                            <w:sdtPr>
                              <w:rPr>
                                <w:color w:val="85C446" w:themeColor="accent2"/>
                                <w:sz w:val="32"/>
                                <w:szCs w:val="32"/>
                              </w:rPr>
                              <w:alias w:val="Subject"/>
                              <w:tag w:val=""/>
                              <w:id w:val="-933816305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027351">
                                <w:rPr>
                                  <w:color w:val="85C446" w:themeColor="accent2"/>
                                  <w:sz w:val="32"/>
                                  <w:szCs w:val="32"/>
                                </w:rPr>
                                <w:t xml:space="preserve">Rural and Remote Research Capacity Building Program (RRR-Cap): Research Placements Funding Support – Cohort </w:t>
                              </w:r>
                              <w:r w:rsidR="001902E5">
                                <w:rPr>
                                  <w:color w:val="85C446" w:themeColor="accent2"/>
                                  <w:sz w:val="32"/>
                                  <w:szCs w:val="32"/>
                                </w:rPr>
                                <w:t>2</w:t>
                              </w:r>
                              <w:r w:rsidR="00027351">
                                <w:rPr>
                                  <w:color w:val="85C446" w:themeColor="accent2"/>
                                  <w:sz w:val="32"/>
                                  <w:szCs w:val="32"/>
                                </w:rPr>
                                <w:t>, 2025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7632" behindDoc="1" locked="0" layoutInCell="1" allowOverlap="1" wp14:anchorId="651C4A94" wp14:editId="0965E9E8">
                <wp:simplePos x="0" y="0"/>
                <wp:positionH relativeFrom="column">
                  <wp:posOffset>-967740</wp:posOffset>
                </wp:positionH>
                <wp:positionV relativeFrom="page">
                  <wp:posOffset>18415</wp:posOffset>
                </wp:positionV>
                <wp:extent cx="7542000" cy="1800000"/>
                <wp:effectExtent l="0" t="0" r="1905" b="3810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82" name="Picture 8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" name="Picture 1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0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542000" cy="180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73C9BF7A" w14:textId="10261ECA" w:rsidR="00027351" w:rsidRPr="00027351" w:rsidRDefault="00027351" w:rsidP="00027351">
          <w:pPr>
            <w:pStyle w:val="BodyText"/>
            <w:rPr>
              <w:rFonts w:cs="Arial"/>
            </w:rPr>
          </w:pPr>
          <w:r>
            <w:t>This form requires completion where</w:t>
          </w:r>
          <w:r w:rsidRPr="00253B78">
            <w:t xml:space="preserve"> an eligible rural and remote Health Practitioner </w:t>
          </w:r>
          <w:r>
            <w:t>(HP) ‘Applicant’ has submitted an EOI for a</w:t>
          </w:r>
          <w:r w:rsidR="001902E5">
            <w:t>n</w:t>
          </w:r>
          <w:r>
            <w:t xml:space="preserve"> RRR-Cap </w:t>
          </w:r>
          <w:r w:rsidRPr="00F1344E">
            <w:rPr>
              <w:b/>
              <w:bCs/>
              <w:u w:val="single"/>
            </w:rPr>
            <w:t>Reverse</w:t>
          </w:r>
          <w:r>
            <w:t xml:space="preserve"> Research Placement nominating </w:t>
          </w:r>
          <w:r>
            <w:rPr>
              <w:rFonts w:cs="Arial"/>
            </w:rPr>
            <w:t>an experienced HP researcher</w:t>
          </w:r>
          <w:r w:rsidRPr="00253B78">
            <w:t xml:space="preserve"> </w:t>
          </w:r>
          <w:r>
            <w:t xml:space="preserve">‘Facilitator’ to support a </w:t>
          </w:r>
          <w:r w:rsidRPr="00253B78">
            <w:t>research</w:t>
          </w:r>
          <w:r>
            <w:t xml:space="preserve"> placement for </w:t>
          </w:r>
          <w:r w:rsidRPr="0070617A">
            <w:rPr>
              <w:b/>
              <w:bCs/>
            </w:rPr>
            <w:t>up to five days</w:t>
          </w:r>
          <w:r>
            <w:t xml:space="preserve"> in the Applicant’s local </w:t>
          </w:r>
          <w:r w:rsidR="0070617A">
            <w:t>Hospital and Health Service (</w:t>
          </w:r>
          <w:r>
            <w:t>HHS</w:t>
          </w:r>
          <w:r w:rsidR="0070617A">
            <w:t>)</w:t>
          </w:r>
          <w:r>
            <w:t xml:space="preserve"> facility.</w:t>
          </w:r>
          <w:r>
            <w:rPr>
              <w:rFonts w:cs="Arial"/>
            </w:rPr>
            <w:t xml:space="preserve"> </w:t>
          </w:r>
          <w:r>
            <w:t xml:space="preserve">The funding support enables the Facilitator to receive </w:t>
          </w:r>
          <w:r w:rsidRPr="00253B78">
            <w:t xml:space="preserve">reimbursement for associated </w:t>
          </w:r>
          <w:r>
            <w:t xml:space="preserve">travel and accommodation from their location to the applicant. In this circumstance, the applicant’s HHS would not receive any funding support. </w:t>
          </w:r>
        </w:p>
        <w:p w14:paraId="1E463E14" w14:textId="1ECB4D3B" w:rsidR="00362B1A" w:rsidRPr="00027351" w:rsidRDefault="00027351" w:rsidP="00027351">
          <w:pPr>
            <w:pStyle w:val="BodyText"/>
            <w:rPr>
              <w:color w:val="auto"/>
              <w:u w:val="single"/>
            </w:rPr>
          </w:pPr>
          <w:r>
            <w:t>Please read the accompanying Information Sheet</w:t>
          </w:r>
          <w:r w:rsidRPr="00CA4285">
            <w:t xml:space="preserve"> </w:t>
          </w:r>
          <w:r>
            <w:t>before completing this form</w:t>
          </w:r>
          <w:r w:rsidRPr="0022151C">
            <w:rPr>
              <w:rStyle w:val="Hyperlink"/>
              <w:color w:val="auto"/>
              <w:u w:val="none"/>
            </w:rPr>
            <w:t>.</w:t>
          </w:r>
          <w:r w:rsidRPr="0022151C">
            <w:t xml:space="preserve"> </w:t>
          </w:r>
          <w:r>
            <w:t xml:space="preserve">A copy of the information sheet </w:t>
          </w:r>
          <w:r w:rsidRPr="002B7EFE">
            <w:t xml:space="preserve">can be obtained by </w:t>
          </w:r>
          <w:r w:rsidR="00E83F29">
            <w:t>emailing</w:t>
          </w:r>
          <w:r w:rsidRPr="002B7EFE">
            <w:t xml:space="preserve"> </w:t>
          </w:r>
          <w:hyperlink r:id="rId11" w:history="1">
            <w:r w:rsidRPr="004F0CEC">
              <w:rPr>
                <w:rStyle w:val="Hyperlink"/>
              </w:rPr>
              <w:t>HP-Research@health.qld.gov.au</w:t>
            </w:r>
          </w:hyperlink>
          <w:r>
            <w:rPr>
              <w:rStyle w:val="Hyperlink"/>
              <w:color w:val="auto"/>
            </w:rPr>
            <w:t>.</w:t>
          </w:r>
        </w:p>
        <w:p w14:paraId="510068A6" w14:textId="00FC10BB" w:rsidR="00027351" w:rsidRDefault="00027351" w:rsidP="00027351">
          <w:pPr>
            <w:pStyle w:val="Heading2"/>
          </w:pPr>
          <w:r>
            <w:t>Submission details</w:t>
          </w:r>
        </w:p>
        <w:tbl>
          <w:tblPr>
            <w:tblW w:w="9072" w:type="dxa"/>
            <w:tblInd w:w="-5" w:type="dxa"/>
            <w:tblBorders>
              <w:top w:val="single" w:sz="4" w:space="0" w:color="304F92"/>
              <w:left w:val="single" w:sz="4" w:space="0" w:color="304F92"/>
              <w:bottom w:val="single" w:sz="4" w:space="0" w:color="304F92"/>
              <w:right w:val="single" w:sz="4" w:space="0" w:color="304F92"/>
              <w:insideH w:val="single" w:sz="4" w:space="0" w:color="304F92"/>
              <w:insideV w:val="single" w:sz="4" w:space="0" w:color="304F92"/>
            </w:tblBorders>
            <w:tblLook w:val="04A0" w:firstRow="1" w:lastRow="0" w:firstColumn="1" w:lastColumn="0" w:noHBand="0" w:noVBand="1"/>
          </w:tblPr>
          <w:tblGrid>
            <w:gridCol w:w="1361"/>
            <w:gridCol w:w="7711"/>
          </w:tblGrid>
          <w:tr w:rsidR="00027351" w:rsidRPr="00D8274F" w14:paraId="55D0EE69" w14:textId="77777777" w:rsidTr="00027351">
            <w:trPr>
              <w:trHeight w:val="283"/>
            </w:trPr>
            <w:tc>
              <w:tcPr>
                <w:tcW w:w="1361" w:type="dxa"/>
                <w:shd w:val="clear" w:color="auto" w:fill="auto"/>
              </w:tcPr>
              <w:p w14:paraId="474892F6" w14:textId="77777777" w:rsidR="00027351" w:rsidRPr="002B7EFE" w:rsidRDefault="00027351" w:rsidP="00027351">
                <w:pPr>
                  <w:pStyle w:val="BodyText"/>
                </w:pPr>
                <w:r w:rsidRPr="002B7EFE">
                  <w:t>Due</w:t>
                </w:r>
              </w:p>
            </w:tc>
            <w:tc>
              <w:tcPr>
                <w:tcW w:w="7711" w:type="dxa"/>
                <w:shd w:val="clear" w:color="auto" w:fill="auto"/>
              </w:tcPr>
              <w:p w14:paraId="463AB8D0" w14:textId="53932E64" w:rsidR="00027351" w:rsidRPr="00040095" w:rsidRDefault="0070617A" w:rsidP="00027351">
                <w:pPr>
                  <w:pStyle w:val="BodyText"/>
                </w:pPr>
                <w:r w:rsidRPr="00060DA4">
                  <w:t xml:space="preserve">5pm </w:t>
                </w:r>
                <w:r w:rsidR="00D57C26" w:rsidRPr="00060DA4">
                  <w:t>Fri</w:t>
                </w:r>
                <w:r w:rsidR="001902E5" w:rsidRPr="00060DA4">
                  <w:t xml:space="preserve">day </w:t>
                </w:r>
                <w:r w:rsidR="00060DA4" w:rsidRPr="00060DA4">
                  <w:t>11</w:t>
                </w:r>
                <w:r w:rsidR="001902E5" w:rsidRPr="00060DA4">
                  <w:t xml:space="preserve"> </w:t>
                </w:r>
                <w:r w:rsidR="00060DA4" w:rsidRPr="00060DA4">
                  <w:t>July</w:t>
                </w:r>
                <w:r w:rsidR="001902E5" w:rsidRPr="00060DA4">
                  <w:t xml:space="preserve"> 2025</w:t>
                </w:r>
              </w:p>
            </w:tc>
          </w:tr>
          <w:tr w:rsidR="00027351" w:rsidRPr="00D8274F" w14:paraId="21EC798D" w14:textId="77777777" w:rsidTr="00027351">
            <w:trPr>
              <w:trHeight w:val="60"/>
            </w:trPr>
            <w:tc>
              <w:tcPr>
                <w:tcW w:w="1361" w:type="dxa"/>
                <w:shd w:val="clear" w:color="auto" w:fill="auto"/>
              </w:tcPr>
              <w:p w14:paraId="4B570CBC" w14:textId="77777777" w:rsidR="00027351" w:rsidRPr="002B7EFE" w:rsidRDefault="00027351" w:rsidP="00027351">
                <w:pPr>
                  <w:pStyle w:val="BodyText"/>
                </w:pPr>
                <w:r w:rsidRPr="002B7EFE">
                  <w:t>Submi</w:t>
                </w:r>
                <w:r>
                  <w:t>ssion details</w:t>
                </w:r>
              </w:p>
            </w:tc>
            <w:tc>
              <w:tcPr>
                <w:tcW w:w="7711" w:type="dxa"/>
                <w:shd w:val="clear" w:color="auto" w:fill="auto"/>
              </w:tcPr>
              <w:p w14:paraId="659052EC" w14:textId="77777777" w:rsidR="00027351" w:rsidRDefault="00027351" w:rsidP="00027351">
                <w:pPr>
                  <w:pStyle w:val="BodyText"/>
                </w:pPr>
                <w:r>
                  <w:t xml:space="preserve">The completed Facilitator Certification must be submitted by the application with the completed applicant EOI form to </w:t>
                </w:r>
                <w:hyperlink r:id="rId12" w:history="1">
                  <w:r w:rsidRPr="008A5B90">
                    <w:rPr>
                      <w:rStyle w:val="Hyperlink"/>
                    </w:rPr>
                    <w:t>HP-Research@health.qld.gov.au</w:t>
                  </w:r>
                </w:hyperlink>
                <w:r>
                  <w:t xml:space="preserve"> </w:t>
                </w:r>
              </w:p>
              <w:p w14:paraId="6CCA24A3" w14:textId="77777777" w:rsidR="00027351" w:rsidRPr="002B7EFE" w:rsidRDefault="00027351" w:rsidP="00027351">
                <w:pPr>
                  <w:pStyle w:val="BodyText"/>
                </w:pPr>
                <w:r>
                  <w:t xml:space="preserve">If one Facilitator is intending to support multiple applicants, a copy of this Facilitator Certification must be submitted with each individual applicant EOI. </w:t>
                </w:r>
              </w:p>
            </w:tc>
          </w:tr>
        </w:tbl>
        <w:p w14:paraId="4F2254D4" w14:textId="77777777" w:rsidR="00027351" w:rsidRPr="00027351" w:rsidRDefault="00027351" w:rsidP="00027351">
          <w:pPr>
            <w:pStyle w:val="BodyText"/>
            <w:rPr>
              <w:lang w:eastAsia="en-AU"/>
            </w:rPr>
          </w:pPr>
        </w:p>
        <w:p w14:paraId="29D9CCB0" w14:textId="77777777" w:rsidR="00027351" w:rsidRDefault="00027351" w:rsidP="00D13552">
          <w:pPr>
            <w:rPr>
              <w:noProof/>
              <w:color w:val="0F5CA2" w:themeColor="accent1"/>
              <w:sz w:val="36"/>
              <w:szCs w:val="36"/>
            </w:rPr>
          </w:pPr>
          <w:r>
            <w:rPr>
              <w:noProof/>
              <w:color w:val="0F5CA2" w:themeColor="accent1"/>
              <w:sz w:val="36"/>
              <w:szCs w:val="36"/>
            </w:rPr>
            <w:t>Nominated facilitator details</w:t>
          </w:r>
        </w:p>
        <w:tbl>
          <w:tblPr>
            <w:tblW w:w="9067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2518"/>
            <w:gridCol w:w="6549"/>
          </w:tblGrid>
          <w:tr w:rsidR="00027351" w:rsidRPr="002B7EFE" w14:paraId="5FE1FFAE" w14:textId="77777777" w:rsidTr="00027351">
            <w:trPr>
              <w:cantSplit/>
              <w:tblHeader/>
            </w:trPr>
            <w:tc>
              <w:tcPr>
                <w:tcW w:w="2518" w:type="dxa"/>
                <w:shd w:val="clear" w:color="auto" w:fill="auto"/>
              </w:tcPr>
              <w:p w14:paraId="238E5148" w14:textId="4DA864BF" w:rsidR="00027351" w:rsidRPr="002B7EFE" w:rsidRDefault="001902E5" w:rsidP="001F50ED">
                <w:pPr>
                  <w:pStyle w:val="BodyText"/>
                </w:pPr>
                <w:r>
                  <w:t>Title and full name</w:t>
                </w:r>
              </w:p>
            </w:tc>
            <w:tc>
              <w:tcPr>
                <w:tcW w:w="6549" w:type="dxa"/>
                <w:shd w:val="clear" w:color="auto" w:fill="auto"/>
              </w:tcPr>
              <w:p w14:paraId="25D10CBA" w14:textId="77777777" w:rsidR="00027351" w:rsidRPr="002B7EFE" w:rsidRDefault="00027351" w:rsidP="001F50ED">
                <w:pPr>
                  <w:pStyle w:val="BodyText"/>
                </w:pPr>
                <w:r w:rsidRPr="002B7EFE"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 w:rsidRPr="002B7EFE">
                  <w:instrText xml:space="preserve"> FORMTEXT </w:instrText>
                </w:r>
                <w:r w:rsidRPr="002B7EFE">
                  <w:fldChar w:fldCharType="separate"/>
                </w:r>
                <w:r w:rsidRPr="002B7EFE">
                  <w:rPr>
                    <w:noProof/>
                  </w:rPr>
                  <w:t>[insert]</w:t>
                </w:r>
                <w:r w:rsidRPr="002B7EFE">
                  <w:fldChar w:fldCharType="end"/>
                </w:r>
              </w:p>
            </w:tc>
          </w:tr>
          <w:tr w:rsidR="00027351" w:rsidRPr="002B7EFE" w14:paraId="2B69D3ED" w14:textId="77777777" w:rsidTr="00027351">
            <w:trPr>
              <w:cantSplit/>
              <w:tblHeader/>
            </w:trPr>
            <w:tc>
              <w:tcPr>
                <w:tcW w:w="2518" w:type="dxa"/>
                <w:shd w:val="clear" w:color="auto" w:fill="auto"/>
              </w:tcPr>
              <w:p w14:paraId="7C1A9451" w14:textId="77777777" w:rsidR="00027351" w:rsidRPr="002B7EFE" w:rsidRDefault="00027351" w:rsidP="001F50ED">
                <w:pPr>
                  <w:pStyle w:val="BodyText"/>
                </w:pPr>
                <w:r w:rsidRPr="002B7EFE">
                  <w:t>Profession</w:t>
                </w:r>
              </w:p>
            </w:tc>
            <w:tc>
              <w:tcPr>
                <w:tcW w:w="6549" w:type="dxa"/>
                <w:shd w:val="clear" w:color="auto" w:fill="auto"/>
              </w:tcPr>
              <w:p w14:paraId="22B8ED06" w14:textId="77777777" w:rsidR="00027351" w:rsidRPr="002B7EFE" w:rsidRDefault="00027351" w:rsidP="001F50ED">
                <w:pPr>
                  <w:pStyle w:val="BodyText"/>
                </w:pPr>
                <w:r w:rsidRPr="002B7EFE"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 w:rsidRPr="002B7EFE">
                  <w:instrText xml:space="preserve"> FORMTEXT </w:instrText>
                </w:r>
                <w:r w:rsidRPr="002B7EFE">
                  <w:fldChar w:fldCharType="separate"/>
                </w:r>
                <w:r w:rsidRPr="002B7EFE">
                  <w:rPr>
                    <w:noProof/>
                  </w:rPr>
                  <w:t>[insert]</w:t>
                </w:r>
                <w:r w:rsidRPr="002B7EFE">
                  <w:fldChar w:fldCharType="end"/>
                </w:r>
              </w:p>
            </w:tc>
          </w:tr>
          <w:tr w:rsidR="00027351" w:rsidRPr="002B7EFE" w14:paraId="1BA412EA" w14:textId="77777777" w:rsidTr="00027351">
            <w:trPr>
              <w:cantSplit/>
              <w:tblHeader/>
            </w:trPr>
            <w:tc>
              <w:tcPr>
                <w:tcW w:w="2518" w:type="dxa"/>
                <w:shd w:val="clear" w:color="auto" w:fill="auto"/>
              </w:tcPr>
              <w:p w14:paraId="15F3EF49" w14:textId="77777777" w:rsidR="00027351" w:rsidRPr="002B7EFE" w:rsidRDefault="00027351" w:rsidP="001F50ED">
                <w:pPr>
                  <w:pStyle w:val="BodyText"/>
                </w:pPr>
                <w:r w:rsidRPr="002B7EFE">
                  <w:t xml:space="preserve">Position title </w:t>
                </w:r>
              </w:p>
            </w:tc>
            <w:tc>
              <w:tcPr>
                <w:tcW w:w="6549" w:type="dxa"/>
                <w:shd w:val="clear" w:color="auto" w:fill="auto"/>
              </w:tcPr>
              <w:p w14:paraId="4A2F823C" w14:textId="77777777" w:rsidR="00027351" w:rsidRPr="002B7EFE" w:rsidRDefault="00027351" w:rsidP="001F50ED">
                <w:pPr>
                  <w:pStyle w:val="BodyText"/>
                </w:pPr>
                <w:r w:rsidRPr="002B7EFE"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 w:rsidRPr="002B7EFE">
                  <w:instrText xml:space="preserve"> FORMTEXT </w:instrText>
                </w:r>
                <w:r w:rsidRPr="002B7EFE">
                  <w:fldChar w:fldCharType="separate"/>
                </w:r>
                <w:r w:rsidRPr="002B7EFE">
                  <w:rPr>
                    <w:noProof/>
                  </w:rPr>
                  <w:t>[insert]</w:t>
                </w:r>
                <w:r w:rsidRPr="002B7EFE">
                  <w:fldChar w:fldCharType="end"/>
                </w:r>
              </w:p>
            </w:tc>
          </w:tr>
          <w:tr w:rsidR="00027351" w:rsidRPr="002B7EFE" w14:paraId="73933F3B" w14:textId="77777777" w:rsidTr="00027351">
            <w:trPr>
              <w:cantSplit/>
              <w:tblHeader/>
            </w:trPr>
            <w:tc>
              <w:tcPr>
                <w:tcW w:w="2518" w:type="dxa"/>
                <w:shd w:val="clear" w:color="auto" w:fill="auto"/>
              </w:tcPr>
              <w:p w14:paraId="007649B1" w14:textId="502DE37B" w:rsidR="00027351" w:rsidRPr="002B7EFE" w:rsidRDefault="00027351" w:rsidP="001F50ED">
                <w:pPr>
                  <w:pStyle w:val="BodyText"/>
                </w:pPr>
                <w:r w:rsidRPr="002B7EFE">
                  <w:t>Base facility</w:t>
                </w:r>
                <w:r>
                  <w:t>,</w:t>
                </w:r>
                <w:r w:rsidRPr="002B7EFE">
                  <w:t xml:space="preserve"> location</w:t>
                </w:r>
                <w:r w:rsidR="001902E5">
                  <w:t>,</w:t>
                </w:r>
                <w:r>
                  <w:t xml:space="preserve"> and HHS</w:t>
                </w:r>
              </w:p>
            </w:tc>
            <w:tc>
              <w:tcPr>
                <w:tcW w:w="6549" w:type="dxa"/>
                <w:shd w:val="clear" w:color="auto" w:fill="auto"/>
              </w:tcPr>
              <w:p w14:paraId="54F5C4FF" w14:textId="77777777" w:rsidR="00027351" w:rsidRPr="002B7EFE" w:rsidRDefault="00027351" w:rsidP="001F50ED">
                <w:pPr>
                  <w:pStyle w:val="BodyText"/>
                </w:pPr>
                <w:r w:rsidRPr="002B7EFE"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 w:rsidRPr="002B7EFE">
                  <w:instrText xml:space="preserve"> FORMTEXT </w:instrText>
                </w:r>
                <w:r w:rsidRPr="002B7EFE">
                  <w:fldChar w:fldCharType="separate"/>
                </w:r>
                <w:r w:rsidRPr="002B7EFE">
                  <w:rPr>
                    <w:noProof/>
                  </w:rPr>
                  <w:t>[insert]</w:t>
                </w:r>
                <w:r w:rsidRPr="002B7EFE">
                  <w:fldChar w:fldCharType="end"/>
                </w:r>
              </w:p>
            </w:tc>
          </w:tr>
          <w:tr w:rsidR="00027351" w:rsidRPr="008B6102" w14:paraId="4F551D01" w14:textId="77777777" w:rsidTr="00027351">
            <w:trPr>
              <w:cantSplit/>
              <w:tblHeader/>
            </w:trPr>
            <w:tc>
              <w:tcPr>
                <w:tcW w:w="2518" w:type="dxa"/>
                <w:shd w:val="clear" w:color="auto" w:fill="auto"/>
              </w:tcPr>
              <w:p w14:paraId="72EDA282" w14:textId="77777777" w:rsidR="00027351" w:rsidRDefault="00027351" w:rsidP="00027351">
                <w:pPr>
                  <w:pStyle w:val="BodyText"/>
                </w:pPr>
                <w:r>
                  <w:t xml:space="preserve">Office phone / mobile </w:t>
                </w:r>
              </w:p>
            </w:tc>
            <w:tc>
              <w:tcPr>
                <w:tcW w:w="6549" w:type="dxa"/>
                <w:shd w:val="clear" w:color="auto" w:fill="auto"/>
              </w:tcPr>
              <w:p w14:paraId="21803A9B" w14:textId="77777777" w:rsidR="00027351" w:rsidRPr="008B6102" w:rsidRDefault="00027351" w:rsidP="00027351">
                <w:pPr>
                  <w:pStyle w:val="BodyText"/>
                </w:pPr>
                <w: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 phone number]"/>
                        <w:maxLength w:val="500"/>
                      </w:textInput>
                    </w:ffData>
                  </w:fldChar>
                </w:r>
                <w:r>
                  <w:instrText xml:space="preserve"> FORMTEXT </w:instrText>
                </w:r>
                <w:r>
                  <w:fldChar w:fldCharType="separate"/>
                </w:r>
                <w:r>
                  <w:rPr>
                    <w:noProof/>
                  </w:rPr>
                  <w:t>[insert phone number]</w:t>
                </w:r>
                <w:r>
                  <w:fldChar w:fldCharType="end"/>
                </w:r>
              </w:p>
            </w:tc>
          </w:tr>
          <w:tr w:rsidR="00027351" w14:paraId="0F98719C" w14:textId="77777777" w:rsidTr="00027351">
            <w:trPr>
              <w:cantSplit/>
              <w:tblHeader/>
            </w:trPr>
            <w:tc>
              <w:tcPr>
                <w:tcW w:w="2518" w:type="dxa"/>
                <w:tcBorders>
                  <w:bottom w:val="single" w:sz="4" w:space="0" w:color="auto"/>
                </w:tcBorders>
                <w:shd w:val="clear" w:color="auto" w:fill="auto"/>
              </w:tcPr>
              <w:p w14:paraId="0F46A142" w14:textId="77777777" w:rsidR="00027351" w:rsidRDefault="00027351" w:rsidP="00027351">
                <w:pPr>
                  <w:pStyle w:val="BodyText"/>
                </w:pPr>
                <w:r>
                  <w:t>Email address</w:t>
                </w:r>
              </w:p>
            </w:tc>
            <w:tc>
              <w:tcPr>
                <w:tcW w:w="6549" w:type="dxa"/>
                <w:tcBorders>
                  <w:bottom w:val="single" w:sz="4" w:space="0" w:color="auto"/>
                </w:tcBorders>
                <w:shd w:val="clear" w:color="auto" w:fill="auto"/>
              </w:tcPr>
              <w:p w14:paraId="23A5180D" w14:textId="77777777" w:rsidR="00027351" w:rsidRDefault="00027351" w:rsidP="00027351">
                <w:pPr>
                  <w:pStyle w:val="BodyText"/>
                </w:pPr>
                <w: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 email address]"/>
                        <w:maxLength w:val="500"/>
                      </w:textInput>
                    </w:ffData>
                  </w:fldChar>
                </w:r>
                <w:r>
                  <w:instrText xml:space="preserve"> FORMTEXT </w:instrText>
                </w:r>
                <w:r>
                  <w:fldChar w:fldCharType="separate"/>
                </w:r>
                <w:r>
                  <w:rPr>
                    <w:noProof/>
                  </w:rPr>
                  <w:t>[insert email address]</w:t>
                </w:r>
                <w:r>
                  <w:fldChar w:fldCharType="end"/>
                </w:r>
              </w:p>
            </w:tc>
          </w:tr>
        </w:tbl>
        <w:p w14:paraId="31F13B25" w14:textId="77777777" w:rsidR="00027351" w:rsidRDefault="00027351" w:rsidP="00D13552">
          <w:pPr>
            <w:rPr>
              <w:noProof/>
              <w:color w:val="0F5CA2" w:themeColor="accent1"/>
              <w:sz w:val="36"/>
              <w:szCs w:val="36"/>
            </w:rPr>
          </w:pPr>
        </w:p>
        <w:tbl>
          <w:tblPr>
            <w:tblW w:w="9209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2518"/>
            <w:gridCol w:w="5132"/>
            <w:gridCol w:w="1417"/>
            <w:gridCol w:w="142"/>
          </w:tblGrid>
          <w:tr w:rsidR="00027351" w:rsidRPr="003C7641" w14:paraId="24AA330A" w14:textId="77777777" w:rsidTr="00027351">
            <w:trPr>
              <w:gridAfter w:val="1"/>
              <w:wAfter w:w="142" w:type="dxa"/>
              <w:cantSplit/>
              <w:tblHeader/>
            </w:trPr>
            <w:tc>
              <w:tcPr>
                <w:tcW w:w="9067" w:type="dxa"/>
                <w:gridSpan w:val="3"/>
                <w:shd w:val="clear" w:color="auto" w:fill="92D050"/>
              </w:tcPr>
              <w:p w14:paraId="6D9267EF" w14:textId="77777777" w:rsidR="00027351" w:rsidRPr="00027351" w:rsidRDefault="00027351" w:rsidP="00027351">
                <w:pPr>
                  <w:pStyle w:val="BodyText"/>
                  <w:rPr>
                    <w:b/>
                    <w:bCs/>
                  </w:rPr>
                </w:pPr>
                <w:r w:rsidRPr="00027351">
                  <w:rPr>
                    <w:b/>
                    <w:bCs/>
                  </w:rPr>
                  <w:lastRenderedPageBreak/>
                  <w:t>Reverse Placement details</w:t>
                </w:r>
              </w:p>
            </w:tc>
          </w:tr>
          <w:tr w:rsidR="00027351" w:rsidRPr="00EB0CD2" w14:paraId="7D7E2614" w14:textId="77777777" w:rsidTr="00027351">
            <w:trPr>
              <w:gridAfter w:val="1"/>
              <w:wAfter w:w="142" w:type="dxa"/>
              <w:cantSplit/>
              <w:tblHeader/>
            </w:trPr>
            <w:tc>
              <w:tcPr>
                <w:tcW w:w="2518" w:type="dxa"/>
                <w:shd w:val="clear" w:color="auto" w:fill="auto"/>
              </w:tcPr>
              <w:p w14:paraId="3074B9CF" w14:textId="77777777" w:rsidR="00027351" w:rsidRPr="00EB0CD2" w:rsidRDefault="00027351" w:rsidP="00027351">
                <w:pPr>
                  <w:pStyle w:val="BodyText"/>
                </w:pPr>
                <w:r w:rsidRPr="00EB0CD2">
                  <w:t>Is the facilitator intending to support multiple placement</w:t>
                </w:r>
                <w:r>
                  <w:t>s</w:t>
                </w:r>
                <w:r w:rsidRPr="00EB0CD2">
                  <w:t xml:space="preserve"> at during a single instance of travel?</w:t>
                </w:r>
              </w:p>
            </w:tc>
            <w:tc>
              <w:tcPr>
                <w:tcW w:w="5132" w:type="dxa"/>
                <w:tcBorders>
                  <w:right w:val="nil"/>
                </w:tcBorders>
                <w:shd w:val="clear" w:color="auto" w:fill="auto"/>
              </w:tcPr>
              <w:p w14:paraId="0909165D" w14:textId="6289F706" w:rsidR="00027351" w:rsidRPr="00EB0CD2" w:rsidRDefault="00027351" w:rsidP="00027351">
                <w:pPr>
                  <w:pStyle w:val="BodyText"/>
                </w:pPr>
                <w:r w:rsidRPr="00EB0CD2">
                  <w:fldChar w:fldCharType="begin">
                    <w:ffData>
                      <w:name w:val="Check1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Pr="00EB0CD2">
                  <w:instrText xml:space="preserve"> FORMCHECKBOX </w:instrText>
                </w:r>
                <w:r w:rsidR="00060DA4">
                  <w:fldChar w:fldCharType="separate"/>
                </w:r>
                <w:r w:rsidRPr="00EB0CD2">
                  <w:fldChar w:fldCharType="end"/>
                </w:r>
                <w:r w:rsidRPr="00EB0CD2">
                  <w:t xml:space="preserve"> Yes - (please ensure that each </w:t>
                </w:r>
                <w:r>
                  <w:t xml:space="preserve">Applicant and </w:t>
                </w:r>
                <w:r w:rsidRPr="00EB0CD2">
                  <w:t xml:space="preserve">placement </w:t>
                </w:r>
                <w:r>
                  <w:t>summary are</w:t>
                </w:r>
                <w:r w:rsidRPr="00EB0CD2">
                  <w:t xml:space="preserve"> detailed separately) </w:t>
                </w:r>
              </w:p>
            </w:tc>
            <w:tc>
              <w:tcPr>
                <w:tcW w:w="1417" w:type="dxa"/>
                <w:tcBorders>
                  <w:left w:val="nil"/>
                </w:tcBorders>
                <w:shd w:val="clear" w:color="auto" w:fill="auto"/>
              </w:tcPr>
              <w:p w14:paraId="3CABB14C" w14:textId="77777777" w:rsidR="00027351" w:rsidRPr="00EB0CD2" w:rsidRDefault="00027351" w:rsidP="00027351">
                <w:pPr>
                  <w:pStyle w:val="BodyText"/>
                </w:pPr>
                <w:r w:rsidRPr="00EB0CD2">
                  <w:t xml:space="preserve"> </w:t>
                </w:r>
                <w:r w:rsidRPr="00EB0CD2">
                  <w:fldChar w:fldCharType="begin">
                    <w:ffData>
                      <w:name w:val="Check1"/>
                      <w:enabled/>
                      <w:calcOnExit w:val="0"/>
                      <w:checkBox>
                        <w:sizeAuto/>
                        <w:default w:val="0"/>
                      </w:checkBox>
                    </w:ffData>
                  </w:fldChar>
                </w:r>
                <w:r w:rsidRPr="00EB0CD2">
                  <w:instrText xml:space="preserve"> FORMCHECKBOX </w:instrText>
                </w:r>
                <w:r w:rsidR="00060DA4">
                  <w:fldChar w:fldCharType="separate"/>
                </w:r>
                <w:r w:rsidRPr="00EB0CD2">
                  <w:fldChar w:fldCharType="end"/>
                </w:r>
                <w:r w:rsidRPr="00EB0CD2">
                  <w:t xml:space="preserve"> No </w:t>
                </w:r>
              </w:p>
              <w:p w14:paraId="21BD7D57" w14:textId="77777777" w:rsidR="00027351" w:rsidRPr="00EB0CD2" w:rsidRDefault="00027351" w:rsidP="00027351">
                <w:pPr>
                  <w:pStyle w:val="BodyText"/>
                </w:pPr>
                <w:r w:rsidRPr="00EB0CD2">
                  <w:t xml:space="preserve">                                               </w:t>
                </w:r>
              </w:p>
            </w:tc>
          </w:tr>
          <w:tr w:rsidR="00027351" w:rsidRPr="00011AB1" w14:paraId="52A8F483" w14:textId="77777777" w:rsidTr="00027351">
            <w:trPr>
              <w:gridAfter w:val="1"/>
              <w:wAfter w:w="142" w:type="dxa"/>
              <w:cantSplit/>
              <w:trHeight w:val="308"/>
              <w:tblHeader/>
            </w:trPr>
            <w:tc>
              <w:tcPr>
                <w:tcW w:w="9067" w:type="dxa"/>
                <w:gridSpan w:val="3"/>
                <w:shd w:val="clear" w:color="auto" w:fill="auto"/>
              </w:tcPr>
              <w:p w14:paraId="6B87C54C" w14:textId="77777777" w:rsidR="00027351" w:rsidRPr="00011AB1" w:rsidRDefault="00027351" w:rsidP="00027351">
                <w:pPr>
                  <w:pStyle w:val="BodyText"/>
                  <w:rPr>
                    <w:highlight w:val="yellow"/>
                  </w:rPr>
                </w:pPr>
                <w:r>
                  <w:t>Provide details of t</w:t>
                </w:r>
                <w:r w:rsidRPr="0039300D">
                  <w:t xml:space="preserve">he proposed placement opportunity </w:t>
                </w:r>
                <w:r>
                  <w:t xml:space="preserve">below </w:t>
                </w:r>
                <w:r w:rsidRPr="00CD62FA">
                  <w:rPr>
                    <w:b/>
                    <w:bCs/>
                  </w:rPr>
                  <w:t xml:space="preserve">(per </w:t>
                </w:r>
                <w:r>
                  <w:rPr>
                    <w:b/>
                    <w:bCs/>
                  </w:rPr>
                  <w:t>A</w:t>
                </w:r>
                <w:r w:rsidRPr="00CD62FA">
                  <w:rPr>
                    <w:b/>
                    <w:bCs/>
                  </w:rPr>
                  <w:t>pplicant placement application)</w:t>
                </w:r>
                <w:r>
                  <w:t xml:space="preserve"> </w:t>
                </w:r>
                <w:r w:rsidRPr="0039300D">
                  <w:t xml:space="preserve"> </w:t>
                </w:r>
              </w:p>
            </w:tc>
          </w:tr>
          <w:tr w:rsidR="00027351" w:rsidRPr="003C7641" w14:paraId="2B7FA6E7" w14:textId="77777777" w:rsidTr="00027351">
            <w:trPr>
              <w:cantSplit/>
              <w:tblHeader/>
            </w:trPr>
            <w:tc>
              <w:tcPr>
                <w:tcW w:w="9209" w:type="dxa"/>
                <w:gridSpan w:val="4"/>
                <w:shd w:val="clear" w:color="auto" w:fill="92D050"/>
              </w:tcPr>
              <w:p w14:paraId="4DCF79C7" w14:textId="77777777" w:rsidR="00027351" w:rsidRPr="00027351" w:rsidRDefault="00027351" w:rsidP="00027351">
                <w:pPr>
                  <w:pStyle w:val="BodyText"/>
                  <w:rPr>
                    <w:b/>
                    <w:bCs/>
                  </w:rPr>
                </w:pPr>
                <w:r w:rsidRPr="00027351">
                  <w:rPr>
                    <w:b/>
                    <w:bCs/>
                  </w:rPr>
                  <w:t>Placement #1 details</w:t>
                </w:r>
              </w:p>
            </w:tc>
          </w:tr>
          <w:tr w:rsidR="00027351" w:rsidRPr="002B7EFE" w14:paraId="4A8810E0" w14:textId="77777777" w:rsidTr="00027351">
            <w:trPr>
              <w:cantSplit/>
              <w:tblHeader/>
            </w:trPr>
            <w:tc>
              <w:tcPr>
                <w:tcW w:w="2518" w:type="dxa"/>
                <w:shd w:val="clear" w:color="auto" w:fill="auto"/>
              </w:tcPr>
              <w:p w14:paraId="5B32BD10" w14:textId="596A3FC5" w:rsidR="00027351" w:rsidRPr="002B7EFE" w:rsidRDefault="00027351" w:rsidP="001F50ED">
                <w:pPr>
                  <w:pStyle w:val="BodyText"/>
                </w:pPr>
                <w:r>
                  <w:t xml:space="preserve">Placement Applicant </w:t>
                </w:r>
                <w:r w:rsidR="00F54579">
                  <w:t>title and full name</w:t>
                </w:r>
                <w:r>
                  <w:t>, Profession and Profession Title</w:t>
                </w:r>
              </w:p>
            </w:tc>
            <w:tc>
              <w:tcPr>
                <w:tcW w:w="6691" w:type="dxa"/>
                <w:gridSpan w:val="3"/>
                <w:shd w:val="clear" w:color="auto" w:fill="auto"/>
              </w:tcPr>
              <w:p w14:paraId="448C0426" w14:textId="77777777" w:rsidR="00027351" w:rsidRPr="002B7EFE" w:rsidRDefault="00027351" w:rsidP="001F50ED">
                <w:pPr>
                  <w:pStyle w:val="BodyText"/>
                </w:pPr>
                <w:r w:rsidRPr="002B7EFE"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 w:rsidRPr="002B7EFE">
                  <w:instrText xml:space="preserve"> FORMTEXT </w:instrText>
                </w:r>
                <w:r w:rsidRPr="002B7EFE">
                  <w:fldChar w:fldCharType="separate"/>
                </w:r>
                <w:r w:rsidRPr="002B7EFE">
                  <w:rPr>
                    <w:noProof/>
                  </w:rPr>
                  <w:t>[insert]</w:t>
                </w:r>
                <w:r w:rsidRPr="002B7EFE">
                  <w:fldChar w:fldCharType="end"/>
                </w:r>
              </w:p>
            </w:tc>
          </w:tr>
          <w:tr w:rsidR="00027351" w:rsidRPr="002B7EFE" w14:paraId="721D3075" w14:textId="77777777" w:rsidTr="00027351">
            <w:trPr>
              <w:cantSplit/>
              <w:tblHeader/>
            </w:trPr>
            <w:tc>
              <w:tcPr>
                <w:tcW w:w="2518" w:type="dxa"/>
                <w:shd w:val="clear" w:color="auto" w:fill="auto"/>
              </w:tcPr>
              <w:p w14:paraId="60FC50DE" w14:textId="0B7CB556" w:rsidR="00027351" w:rsidRPr="002B7EFE" w:rsidRDefault="00027351" w:rsidP="001F50ED">
                <w:pPr>
                  <w:pStyle w:val="BodyText"/>
                </w:pPr>
                <w:r>
                  <w:t xml:space="preserve">Placement Participant </w:t>
                </w:r>
                <w:r w:rsidRPr="002B7EFE">
                  <w:t>Base facility</w:t>
                </w:r>
                <w:r>
                  <w:t>,</w:t>
                </w:r>
                <w:r w:rsidRPr="002B7EFE">
                  <w:t xml:space="preserve"> location</w:t>
                </w:r>
                <w:r w:rsidR="001902E5">
                  <w:t>,</w:t>
                </w:r>
                <w:r>
                  <w:t xml:space="preserve"> and HHS</w:t>
                </w:r>
              </w:p>
            </w:tc>
            <w:tc>
              <w:tcPr>
                <w:tcW w:w="6691" w:type="dxa"/>
                <w:gridSpan w:val="3"/>
                <w:shd w:val="clear" w:color="auto" w:fill="auto"/>
              </w:tcPr>
              <w:p w14:paraId="4AB73947" w14:textId="77777777" w:rsidR="00027351" w:rsidRPr="002B7EFE" w:rsidRDefault="00027351" w:rsidP="001F50ED">
                <w:pPr>
                  <w:pStyle w:val="BodyText"/>
                </w:pPr>
                <w:r w:rsidRPr="002B7EFE"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 w:rsidRPr="002B7EFE">
                  <w:instrText xml:space="preserve"> FORMTEXT </w:instrText>
                </w:r>
                <w:r w:rsidRPr="002B7EFE">
                  <w:fldChar w:fldCharType="separate"/>
                </w:r>
                <w:r w:rsidRPr="002B7EFE">
                  <w:rPr>
                    <w:noProof/>
                  </w:rPr>
                  <w:t>[insert]</w:t>
                </w:r>
                <w:r w:rsidRPr="002B7EFE">
                  <w:fldChar w:fldCharType="end"/>
                </w:r>
              </w:p>
            </w:tc>
          </w:tr>
          <w:tr w:rsidR="00027351" w:rsidRPr="002B7EFE" w14:paraId="4394FED5" w14:textId="77777777" w:rsidTr="00027351">
            <w:trPr>
              <w:cantSplit/>
              <w:tblHeader/>
            </w:trPr>
            <w:tc>
              <w:tcPr>
                <w:tcW w:w="2518" w:type="dxa"/>
                <w:shd w:val="clear" w:color="auto" w:fill="auto"/>
              </w:tcPr>
              <w:p w14:paraId="64D8E646" w14:textId="5AC70D51" w:rsidR="00D57C26" w:rsidRPr="002B7EFE" w:rsidRDefault="00027351" w:rsidP="001F50ED">
                <w:pPr>
                  <w:pStyle w:val="BodyText"/>
                </w:pPr>
                <w:r>
                  <w:t>Placement Summary (this should reflect the details provided by the Placement Applicant within the</w:t>
                </w:r>
                <w:r w:rsidR="00D57C26">
                  <w:t>i</w:t>
                </w:r>
                <w:r>
                  <w:t>r EOI)</w:t>
                </w:r>
              </w:p>
            </w:tc>
            <w:tc>
              <w:tcPr>
                <w:tcW w:w="6691" w:type="dxa"/>
                <w:gridSpan w:val="3"/>
                <w:shd w:val="clear" w:color="auto" w:fill="auto"/>
              </w:tcPr>
              <w:p w14:paraId="7006E950" w14:textId="77777777" w:rsidR="00027351" w:rsidRDefault="00027351" w:rsidP="001F50ED">
                <w:pPr>
                  <w:pStyle w:val="BodyText"/>
                </w:pPr>
              </w:p>
              <w:p w14:paraId="543192C1" w14:textId="77777777" w:rsidR="00027351" w:rsidRDefault="00027351" w:rsidP="001F50ED">
                <w:pPr>
                  <w:pStyle w:val="BodyText"/>
                </w:pPr>
              </w:p>
              <w:p w14:paraId="0CD7D726" w14:textId="77777777" w:rsidR="00027351" w:rsidRDefault="00027351" w:rsidP="001F50ED">
                <w:pPr>
                  <w:pStyle w:val="BodyText"/>
                </w:pPr>
              </w:p>
              <w:p w14:paraId="4F6588E6" w14:textId="77777777" w:rsidR="00027351" w:rsidRDefault="00027351" w:rsidP="001F50ED">
                <w:pPr>
                  <w:pStyle w:val="BodyText"/>
                </w:pPr>
              </w:p>
              <w:p w14:paraId="0541ACF6" w14:textId="77777777" w:rsidR="00027351" w:rsidRPr="002B7EFE" w:rsidRDefault="00027351" w:rsidP="001F50ED">
                <w:pPr>
                  <w:pStyle w:val="BodyText"/>
                </w:pPr>
              </w:p>
            </w:tc>
          </w:tr>
          <w:tr w:rsidR="00027351" w:rsidRPr="003C7641" w14:paraId="300FC0EA" w14:textId="77777777" w:rsidTr="00027351">
            <w:trPr>
              <w:cantSplit/>
              <w:tblHeader/>
            </w:trPr>
            <w:tc>
              <w:tcPr>
                <w:tcW w:w="9209" w:type="dxa"/>
                <w:gridSpan w:val="4"/>
                <w:shd w:val="clear" w:color="auto" w:fill="92D050"/>
              </w:tcPr>
              <w:p w14:paraId="46010453" w14:textId="77777777" w:rsidR="00027351" w:rsidRPr="00027351" w:rsidRDefault="00027351" w:rsidP="00027351">
                <w:pPr>
                  <w:pStyle w:val="BodyText"/>
                  <w:rPr>
                    <w:b/>
                    <w:bCs/>
                  </w:rPr>
                </w:pPr>
                <w:r w:rsidRPr="00027351">
                  <w:rPr>
                    <w:b/>
                    <w:bCs/>
                  </w:rPr>
                  <w:t>Placement #2 details – as applicable</w:t>
                </w:r>
              </w:p>
            </w:tc>
          </w:tr>
          <w:tr w:rsidR="00027351" w:rsidRPr="002B7EFE" w14:paraId="13E49979" w14:textId="77777777" w:rsidTr="00027351">
            <w:trPr>
              <w:cantSplit/>
              <w:tblHeader/>
            </w:trPr>
            <w:tc>
              <w:tcPr>
                <w:tcW w:w="2518" w:type="dxa"/>
                <w:shd w:val="clear" w:color="auto" w:fill="auto"/>
              </w:tcPr>
              <w:p w14:paraId="6768A5E6" w14:textId="49256261" w:rsidR="00027351" w:rsidRPr="002B7EFE" w:rsidRDefault="00027351" w:rsidP="001F50ED">
                <w:pPr>
                  <w:pStyle w:val="BodyText"/>
                </w:pPr>
                <w:r>
                  <w:t xml:space="preserve">Placement Applicant </w:t>
                </w:r>
                <w:r w:rsidR="00F54579">
                  <w:t xml:space="preserve">title and full name, </w:t>
                </w:r>
                <w:r>
                  <w:t>Profession and Profession Title</w:t>
                </w:r>
              </w:p>
            </w:tc>
            <w:tc>
              <w:tcPr>
                <w:tcW w:w="6691" w:type="dxa"/>
                <w:gridSpan w:val="3"/>
                <w:shd w:val="clear" w:color="auto" w:fill="auto"/>
              </w:tcPr>
              <w:p w14:paraId="34B1610A" w14:textId="77777777" w:rsidR="00027351" w:rsidRPr="002B7EFE" w:rsidRDefault="00027351" w:rsidP="001F50ED">
                <w:pPr>
                  <w:pStyle w:val="BodyText"/>
                </w:pPr>
                <w:r w:rsidRPr="002B7EFE"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 w:rsidRPr="002B7EFE">
                  <w:instrText xml:space="preserve"> FORMTEXT </w:instrText>
                </w:r>
                <w:r w:rsidRPr="002B7EFE">
                  <w:fldChar w:fldCharType="separate"/>
                </w:r>
                <w:r w:rsidRPr="002B7EFE">
                  <w:rPr>
                    <w:noProof/>
                  </w:rPr>
                  <w:t>[insert]</w:t>
                </w:r>
                <w:r w:rsidRPr="002B7EFE">
                  <w:fldChar w:fldCharType="end"/>
                </w:r>
              </w:p>
            </w:tc>
          </w:tr>
          <w:tr w:rsidR="00027351" w:rsidRPr="002B7EFE" w14:paraId="04DA3C14" w14:textId="77777777" w:rsidTr="00027351">
            <w:trPr>
              <w:cantSplit/>
              <w:tblHeader/>
            </w:trPr>
            <w:tc>
              <w:tcPr>
                <w:tcW w:w="2518" w:type="dxa"/>
                <w:shd w:val="clear" w:color="auto" w:fill="auto"/>
              </w:tcPr>
              <w:p w14:paraId="43E06C75" w14:textId="4A455AF1" w:rsidR="00027351" w:rsidRPr="002B7EFE" w:rsidRDefault="00027351" w:rsidP="001F50ED">
                <w:pPr>
                  <w:pStyle w:val="BodyText"/>
                </w:pPr>
                <w:r>
                  <w:t xml:space="preserve">Placement Participant </w:t>
                </w:r>
                <w:r w:rsidRPr="002B7EFE">
                  <w:t>Base facility</w:t>
                </w:r>
                <w:r>
                  <w:t>,</w:t>
                </w:r>
                <w:r w:rsidRPr="002B7EFE">
                  <w:t xml:space="preserve"> location</w:t>
                </w:r>
                <w:r w:rsidR="001902E5">
                  <w:t>,</w:t>
                </w:r>
                <w:r>
                  <w:t xml:space="preserve"> and HHS</w:t>
                </w:r>
              </w:p>
            </w:tc>
            <w:tc>
              <w:tcPr>
                <w:tcW w:w="6691" w:type="dxa"/>
                <w:gridSpan w:val="3"/>
                <w:shd w:val="clear" w:color="auto" w:fill="auto"/>
              </w:tcPr>
              <w:p w14:paraId="13AD9282" w14:textId="77777777" w:rsidR="00027351" w:rsidRPr="002B7EFE" w:rsidRDefault="00027351" w:rsidP="001F50ED">
                <w:pPr>
                  <w:pStyle w:val="BodyText"/>
                </w:pPr>
                <w:r w:rsidRPr="002B7EFE"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 w:rsidRPr="002B7EFE">
                  <w:instrText xml:space="preserve"> FORMTEXT </w:instrText>
                </w:r>
                <w:r w:rsidRPr="002B7EFE">
                  <w:fldChar w:fldCharType="separate"/>
                </w:r>
                <w:r w:rsidRPr="002B7EFE">
                  <w:rPr>
                    <w:noProof/>
                  </w:rPr>
                  <w:t>[insert]</w:t>
                </w:r>
                <w:r w:rsidRPr="002B7EFE">
                  <w:fldChar w:fldCharType="end"/>
                </w:r>
              </w:p>
            </w:tc>
          </w:tr>
          <w:tr w:rsidR="00027351" w:rsidRPr="002B7EFE" w14:paraId="7A6415E9" w14:textId="77777777" w:rsidTr="00027351">
            <w:trPr>
              <w:cantSplit/>
              <w:tblHeader/>
            </w:trPr>
            <w:tc>
              <w:tcPr>
                <w:tcW w:w="2518" w:type="dxa"/>
                <w:shd w:val="clear" w:color="auto" w:fill="auto"/>
              </w:tcPr>
              <w:p w14:paraId="433F7D3E" w14:textId="77777777" w:rsidR="00027351" w:rsidRPr="002B7EFE" w:rsidRDefault="00027351" w:rsidP="001F50ED">
                <w:pPr>
                  <w:pStyle w:val="BodyText"/>
                </w:pPr>
                <w:r>
                  <w:t>Placement Summary (this should reflect the details provided by the Placement Applicant within their EOI)</w:t>
                </w:r>
              </w:p>
            </w:tc>
            <w:tc>
              <w:tcPr>
                <w:tcW w:w="6691" w:type="dxa"/>
                <w:gridSpan w:val="3"/>
                <w:shd w:val="clear" w:color="auto" w:fill="auto"/>
              </w:tcPr>
              <w:p w14:paraId="75B49347" w14:textId="77777777" w:rsidR="00027351" w:rsidRDefault="00027351" w:rsidP="001F50ED">
                <w:pPr>
                  <w:pStyle w:val="BodyText"/>
                </w:pPr>
              </w:p>
              <w:p w14:paraId="2B83103E" w14:textId="77777777" w:rsidR="00027351" w:rsidRDefault="00027351" w:rsidP="001F50ED">
                <w:pPr>
                  <w:pStyle w:val="BodyText"/>
                </w:pPr>
              </w:p>
              <w:p w14:paraId="5E12E154" w14:textId="77777777" w:rsidR="00027351" w:rsidRDefault="00027351" w:rsidP="001F50ED">
                <w:pPr>
                  <w:pStyle w:val="BodyText"/>
                </w:pPr>
              </w:p>
              <w:p w14:paraId="155B464F" w14:textId="77777777" w:rsidR="00027351" w:rsidRDefault="00027351" w:rsidP="001F50ED">
                <w:pPr>
                  <w:pStyle w:val="BodyText"/>
                </w:pPr>
              </w:p>
              <w:p w14:paraId="69A502AA" w14:textId="77777777" w:rsidR="00027351" w:rsidRPr="002B7EFE" w:rsidRDefault="00027351" w:rsidP="001F50ED">
                <w:pPr>
                  <w:pStyle w:val="BodyText"/>
                </w:pPr>
              </w:p>
            </w:tc>
          </w:tr>
        </w:tbl>
        <w:p w14:paraId="378A7A62" w14:textId="77777777" w:rsidR="00027351" w:rsidRDefault="00027351"/>
        <w:tbl>
          <w:tblPr>
            <w:tblW w:w="9209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2518"/>
            <w:gridCol w:w="6691"/>
          </w:tblGrid>
          <w:tr w:rsidR="00027351" w:rsidRPr="003C7641" w14:paraId="3F1C18F1" w14:textId="77777777" w:rsidTr="00027351">
            <w:trPr>
              <w:cantSplit/>
              <w:tblHeader/>
            </w:trPr>
            <w:tc>
              <w:tcPr>
                <w:tcW w:w="9209" w:type="dxa"/>
                <w:gridSpan w:val="2"/>
                <w:shd w:val="clear" w:color="auto" w:fill="92D050"/>
              </w:tcPr>
              <w:p w14:paraId="6CA989E5" w14:textId="77777777" w:rsidR="00027351" w:rsidRPr="00027351" w:rsidRDefault="00027351" w:rsidP="00027351">
                <w:pPr>
                  <w:pStyle w:val="BodyText"/>
                  <w:rPr>
                    <w:b/>
                    <w:bCs/>
                  </w:rPr>
                </w:pPr>
                <w:r w:rsidRPr="00027351">
                  <w:rPr>
                    <w:b/>
                    <w:bCs/>
                  </w:rPr>
                  <w:t>Placement #3 details – as applicable</w:t>
                </w:r>
              </w:p>
            </w:tc>
          </w:tr>
          <w:tr w:rsidR="00027351" w:rsidRPr="002B7EFE" w14:paraId="12E0A45C" w14:textId="77777777" w:rsidTr="00027351">
            <w:trPr>
              <w:cantSplit/>
              <w:tblHeader/>
            </w:trPr>
            <w:tc>
              <w:tcPr>
                <w:tcW w:w="2518" w:type="dxa"/>
                <w:shd w:val="clear" w:color="auto" w:fill="auto"/>
              </w:tcPr>
              <w:p w14:paraId="33F5AE0B" w14:textId="2912A954" w:rsidR="00027351" w:rsidRPr="002B7EFE" w:rsidRDefault="00027351" w:rsidP="001F50ED">
                <w:pPr>
                  <w:pStyle w:val="BodyText"/>
                </w:pPr>
                <w:r>
                  <w:t xml:space="preserve">Placement Applicant </w:t>
                </w:r>
                <w:r w:rsidR="00F54579">
                  <w:t xml:space="preserve">title and full name, </w:t>
                </w:r>
                <w:r>
                  <w:t>Profession and Profession Title</w:t>
                </w:r>
              </w:p>
            </w:tc>
            <w:tc>
              <w:tcPr>
                <w:tcW w:w="6691" w:type="dxa"/>
                <w:shd w:val="clear" w:color="auto" w:fill="auto"/>
              </w:tcPr>
              <w:p w14:paraId="7322A353" w14:textId="77777777" w:rsidR="00027351" w:rsidRPr="002B7EFE" w:rsidRDefault="00027351" w:rsidP="001F50ED">
                <w:pPr>
                  <w:pStyle w:val="BodyText"/>
                </w:pPr>
                <w:r w:rsidRPr="002B7EFE"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 w:rsidRPr="002B7EFE">
                  <w:instrText xml:space="preserve"> FORMTEXT </w:instrText>
                </w:r>
                <w:r w:rsidRPr="002B7EFE">
                  <w:fldChar w:fldCharType="separate"/>
                </w:r>
                <w:r w:rsidRPr="002B7EFE">
                  <w:rPr>
                    <w:noProof/>
                  </w:rPr>
                  <w:t>[insert]</w:t>
                </w:r>
                <w:r w:rsidRPr="002B7EFE">
                  <w:fldChar w:fldCharType="end"/>
                </w:r>
              </w:p>
            </w:tc>
          </w:tr>
          <w:tr w:rsidR="00027351" w:rsidRPr="002B7EFE" w14:paraId="55AA7A28" w14:textId="77777777" w:rsidTr="00027351">
            <w:trPr>
              <w:cantSplit/>
              <w:tblHeader/>
            </w:trPr>
            <w:tc>
              <w:tcPr>
                <w:tcW w:w="2518" w:type="dxa"/>
                <w:shd w:val="clear" w:color="auto" w:fill="auto"/>
              </w:tcPr>
              <w:p w14:paraId="4F0E24FA" w14:textId="61BE99F4" w:rsidR="00027351" w:rsidRPr="002B7EFE" w:rsidRDefault="00027351" w:rsidP="001F50ED">
                <w:pPr>
                  <w:pStyle w:val="BodyText"/>
                </w:pPr>
                <w:r>
                  <w:t xml:space="preserve">Placement Participant </w:t>
                </w:r>
                <w:r w:rsidRPr="002B7EFE">
                  <w:t>Base facility</w:t>
                </w:r>
                <w:r>
                  <w:t>,</w:t>
                </w:r>
                <w:r w:rsidRPr="002B7EFE">
                  <w:t xml:space="preserve"> location</w:t>
                </w:r>
                <w:r w:rsidR="001902E5">
                  <w:t>,</w:t>
                </w:r>
                <w:r>
                  <w:t xml:space="preserve"> and HHS</w:t>
                </w:r>
              </w:p>
            </w:tc>
            <w:tc>
              <w:tcPr>
                <w:tcW w:w="6691" w:type="dxa"/>
                <w:shd w:val="clear" w:color="auto" w:fill="auto"/>
              </w:tcPr>
              <w:p w14:paraId="6CAD7691" w14:textId="77777777" w:rsidR="00027351" w:rsidRPr="002B7EFE" w:rsidRDefault="00027351" w:rsidP="001F50ED">
                <w:pPr>
                  <w:pStyle w:val="BodyText"/>
                </w:pPr>
                <w:r w:rsidRPr="002B7EFE"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]"/>
                        <w:maxLength w:val="500"/>
                      </w:textInput>
                    </w:ffData>
                  </w:fldChar>
                </w:r>
                <w:r w:rsidRPr="002B7EFE">
                  <w:instrText xml:space="preserve"> FORMTEXT </w:instrText>
                </w:r>
                <w:r w:rsidRPr="002B7EFE">
                  <w:fldChar w:fldCharType="separate"/>
                </w:r>
                <w:r w:rsidRPr="002B7EFE">
                  <w:rPr>
                    <w:noProof/>
                  </w:rPr>
                  <w:t>[insert]</w:t>
                </w:r>
                <w:r w:rsidRPr="002B7EFE">
                  <w:fldChar w:fldCharType="end"/>
                </w:r>
              </w:p>
            </w:tc>
          </w:tr>
          <w:tr w:rsidR="00027351" w:rsidRPr="002B7EFE" w14:paraId="5834AC28" w14:textId="77777777" w:rsidTr="00027351">
            <w:trPr>
              <w:cantSplit/>
              <w:tblHeader/>
            </w:trPr>
            <w:tc>
              <w:tcPr>
                <w:tcW w:w="2518" w:type="dxa"/>
                <w:shd w:val="clear" w:color="auto" w:fill="auto"/>
              </w:tcPr>
              <w:p w14:paraId="081D3683" w14:textId="77777777" w:rsidR="00027351" w:rsidRDefault="00027351" w:rsidP="001F50ED">
                <w:pPr>
                  <w:pStyle w:val="BodyText"/>
                </w:pPr>
                <w:r>
                  <w:t>Placement Summary (this should reflect the details provided by the Placement Applicant within their EOI)</w:t>
                </w:r>
              </w:p>
              <w:p w14:paraId="63C0FB3B" w14:textId="77777777" w:rsidR="00027351" w:rsidRPr="00B0029F" w:rsidRDefault="00027351" w:rsidP="001F50ED">
                <w:pPr>
                  <w:rPr>
                    <w:lang w:eastAsia="en-AU"/>
                  </w:rPr>
                </w:pPr>
              </w:p>
              <w:p w14:paraId="7D72F6BF" w14:textId="77777777" w:rsidR="00027351" w:rsidRPr="00B0029F" w:rsidRDefault="00027351" w:rsidP="001F50ED">
                <w:pPr>
                  <w:rPr>
                    <w:lang w:eastAsia="en-AU"/>
                  </w:rPr>
                </w:pPr>
              </w:p>
            </w:tc>
            <w:tc>
              <w:tcPr>
                <w:tcW w:w="6691" w:type="dxa"/>
                <w:shd w:val="clear" w:color="auto" w:fill="auto"/>
              </w:tcPr>
              <w:p w14:paraId="3E71084E" w14:textId="77777777" w:rsidR="00027351" w:rsidRDefault="00027351" w:rsidP="001F50ED">
                <w:pPr>
                  <w:pStyle w:val="BodyText"/>
                </w:pPr>
              </w:p>
              <w:p w14:paraId="11586930" w14:textId="77777777" w:rsidR="00027351" w:rsidRDefault="00027351" w:rsidP="001F50ED">
                <w:pPr>
                  <w:pStyle w:val="BodyText"/>
                </w:pPr>
              </w:p>
              <w:p w14:paraId="07C8098B" w14:textId="77777777" w:rsidR="00027351" w:rsidRDefault="00027351" w:rsidP="001F50ED">
                <w:pPr>
                  <w:pStyle w:val="BodyText"/>
                </w:pPr>
              </w:p>
              <w:p w14:paraId="2022C854" w14:textId="77777777" w:rsidR="00027351" w:rsidRDefault="00027351" w:rsidP="001F50ED">
                <w:pPr>
                  <w:pStyle w:val="BodyText"/>
                </w:pPr>
              </w:p>
              <w:p w14:paraId="716C0625" w14:textId="77777777" w:rsidR="00027351" w:rsidRPr="002B7EFE" w:rsidRDefault="00027351" w:rsidP="001F50ED">
                <w:pPr>
                  <w:pStyle w:val="BodyText"/>
                </w:pPr>
              </w:p>
            </w:tc>
          </w:tr>
        </w:tbl>
        <w:p w14:paraId="29175E08" w14:textId="77777777" w:rsidR="00027351" w:rsidRDefault="00027351" w:rsidP="00D13552">
          <w:pPr>
            <w:rPr>
              <w:noProof/>
              <w:color w:val="0F5CA2" w:themeColor="accent1"/>
              <w:sz w:val="36"/>
              <w:szCs w:val="36"/>
            </w:rPr>
          </w:pPr>
        </w:p>
        <w:p w14:paraId="7C4B7FB5" w14:textId="77777777" w:rsidR="0070617A" w:rsidRDefault="0070617A" w:rsidP="00D13552">
          <w:pPr>
            <w:rPr>
              <w:noProof/>
              <w:color w:val="0F5CA2" w:themeColor="accent1"/>
              <w:sz w:val="36"/>
              <w:szCs w:val="36"/>
            </w:rPr>
          </w:pPr>
        </w:p>
        <w:p w14:paraId="04626BFE" w14:textId="77777777" w:rsidR="0070617A" w:rsidRDefault="0070617A" w:rsidP="00D13552">
          <w:pPr>
            <w:rPr>
              <w:noProof/>
              <w:color w:val="0F5CA2" w:themeColor="accent1"/>
              <w:sz w:val="36"/>
              <w:szCs w:val="36"/>
            </w:rPr>
          </w:pPr>
        </w:p>
        <w:p w14:paraId="76585FD5" w14:textId="77777777" w:rsidR="0070617A" w:rsidRDefault="0070617A" w:rsidP="00D13552">
          <w:pPr>
            <w:rPr>
              <w:noProof/>
              <w:color w:val="0F5CA2" w:themeColor="accent1"/>
              <w:sz w:val="36"/>
              <w:szCs w:val="36"/>
            </w:rPr>
          </w:pPr>
        </w:p>
        <w:p w14:paraId="2C4A0501" w14:textId="77777777" w:rsidR="0070617A" w:rsidRDefault="0070617A" w:rsidP="00D13552">
          <w:pPr>
            <w:rPr>
              <w:noProof/>
              <w:color w:val="0F5CA2" w:themeColor="accent1"/>
              <w:sz w:val="36"/>
              <w:szCs w:val="36"/>
            </w:rPr>
          </w:pPr>
        </w:p>
        <w:p w14:paraId="7FC295EB" w14:textId="77777777" w:rsidR="0070617A" w:rsidRDefault="0070617A" w:rsidP="00D13552">
          <w:pPr>
            <w:rPr>
              <w:noProof/>
              <w:color w:val="0F5CA2" w:themeColor="accent1"/>
              <w:sz w:val="36"/>
              <w:szCs w:val="36"/>
            </w:rPr>
          </w:pPr>
        </w:p>
        <w:p w14:paraId="45A47C37" w14:textId="77777777" w:rsidR="0070617A" w:rsidRDefault="0070617A" w:rsidP="00D13552">
          <w:pPr>
            <w:rPr>
              <w:noProof/>
              <w:color w:val="0F5CA2" w:themeColor="accent1"/>
              <w:sz w:val="36"/>
              <w:szCs w:val="36"/>
            </w:rPr>
          </w:pPr>
        </w:p>
        <w:p w14:paraId="37B70105" w14:textId="77777777" w:rsidR="0070617A" w:rsidRDefault="0070617A" w:rsidP="00D13552">
          <w:pPr>
            <w:rPr>
              <w:noProof/>
              <w:color w:val="0F5CA2" w:themeColor="accent1"/>
              <w:sz w:val="36"/>
              <w:szCs w:val="36"/>
            </w:rPr>
          </w:pPr>
        </w:p>
        <w:p w14:paraId="0A1760CA" w14:textId="77777777" w:rsidR="0070617A" w:rsidRDefault="0070617A" w:rsidP="00D13552">
          <w:pPr>
            <w:rPr>
              <w:noProof/>
              <w:color w:val="0F5CA2" w:themeColor="accent1"/>
              <w:sz w:val="36"/>
              <w:szCs w:val="36"/>
            </w:rPr>
          </w:pPr>
        </w:p>
        <w:p w14:paraId="2897FB4E" w14:textId="77777777" w:rsidR="0070617A" w:rsidRDefault="0070617A" w:rsidP="00D13552">
          <w:pPr>
            <w:rPr>
              <w:noProof/>
              <w:color w:val="0F5CA2" w:themeColor="accent1"/>
              <w:sz w:val="36"/>
              <w:szCs w:val="36"/>
            </w:rPr>
          </w:pPr>
        </w:p>
        <w:p w14:paraId="6DDDDEE2" w14:textId="77777777" w:rsidR="0070617A" w:rsidRDefault="0070617A" w:rsidP="00D13552">
          <w:pPr>
            <w:rPr>
              <w:noProof/>
              <w:color w:val="0F5CA2" w:themeColor="accent1"/>
              <w:sz w:val="36"/>
              <w:szCs w:val="36"/>
            </w:rPr>
          </w:pPr>
        </w:p>
        <w:p w14:paraId="1F245901" w14:textId="77777777" w:rsidR="0070617A" w:rsidRDefault="0070617A" w:rsidP="00D13552">
          <w:pPr>
            <w:rPr>
              <w:noProof/>
              <w:color w:val="0F5CA2" w:themeColor="accent1"/>
              <w:sz w:val="36"/>
              <w:szCs w:val="36"/>
            </w:rPr>
          </w:pPr>
        </w:p>
        <w:p w14:paraId="084F7424" w14:textId="77777777" w:rsidR="0070617A" w:rsidRDefault="0070617A" w:rsidP="00D13552">
          <w:pPr>
            <w:rPr>
              <w:noProof/>
              <w:color w:val="0F5CA2" w:themeColor="accent1"/>
              <w:sz w:val="36"/>
              <w:szCs w:val="36"/>
            </w:rPr>
          </w:pPr>
        </w:p>
        <w:p w14:paraId="5D22500C" w14:textId="77777777" w:rsidR="0070617A" w:rsidRDefault="0070617A" w:rsidP="00D13552">
          <w:pPr>
            <w:rPr>
              <w:noProof/>
              <w:color w:val="0F5CA2" w:themeColor="accent1"/>
              <w:sz w:val="36"/>
              <w:szCs w:val="36"/>
            </w:rPr>
          </w:pPr>
        </w:p>
        <w:p w14:paraId="43337B5E" w14:textId="77777777" w:rsidR="0070617A" w:rsidRDefault="0070617A" w:rsidP="00D13552">
          <w:pPr>
            <w:rPr>
              <w:noProof/>
              <w:color w:val="0F5CA2" w:themeColor="accent1"/>
              <w:sz w:val="36"/>
              <w:szCs w:val="36"/>
            </w:rPr>
          </w:pPr>
        </w:p>
        <w:p w14:paraId="7FC6C986" w14:textId="77777777" w:rsidR="0070617A" w:rsidRDefault="0070617A" w:rsidP="00D13552">
          <w:pPr>
            <w:rPr>
              <w:noProof/>
              <w:color w:val="0F5CA2" w:themeColor="accent1"/>
              <w:sz w:val="36"/>
              <w:szCs w:val="36"/>
            </w:rPr>
          </w:pPr>
        </w:p>
        <w:p w14:paraId="285FA161" w14:textId="77BEDCDA" w:rsidR="00027351" w:rsidRDefault="00027351" w:rsidP="00D13552">
          <w:pPr>
            <w:rPr>
              <w:noProof/>
              <w:color w:val="0F5CA2" w:themeColor="accent1"/>
              <w:sz w:val="36"/>
              <w:szCs w:val="36"/>
            </w:rPr>
          </w:pPr>
          <w:r>
            <w:rPr>
              <w:noProof/>
              <w:color w:val="0F5CA2" w:themeColor="accent1"/>
              <w:sz w:val="36"/>
              <w:szCs w:val="36"/>
            </w:rPr>
            <w:t>Certification</w:t>
          </w: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1468"/>
            <w:gridCol w:w="3173"/>
            <w:gridCol w:w="1297"/>
            <w:gridCol w:w="2896"/>
          </w:tblGrid>
          <w:tr w:rsidR="00027351" w:rsidRPr="002C753C" w14:paraId="13DEFFFE" w14:textId="77777777" w:rsidTr="00027351">
            <w:trPr>
              <w:cantSplit/>
              <w:tblHeader/>
            </w:trPr>
            <w:tc>
              <w:tcPr>
                <w:tcW w:w="8834" w:type="dxa"/>
                <w:gridSpan w:val="4"/>
                <w:shd w:val="clear" w:color="auto" w:fill="BFBFBF" w:themeFill="background1" w:themeFillShade="BF"/>
              </w:tcPr>
              <w:p w14:paraId="1ED95D5A" w14:textId="77777777" w:rsidR="00027351" w:rsidRPr="00027351" w:rsidDel="00D4672E" w:rsidRDefault="00027351" w:rsidP="00027351">
                <w:pPr>
                  <w:pStyle w:val="BodyText"/>
                  <w:rPr>
                    <w:b/>
                    <w:bCs/>
                  </w:rPr>
                </w:pPr>
                <w:r w:rsidRPr="00027351">
                  <w:rPr>
                    <w:b/>
                    <w:bCs/>
                  </w:rPr>
                  <w:t>Nominated Facilitator</w:t>
                </w:r>
              </w:p>
            </w:tc>
          </w:tr>
          <w:tr w:rsidR="00027351" w:rsidRPr="002C753C" w14:paraId="04B7507A" w14:textId="77777777" w:rsidTr="00027351">
            <w:trPr>
              <w:cantSplit/>
              <w:tblHeader/>
            </w:trPr>
            <w:tc>
              <w:tcPr>
                <w:tcW w:w="8834" w:type="dxa"/>
                <w:gridSpan w:val="4"/>
                <w:shd w:val="clear" w:color="auto" w:fill="auto"/>
              </w:tcPr>
              <w:p w14:paraId="6D0F72E3" w14:textId="77777777" w:rsidR="00027351" w:rsidRPr="00A1569F" w:rsidDel="00D4672E" w:rsidRDefault="00027351" w:rsidP="00027351">
                <w:pPr>
                  <w:pStyle w:val="BodyText"/>
                </w:pPr>
                <w:r>
                  <w:t>I certify that I have read the information described within this form. I certify that all details in this form are correct. I understand and agree that if successful, I will be required to meet terms and conditions of receiving funding including evidence of travel costs.</w:t>
                </w:r>
              </w:p>
            </w:tc>
          </w:tr>
          <w:tr w:rsidR="00027351" w:rsidRPr="00DF71B0" w14:paraId="66F5CE6C" w14:textId="77777777" w:rsidTr="00027351">
            <w:trPr>
              <w:cantSplit/>
              <w:trHeight w:val="227"/>
              <w:tblHeader/>
            </w:trPr>
            <w:tc>
              <w:tcPr>
                <w:tcW w:w="1468" w:type="dxa"/>
                <w:shd w:val="clear" w:color="auto" w:fill="auto"/>
              </w:tcPr>
              <w:p w14:paraId="0796FBEA" w14:textId="77777777" w:rsidR="00027351" w:rsidRDefault="00027351" w:rsidP="00027351">
                <w:pPr>
                  <w:pStyle w:val="BodyText"/>
                </w:pPr>
                <w:r w:rsidRPr="002C753C">
                  <w:t>Name</w:t>
                </w:r>
              </w:p>
              <w:p w14:paraId="464AFE33" w14:textId="77777777" w:rsidR="00027351" w:rsidRPr="002C753C" w:rsidRDefault="00027351" w:rsidP="00027351">
                <w:pPr>
                  <w:pStyle w:val="BodyText"/>
                </w:pPr>
              </w:p>
            </w:tc>
            <w:tc>
              <w:tcPr>
                <w:tcW w:w="3173" w:type="dxa"/>
                <w:shd w:val="clear" w:color="auto" w:fill="auto"/>
              </w:tcPr>
              <w:p w14:paraId="4606BB3A" w14:textId="77777777" w:rsidR="00027351" w:rsidRPr="00DF71B0" w:rsidRDefault="00027351" w:rsidP="00027351">
                <w:pPr>
                  <w:pStyle w:val="BodyText"/>
                </w:pPr>
                <w: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 name]"/>
                        <w:maxLength w:val="500"/>
                      </w:textInput>
                    </w:ffData>
                  </w:fldChar>
                </w:r>
                <w:r>
                  <w:instrText xml:space="preserve"> FORMTEXT </w:instrText>
                </w:r>
                <w:r>
                  <w:fldChar w:fldCharType="separate"/>
                </w:r>
                <w:r>
                  <w:rPr>
                    <w:noProof/>
                  </w:rPr>
                  <w:t>[insert name]</w:t>
                </w:r>
                <w:r>
                  <w:fldChar w:fldCharType="end"/>
                </w:r>
              </w:p>
            </w:tc>
            <w:tc>
              <w:tcPr>
                <w:tcW w:w="1297" w:type="dxa"/>
              </w:tcPr>
              <w:p w14:paraId="0B496B9A" w14:textId="77777777" w:rsidR="00027351" w:rsidRDefault="00027351" w:rsidP="00027351">
                <w:pPr>
                  <w:pStyle w:val="BodyText"/>
                </w:pPr>
                <w:r w:rsidRPr="002C753C">
                  <w:t>Date</w:t>
                </w:r>
              </w:p>
              <w:p w14:paraId="1AB1AA05" w14:textId="77777777" w:rsidR="00027351" w:rsidRDefault="00027351" w:rsidP="00027351">
                <w:pPr>
                  <w:pStyle w:val="BodyText"/>
                </w:pPr>
              </w:p>
            </w:tc>
            <w:tc>
              <w:tcPr>
                <w:tcW w:w="2896" w:type="dxa"/>
              </w:tcPr>
              <w:p w14:paraId="2CD448B3" w14:textId="77777777" w:rsidR="00027351" w:rsidRDefault="00027351" w:rsidP="00027351">
                <w:pPr>
                  <w:pStyle w:val="BodyText"/>
                </w:pPr>
              </w:p>
            </w:tc>
          </w:tr>
          <w:tr w:rsidR="00027351" w:rsidRPr="002C753C" w14:paraId="3866F014" w14:textId="77777777" w:rsidTr="00027351">
            <w:trPr>
              <w:cantSplit/>
              <w:trHeight w:val="645"/>
              <w:tblHeader/>
            </w:trPr>
            <w:tc>
              <w:tcPr>
                <w:tcW w:w="1468" w:type="dxa"/>
                <w:shd w:val="clear" w:color="auto" w:fill="auto"/>
              </w:tcPr>
              <w:p w14:paraId="7EFCE570" w14:textId="77777777" w:rsidR="00027351" w:rsidRDefault="00027351" w:rsidP="00027351">
                <w:pPr>
                  <w:pStyle w:val="BodyText"/>
                </w:pPr>
                <w:r>
                  <w:t>Signature</w:t>
                </w:r>
              </w:p>
              <w:p w14:paraId="46FB0295" w14:textId="77777777" w:rsidR="00027351" w:rsidRPr="002C753C" w:rsidRDefault="00027351" w:rsidP="00027351">
                <w:pPr>
                  <w:pStyle w:val="BodyText"/>
                </w:pPr>
              </w:p>
            </w:tc>
            <w:tc>
              <w:tcPr>
                <w:tcW w:w="7366" w:type="dxa"/>
                <w:gridSpan w:val="3"/>
                <w:shd w:val="clear" w:color="auto" w:fill="auto"/>
              </w:tcPr>
              <w:p w14:paraId="269EE293" w14:textId="77777777" w:rsidR="00027351" w:rsidRPr="002C753C" w:rsidRDefault="00027351" w:rsidP="00027351">
                <w:pPr>
                  <w:pStyle w:val="BodyText"/>
                </w:pPr>
              </w:p>
            </w:tc>
          </w:tr>
          <w:tr w:rsidR="00027351" w14:paraId="2072F4D9" w14:textId="77777777" w:rsidTr="00027351">
            <w:trPr>
              <w:cantSplit/>
              <w:tblHeader/>
            </w:trPr>
            <w:tc>
              <w:tcPr>
                <w:tcW w:w="8834" w:type="dxa"/>
                <w:gridSpan w:val="4"/>
                <w:shd w:val="clear" w:color="auto" w:fill="BFBFBF" w:themeFill="background1" w:themeFillShade="BF"/>
              </w:tcPr>
              <w:p w14:paraId="6014FE77" w14:textId="77777777" w:rsidR="00027351" w:rsidRPr="00027351" w:rsidRDefault="00027351" w:rsidP="00027351">
                <w:pPr>
                  <w:pStyle w:val="BodyText"/>
                  <w:rPr>
                    <w:b/>
                    <w:bCs/>
                  </w:rPr>
                </w:pPr>
                <w:r w:rsidRPr="00027351">
                  <w:rPr>
                    <w:b/>
                    <w:bCs/>
                  </w:rPr>
                  <w:t xml:space="preserve">Operational manager </w:t>
                </w:r>
              </w:p>
            </w:tc>
          </w:tr>
          <w:tr w:rsidR="00027351" w14:paraId="16A00456" w14:textId="77777777" w:rsidTr="00027351">
            <w:trPr>
              <w:cantSplit/>
              <w:tblHeader/>
            </w:trPr>
            <w:tc>
              <w:tcPr>
                <w:tcW w:w="8834" w:type="dxa"/>
                <w:gridSpan w:val="4"/>
                <w:shd w:val="clear" w:color="auto" w:fill="auto"/>
              </w:tcPr>
              <w:p w14:paraId="7527E599" w14:textId="77777777" w:rsidR="00027351" w:rsidRPr="00D4672E" w:rsidRDefault="00027351" w:rsidP="00027351">
                <w:pPr>
                  <w:pStyle w:val="BodyText"/>
                  <w:rPr>
                    <w:lang w:eastAsia="en-AU"/>
                  </w:rPr>
                </w:pPr>
                <w:r>
                  <w:rPr>
                    <w:lang w:eastAsia="en-AU"/>
                  </w:rPr>
                  <w:t xml:space="preserve">I certify that I have read the information </w:t>
                </w:r>
                <w:r>
                  <w:t>described within this form,</w:t>
                </w:r>
                <w:r>
                  <w:rPr>
                    <w:lang w:eastAsia="en-AU"/>
                  </w:rPr>
                  <w:t xml:space="preserve"> and that I support this form for reverse research placement funding support.</w:t>
                </w:r>
              </w:p>
            </w:tc>
          </w:tr>
          <w:tr w:rsidR="00027351" w:rsidRPr="002C753C" w14:paraId="7E15E93C" w14:textId="77777777" w:rsidTr="00027351">
            <w:trPr>
              <w:cantSplit/>
              <w:trHeight w:val="227"/>
              <w:tblHeader/>
            </w:trPr>
            <w:tc>
              <w:tcPr>
                <w:tcW w:w="1468" w:type="dxa"/>
                <w:shd w:val="clear" w:color="auto" w:fill="auto"/>
              </w:tcPr>
              <w:p w14:paraId="13D3247F" w14:textId="77777777" w:rsidR="00027351" w:rsidRDefault="00027351" w:rsidP="00027351">
                <w:pPr>
                  <w:pStyle w:val="BodyText"/>
                </w:pPr>
                <w:r w:rsidRPr="002C753C">
                  <w:t>Name</w:t>
                </w:r>
              </w:p>
              <w:p w14:paraId="262BDA08" w14:textId="77777777" w:rsidR="00027351" w:rsidRPr="002C753C" w:rsidRDefault="00027351" w:rsidP="00027351">
                <w:pPr>
                  <w:pStyle w:val="BodyText"/>
                </w:pPr>
              </w:p>
            </w:tc>
            <w:tc>
              <w:tcPr>
                <w:tcW w:w="3173" w:type="dxa"/>
                <w:shd w:val="clear" w:color="auto" w:fill="auto"/>
              </w:tcPr>
              <w:p w14:paraId="7B5819BA" w14:textId="77777777" w:rsidR="00027351" w:rsidRPr="00DF71B0" w:rsidRDefault="00027351" w:rsidP="00027351">
                <w:pPr>
                  <w:pStyle w:val="BodyText"/>
                </w:pPr>
                <w: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 name]"/>
                        <w:maxLength w:val="500"/>
                      </w:textInput>
                    </w:ffData>
                  </w:fldChar>
                </w:r>
                <w:r>
                  <w:instrText xml:space="preserve"> FORMTEXT </w:instrText>
                </w:r>
                <w:r>
                  <w:fldChar w:fldCharType="separate"/>
                </w:r>
                <w:r>
                  <w:rPr>
                    <w:noProof/>
                  </w:rPr>
                  <w:t>[insert name]</w:t>
                </w:r>
                <w:r>
                  <w:fldChar w:fldCharType="end"/>
                </w:r>
              </w:p>
            </w:tc>
            <w:tc>
              <w:tcPr>
                <w:tcW w:w="1297" w:type="dxa"/>
              </w:tcPr>
              <w:p w14:paraId="7DDFF6F1" w14:textId="77777777" w:rsidR="00027351" w:rsidRDefault="00027351" w:rsidP="00027351">
                <w:pPr>
                  <w:pStyle w:val="BodyText"/>
                </w:pPr>
                <w:r w:rsidRPr="002C753C">
                  <w:t>Date</w:t>
                </w:r>
              </w:p>
            </w:tc>
            <w:tc>
              <w:tcPr>
                <w:tcW w:w="2896" w:type="dxa"/>
              </w:tcPr>
              <w:p w14:paraId="14117DDB" w14:textId="77777777" w:rsidR="00027351" w:rsidRDefault="00027351" w:rsidP="00027351">
                <w:pPr>
                  <w:pStyle w:val="BodyText"/>
                </w:pPr>
              </w:p>
            </w:tc>
          </w:tr>
          <w:tr w:rsidR="00027351" w:rsidRPr="002C753C" w14:paraId="3892C5E1" w14:textId="77777777" w:rsidTr="00027351">
            <w:trPr>
              <w:cantSplit/>
              <w:trHeight w:val="227"/>
              <w:tblHeader/>
            </w:trPr>
            <w:tc>
              <w:tcPr>
                <w:tcW w:w="1468" w:type="dxa"/>
                <w:shd w:val="clear" w:color="auto" w:fill="auto"/>
              </w:tcPr>
              <w:p w14:paraId="29A1A938" w14:textId="77777777" w:rsidR="00027351" w:rsidRDefault="00027351" w:rsidP="00027351">
                <w:pPr>
                  <w:pStyle w:val="BodyText"/>
                </w:pPr>
                <w:r w:rsidRPr="002C753C">
                  <w:t xml:space="preserve">Position </w:t>
                </w:r>
              </w:p>
              <w:p w14:paraId="39E59E17" w14:textId="77777777" w:rsidR="00027351" w:rsidRDefault="00027351" w:rsidP="00027351">
                <w:pPr>
                  <w:pStyle w:val="BodyText"/>
                </w:pPr>
              </w:p>
              <w:p w14:paraId="38EE9C8A" w14:textId="77777777" w:rsidR="00027351" w:rsidRPr="002C753C" w:rsidRDefault="00027351" w:rsidP="00027351">
                <w:pPr>
                  <w:pStyle w:val="BodyText"/>
                </w:pPr>
              </w:p>
            </w:tc>
            <w:tc>
              <w:tcPr>
                <w:tcW w:w="3173" w:type="dxa"/>
                <w:shd w:val="clear" w:color="auto" w:fill="auto"/>
              </w:tcPr>
              <w:p w14:paraId="34F83F36" w14:textId="77777777" w:rsidR="00027351" w:rsidRPr="00DF71B0" w:rsidRDefault="00027351" w:rsidP="00027351">
                <w:pPr>
                  <w:pStyle w:val="BodyText"/>
                </w:pPr>
                <w: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 position]"/>
                        <w:maxLength w:val="500"/>
                      </w:textInput>
                    </w:ffData>
                  </w:fldChar>
                </w:r>
                <w:r>
                  <w:instrText xml:space="preserve"> FORMTEXT </w:instrText>
                </w:r>
                <w:r>
                  <w:fldChar w:fldCharType="separate"/>
                </w:r>
                <w:r>
                  <w:rPr>
                    <w:noProof/>
                  </w:rPr>
                  <w:t>[insert position]</w:t>
                </w:r>
                <w:r>
                  <w:fldChar w:fldCharType="end"/>
                </w:r>
              </w:p>
            </w:tc>
            <w:tc>
              <w:tcPr>
                <w:tcW w:w="1297" w:type="dxa"/>
              </w:tcPr>
              <w:p w14:paraId="329DD5BB" w14:textId="77777777" w:rsidR="00027351" w:rsidRDefault="00027351" w:rsidP="00027351">
                <w:pPr>
                  <w:pStyle w:val="BodyText"/>
                </w:pPr>
                <w:r>
                  <w:t>Unit</w:t>
                </w:r>
              </w:p>
            </w:tc>
            <w:tc>
              <w:tcPr>
                <w:tcW w:w="2896" w:type="dxa"/>
              </w:tcPr>
              <w:p w14:paraId="6C1D3BFA" w14:textId="77777777" w:rsidR="00027351" w:rsidRDefault="00027351" w:rsidP="00027351">
                <w:pPr>
                  <w:pStyle w:val="BodyText"/>
                </w:pPr>
              </w:p>
            </w:tc>
          </w:tr>
          <w:tr w:rsidR="00027351" w:rsidRPr="002C753C" w14:paraId="29A3FA72" w14:textId="77777777" w:rsidTr="00027351">
            <w:trPr>
              <w:cantSplit/>
              <w:trHeight w:val="227"/>
              <w:tblHeader/>
            </w:trPr>
            <w:tc>
              <w:tcPr>
                <w:tcW w:w="1468" w:type="dxa"/>
                <w:shd w:val="clear" w:color="auto" w:fill="auto"/>
              </w:tcPr>
              <w:p w14:paraId="71BE1D7B" w14:textId="77777777" w:rsidR="00027351" w:rsidRPr="002C753C" w:rsidRDefault="00027351" w:rsidP="00027351">
                <w:pPr>
                  <w:pStyle w:val="BodyText"/>
                </w:pPr>
                <w:r w:rsidRPr="002C753C">
                  <w:t>Signature</w:t>
                </w:r>
              </w:p>
            </w:tc>
            <w:tc>
              <w:tcPr>
                <w:tcW w:w="7366" w:type="dxa"/>
                <w:gridSpan w:val="3"/>
                <w:shd w:val="clear" w:color="auto" w:fill="auto"/>
              </w:tcPr>
              <w:p w14:paraId="257DE23C" w14:textId="77777777" w:rsidR="00027351" w:rsidRDefault="00027351" w:rsidP="00027351">
                <w:pPr>
                  <w:pStyle w:val="BodyText"/>
                </w:pPr>
              </w:p>
              <w:p w14:paraId="695CD6A9" w14:textId="77777777" w:rsidR="00027351" w:rsidRDefault="00027351" w:rsidP="00027351">
                <w:pPr>
                  <w:pStyle w:val="BodyText"/>
                </w:pPr>
              </w:p>
            </w:tc>
          </w:tr>
          <w:tr w:rsidR="00027351" w:rsidRPr="002C753C" w14:paraId="2BCD82CA" w14:textId="77777777" w:rsidTr="00027351">
            <w:trPr>
              <w:cantSplit/>
              <w:tblHeader/>
            </w:trPr>
            <w:tc>
              <w:tcPr>
                <w:tcW w:w="8834" w:type="dxa"/>
                <w:gridSpan w:val="4"/>
                <w:shd w:val="clear" w:color="auto" w:fill="BFBFBF" w:themeFill="background1" w:themeFillShade="BF"/>
              </w:tcPr>
              <w:p w14:paraId="12CBB438" w14:textId="77777777" w:rsidR="00027351" w:rsidRPr="00027351" w:rsidRDefault="00027351" w:rsidP="00027351">
                <w:pPr>
                  <w:pStyle w:val="BodyText"/>
                  <w:rPr>
                    <w:b/>
                    <w:bCs/>
                  </w:rPr>
                </w:pPr>
                <w:r w:rsidRPr="00027351">
                  <w:rPr>
                    <w:b/>
                    <w:bCs/>
                  </w:rPr>
                  <w:t xml:space="preserve">HHS delegate </w:t>
                </w:r>
                <w:r w:rsidRPr="00027351">
                  <w:rPr>
                    <w:rStyle w:val="BodyTxtChar"/>
                    <w:rFonts w:ascii="Fira Sans" w:eastAsiaTheme="minorHAnsi" w:hAnsi="Fira Sans" w:cstheme="minorBidi"/>
                    <w:b/>
                    <w:bCs/>
                    <w:color w:val="3A3E3E" w:themeColor="background2" w:themeShade="40"/>
                    <w:sz w:val="21"/>
                    <w:szCs w:val="21"/>
                    <w:lang w:eastAsia="en-US"/>
                  </w:rPr>
                  <w:t>(e.g. Director of Allied Health, Executive Director of Rural Services)</w:t>
                </w:r>
              </w:p>
            </w:tc>
          </w:tr>
          <w:tr w:rsidR="00027351" w:rsidRPr="002C753C" w14:paraId="79D74696" w14:textId="77777777" w:rsidTr="00027351">
            <w:trPr>
              <w:cantSplit/>
              <w:tblHeader/>
            </w:trPr>
            <w:tc>
              <w:tcPr>
                <w:tcW w:w="8834" w:type="dxa"/>
                <w:gridSpan w:val="4"/>
                <w:shd w:val="clear" w:color="auto" w:fill="auto"/>
              </w:tcPr>
              <w:p w14:paraId="061F4CF0" w14:textId="77777777" w:rsidR="00027351" w:rsidRPr="004D0996" w:rsidRDefault="00027351" w:rsidP="00027351">
                <w:pPr>
                  <w:pStyle w:val="BodyText"/>
                  <w:rPr>
                    <w:lang w:eastAsia="en-AU"/>
                  </w:rPr>
                </w:pPr>
                <w:r>
                  <w:rPr>
                    <w:lang w:eastAsia="en-AU"/>
                  </w:rPr>
                  <w:t xml:space="preserve">I certify that I have read the information </w:t>
                </w:r>
                <w:r>
                  <w:t>described within this form,</w:t>
                </w:r>
                <w:r>
                  <w:rPr>
                    <w:lang w:eastAsia="en-AU"/>
                  </w:rPr>
                  <w:t xml:space="preserve"> and that I support this form for reverse research placement funding support.</w:t>
                </w:r>
              </w:p>
            </w:tc>
          </w:tr>
          <w:tr w:rsidR="00027351" w:rsidRPr="00DF71B0" w14:paraId="53BE0555" w14:textId="77777777" w:rsidTr="00027351">
            <w:trPr>
              <w:cantSplit/>
              <w:trHeight w:val="227"/>
              <w:tblHeader/>
            </w:trPr>
            <w:tc>
              <w:tcPr>
                <w:tcW w:w="1468" w:type="dxa"/>
                <w:shd w:val="clear" w:color="auto" w:fill="auto"/>
              </w:tcPr>
              <w:p w14:paraId="52BBD98F" w14:textId="77777777" w:rsidR="00027351" w:rsidRDefault="00027351" w:rsidP="00027351">
                <w:pPr>
                  <w:pStyle w:val="BodyText"/>
                </w:pPr>
                <w:r w:rsidRPr="002C753C">
                  <w:t>Name</w:t>
                </w:r>
              </w:p>
              <w:p w14:paraId="0B96208A" w14:textId="77777777" w:rsidR="00027351" w:rsidRPr="002C753C" w:rsidRDefault="00027351" w:rsidP="00027351">
                <w:pPr>
                  <w:pStyle w:val="BodyText"/>
                </w:pPr>
              </w:p>
            </w:tc>
            <w:tc>
              <w:tcPr>
                <w:tcW w:w="3173" w:type="dxa"/>
                <w:shd w:val="clear" w:color="auto" w:fill="auto"/>
              </w:tcPr>
              <w:p w14:paraId="196AFC97" w14:textId="77777777" w:rsidR="00027351" w:rsidRPr="00DF71B0" w:rsidRDefault="00027351" w:rsidP="00027351">
                <w:pPr>
                  <w:pStyle w:val="BodyText"/>
                </w:pPr>
                <w: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 name]"/>
                        <w:maxLength w:val="500"/>
                      </w:textInput>
                    </w:ffData>
                  </w:fldChar>
                </w:r>
                <w:r>
                  <w:instrText xml:space="preserve"> FORMTEXT </w:instrText>
                </w:r>
                <w:r>
                  <w:fldChar w:fldCharType="separate"/>
                </w:r>
                <w:r>
                  <w:rPr>
                    <w:noProof/>
                  </w:rPr>
                  <w:t>[insert name]</w:t>
                </w:r>
                <w:r>
                  <w:fldChar w:fldCharType="end"/>
                </w:r>
              </w:p>
            </w:tc>
            <w:tc>
              <w:tcPr>
                <w:tcW w:w="1297" w:type="dxa"/>
              </w:tcPr>
              <w:p w14:paraId="3868F802" w14:textId="77777777" w:rsidR="00027351" w:rsidRDefault="00027351" w:rsidP="00027351">
                <w:pPr>
                  <w:pStyle w:val="BodyText"/>
                </w:pPr>
                <w:r w:rsidRPr="002C753C">
                  <w:t>Date</w:t>
                </w:r>
              </w:p>
              <w:p w14:paraId="2DFF45AF" w14:textId="77777777" w:rsidR="00027351" w:rsidRDefault="00027351" w:rsidP="00027351">
                <w:pPr>
                  <w:pStyle w:val="BodyText"/>
                </w:pPr>
              </w:p>
            </w:tc>
            <w:tc>
              <w:tcPr>
                <w:tcW w:w="2896" w:type="dxa"/>
              </w:tcPr>
              <w:p w14:paraId="35212610" w14:textId="77777777" w:rsidR="00027351" w:rsidRDefault="00027351" w:rsidP="00027351">
                <w:pPr>
                  <w:pStyle w:val="BodyText"/>
                </w:pPr>
              </w:p>
            </w:tc>
          </w:tr>
          <w:tr w:rsidR="00027351" w:rsidRPr="00DF71B0" w14:paraId="408039FF" w14:textId="77777777" w:rsidTr="00027351">
            <w:trPr>
              <w:cantSplit/>
              <w:trHeight w:val="227"/>
              <w:tblHeader/>
            </w:trPr>
            <w:tc>
              <w:tcPr>
                <w:tcW w:w="1468" w:type="dxa"/>
                <w:shd w:val="clear" w:color="auto" w:fill="auto"/>
              </w:tcPr>
              <w:p w14:paraId="3BDF7FB2" w14:textId="77777777" w:rsidR="00027351" w:rsidRDefault="00027351" w:rsidP="00027351">
                <w:pPr>
                  <w:pStyle w:val="BodyText"/>
                </w:pPr>
                <w:r w:rsidRPr="002C753C">
                  <w:t>Position</w:t>
                </w:r>
              </w:p>
              <w:p w14:paraId="0832A623" w14:textId="77777777" w:rsidR="00027351" w:rsidRDefault="00027351" w:rsidP="00027351">
                <w:pPr>
                  <w:pStyle w:val="BodyText"/>
                </w:pPr>
              </w:p>
              <w:p w14:paraId="1A1C315C" w14:textId="77777777" w:rsidR="00027351" w:rsidRPr="002C753C" w:rsidRDefault="00027351" w:rsidP="00027351">
                <w:pPr>
                  <w:pStyle w:val="BodyText"/>
                </w:pPr>
              </w:p>
            </w:tc>
            <w:tc>
              <w:tcPr>
                <w:tcW w:w="7366" w:type="dxa"/>
                <w:gridSpan w:val="3"/>
                <w:shd w:val="clear" w:color="auto" w:fill="auto"/>
              </w:tcPr>
              <w:p w14:paraId="469E4314" w14:textId="77777777" w:rsidR="00027351" w:rsidRDefault="00027351" w:rsidP="00027351">
                <w:pPr>
                  <w:pStyle w:val="BodyText"/>
                </w:pPr>
                <w:r>
                  <w:fldChar w:fldCharType="begin">
                    <w:ffData>
                      <w:name w:val=""/>
                      <w:enabled/>
                      <w:calcOnExit w:val="0"/>
                      <w:textInput>
                        <w:default w:val="[insert position]"/>
                        <w:maxLength w:val="500"/>
                      </w:textInput>
                    </w:ffData>
                  </w:fldChar>
                </w:r>
                <w:r>
                  <w:instrText xml:space="preserve"> FORMTEXT </w:instrText>
                </w:r>
                <w:r>
                  <w:fldChar w:fldCharType="separate"/>
                </w:r>
                <w:r>
                  <w:rPr>
                    <w:noProof/>
                  </w:rPr>
                  <w:t>[insert position]</w:t>
                </w:r>
                <w:r>
                  <w:fldChar w:fldCharType="end"/>
                </w:r>
              </w:p>
            </w:tc>
          </w:tr>
          <w:tr w:rsidR="00027351" w:rsidRPr="002C753C" w14:paraId="60257E72" w14:textId="77777777" w:rsidTr="00027351">
            <w:trPr>
              <w:cantSplit/>
              <w:trHeight w:val="227"/>
              <w:tblHeader/>
            </w:trPr>
            <w:tc>
              <w:tcPr>
                <w:tcW w:w="1468" w:type="dxa"/>
                <w:shd w:val="clear" w:color="auto" w:fill="auto"/>
              </w:tcPr>
              <w:p w14:paraId="123DBC6A" w14:textId="77777777" w:rsidR="00027351" w:rsidRPr="002C753C" w:rsidRDefault="00027351" w:rsidP="00027351">
                <w:pPr>
                  <w:pStyle w:val="BodyText"/>
                </w:pPr>
                <w:r w:rsidRPr="002C753C">
                  <w:t>Signature</w:t>
                </w:r>
              </w:p>
            </w:tc>
            <w:tc>
              <w:tcPr>
                <w:tcW w:w="7366" w:type="dxa"/>
                <w:gridSpan w:val="3"/>
                <w:shd w:val="clear" w:color="auto" w:fill="auto"/>
              </w:tcPr>
              <w:p w14:paraId="6571DAA3" w14:textId="77777777" w:rsidR="00027351" w:rsidRDefault="00027351" w:rsidP="00027351">
                <w:pPr>
                  <w:pStyle w:val="BodyText"/>
                </w:pPr>
              </w:p>
              <w:p w14:paraId="5BDD9EE4" w14:textId="77777777" w:rsidR="00027351" w:rsidRPr="002C753C" w:rsidRDefault="00027351" w:rsidP="00027351">
                <w:pPr>
                  <w:pStyle w:val="BodyText"/>
                </w:pPr>
              </w:p>
            </w:tc>
          </w:tr>
        </w:tbl>
        <w:p w14:paraId="14F90FFF" w14:textId="02E8DBEA" w:rsidR="00757ADC" w:rsidRPr="00027351" w:rsidRDefault="00060DA4">
          <w:pPr>
            <w:rPr>
              <w:noProof/>
              <w:color w:val="0F5CA2" w:themeColor="accent1"/>
              <w:sz w:val="36"/>
              <w:szCs w:val="36"/>
            </w:rPr>
          </w:pPr>
        </w:p>
      </w:sdtContent>
    </w:sdt>
    <w:sectPr w:rsidR="00757ADC" w:rsidRPr="00027351" w:rsidSect="009827A3">
      <w:headerReference w:type="default" r:id="rId13"/>
      <w:footerReference w:type="default" r:id="rId14"/>
      <w:footerReference w:type="first" r:id="rId15"/>
      <w:type w:val="continuous"/>
      <w:pgSz w:w="11906" w:h="16838" w:code="9"/>
      <w:pgMar w:top="1531" w:right="1531" w:bottom="1531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000DED" w14:textId="77777777" w:rsidR="0001626E" w:rsidRDefault="0001626E" w:rsidP="005655C9">
      <w:pPr>
        <w:spacing w:line="240" w:lineRule="auto"/>
      </w:pPr>
      <w:r>
        <w:separator/>
      </w:r>
    </w:p>
    <w:p w14:paraId="74230BD8" w14:textId="77777777" w:rsidR="0001626E" w:rsidRDefault="0001626E"/>
    <w:p w14:paraId="7F8A59FF" w14:textId="77777777" w:rsidR="0001626E" w:rsidRDefault="0001626E" w:rsidP="00952B5B"/>
    <w:p w14:paraId="79AB87A4" w14:textId="77777777" w:rsidR="0001626E" w:rsidRDefault="0001626E" w:rsidP="00952B5B"/>
    <w:p w14:paraId="447F9018" w14:textId="77777777" w:rsidR="0001626E" w:rsidRDefault="0001626E"/>
    <w:p w14:paraId="6CC7C9C0" w14:textId="77777777" w:rsidR="0001626E" w:rsidRDefault="0001626E"/>
    <w:p w14:paraId="4793AD35" w14:textId="77777777" w:rsidR="0001626E" w:rsidRDefault="0001626E"/>
    <w:p w14:paraId="076897CF" w14:textId="77777777" w:rsidR="0001626E" w:rsidRDefault="0001626E"/>
  </w:endnote>
  <w:endnote w:type="continuationSeparator" w:id="0">
    <w:p w14:paraId="28EF45A7" w14:textId="77777777" w:rsidR="0001626E" w:rsidRDefault="0001626E" w:rsidP="005655C9">
      <w:pPr>
        <w:spacing w:line="240" w:lineRule="auto"/>
      </w:pPr>
      <w:r>
        <w:continuationSeparator/>
      </w:r>
    </w:p>
    <w:p w14:paraId="7E4FCED0" w14:textId="77777777" w:rsidR="0001626E" w:rsidRDefault="0001626E"/>
    <w:p w14:paraId="56BDF5C6" w14:textId="77777777" w:rsidR="0001626E" w:rsidRDefault="0001626E" w:rsidP="00952B5B"/>
    <w:p w14:paraId="508AA2A4" w14:textId="77777777" w:rsidR="0001626E" w:rsidRDefault="0001626E" w:rsidP="00952B5B"/>
    <w:p w14:paraId="718E5520" w14:textId="77777777" w:rsidR="0001626E" w:rsidRDefault="0001626E"/>
    <w:p w14:paraId="7C64ADDF" w14:textId="77777777" w:rsidR="0001626E" w:rsidRDefault="0001626E"/>
    <w:p w14:paraId="3D6F50F4" w14:textId="77777777" w:rsidR="0001626E" w:rsidRDefault="0001626E"/>
    <w:p w14:paraId="72816DBD" w14:textId="77777777" w:rsidR="0001626E" w:rsidRDefault="0001626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6A0B1F" w14:textId="0ABFDD27" w:rsidR="00DD3033" w:rsidRDefault="00027351" w:rsidP="00EB0EA5">
    <w:pPr>
      <w:pStyle w:val="Footer"/>
    </w:pPr>
    <w:r>
      <w:t xml:space="preserve">RRR-Cap Research Placements – Reverse Placement Facilitator Certification Form – Cohort </w:t>
    </w:r>
    <w:r w:rsidR="001902E5">
      <w:t>2</w:t>
    </w:r>
    <w:r>
      <w:t>, 2025</w:t>
    </w:r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B94A60" w14:textId="51359872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524189DF" wp14:editId="375303A2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30" name="Picture 30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5D6965DE32894C01B5E895C511195EA6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027351">
          <w:t>Reverse Placement Facilitator Certification Form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6FE5593A08B74CB4B0BF6EBF5988A21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1902E5">
          <w:t>Rural and Remote Research Capacity Building Program (RRR-Cap): Research Placements Funding Support – Cohort 2, 2025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D7AA1C" w14:textId="77777777" w:rsidR="0001626E" w:rsidRPr="00DB3896" w:rsidRDefault="0001626E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79A5F904" w14:textId="77777777" w:rsidR="0001626E" w:rsidRDefault="0001626E"/>
    <w:p w14:paraId="6F4F109A" w14:textId="77777777" w:rsidR="0001626E" w:rsidRDefault="0001626E"/>
    <w:p w14:paraId="473CD16A" w14:textId="77777777" w:rsidR="0001626E" w:rsidRDefault="0001626E"/>
  </w:footnote>
  <w:footnote w:type="continuationSeparator" w:id="0">
    <w:p w14:paraId="7EAD33E9" w14:textId="77777777" w:rsidR="0001626E" w:rsidRDefault="0001626E" w:rsidP="005655C9">
      <w:pPr>
        <w:spacing w:line="240" w:lineRule="auto"/>
      </w:pPr>
      <w:r>
        <w:continuationSeparator/>
      </w:r>
    </w:p>
    <w:p w14:paraId="55AD778B" w14:textId="77777777" w:rsidR="0001626E" w:rsidRDefault="0001626E"/>
    <w:p w14:paraId="7ACFF0AD" w14:textId="77777777" w:rsidR="0001626E" w:rsidRDefault="0001626E" w:rsidP="00952B5B"/>
    <w:p w14:paraId="16510D3E" w14:textId="77777777" w:rsidR="0001626E" w:rsidRDefault="0001626E" w:rsidP="00952B5B"/>
    <w:p w14:paraId="3E75C8AF" w14:textId="77777777" w:rsidR="0001626E" w:rsidRDefault="0001626E"/>
    <w:p w14:paraId="47A0AE27" w14:textId="77777777" w:rsidR="0001626E" w:rsidRDefault="0001626E"/>
    <w:p w14:paraId="7A45DA11" w14:textId="77777777" w:rsidR="0001626E" w:rsidRDefault="0001626E"/>
    <w:p w14:paraId="64CBBE73" w14:textId="77777777" w:rsidR="0001626E" w:rsidRDefault="0001626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AA8605" w14:textId="77777777" w:rsidR="0019023A" w:rsidRDefault="003F003B">
    <w:pPr>
      <w:pStyle w:val="Header"/>
    </w:pPr>
    <w:r>
      <w:rPr>
        <w:noProof/>
      </w:rPr>
      <w:drawing>
        <wp:anchor distT="0" distB="0" distL="114300" distR="114300" simplePos="0" relativeHeight="251673600" behindDoc="1" locked="0" layoutInCell="1" allowOverlap="1" wp14:anchorId="6C7A80D8" wp14:editId="32ADD7EE">
          <wp:simplePos x="0" y="0"/>
          <wp:positionH relativeFrom="page">
            <wp:posOffset>-57150</wp:posOffset>
          </wp:positionH>
          <wp:positionV relativeFrom="page">
            <wp:align>top</wp:align>
          </wp:positionV>
          <wp:extent cx="15120000" cy="356400"/>
          <wp:effectExtent l="0" t="0" r="0" b="5715"/>
          <wp:wrapNone/>
          <wp:docPr id="68" name="Picture 6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3" name="Picture 20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5120000" cy="356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0E44AF3" w14:textId="77777777" w:rsidR="0019023A" w:rsidRDefault="0019023A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49D2F0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4" w15:restartNumberingAfterBreak="0">
    <w:nsid w:val="25403EEB"/>
    <w:multiLevelType w:val="multilevel"/>
    <w:tmpl w:val="C2FE460C"/>
    <w:numStyleLink w:val="Bullets"/>
  </w:abstractNum>
  <w:abstractNum w:abstractNumId="5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6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48094328"/>
    <w:multiLevelType w:val="multilevel"/>
    <w:tmpl w:val="C2FE460C"/>
    <w:numStyleLink w:val="Bullets"/>
  </w:abstractNum>
  <w:abstractNum w:abstractNumId="8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9" w15:restartNumberingAfterBreak="0">
    <w:nsid w:val="58DE0A9E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2004355164">
    <w:abstractNumId w:val="4"/>
    <w:lvlOverride w:ilvl="0">
      <w:lvl w:ilvl="0">
        <w:start w:val="1"/>
        <w:numFmt w:val="bullet"/>
        <w:lvlText w:val=""/>
        <w:lvlJc w:val="left"/>
        <w:pPr>
          <w:ind w:left="360" w:hanging="360"/>
        </w:pPr>
        <w:rPr>
          <w:rFonts w:ascii="Symbol" w:hAnsi="Symbol" w:hint="default"/>
          <w:color w:val="0F5CA2" w:themeColor="accent1"/>
        </w:rPr>
      </w:lvl>
    </w:lvlOverride>
  </w:num>
  <w:num w:numId="2" w16cid:durableId="736901526">
    <w:abstractNumId w:val="8"/>
  </w:num>
  <w:num w:numId="3" w16cid:durableId="124506398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30516710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84851572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93246773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6566049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51546771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73258697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07011044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47609855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213490767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87931850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45354887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80912405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01314495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9997718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90973040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4634283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209100437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81549340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99209906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31113674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36408758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19499712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03168335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14597388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202443065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64731404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050347636">
    <w:abstractNumId w:val="3"/>
  </w:num>
  <w:num w:numId="31" w16cid:durableId="1048140846">
    <w:abstractNumId w:val="0"/>
  </w:num>
  <w:num w:numId="32" w16cid:durableId="279455348">
    <w:abstractNumId w:val="6"/>
  </w:num>
  <w:num w:numId="33" w16cid:durableId="1209493492">
    <w:abstractNumId w:val="5"/>
  </w:num>
  <w:num w:numId="34" w16cid:durableId="1134447606">
    <w:abstractNumId w:val="8"/>
  </w:num>
  <w:num w:numId="35" w16cid:durableId="1450394745">
    <w:abstractNumId w:val="7"/>
  </w:num>
  <w:num w:numId="36" w16cid:durableId="199625845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71877110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009017454">
    <w:abstractNumId w:val="1"/>
  </w:num>
  <w:num w:numId="39" w16cid:durableId="2110202433">
    <w:abstractNumId w:val="1"/>
    <w:lvlOverride w:ilvl="0">
      <w:startOverride w:val="1"/>
    </w:lvlOverride>
  </w:num>
  <w:num w:numId="40" w16cid:durableId="125077662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121369323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 w16cid:durableId="1214197459">
    <w:abstractNumId w:val="2"/>
  </w:num>
  <w:num w:numId="43" w16cid:durableId="739401250">
    <w:abstractNumId w:val="9"/>
  </w:num>
  <w:num w:numId="44" w16cid:durableId="170925344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proofState w:spelling="clean" w:grammar="clean"/>
  <w:formsDesign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77EC"/>
    <w:rsid w:val="0000006D"/>
    <w:rsid w:val="00002B1B"/>
    <w:rsid w:val="0000330E"/>
    <w:rsid w:val="00004C05"/>
    <w:rsid w:val="000102EE"/>
    <w:rsid w:val="00011ACB"/>
    <w:rsid w:val="0001626E"/>
    <w:rsid w:val="00016271"/>
    <w:rsid w:val="000177FA"/>
    <w:rsid w:val="00020E27"/>
    <w:rsid w:val="00022D7A"/>
    <w:rsid w:val="00022DDB"/>
    <w:rsid w:val="00027351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0DA4"/>
    <w:rsid w:val="000646D5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902E5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151C"/>
    <w:rsid w:val="002236D8"/>
    <w:rsid w:val="00224517"/>
    <w:rsid w:val="0022563B"/>
    <w:rsid w:val="002301B6"/>
    <w:rsid w:val="002309A1"/>
    <w:rsid w:val="002315D9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B1A"/>
    <w:rsid w:val="00362C15"/>
    <w:rsid w:val="00364062"/>
    <w:rsid w:val="003661B9"/>
    <w:rsid w:val="003670B4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289A"/>
    <w:rsid w:val="003E5D10"/>
    <w:rsid w:val="003E6DCC"/>
    <w:rsid w:val="003F003B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6AD8"/>
    <w:rsid w:val="004D7EC2"/>
    <w:rsid w:val="004E244B"/>
    <w:rsid w:val="004F1C97"/>
    <w:rsid w:val="004F4A08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C6B44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4E4B"/>
    <w:rsid w:val="005F715E"/>
    <w:rsid w:val="005F7246"/>
    <w:rsid w:val="0060037E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82133"/>
    <w:rsid w:val="00685617"/>
    <w:rsid w:val="00691D31"/>
    <w:rsid w:val="00693878"/>
    <w:rsid w:val="006958A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C46D5"/>
    <w:rsid w:val="006D7458"/>
    <w:rsid w:val="006F0A87"/>
    <w:rsid w:val="006F77E7"/>
    <w:rsid w:val="0070617A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91250"/>
    <w:rsid w:val="00793304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1966"/>
    <w:rsid w:val="0088273C"/>
    <w:rsid w:val="008911F2"/>
    <w:rsid w:val="00893741"/>
    <w:rsid w:val="00894BCD"/>
    <w:rsid w:val="008A51D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27A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4092C"/>
    <w:rsid w:val="00B449AF"/>
    <w:rsid w:val="00B47CFC"/>
    <w:rsid w:val="00B47FB5"/>
    <w:rsid w:val="00B53736"/>
    <w:rsid w:val="00B5616B"/>
    <w:rsid w:val="00B56FCC"/>
    <w:rsid w:val="00B65BF9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F2846"/>
    <w:rsid w:val="00BF5BC4"/>
    <w:rsid w:val="00C0205C"/>
    <w:rsid w:val="00C02F45"/>
    <w:rsid w:val="00C044C3"/>
    <w:rsid w:val="00C05A67"/>
    <w:rsid w:val="00C07530"/>
    <w:rsid w:val="00C104B1"/>
    <w:rsid w:val="00C120CD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B77EC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1582"/>
    <w:rsid w:val="00D13552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57C26"/>
    <w:rsid w:val="00D62DA7"/>
    <w:rsid w:val="00D635C0"/>
    <w:rsid w:val="00D67089"/>
    <w:rsid w:val="00D707FE"/>
    <w:rsid w:val="00D72439"/>
    <w:rsid w:val="00D76DB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119"/>
    <w:rsid w:val="00E81624"/>
    <w:rsid w:val="00E8346E"/>
    <w:rsid w:val="00E83CA8"/>
    <w:rsid w:val="00E83F29"/>
    <w:rsid w:val="00E851C1"/>
    <w:rsid w:val="00E85670"/>
    <w:rsid w:val="00E932E3"/>
    <w:rsid w:val="00EA032A"/>
    <w:rsid w:val="00EA1417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E1379"/>
    <w:rsid w:val="00EE265E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42EEC"/>
    <w:rsid w:val="00F459D4"/>
    <w:rsid w:val="00F46F9F"/>
    <w:rsid w:val="00F47102"/>
    <w:rsid w:val="00F51FF4"/>
    <w:rsid w:val="00F54579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C10D6AE"/>
  <w14:discardImageEditingData/>
  <w14:defaultImageDpi w14:val="330"/>
  <w15:chartTrackingRefBased/>
  <w15:docId w15:val="{D1CB7CB9-8E3C-4937-8091-6F4EE0E2DD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9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33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33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3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3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uiPriority w:val="99"/>
    <w:semiHidden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uiPriority w:val="18"/>
    <w:qFormat/>
    <w:rsid w:val="008D7AC0"/>
    <w:pPr>
      <w:numPr>
        <w:numId w:val="35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33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33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33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33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2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34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31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uiPriority w:val="99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uiPriority w:val="18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30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42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paragraph" w:customStyle="1" w:styleId="Tabeltextleft">
    <w:name w:val="Tabel text left"/>
    <w:basedOn w:val="Normal"/>
    <w:autoRedefine/>
    <w:qFormat/>
    <w:rsid w:val="00027351"/>
    <w:pPr>
      <w:spacing w:before="120" w:after="120" w:line="264" w:lineRule="auto"/>
    </w:pPr>
    <w:rPr>
      <w:rFonts w:ascii="Arial" w:hAnsi="Arial"/>
      <w:color w:val="auto"/>
      <w:sz w:val="20"/>
      <w:szCs w:val="20"/>
      <w:lang w:val="en-AU"/>
    </w:rPr>
  </w:style>
  <w:style w:type="paragraph" w:customStyle="1" w:styleId="Tableheadingleft">
    <w:name w:val="Table heading left"/>
    <w:basedOn w:val="Normal"/>
    <w:autoRedefine/>
    <w:qFormat/>
    <w:rsid w:val="00027351"/>
    <w:pPr>
      <w:spacing w:before="120" w:after="120" w:line="264" w:lineRule="auto"/>
    </w:pPr>
    <w:rPr>
      <w:rFonts w:ascii="Arial" w:hAnsi="Arial"/>
      <w:b/>
      <w:color w:val="auto"/>
      <w:sz w:val="20"/>
      <w:szCs w:val="20"/>
      <w:lang w:val="en-AU"/>
    </w:rPr>
  </w:style>
  <w:style w:type="paragraph" w:customStyle="1" w:styleId="TableText">
    <w:name w:val="Table Text"/>
    <w:basedOn w:val="BodyText"/>
    <w:rsid w:val="00027351"/>
    <w:pPr>
      <w:widowControl w:val="0"/>
      <w:spacing w:before="60" w:after="60" w:line="280" w:lineRule="atLeast"/>
      <w:contextualSpacing/>
      <w:textboxTightWrap w:val="none"/>
    </w:pPr>
    <w:rPr>
      <w:rFonts w:ascii="Arial" w:eastAsia="Times New Roman" w:hAnsi="Arial" w:cs="Times New Roman"/>
      <w:iCs/>
      <w:color w:val="auto"/>
      <w:kern w:val="28"/>
      <w:sz w:val="22"/>
      <w:szCs w:val="22"/>
      <w14:numSpacing w14:val="default"/>
    </w:rPr>
  </w:style>
  <w:style w:type="paragraph" w:customStyle="1" w:styleId="TableTextleft">
    <w:name w:val="Table Text left"/>
    <w:basedOn w:val="TableText"/>
    <w:autoRedefine/>
    <w:qFormat/>
    <w:rsid w:val="00027351"/>
    <w:pPr>
      <w:spacing w:line="264" w:lineRule="auto"/>
      <w:contextualSpacing w:val="0"/>
    </w:pPr>
    <w:rPr>
      <w:b/>
      <w:bCs/>
    </w:rPr>
  </w:style>
  <w:style w:type="paragraph" w:customStyle="1" w:styleId="BodyTxt">
    <w:name w:val="Body Txt"/>
    <w:basedOn w:val="Normal"/>
    <w:link w:val="BodyTxtChar"/>
    <w:qFormat/>
    <w:rsid w:val="00027351"/>
    <w:pPr>
      <w:spacing w:before="120"/>
    </w:pPr>
    <w:rPr>
      <w:rFonts w:ascii="Arial" w:eastAsia="Times New Roman" w:hAnsi="Arial" w:cs="Times New Roman"/>
      <w:color w:val="auto"/>
      <w:sz w:val="22"/>
      <w:szCs w:val="24"/>
      <w:lang w:val="en-AU" w:eastAsia="en-AU"/>
    </w:rPr>
  </w:style>
  <w:style w:type="character" w:customStyle="1" w:styleId="BodyTxtChar">
    <w:name w:val="Body Txt Char"/>
    <w:link w:val="BodyTxt"/>
    <w:rsid w:val="00027351"/>
    <w:rPr>
      <w:rFonts w:ascii="Arial" w:eastAsia="Times New Roman" w:hAnsi="Arial" w:cs="Times New Roman"/>
      <w:color w:val="auto"/>
      <w:sz w:val="22"/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HP-Research@health.qld.gov.au" TargetMode="Externa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HP-Research@health.qld.gov.au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2022%20Word%20Template%20(FactSheet)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5D6965DE32894C01B5E895C511195E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D73A5E-9FC5-49D4-8407-D96534E65435}"/>
      </w:docPartPr>
      <w:docPartBody>
        <w:p w:rsidR="009F48F2" w:rsidRDefault="000368D7">
          <w:pPr>
            <w:pStyle w:val="5D6965DE32894C01B5E895C511195EA6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6FE5593A08B74CB4B0BF6EBF5988A2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8D5CA2-5845-4C41-A237-DEFDC06D9981}"/>
      </w:docPartPr>
      <w:docPartBody>
        <w:p w:rsidR="009F48F2" w:rsidRDefault="000368D7">
          <w:pPr>
            <w:pStyle w:val="6FE5593A08B74CB4B0BF6EBF5988A21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48F2"/>
    <w:rsid w:val="000368D7"/>
    <w:rsid w:val="00625958"/>
    <w:rsid w:val="009F48F2"/>
    <w:rsid w:val="00EC4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AU" w:eastAsia="en-AU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5D6965DE32894C01B5E895C511195EA6">
    <w:name w:val="5D6965DE32894C01B5E895C511195EA6"/>
  </w:style>
  <w:style w:type="paragraph" w:customStyle="1" w:styleId="6FE5593A08B74CB4B0BF6EBF5988A218">
    <w:name w:val="6FE5593A08B74CB4B0BF6EBF5988A21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UI/customUI14.xml><?xml version="1.0" encoding="utf-8"?>
<customUI xmlns="http://schemas.microsoft.com/office/2009/07/customui" onLoad="RibbonControl.Onload">
  <ribbon>
    <tabs>
      <tab id="CustomTab1" label="Queensland Health" insertAfterMso="TabHome">
        <group id="ContentGroup" label="Styles" imageMso="StylesPane" autoScale="false">
          <gallery idMso="QuickStylesGallery" label="Style Gallery" size="large"/>
          <control idMso="StylesPane" label="Style Panel" visible="true" size="large"/>
        </group>
        <group id="mso_c2.19CDA5E" label="Formating" imageMso="Paste" autoScale="false">
          <control idMso="EastAsianEditingMarks" label="Show/Hide" visible="true" size="large"/>
          <splitButton idMso="PasteMenu" size="large"/>
          <toggleButton idMso="Bold"/>
          <toggleButton idMso="Italic"/>
          <gallery idMso="FontColorPicker" showLabel="false"/>
        </group>
        <group id="mso_c1.278C6A9" label="Cover Pages" autoScale="false">
          <gallery idMso="CoverPageInsertGallery" size="large"/>
        </group>
        <group id="mso_c1.27B1FCC" label="Page Layouts" imageMso="PageOrientationPortraitLandscape" autoScale="false">
          <gallery idMso="CustomGallery2" label="Page Layouts" size="large" imageMso="RecordsRefreshMenu"/>
          <gallery idMso="CustomGallery3" label="Text Boxes" imageMso="CharacterBorder"/>
          <gallery idMso="CustomFooterGallery" label="Footers"/>
          <gallery idMso="BreaksGallery" label="Breaks"/>
        </group>
        <group id="mso_c1.1D230BA" label="Charts and Tables" imageMso="ChartInsert" autoScale="true">
          <gallery idMso="CustomGallery1" label="Charts" imageMso="Chart3DColumnChart"/>
          <gallery idMso="CustomTablesGallery" label="Tables"/>
          <control idMso="TableInsertDialogWord" label="Custom"/>
        </group>
        <group id="mso_c2.27C3468" label="Disclaimers" imageMso="FunctionsInformationInsertGallery" autoScale="true">
          <gallery idMso="CustomGallery4" label="Copyright Info" imageMso="Info" size="large"/>
          <gallery idMso="WatermarkGallery" size="large"/>
        </group>
        <group id="mso_c2.2791BFD" label="Referencing" imageMso="FunctionsLookupReferenceInsertGallery" autoScale="true">
          <gallery idMso="TableOfContentsGallery" size="large"/>
          <control idMso="FootnoteInsert" size="large"/>
          <gallery idMso="CitationInsert"/>
          <gallery idMso="BibliographyGallery" label="Insert Reference List"/>
          <control idMso="TableOfFiguresInsert"/>
        </group>
        <group id="mso_c1.245E823" label="Images" imageMso="ControlImage" autoScale="true">
          <control idMso="PictureInsertFromFile" label="Insert Picture" size="large"/>
          <control idMso="CaptionInsert" visible="true"/>
          <gallery idMso="TextWrapGallery"/>
          <control idMso="PicturesCompress"/>
        </group>
        <group id="mso_c1.26A32CA" label="Useful Links" imageMso="WebPagePreview" autoScale="false">
          <button id="OpenURL_Instructions" label="Instructions" imageMso="FindDialog" onAction="RibbonControl.OpenInstructions"/>
          <button id="OpenURL_Templates" label="Templates" imageMso="FindDialog" onAction="RibbonControl.OpenTemplates"/>
          <button id="OpenURL_StyleGuide" label="Editorial Style Guide" imageMso="FindDialog" onAction="RibbonControl.OpenStyleguide"/>
        </group>
        <group id="mso_c1.3363BB3" label="Delete Instructions" imageMso="ClearMenu" autoScale="true">
          <button id="ClearInstructions" label="Delete Instructions" imageMso="ClearMenu" onAction="RibbonControl.DeleteMacro" size="large"/>
        </group>
      </tab>
    </tabs>
  </ribbon>
</customUI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A0CDC660-F56A-4006-A2AF-067F57ADA2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2022 Word Template (FactSheet)</Template>
  <TotalTime>27</TotalTime>
  <Pages>4</Pages>
  <Words>480</Words>
  <Characters>3423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Reverse Placement Facilitator Certification Form</vt:lpstr>
    </vt:vector>
  </TitlesOfParts>
  <Company/>
  <LinksUpToDate>false</LinksUpToDate>
  <CharactersWithSpaces>3896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Reverse Placement Facilitator Certification Form</dc:title>
  <dc:subject>Rural and Remote Research Capacity Building Program (RRR-Cap): Research Placements Funding Support – Cohort 2, 2025</dc:subject>
  <dc:creator>Gabriella Lemass</dc:creator>
  <cp:keywords/>
  <dc:description/>
  <cp:lastModifiedBy>Kristyan Guppy-Coles</cp:lastModifiedBy>
  <cp:revision>10</cp:revision>
  <dcterms:created xsi:type="dcterms:W3CDTF">2024-10-01T04:20:00Z</dcterms:created>
  <dcterms:modified xsi:type="dcterms:W3CDTF">2025-05-26T02:14:00Z</dcterms:modified>
</cp:coreProperties>
</file>