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kern w:val="21"/>
          <w:sz w:val="2"/>
          <w:szCs w:val="2"/>
          <w:lang w:val="en-AU"/>
          <w14:numSpacing w14:val="proportional"/>
        </w:rPr>
        <w:id w:val="-1014455772"/>
        <w:docPartObj>
          <w:docPartGallery w:val="Cover Pages"/>
          <w:docPartUnique/>
        </w:docPartObj>
      </w:sdtPr>
      <w:sdtEndPr>
        <w:rPr>
          <w:noProof/>
          <w:sz w:val="21"/>
          <w:szCs w:val="21"/>
        </w:rPr>
      </w:sdtEndPr>
      <w:sdtContent>
        <w:p w14:paraId="7DD5F310" w14:textId="77777777" w:rsidR="00362B1A" w:rsidRPr="00004C05" w:rsidRDefault="00362B1A" w:rsidP="00D13552">
          <w:pPr>
            <w:spacing w:line="240" w:lineRule="auto"/>
            <w:rPr>
              <w:sz w:val="2"/>
              <w:szCs w:val="2"/>
            </w:rPr>
          </w:pPr>
          <w:r w:rsidRPr="00004C05">
            <w:rPr>
              <w:noProof/>
              <w:sz w:val="2"/>
              <w:szCs w:val="2"/>
            </w:rPr>
            <mc:AlternateContent>
              <mc:Choice Requires="wps">
                <w:drawing>
                  <wp:anchor distT="45720" distB="45720" distL="114300" distR="114300" simplePos="0" relativeHeight="251718656" behindDoc="0" locked="0" layoutInCell="1" allowOverlap="1" wp14:anchorId="618FCF88" wp14:editId="7A7F892C">
                    <wp:simplePos x="0" y="0"/>
                    <wp:positionH relativeFrom="margin">
                      <wp:align>right</wp:align>
                    </wp:positionH>
                    <wp:positionV relativeFrom="page">
                      <wp:posOffset>715645</wp:posOffset>
                    </wp:positionV>
                    <wp:extent cx="5951855" cy="1121410"/>
                    <wp:effectExtent l="0" t="0" r="0" b="2540"/>
                    <wp:wrapSquare wrapText="bothSides"/>
                    <wp:docPr id="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1855" cy="1121410"/>
                            </a:xfrm>
                            <a:prstGeom prst="rect">
                              <a:avLst/>
                            </a:prstGeom>
                            <a:noFill/>
                            <a:ln w="9525">
                              <a:noFill/>
                              <a:miter lim="800000"/>
                              <a:headEnd/>
                              <a:tailEnd/>
                            </a:ln>
                          </wps:spPr>
                          <wps:txbx>
                            <w:txbxContent>
                              <w:p w14:paraId="2E583BB5" w14:textId="730AE79F" w:rsidR="00362B1A" w:rsidRPr="00F46586" w:rsidRDefault="00000000" w:rsidP="007142D7">
                                <w:pPr>
                                  <w:pStyle w:val="HeaderTitle"/>
                                  <w:spacing w:before="0" w:after="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Content>
                                    <w:r w:rsidR="00067B4A">
                                      <w:rPr>
                                        <w:color w:val="F1F2F2" w:themeColor="background2"/>
                                        <w:sz w:val="62"/>
                                        <w:szCs w:val="62"/>
                                      </w:rPr>
                                      <w:t>Expression of Interest Form</w:t>
                                    </w:r>
                                  </w:sdtContent>
                                </w:sdt>
                              </w:p>
                              <w:p w14:paraId="09F74994" w14:textId="1E72044B" w:rsidR="00362B1A" w:rsidRPr="007142D7" w:rsidRDefault="00000000" w:rsidP="00D13552">
                                <w:pPr>
                                  <w:pStyle w:val="HeaderSubtitle"/>
                                  <w:rPr>
                                    <w:color w:val="85C446" w:themeColor="accent2"/>
                                    <w:sz w:val="32"/>
                                    <w:szCs w:val="32"/>
                                  </w:rPr>
                                </w:pPr>
                                <w:sdt>
                                  <w:sdtPr>
                                    <w:rPr>
                                      <w:color w:val="85C446" w:themeColor="accent2"/>
                                      <w:sz w:val="32"/>
                                      <w:szCs w:val="32"/>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rPr>
                                      <w:sz w:val="28"/>
                                      <w:szCs w:val="28"/>
                                    </w:rPr>
                                  </w:sdtEndPr>
                                  <w:sdtContent>
                                    <w:r w:rsidR="00067B4A" w:rsidRPr="00DF10C7">
                                      <w:rPr>
                                        <w:color w:val="85C446" w:themeColor="accent2"/>
                                        <w:sz w:val="28"/>
                                        <w:szCs w:val="28"/>
                                      </w:rPr>
                                      <w:t>Rural and Remote Research Capacity Building Program (RRR-Cap): Graduate Diploma of Research Funding Support</w:t>
                                    </w:r>
                                  </w:sdtContent>
                                </w:sdt>
                                <w:r w:rsidR="00067B4A" w:rsidRPr="007142D7">
                                  <w:rPr>
                                    <w:color w:val="85C446" w:themeColor="accent2"/>
                                    <w:sz w:val="32"/>
                                    <w:szCs w:val="32"/>
                                  </w:rPr>
                                  <w:t xml:space="preserve"> </w:t>
                                </w:r>
                                <w:r w:rsidR="00067B4A" w:rsidRPr="00DF10C7">
                                  <w:rPr>
                                    <w:color w:val="85C446" w:themeColor="accent2"/>
                                    <w:sz w:val="28"/>
                                    <w:szCs w:val="28"/>
                                  </w:rPr>
                                  <w:t>–</w:t>
                                </w:r>
                                <w:r w:rsidR="00067B4A" w:rsidRPr="007142D7">
                                  <w:rPr>
                                    <w:color w:val="85C446" w:themeColor="accent2"/>
                                    <w:sz w:val="32"/>
                                    <w:szCs w:val="32"/>
                                  </w:rPr>
                                  <w:t xml:space="preserve"> </w:t>
                                </w:r>
                                <w:r w:rsidR="00067B4A" w:rsidRPr="00DF10C7">
                                  <w:rPr>
                                    <w:color w:val="85C446" w:themeColor="accent2"/>
                                    <w:sz w:val="28"/>
                                    <w:szCs w:val="28"/>
                                  </w:rPr>
                                  <w:t xml:space="preserve">Cohort </w:t>
                                </w:r>
                                <w:r w:rsidR="000C225E">
                                  <w:rPr>
                                    <w:color w:val="85C446" w:themeColor="accent2"/>
                                    <w:sz w:val="28"/>
                                    <w:szCs w:val="28"/>
                                  </w:rPr>
                                  <w:t>2</w:t>
                                </w:r>
                                <w:r w:rsidR="00067B4A" w:rsidRPr="00DF10C7">
                                  <w:rPr>
                                    <w:color w:val="85C446" w:themeColor="accent2"/>
                                    <w:sz w:val="28"/>
                                    <w:szCs w:val="28"/>
                                  </w:rPr>
                                  <w:t>, 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8FCF88" id="_x0000_t202" coordsize="21600,21600" o:spt="202" path="m,l,21600r21600,l21600,xe">
                    <v:stroke joinstyle="miter"/>
                    <v:path gradientshapeok="t" o:connecttype="rect"/>
                  </v:shapetype>
                  <v:shape id="Text Box 2" o:spid="_x0000_s1026" type="#_x0000_t202" style="position:absolute;margin-left:417.45pt;margin-top:56.35pt;width:468.65pt;height:88.3pt;z-index:25171865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" filled="f" stroked="f">
                    <v:textbox>
                      <w:txbxContent>
                        <w:p w14:paraId="2E583BB5" w14:textId="730AE79F" w:rsidR="00362B1A" w:rsidRPr="00F46586" w:rsidRDefault="00000000" w:rsidP="007142D7">
                          <w:pPr>
                            <w:pStyle w:val="HeaderTitle"/>
                            <w:spacing w:before="0" w:after="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Content>
                              <w:r w:rsidR="00067B4A">
                                <w:rPr>
                                  <w:color w:val="F1F2F2" w:themeColor="background2"/>
                                  <w:sz w:val="62"/>
                                  <w:szCs w:val="62"/>
                                </w:rPr>
                                <w:t>Expression of Interest Form</w:t>
                              </w:r>
                            </w:sdtContent>
                          </w:sdt>
                        </w:p>
                        <w:p w14:paraId="09F74994" w14:textId="1E72044B" w:rsidR="00362B1A" w:rsidRPr="007142D7" w:rsidRDefault="00000000" w:rsidP="00D13552">
                          <w:pPr>
                            <w:pStyle w:val="HeaderSubtitle"/>
                            <w:rPr>
                              <w:color w:val="85C446" w:themeColor="accent2"/>
                              <w:sz w:val="32"/>
                              <w:szCs w:val="32"/>
                            </w:rPr>
                          </w:pPr>
                          <w:sdt>
                            <w:sdtPr>
                              <w:rPr>
                                <w:color w:val="85C446" w:themeColor="accent2"/>
                                <w:sz w:val="32"/>
                                <w:szCs w:val="32"/>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rPr>
                                <w:sz w:val="28"/>
                                <w:szCs w:val="28"/>
                              </w:rPr>
                            </w:sdtEndPr>
                            <w:sdtContent>
                              <w:r w:rsidR="00067B4A" w:rsidRPr="00DF10C7">
                                <w:rPr>
                                  <w:color w:val="85C446" w:themeColor="accent2"/>
                                  <w:sz w:val="28"/>
                                  <w:szCs w:val="28"/>
                                </w:rPr>
                                <w:t>Rural and Remote Research Capacity Building Program (RRR-Cap): Graduate Diploma of Research Funding Support</w:t>
                              </w:r>
                            </w:sdtContent>
                          </w:sdt>
                          <w:r w:rsidR="00067B4A" w:rsidRPr="007142D7">
                            <w:rPr>
                              <w:color w:val="85C446" w:themeColor="accent2"/>
                              <w:sz w:val="32"/>
                              <w:szCs w:val="32"/>
                            </w:rPr>
                            <w:t xml:space="preserve"> </w:t>
                          </w:r>
                          <w:r w:rsidR="00067B4A" w:rsidRPr="00DF10C7">
                            <w:rPr>
                              <w:color w:val="85C446" w:themeColor="accent2"/>
                              <w:sz w:val="28"/>
                              <w:szCs w:val="28"/>
                            </w:rPr>
                            <w:t>–</w:t>
                          </w:r>
                          <w:r w:rsidR="00067B4A" w:rsidRPr="007142D7">
                            <w:rPr>
                              <w:color w:val="85C446" w:themeColor="accent2"/>
                              <w:sz w:val="32"/>
                              <w:szCs w:val="32"/>
                            </w:rPr>
                            <w:t xml:space="preserve"> </w:t>
                          </w:r>
                          <w:r w:rsidR="00067B4A" w:rsidRPr="00DF10C7">
                            <w:rPr>
                              <w:color w:val="85C446" w:themeColor="accent2"/>
                              <w:sz w:val="28"/>
                              <w:szCs w:val="28"/>
                            </w:rPr>
                            <w:t xml:space="preserve">Cohort </w:t>
                          </w:r>
                          <w:r w:rsidR="000C225E">
                            <w:rPr>
                              <w:color w:val="85C446" w:themeColor="accent2"/>
                              <w:sz w:val="28"/>
                              <w:szCs w:val="28"/>
                            </w:rPr>
                            <w:t>2</w:t>
                          </w:r>
                          <w:r w:rsidR="00067B4A" w:rsidRPr="00DF10C7">
                            <w:rPr>
                              <w:color w:val="85C446" w:themeColor="accent2"/>
                              <w:sz w:val="28"/>
                              <w:szCs w:val="28"/>
                            </w:rPr>
                            <w:t>, 2025</w:t>
                          </w:r>
                        </w:p>
                      </w:txbxContent>
                    </v:textbox>
                    <w10:wrap type="square" anchorx="margin" anchory="page"/>
                  </v:shape>
                </w:pict>
              </mc:Fallback>
            </mc:AlternateContent>
          </w:r>
          <w:r w:rsidRPr="00004C05">
            <w:rPr>
              <w:noProof/>
              <w:sz w:val="2"/>
              <w:szCs w:val="2"/>
            </w:rPr>
            <w:drawing>
              <wp:anchor distT="0" distB="0" distL="114300" distR="114300" simplePos="0" relativeHeight="251717632" behindDoc="1" locked="0" layoutInCell="1" allowOverlap="1" wp14:anchorId="1FC3493A" wp14:editId="21DD0353">
                <wp:simplePos x="0" y="0"/>
                <wp:positionH relativeFrom="column">
                  <wp:posOffset>-967740</wp:posOffset>
                </wp:positionH>
                <wp:positionV relativeFrom="page">
                  <wp:posOffset>18415</wp:posOffset>
                </wp:positionV>
                <wp:extent cx="7542000" cy="1800000"/>
                <wp:effectExtent l="0" t="0" r="1905" b="3810"/>
                <wp:wrapTight wrapText="bothSides">
                  <wp:wrapPolygon edited="1">
                    <wp:start x="0" y="0"/>
                    <wp:lineTo x="0" y="24859"/>
                    <wp:lineTo x="21600" y="24724"/>
                    <wp:lineTo x="21553" y="0"/>
                    <wp:lineTo x="0" y="0"/>
                  </wp:wrapPolygon>
                </wp:wrapTight>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tretch>
                          <a:fillRect/>
                        </a:stretch>
                      </pic:blipFill>
                      <pic:spPr bwMode="auto">
                        <a:xfrm>
                          <a:off x="0" y="0"/>
                          <a:ext cx="7542000" cy="18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4C4F668" w14:textId="17279E9B" w:rsidR="00067B4A" w:rsidRDefault="00067B4A" w:rsidP="00067B4A">
          <w:pPr>
            <w:pStyle w:val="BodyText"/>
          </w:pPr>
          <w:r w:rsidRPr="002B7EFE">
            <w:t xml:space="preserve">The </w:t>
          </w:r>
          <w:r>
            <w:t>Office of the Chief Allied Health Officer</w:t>
          </w:r>
          <w:r w:rsidRPr="002B7EFE">
            <w:t xml:space="preserve"> (</w:t>
          </w:r>
          <w:r>
            <w:t>OCAHO</w:t>
          </w:r>
          <w:r w:rsidRPr="002B7EFE">
            <w:t xml:space="preserve">) invites expressions of interest (EOI) from </w:t>
          </w:r>
          <w:r w:rsidR="00DB78AC">
            <w:t>Hospital and Health Services</w:t>
          </w:r>
          <w:r w:rsidRPr="002B7EFE">
            <w:t xml:space="preserve"> </w:t>
          </w:r>
          <w:r w:rsidR="00125D22">
            <w:t xml:space="preserve">(HHSs) </w:t>
          </w:r>
          <w:r w:rsidRPr="002B7EFE">
            <w:t xml:space="preserve">nominating </w:t>
          </w:r>
          <w:r w:rsidR="00611EDE">
            <w:t xml:space="preserve">an </w:t>
          </w:r>
          <w:r>
            <w:t xml:space="preserve">eligible rural and remote Health Practitioner </w:t>
          </w:r>
          <w:r w:rsidRPr="002B7EFE">
            <w:t>to</w:t>
          </w:r>
          <w:r>
            <w:t xml:space="preserve"> receive</w:t>
          </w:r>
          <w:r w:rsidR="00EF704B">
            <w:t xml:space="preserve"> </w:t>
          </w:r>
          <w:r>
            <w:t>reimbursement</w:t>
          </w:r>
          <w:r w:rsidRPr="002B7EFE">
            <w:t xml:space="preserve"> </w:t>
          </w:r>
          <w:r>
            <w:t xml:space="preserve">for associated fees in </w:t>
          </w:r>
          <w:r w:rsidRPr="002B7EFE">
            <w:t>undertak</w:t>
          </w:r>
          <w:r>
            <w:t>ing</w:t>
          </w:r>
          <w:r w:rsidRPr="002B7EFE">
            <w:t xml:space="preserve"> a</w:t>
          </w:r>
          <w:r>
            <w:t xml:space="preserve"> Graduate Diploma course in research</w:t>
          </w:r>
          <w:r w:rsidR="00EF704B">
            <w:t xml:space="preserve"> and </w:t>
          </w:r>
          <w:r w:rsidR="00DB78AC">
            <w:t xml:space="preserve">participate in facilitated </w:t>
          </w:r>
          <w:r>
            <w:t>mentoring suppor</w:t>
          </w:r>
          <w:r w:rsidR="00EF704B">
            <w:t xml:space="preserve">t. </w:t>
          </w:r>
          <w:r w:rsidRPr="007378F9">
            <w:t xml:space="preserve">Successful applicants will </w:t>
          </w:r>
          <w:r>
            <w:t>complete a relevant graduate diploma course in research</w:t>
          </w:r>
          <w:r w:rsidR="0038715F">
            <w:t xml:space="preserve"> and</w:t>
          </w:r>
          <w:r>
            <w:t xml:space="preserve"> </w:t>
          </w:r>
          <w:r w:rsidR="00EF704B">
            <w:t xml:space="preserve">complete </w:t>
          </w:r>
          <w:r w:rsidR="0038715F">
            <w:t xml:space="preserve">(as part of the course) </w:t>
          </w:r>
          <w:r w:rsidR="00EF704B">
            <w:t>a research project for a clinical or service development project/study of relevance to their local service</w:t>
          </w:r>
          <w:r w:rsidR="0038715F">
            <w:t xml:space="preserve"> setting.</w:t>
          </w:r>
        </w:p>
        <w:p w14:paraId="0AEF9989" w14:textId="117ADD9C" w:rsidR="00067B4A" w:rsidRPr="00EF704B" w:rsidRDefault="00067B4A" w:rsidP="00067B4A">
          <w:pPr>
            <w:pStyle w:val="BodyText"/>
            <w:rPr>
              <w:rStyle w:val="Hyperlink"/>
              <w:color w:val="3A3E3E" w:themeColor="background2" w:themeShade="40"/>
              <w:u w:val="none"/>
            </w:rPr>
          </w:pPr>
          <w:r>
            <w:t>Please read the accompanying Information Sheet</w:t>
          </w:r>
          <w:r w:rsidRPr="00CA4285">
            <w:t xml:space="preserve"> </w:t>
          </w:r>
          <w:r>
            <w:t>before completing this expression of interest</w:t>
          </w:r>
          <w:r w:rsidR="00EF704B">
            <w:t>.</w:t>
          </w:r>
          <w:r>
            <w:t xml:space="preserve"> A copy of the information sheet </w:t>
          </w:r>
          <w:r w:rsidRPr="002B7EFE">
            <w:t xml:space="preserve">can also be obtained by contacting the </w:t>
          </w:r>
          <w:r>
            <w:t>OCAHO</w:t>
          </w:r>
          <w:r w:rsidRPr="002B7EFE">
            <w:t xml:space="preserve"> at </w:t>
          </w:r>
          <w:hyperlink r:id="rId11" w:history="1">
            <w:r w:rsidR="00EF704B" w:rsidRPr="0079118E">
              <w:rPr>
                <w:rStyle w:val="Hyperlink"/>
              </w:rPr>
              <w:t>HP-Research@health.qld.gov.au</w:t>
            </w:r>
          </w:hyperlink>
          <w:r>
            <w:rPr>
              <w:rStyle w:val="Hyperlink"/>
              <w:color w:val="auto"/>
            </w:rPr>
            <w:t>.</w:t>
          </w:r>
        </w:p>
        <w:p w14:paraId="6F206506" w14:textId="633D7506" w:rsidR="00067B4A" w:rsidRDefault="00067B4A" w:rsidP="00067B4A">
          <w:pPr>
            <w:pStyle w:val="Heading2"/>
            <w:rPr>
              <w:noProof/>
            </w:rPr>
          </w:pPr>
          <w:r>
            <w:rPr>
              <w:noProof/>
            </w:rPr>
            <w:t xml:space="preserve">Submission </w:t>
          </w:r>
          <w:r w:rsidR="002A7ABB">
            <w:rPr>
              <w:noProof/>
            </w:rPr>
            <w:t>d</w:t>
          </w:r>
          <w:r>
            <w:rPr>
              <w:noProof/>
            </w:rPr>
            <w:t>etails</w:t>
          </w:r>
        </w:p>
        <w:tbl>
          <w:tblPr>
            <w:tblW w:w="9498" w:type="dxa"/>
            <w:tblInd w:w="-5"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1372"/>
            <w:gridCol w:w="8126"/>
          </w:tblGrid>
          <w:tr w:rsidR="00067B4A" w:rsidRPr="00D8274F" w14:paraId="768E19FD" w14:textId="77777777" w:rsidTr="00067B4A">
            <w:trPr>
              <w:trHeight w:val="283"/>
            </w:trPr>
            <w:tc>
              <w:tcPr>
                <w:tcW w:w="1372" w:type="dxa"/>
                <w:shd w:val="clear" w:color="auto" w:fill="auto"/>
              </w:tcPr>
              <w:p w14:paraId="65ABF32E" w14:textId="77777777" w:rsidR="00067B4A" w:rsidRPr="000C225E" w:rsidRDefault="00067B4A" w:rsidP="000C225E">
                <w:pPr>
                  <w:pStyle w:val="Tableheadingleft"/>
                </w:pPr>
                <w:r w:rsidRPr="000C225E">
                  <w:t>Due</w:t>
                </w:r>
              </w:p>
            </w:tc>
            <w:tc>
              <w:tcPr>
                <w:tcW w:w="8126" w:type="dxa"/>
                <w:shd w:val="clear" w:color="auto" w:fill="auto"/>
              </w:tcPr>
              <w:p w14:paraId="109D1DD4" w14:textId="2FBE227A" w:rsidR="00067B4A" w:rsidRPr="000C225E" w:rsidRDefault="00067B4A" w:rsidP="00EF51DC">
                <w:pPr>
                  <w:pStyle w:val="Tabeltextleft"/>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 xml:space="preserve">5pm </w:t>
                </w:r>
                <w:r w:rsidR="00EF704B" w:rsidRPr="000C225E">
                  <w:rPr>
                    <w:rFonts w:ascii="Fira Sans" w:hAnsi="Fira Sans"/>
                    <w:color w:val="3A3E3E" w:themeColor="background2" w:themeShade="40"/>
                    <w:sz w:val="21"/>
                    <w:szCs w:val="21"/>
                  </w:rPr>
                  <w:t>Fri</w:t>
                </w:r>
                <w:r w:rsidRPr="000C225E">
                  <w:rPr>
                    <w:rFonts w:ascii="Fira Sans" w:hAnsi="Fira Sans"/>
                    <w:color w:val="3A3E3E" w:themeColor="background2" w:themeShade="40"/>
                    <w:sz w:val="21"/>
                    <w:szCs w:val="21"/>
                  </w:rPr>
                  <w:t xml:space="preserve">day </w:t>
                </w:r>
                <w:r w:rsidR="0038715F">
                  <w:rPr>
                    <w:rFonts w:ascii="Fira Sans" w:hAnsi="Fira Sans"/>
                    <w:color w:val="3A3E3E" w:themeColor="background2" w:themeShade="40"/>
                    <w:sz w:val="21"/>
                    <w:szCs w:val="21"/>
                  </w:rPr>
                  <w:t>1</w:t>
                </w:r>
                <w:r w:rsidR="00ED2101">
                  <w:rPr>
                    <w:rFonts w:ascii="Fira Sans" w:hAnsi="Fira Sans"/>
                    <w:color w:val="3A3E3E" w:themeColor="background2" w:themeShade="40"/>
                    <w:sz w:val="21"/>
                    <w:szCs w:val="21"/>
                  </w:rPr>
                  <w:t>8</w:t>
                </w:r>
                <w:r w:rsidR="0038715F">
                  <w:rPr>
                    <w:rFonts w:ascii="Fira Sans" w:hAnsi="Fira Sans"/>
                    <w:color w:val="3A3E3E" w:themeColor="background2" w:themeShade="40"/>
                    <w:sz w:val="21"/>
                    <w:szCs w:val="21"/>
                  </w:rPr>
                  <w:t xml:space="preserve"> April 2025</w:t>
                </w:r>
              </w:p>
            </w:tc>
          </w:tr>
          <w:tr w:rsidR="00067B4A" w:rsidRPr="00D8274F" w14:paraId="7175053C" w14:textId="77777777" w:rsidTr="00067B4A">
            <w:trPr>
              <w:trHeight w:val="283"/>
            </w:trPr>
            <w:tc>
              <w:tcPr>
                <w:tcW w:w="1372" w:type="dxa"/>
                <w:shd w:val="clear" w:color="auto" w:fill="auto"/>
              </w:tcPr>
              <w:p w14:paraId="44880628" w14:textId="77777777" w:rsidR="00067B4A" w:rsidRPr="000C225E" w:rsidRDefault="00067B4A" w:rsidP="000C225E">
                <w:pPr>
                  <w:pStyle w:val="Tableheadingleft"/>
                </w:pPr>
                <w:r w:rsidRPr="000C225E">
                  <w:t>Submit to</w:t>
                </w:r>
              </w:p>
            </w:tc>
            <w:tc>
              <w:tcPr>
                <w:tcW w:w="8126" w:type="dxa"/>
                <w:shd w:val="clear" w:color="auto" w:fill="auto"/>
              </w:tcPr>
              <w:p w14:paraId="31610120" w14:textId="77777777" w:rsidR="00067B4A" w:rsidRPr="00067B4A" w:rsidRDefault="00000000" w:rsidP="00EF51DC">
                <w:pPr>
                  <w:pStyle w:val="Tabeltextleft"/>
                  <w:rPr>
                    <w:rFonts w:ascii="Fira Sans" w:hAnsi="Fira Sans"/>
                    <w:sz w:val="21"/>
                    <w:szCs w:val="21"/>
                  </w:rPr>
                </w:pPr>
                <w:hyperlink r:id="rId12" w:history="1">
                  <w:r w:rsidR="00067B4A" w:rsidRPr="00067B4A">
                    <w:rPr>
                      <w:rStyle w:val="Hyperlink"/>
                      <w:rFonts w:ascii="Fira Sans" w:hAnsi="Fira Sans"/>
                      <w:sz w:val="21"/>
                      <w:szCs w:val="21"/>
                    </w:rPr>
                    <w:t>HP-Research@health.qld.gov.au</w:t>
                  </w:r>
                </w:hyperlink>
                <w:r w:rsidR="00067B4A" w:rsidRPr="00067B4A">
                  <w:rPr>
                    <w:rFonts w:ascii="Fira Sans" w:hAnsi="Fira Sans"/>
                    <w:sz w:val="21"/>
                    <w:szCs w:val="21"/>
                  </w:rPr>
                  <w:t xml:space="preserve"> </w:t>
                </w:r>
                <w:r w:rsidR="00067B4A" w:rsidRPr="000C225E">
                  <w:rPr>
                    <w:rFonts w:ascii="Fira Sans" w:hAnsi="Fira Sans"/>
                    <w:color w:val="3A3E3E" w:themeColor="background2" w:themeShade="40"/>
                    <w:sz w:val="21"/>
                    <w:szCs w:val="21"/>
                  </w:rPr>
                  <w:t xml:space="preserve">(subject line </w:t>
                </w:r>
                <w:bookmarkStart w:id="0" w:name="_Hlk525289646"/>
                <w:r w:rsidR="00067B4A" w:rsidRPr="000C225E">
                  <w:rPr>
                    <w:rFonts w:ascii="Fira Sans" w:hAnsi="Fira Sans"/>
                    <w:color w:val="3A3E3E" w:themeColor="background2" w:themeShade="40"/>
                    <w:sz w:val="21"/>
                    <w:szCs w:val="21"/>
                  </w:rPr>
                  <w:t xml:space="preserve">“EOI: </w:t>
                </w:r>
                <w:bookmarkEnd w:id="0"/>
                <w:r w:rsidR="00067B4A" w:rsidRPr="000C225E">
                  <w:rPr>
                    <w:rFonts w:ascii="Fira Sans" w:hAnsi="Fira Sans"/>
                    <w:color w:val="3A3E3E" w:themeColor="background2" w:themeShade="40"/>
                    <w:sz w:val="21"/>
                    <w:szCs w:val="21"/>
                  </w:rPr>
                  <w:t>RRR-Cap Graduate Diploma of Research Funding Support”)</w:t>
                </w:r>
              </w:p>
            </w:tc>
          </w:tr>
          <w:tr w:rsidR="00067B4A" w:rsidRPr="00D8274F" w14:paraId="32749CEA" w14:textId="77777777" w:rsidTr="00067B4A">
            <w:trPr>
              <w:trHeight w:val="1348"/>
            </w:trPr>
            <w:tc>
              <w:tcPr>
                <w:tcW w:w="1372" w:type="dxa"/>
                <w:shd w:val="clear" w:color="auto" w:fill="auto"/>
              </w:tcPr>
              <w:p w14:paraId="3156BC1E" w14:textId="77777777" w:rsidR="00067B4A" w:rsidRPr="000C225E" w:rsidRDefault="00067B4A" w:rsidP="000C225E">
                <w:pPr>
                  <w:pStyle w:val="Tableheadingleft"/>
                </w:pPr>
                <w:r w:rsidRPr="000C225E">
                  <w:t>Instructions</w:t>
                </w:r>
              </w:p>
            </w:tc>
            <w:tc>
              <w:tcPr>
                <w:tcW w:w="8126" w:type="dxa"/>
                <w:shd w:val="clear" w:color="auto" w:fill="auto"/>
              </w:tcPr>
              <w:p w14:paraId="677BA556" w14:textId="3DFE06C9" w:rsidR="00067B4A" w:rsidRPr="000C225E" w:rsidRDefault="00067B4A" w:rsidP="00EF51DC">
                <w:pPr>
                  <w:pStyle w:val="Tabeltextleft"/>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Incomplete EOIs will not be accepted.  Complete EOIs have all required signatures supplied by the due date.  Please submit:</w:t>
                </w:r>
              </w:p>
              <w:p w14:paraId="0D82B74D" w14:textId="77777777" w:rsidR="00067B4A" w:rsidRPr="000C225E" w:rsidRDefault="00067B4A" w:rsidP="00D461FC">
                <w:pPr>
                  <w:pStyle w:val="Tabeltextleft"/>
                  <w:numPr>
                    <w:ilvl w:val="0"/>
                    <w:numId w:val="9"/>
                  </w:numPr>
                  <w:spacing w:before="0" w:after="0" w:line="240" w:lineRule="auto"/>
                  <w:ind w:left="714" w:hanging="357"/>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 xml:space="preserve">one signed copy of the EOI in PDF format (.pdf). </w:t>
                </w:r>
              </w:p>
              <w:p w14:paraId="6ABEBD64" w14:textId="77777777" w:rsidR="00067B4A" w:rsidRPr="000C225E" w:rsidRDefault="00067B4A" w:rsidP="00D461FC">
                <w:pPr>
                  <w:pStyle w:val="Tabeltextleft"/>
                  <w:numPr>
                    <w:ilvl w:val="0"/>
                    <w:numId w:val="9"/>
                  </w:numPr>
                  <w:spacing w:before="0" w:after="0" w:line="240" w:lineRule="auto"/>
                  <w:ind w:left="714" w:hanging="357"/>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Other supporting documentation i.e. CV and role description/s</w:t>
                </w:r>
              </w:p>
            </w:tc>
          </w:tr>
        </w:tbl>
        <w:p w14:paraId="78FD4AF5" w14:textId="3156D6CC" w:rsidR="00067B4A" w:rsidRDefault="00EF704B" w:rsidP="00067B4A">
          <w:pPr>
            <w:pStyle w:val="Heading2"/>
            <w:rPr>
              <w:noProof/>
            </w:rPr>
          </w:pPr>
          <w:r>
            <w:t>Nominated employee details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EF704B" w:rsidRPr="002B7EFE" w14:paraId="4448F4A0" w14:textId="77777777" w:rsidTr="00EF704B">
            <w:trPr>
              <w:cantSplit/>
              <w:tblHeader/>
            </w:trPr>
            <w:tc>
              <w:tcPr>
                <w:tcW w:w="2689" w:type="dxa"/>
                <w:shd w:val="clear" w:color="auto" w:fill="auto"/>
              </w:tcPr>
              <w:p w14:paraId="30380FB2" w14:textId="77777777" w:rsidR="00EF704B" w:rsidRPr="002B7EFE" w:rsidRDefault="00EF704B" w:rsidP="00245C31">
                <w:pPr>
                  <w:pStyle w:val="BodyText"/>
                </w:pPr>
                <w:r w:rsidRPr="002B7EFE">
                  <w:t>Full name including title</w:t>
                </w:r>
              </w:p>
            </w:tc>
            <w:tc>
              <w:tcPr>
                <w:tcW w:w="6662" w:type="dxa"/>
                <w:shd w:val="clear" w:color="auto" w:fill="auto"/>
              </w:tcPr>
              <w:p w14:paraId="71BEEAF7"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565DB26E" w14:textId="77777777" w:rsidTr="00EF704B">
            <w:trPr>
              <w:cantSplit/>
              <w:tblHeader/>
            </w:trPr>
            <w:tc>
              <w:tcPr>
                <w:tcW w:w="2689" w:type="dxa"/>
                <w:shd w:val="clear" w:color="auto" w:fill="auto"/>
              </w:tcPr>
              <w:p w14:paraId="3DDD715F" w14:textId="77777777" w:rsidR="00EF704B" w:rsidRPr="002B7EFE" w:rsidRDefault="00EF704B" w:rsidP="00245C31">
                <w:pPr>
                  <w:pStyle w:val="BodyText"/>
                </w:pPr>
                <w:r w:rsidRPr="002B7EFE">
                  <w:t>Profession</w:t>
                </w:r>
              </w:p>
            </w:tc>
            <w:tc>
              <w:tcPr>
                <w:tcW w:w="6662" w:type="dxa"/>
                <w:shd w:val="clear" w:color="auto" w:fill="auto"/>
              </w:tcPr>
              <w:p w14:paraId="73531BC8"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137ED2CD" w14:textId="77777777" w:rsidTr="00EF704B">
            <w:trPr>
              <w:cantSplit/>
              <w:tblHeader/>
            </w:trPr>
            <w:tc>
              <w:tcPr>
                <w:tcW w:w="2689" w:type="dxa"/>
                <w:shd w:val="clear" w:color="auto" w:fill="auto"/>
              </w:tcPr>
              <w:p w14:paraId="6392F9A7" w14:textId="77777777" w:rsidR="00EF704B" w:rsidRPr="002B7EFE" w:rsidRDefault="00EF704B" w:rsidP="00245C31">
                <w:pPr>
                  <w:pStyle w:val="BodyText"/>
                </w:pPr>
                <w:r w:rsidRPr="002B7EFE">
                  <w:t xml:space="preserve">Position title </w:t>
                </w:r>
              </w:p>
            </w:tc>
            <w:tc>
              <w:tcPr>
                <w:tcW w:w="6662" w:type="dxa"/>
                <w:shd w:val="clear" w:color="auto" w:fill="auto"/>
              </w:tcPr>
              <w:p w14:paraId="188077C0"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39E1E376" w14:textId="77777777" w:rsidTr="00EF704B">
            <w:trPr>
              <w:cantSplit/>
              <w:tblHeader/>
            </w:trPr>
            <w:tc>
              <w:tcPr>
                <w:tcW w:w="2689" w:type="dxa"/>
                <w:shd w:val="clear" w:color="auto" w:fill="auto"/>
              </w:tcPr>
              <w:p w14:paraId="0369B1FB" w14:textId="77777777" w:rsidR="00EF704B" w:rsidRPr="002B7EFE" w:rsidRDefault="00EF704B" w:rsidP="00245C31">
                <w:pPr>
                  <w:pStyle w:val="BodyText"/>
                </w:pPr>
                <w:r w:rsidRPr="002B7EFE">
                  <w:t>Classification</w:t>
                </w:r>
              </w:p>
            </w:tc>
            <w:tc>
              <w:tcPr>
                <w:tcW w:w="6662" w:type="dxa"/>
                <w:shd w:val="clear" w:color="auto" w:fill="auto"/>
              </w:tcPr>
              <w:p w14:paraId="08DDA3CF" w14:textId="77777777" w:rsidR="00EF704B" w:rsidRPr="002B7EFE" w:rsidRDefault="00EF704B" w:rsidP="00245C31">
                <w:pPr>
                  <w:pStyle w:val="BodyText"/>
                </w:pPr>
                <w:r w:rsidRPr="002B7EFE">
                  <w:fldChar w:fldCharType="begin">
                    <w:ffData>
                      <w:name w:val="Check1"/>
                      <w:enabled/>
                      <w:calcOnExit w:val="0"/>
                      <w:checkBox>
                        <w:sizeAuto/>
                        <w:default w:val="0"/>
                      </w:checkBox>
                    </w:ffData>
                  </w:fldChar>
                </w:r>
                <w:r w:rsidRPr="002B7EFE">
                  <w:instrText xml:space="preserve"> FORMCHECKBOX </w:instrText>
                </w:r>
                <w:r w:rsidR="00000000">
                  <w:fldChar w:fldCharType="separate"/>
                </w:r>
                <w:r w:rsidRPr="002B7EFE">
                  <w:fldChar w:fldCharType="end"/>
                </w:r>
                <w:r w:rsidRPr="002B7EFE">
                  <w:t xml:space="preserve"> HP</w:t>
                </w:r>
                <w:r>
                  <w:t>3</w:t>
                </w:r>
                <w:r w:rsidRPr="002B7EFE">
                  <w:t xml:space="preserve">     </w:t>
                </w:r>
                <w:r w:rsidRPr="002B7EFE">
                  <w:fldChar w:fldCharType="begin">
                    <w:ffData>
                      <w:name w:val="Check1"/>
                      <w:enabled/>
                      <w:calcOnExit w:val="0"/>
                      <w:checkBox>
                        <w:sizeAuto/>
                        <w:default w:val="0"/>
                      </w:checkBox>
                    </w:ffData>
                  </w:fldChar>
                </w:r>
                <w:r w:rsidRPr="002B7EFE">
                  <w:instrText xml:space="preserve"> FORMCHECKBOX </w:instrText>
                </w:r>
                <w:r w:rsidR="00000000">
                  <w:fldChar w:fldCharType="separate"/>
                </w:r>
                <w:r w:rsidRPr="002B7EFE">
                  <w:fldChar w:fldCharType="end"/>
                </w:r>
                <w:r w:rsidRPr="002B7EFE">
                  <w:t xml:space="preserve"> HP</w:t>
                </w:r>
                <w:r>
                  <w:t xml:space="preserve">4      </w:t>
                </w:r>
                <w:r w:rsidRPr="002B7EFE">
                  <w:fldChar w:fldCharType="begin">
                    <w:ffData>
                      <w:name w:val="Check1"/>
                      <w:enabled/>
                      <w:calcOnExit w:val="0"/>
                      <w:checkBox>
                        <w:sizeAuto/>
                        <w:default w:val="0"/>
                      </w:checkBox>
                    </w:ffData>
                  </w:fldChar>
                </w:r>
                <w:r w:rsidRPr="002B7EFE">
                  <w:instrText xml:space="preserve"> FORMCHECKBOX </w:instrText>
                </w:r>
                <w:r w:rsidR="00000000">
                  <w:fldChar w:fldCharType="separate"/>
                </w:r>
                <w:r w:rsidRPr="002B7EFE">
                  <w:fldChar w:fldCharType="end"/>
                </w:r>
                <w:r w:rsidRPr="002B7EFE">
                  <w:t xml:space="preserve"> HP</w:t>
                </w:r>
                <w:r>
                  <w:t xml:space="preserve">5     </w:t>
                </w:r>
                <w:r w:rsidRPr="002B7EFE">
                  <w:fldChar w:fldCharType="begin">
                    <w:ffData>
                      <w:name w:val="Check1"/>
                      <w:enabled/>
                      <w:calcOnExit w:val="0"/>
                      <w:checkBox>
                        <w:sizeAuto/>
                        <w:default w:val="0"/>
                      </w:checkBox>
                    </w:ffData>
                  </w:fldChar>
                </w:r>
                <w:r w:rsidRPr="002B7EFE">
                  <w:instrText xml:space="preserve"> FORMCHECKBOX </w:instrText>
                </w:r>
                <w:r w:rsidR="00000000">
                  <w:fldChar w:fldCharType="separate"/>
                </w:r>
                <w:r w:rsidRPr="002B7EFE">
                  <w:fldChar w:fldCharType="end"/>
                </w:r>
                <w:r w:rsidRPr="002B7EFE">
                  <w:t xml:space="preserve"> HP</w:t>
                </w:r>
                <w:r>
                  <w:t xml:space="preserve">6     </w:t>
                </w:r>
                <w:r w:rsidRPr="002B7EFE">
                  <w:fldChar w:fldCharType="begin">
                    <w:ffData>
                      <w:name w:val="Check1"/>
                      <w:enabled/>
                      <w:calcOnExit w:val="0"/>
                      <w:checkBox>
                        <w:sizeAuto/>
                        <w:default w:val="0"/>
                      </w:checkBox>
                    </w:ffData>
                  </w:fldChar>
                </w:r>
                <w:r w:rsidRPr="002B7EFE">
                  <w:instrText xml:space="preserve"> FORMCHECKBOX </w:instrText>
                </w:r>
                <w:r w:rsidR="00000000">
                  <w:fldChar w:fldCharType="separate"/>
                </w:r>
                <w:r w:rsidRPr="002B7EFE">
                  <w:fldChar w:fldCharType="end"/>
                </w:r>
                <w:r w:rsidRPr="002B7EFE">
                  <w:t xml:space="preserve"> HP</w:t>
                </w:r>
                <w:r>
                  <w:t xml:space="preserve">7     </w:t>
                </w:r>
                <w:r w:rsidRPr="002B7EFE">
                  <w:fldChar w:fldCharType="begin">
                    <w:ffData>
                      <w:name w:val="Check1"/>
                      <w:enabled/>
                      <w:calcOnExit w:val="0"/>
                      <w:checkBox>
                        <w:sizeAuto/>
                        <w:default w:val="0"/>
                      </w:checkBox>
                    </w:ffData>
                  </w:fldChar>
                </w:r>
                <w:r w:rsidRPr="002B7EFE">
                  <w:instrText xml:space="preserve"> FORMCHECKBOX </w:instrText>
                </w:r>
                <w:r w:rsidR="00000000">
                  <w:fldChar w:fldCharType="separate"/>
                </w:r>
                <w:r w:rsidRPr="002B7EFE">
                  <w:fldChar w:fldCharType="end"/>
                </w:r>
                <w:r w:rsidRPr="002B7EFE">
                  <w:t xml:space="preserve"> HP</w:t>
                </w:r>
                <w:r>
                  <w:t xml:space="preserve">8  </w:t>
                </w:r>
              </w:p>
            </w:tc>
          </w:tr>
          <w:tr w:rsidR="00EF704B" w:rsidRPr="002B7EFE" w14:paraId="08D600EF" w14:textId="77777777" w:rsidTr="00EF704B">
            <w:trPr>
              <w:cantSplit/>
              <w:tblHeader/>
            </w:trPr>
            <w:tc>
              <w:tcPr>
                <w:tcW w:w="2689" w:type="dxa"/>
                <w:shd w:val="clear" w:color="auto" w:fill="auto"/>
              </w:tcPr>
              <w:p w14:paraId="29E0069A" w14:textId="77777777" w:rsidR="00EF704B" w:rsidRPr="002B7EFE" w:rsidRDefault="00EF704B" w:rsidP="00245C31">
                <w:pPr>
                  <w:pStyle w:val="BodyText"/>
                </w:pPr>
                <w:r w:rsidRPr="002B7EFE">
                  <w:t>Base facility</w:t>
                </w:r>
                <w:r>
                  <w:t>,</w:t>
                </w:r>
                <w:r w:rsidRPr="002B7EFE">
                  <w:t xml:space="preserve"> location</w:t>
                </w:r>
                <w:r>
                  <w:t xml:space="preserve"> and HHS</w:t>
                </w:r>
              </w:p>
            </w:tc>
            <w:tc>
              <w:tcPr>
                <w:tcW w:w="6662" w:type="dxa"/>
                <w:shd w:val="clear" w:color="auto" w:fill="auto"/>
              </w:tcPr>
              <w:p w14:paraId="126A0888"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684AA6F6" w14:textId="77777777" w:rsidTr="00EF704B">
            <w:trPr>
              <w:cantSplit/>
              <w:tblHeader/>
            </w:trPr>
            <w:tc>
              <w:tcPr>
                <w:tcW w:w="2689" w:type="dxa"/>
                <w:shd w:val="clear" w:color="auto" w:fill="auto"/>
              </w:tcPr>
              <w:p w14:paraId="14EE74CB" w14:textId="77777777" w:rsidR="00EF704B" w:rsidRPr="002B7EFE" w:rsidRDefault="00EF704B" w:rsidP="00245C31">
                <w:pPr>
                  <w:pStyle w:val="BodyText"/>
                </w:pPr>
                <w:r>
                  <w:t>Employment status</w:t>
                </w:r>
              </w:p>
            </w:tc>
            <w:tc>
              <w:tcPr>
                <w:tcW w:w="6662" w:type="dxa"/>
                <w:shd w:val="clear" w:color="auto" w:fill="auto"/>
              </w:tcPr>
              <w:p w14:paraId="1B034A6B" w14:textId="77777777" w:rsidR="00EF704B" w:rsidRPr="002B7EFE" w:rsidRDefault="00EF704B" w:rsidP="00245C31">
                <w:pPr>
                  <w:pStyle w:val="BodyText"/>
                </w:pPr>
                <w:r>
                  <w:fldChar w:fldCharType="begin">
                    <w:ffData>
                      <w:name w:val=""/>
                      <w:enabled/>
                      <w:calcOnExit w:val="0"/>
                      <w:textInput>
                        <w:default w:val="[insert if temporary or permanent employment in the position.  If temporary, insert the end date of the current employment agreement]"/>
                        <w:maxLength w:val="500"/>
                      </w:textInput>
                    </w:ffData>
                  </w:fldChar>
                </w:r>
                <w:r>
                  <w:instrText xml:space="preserve"> FORMTEXT </w:instrText>
                </w:r>
                <w:r>
                  <w:fldChar w:fldCharType="separate"/>
                </w:r>
                <w:r>
                  <w:rPr>
                    <w:noProof/>
                  </w:rPr>
                  <w:t>[insert if temporary or permanent employment in the position.  If temporary, insert the end date of the current employment agreement]</w:t>
                </w:r>
                <w:r>
                  <w:fldChar w:fldCharType="end"/>
                </w:r>
              </w:p>
            </w:tc>
          </w:tr>
        </w:tbl>
        <w:p w14:paraId="62DBE20B" w14:textId="3CD558E7" w:rsidR="00067B4A" w:rsidRDefault="00000000" w:rsidP="00EF704B">
          <w:pPr>
            <w:pStyle w:val="BodyText"/>
          </w:pPr>
        </w:p>
      </w:sdtContent>
    </w:sdt>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6833"/>
      </w:tblGrid>
      <w:tr w:rsidR="00067B4A" w:rsidRPr="002B7EFE" w14:paraId="390FDE30" w14:textId="77777777" w:rsidTr="00067B4A">
        <w:trPr>
          <w:cantSplit/>
          <w:tblHeader/>
        </w:trPr>
        <w:tc>
          <w:tcPr>
            <w:tcW w:w="2518" w:type="dxa"/>
            <w:shd w:val="clear" w:color="auto" w:fill="auto"/>
          </w:tcPr>
          <w:p w14:paraId="251188AD" w14:textId="77777777" w:rsidR="00067B4A" w:rsidRPr="002B7EFE" w:rsidRDefault="00067B4A" w:rsidP="00067B4A">
            <w:pPr>
              <w:pStyle w:val="BodyText"/>
            </w:pPr>
            <w:r>
              <w:t>Appointment</w:t>
            </w:r>
          </w:p>
        </w:tc>
        <w:tc>
          <w:tcPr>
            <w:tcW w:w="6833" w:type="dxa"/>
            <w:shd w:val="clear" w:color="auto" w:fill="auto"/>
          </w:tcPr>
          <w:p w14:paraId="2CB50F12" w14:textId="77777777" w:rsidR="00067B4A" w:rsidRPr="002B7EFE" w:rsidRDefault="00067B4A" w:rsidP="00067B4A">
            <w:pPr>
              <w:pStyle w:val="BodyText"/>
            </w:pPr>
            <w:r>
              <w:fldChar w:fldCharType="begin">
                <w:ffData>
                  <w:name w:val=""/>
                  <w:enabled/>
                  <w:calcOnExit w:val="0"/>
                  <w:textInput>
                    <w:default w:val="[insert FTE of individual's appointment e.g. 1FTE]"/>
                    <w:maxLength w:val="500"/>
                  </w:textInput>
                </w:ffData>
              </w:fldChar>
            </w:r>
            <w:r>
              <w:instrText xml:space="preserve"> FORMTEXT </w:instrText>
            </w:r>
            <w:r>
              <w:fldChar w:fldCharType="separate"/>
            </w:r>
            <w:r>
              <w:rPr>
                <w:noProof/>
              </w:rPr>
              <w:t>[insert FTE of individual's appointment e.g. 1FTE]</w:t>
            </w:r>
            <w:r>
              <w:fldChar w:fldCharType="end"/>
            </w:r>
          </w:p>
        </w:tc>
      </w:tr>
      <w:tr w:rsidR="00067B4A" w:rsidRPr="002B7EFE" w14:paraId="46E536AB" w14:textId="77777777" w:rsidTr="00067B4A">
        <w:trPr>
          <w:cantSplit/>
          <w:tblHeader/>
        </w:trPr>
        <w:tc>
          <w:tcPr>
            <w:tcW w:w="2518" w:type="dxa"/>
            <w:shd w:val="clear" w:color="auto" w:fill="auto"/>
          </w:tcPr>
          <w:p w14:paraId="30CB9734" w14:textId="77777777" w:rsidR="00067B4A" w:rsidRPr="002B7EFE" w:rsidRDefault="00067B4A" w:rsidP="00067B4A">
            <w:pPr>
              <w:pStyle w:val="BodyText"/>
            </w:pPr>
            <w:r>
              <w:t>Commencement date</w:t>
            </w:r>
          </w:p>
        </w:tc>
        <w:tc>
          <w:tcPr>
            <w:tcW w:w="6833" w:type="dxa"/>
            <w:shd w:val="clear" w:color="auto" w:fill="auto"/>
          </w:tcPr>
          <w:p w14:paraId="0D746F79" w14:textId="77777777" w:rsidR="00067B4A" w:rsidRPr="002B7EFE" w:rsidRDefault="00067B4A" w:rsidP="00067B4A">
            <w:pPr>
              <w:pStyle w:val="BodyText"/>
            </w:pPr>
            <w:r>
              <w:fldChar w:fldCharType="begin">
                <w:ffData>
                  <w:name w:val=""/>
                  <w:enabled/>
                  <w:calcOnExit w:val="0"/>
                  <w:textInput>
                    <w:default w:val="[insert date of commencement in this position]"/>
                    <w:maxLength w:val="500"/>
                  </w:textInput>
                </w:ffData>
              </w:fldChar>
            </w:r>
            <w:r>
              <w:instrText xml:space="preserve"> FORMTEXT </w:instrText>
            </w:r>
            <w:r>
              <w:fldChar w:fldCharType="separate"/>
            </w:r>
            <w:r>
              <w:rPr>
                <w:noProof/>
              </w:rPr>
              <w:t>[insert date of commencement in this position]</w:t>
            </w:r>
            <w:r>
              <w:fldChar w:fldCharType="end"/>
            </w:r>
          </w:p>
        </w:tc>
      </w:tr>
      <w:tr w:rsidR="00067B4A" w:rsidRPr="002B7EFE" w14:paraId="582D585C"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7EDECAD0" w14:textId="77777777" w:rsidR="00067B4A" w:rsidRPr="002B7EFE" w:rsidRDefault="00067B4A" w:rsidP="00067B4A">
            <w:pPr>
              <w:pStyle w:val="BodyText"/>
            </w:pPr>
            <w:r>
              <w:t>Is a CV supplied?</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441797F5" w14:textId="77777777" w:rsidR="00067B4A" w:rsidRPr="002B7EFE" w:rsidRDefault="00067B4A" w:rsidP="00067B4A">
            <w:pPr>
              <w:pStyle w:val="BodyText"/>
            </w:pPr>
            <w:r w:rsidRPr="008B6102">
              <w:fldChar w:fldCharType="begin">
                <w:ffData>
                  <w:name w:val="Check1"/>
                  <w:enabled/>
                  <w:calcOnExit w:val="0"/>
                  <w:checkBox>
                    <w:sizeAuto/>
                    <w:default w:val="0"/>
                  </w:checkBox>
                </w:ffData>
              </w:fldChar>
            </w:r>
            <w:r w:rsidRPr="008B6102">
              <w:instrText xml:space="preserve"> FORMCHECKBOX </w:instrText>
            </w:r>
            <w:r w:rsidR="00000000">
              <w:fldChar w:fldCharType="separate"/>
            </w:r>
            <w:r w:rsidRPr="008B6102">
              <w:fldChar w:fldCharType="end"/>
            </w:r>
            <w:r>
              <w:t xml:space="preserve"> Yes – CV is attached that lists at a minimum all qualifications and all positions held as a health professional along with any relevant awards or achievements (NOTE: referees are not required).</w:t>
            </w:r>
          </w:p>
        </w:tc>
      </w:tr>
      <w:tr w:rsidR="00067B4A" w:rsidRPr="002B7EFE" w14:paraId="34D7A21A"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5EA3B0C4" w14:textId="77777777" w:rsidR="00067B4A" w:rsidRDefault="00067B4A" w:rsidP="00067B4A">
            <w:pPr>
              <w:pStyle w:val="BodyText"/>
            </w:pPr>
            <w:r>
              <w:t xml:space="preserve">Office phone / mobile </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48C125E5" w14:textId="77777777" w:rsidR="00067B4A" w:rsidRPr="008B6102" w:rsidRDefault="00067B4A" w:rsidP="00067B4A">
            <w:pPr>
              <w:pStyle w:val="BodyText"/>
            </w:pPr>
            <w:r>
              <w:fldChar w:fldCharType="begin">
                <w:ffData>
                  <w:name w:val=""/>
                  <w:enabled/>
                  <w:calcOnExit w:val="0"/>
                  <w:textInput>
                    <w:default w:val="[insert phone number]"/>
                    <w:maxLength w:val="500"/>
                  </w:textInput>
                </w:ffData>
              </w:fldChar>
            </w:r>
            <w:r>
              <w:instrText xml:space="preserve"> FORMTEXT </w:instrText>
            </w:r>
            <w:r>
              <w:fldChar w:fldCharType="separate"/>
            </w:r>
            <w:r>
              <w:t>[insert phone number]</w:t>
            </w:r>
            <w:r>
              <w:fldChar w:fldCharType="end"/>
            </w:r>
          </w:p>
        </w:tc>
      </w:tr>
      <w:tr w:rsidR="00067B4A" w:rsidRPr="002B7EFE" w14:paraId="5606E82E"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4F72861A" w14:textId="77777777" w:rsidR="00067B4A" w:rsidRDefault="00067B4A" w:rsidP="00067B4A">
            <w:pPr>
              <w:pStyle w:val="BodyText"/>
            </w:pPr>
            <w:r>
              <w:t>Email address</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778F784C" w14:textId="77777777" w:rsidR="00067B4A" w:rsidRDefault="00067B4A" w:rsidP="00067B4A">
            <w:pPr>
              <w:pStyle w:val="BodyText"/>
            </w:pPr>
            <w:r>
              <w:fldChar w:fldCharType="begin">
                <w:ffData>
                  <w:name w:val=""/>
                  <w:enabled/>
                  <w:calcOnExit w:val="0"/>
                  <w:textInput>
                    <w:default w:val="[insert email address]"/>
                    <w:maxLength w:val="500"/>
                  </w:textInput>
                </w:ffData>
              </w:fldChar>
            </w:r>
            <w:r>
              <w:instrText xml:space="preserve"> FORMTEXT </w:instrText>
            </w:r>
            <w:r>
              <w:fldChar w:fldCharType="separate"/>
            </w:r>
            <w:r>
              <w:t>[insert email address]</w:t>
            </w:r>
            <w:r>
              <w:fldChar w:fldCharType="end"/>
            </w:r>
          </w:p>
        </w:tc>
      </w:tr>
      <w:tr w:rsidR="00067B4A" w:rsidRPr="002B7EFE" w14:paraId="08183274"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62060E31" w14:textId="77777777" w:rsidR="00067B4A" w:rsidRDefault="00067B4A" w:rsidP="00067B4A">
            <w:pPr>
              <w:pStyle w:val="BodyText"/>
            </w:pPr>
            <w:r>
              <w:t>Graduate Diploma course proposed for funding</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1D5B53B5" w14:textId="77777777" w:rsidR="00067B4A" w:rsidRDefault="00067B4A" w:rsidP="00067B4A">
            <w:pPr>
              <w:pStyle w:val="BodyText"/>
            </w:pPr>
            <w:r>
              <w:t xml:space="preserve">Institution (university): </w:t>
            </w:r>
            <w:r>
              <w:fldChar w:fldCharType="begin">
                <w:ffData>
                  <w:name w:val=""/>
                  <w:enabled/>
                  <w:calcOnExit w:val="0"/>
                  <w:textInput>
                    <w:default w:val="[insert]"/>
                    <w:maxLength w:val="500"/>
                  </w:textInput>
                </w:ffData>
              </w:fldChar>
            </w:r>
            <w:r>
              <w:instrText xml:space="preserve"> FORMTEXT </w:instrText>
            </w:r>
            <w:r>
              <w:fldChar w:fldCharType="separate"/>
            </w:r>
            <w:r>
              <w:t>[insert]</w:t>
            </w:r>
            <w:r>
              <w:fldChar w:fldCharType="end"/>
            </w:r>
          </w:p>
          <w:p w14:paraId="53A6FB6D" w14:textId="77777777" w:rsidR="00067B4A" w:rsidRDefault="00067B4A" w:rsidP="00067B4A">
            <w:pPr>
              <w:pStyle w:val="BodyText"/>
            </w:pPr>
            <w:r>
              <w:t xml:space="preserve">Course title (in full): </w:t>
            </w:r>
            <w:r>
              <w:fldChar w:fldCharType="begin">
                <w:ffData>
                  <w:name w:val=""/>
                  <w:enabled/>
                  <w:calcOnExit w:val="0"/>
                  <w:textInput>
                    <w:default w:val="[insert]"/>
                    <w:maxLength w:val="500"/>
                  </w:textInput>
                </w:ffData>
              </w:fldChar>
            </w:r>
            <w:r>
              <w:instrText xml:space="preserve"> FORMTEXT </w:instrText>
            </w:r>
            <w:r>
              <w:fldChar w:fldCharType="separate"/>
            </w:r>
            <w:r>
              <w:t>[insert]</w:t>
            </w:r>
            <w:r>
              <w:fldChar w:fldCharType="end"/>
            </w:r>
          </w:p>
          <w:p w14:paraId="48087909" w14:textId="77777777" w:rsidR="00067B4A" w:rsidRDefault="00067B4A" w:rsidP="00067B4A">
            <w:pPr>
              <w:pStyle w:val="BodyText"/>
            </w:pPr>
            <w:r>
              <w:t xml:space="preserve">Course code (if known): </w:t>
            </w:r>
            <w:r>
              <w:fldChar w:fldCharType="begin">
                <w:ffData>
                  <w:name w:val=""/>
                  <w:enabled/>
                  <w:calcOnExit w:val="0"/>
                  <w:textInput>
                    <w:default w:val="[insert]"/>
                    <w:maxLength w:val="500"/>
                  </w:textInput>
                </w:ffData>
              </w:fldChar>
            </w:r>
            <w:r>
              <w:instrText xml:space="preserve"> FORMTEXT </w:instrText>
            </w:r>
            <w:r>
              <w:fldChar w:fldCharType="separate"/>
            </w:r>
            <w:r>
              <w:t>[insert]</w:t>
            </w:r>
            <w:r>
              <w:fldChar w:fldCharType="end"/>
            </w:r>
          </w:p>
        </w:tc>
      </w:tr>
      <w:tr w:rsidR="00067B4A" w:rsidRPr="002B7EFE" w14:paraId="04332022"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23543A00" w14:textId="77777777" w:rsidR="00067B4A" w:rsidRDefault="00067B4A" w:rsidP="00067B4A">
            <w:pPr>
              <w:pStyle w:val="BodyText"/>
            </w:pPr>
            <w:r>
              <w:t>Course eligibility</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7141CBC4" w14:textId="77777777" w:rsidR="00067B4A" w:rsidRDefault="00067B4A" w:rsidP="00067B4A">
            <w:pPr>
              <w:pStyle w:val="BodyText"/>
            </w:pPr>
            <w:r w:rsidRPr="008B6102">
              <w:fldChar w:fldCharType="begin">
                <w:ffData>
                  <w:name w:val="Check1"/>
                  <w:enabled/>
                  <w:calcOnExit w:val="0"/>
                  <w:checkBox>
                    <w:sizeAuto/>
                    <w:default w:val="0"/>
                  </w:checkBox>
                </w:ffData>
              </w:fldChar>
            </w:r>
            <w:r w:rsidRPr="008B6102">
              <w:instrText xml:space="preserve"> FORMCHECKBOX </w:instrText>
            </w:r>
            <w:r w:rsidR="00000000">
              <w:fldChar w:fldCharType="separate"/>
            </w:r>
            <w:r w:rsidRPr="008B6102">
              <w:fldChar w:fldCharType="end"/>
            </w:r>
            <w:r>
              <w:t xml:space="preserve"> The nominated employee confirms he/she meets the admission requirements for enrolment in the nominated graduate diploma course including meeting the criteria for a </w:t>
            </w:r>
            <w:r w:rsidRPr="00067B4A">
              <w:t>domestic tuition fee paying student</w:t>
            </w:r>
            <w:r>
              <w:t xml:space="preserve"> (refer to funding support EOI information sheet).  </w:t>
            </w:r>
          </w:p>
        </w:tc>
      </w:tr>
      <w:tr w:rsidR="00067B4A" w:rsidRPr="002B7EFE" w14:paraId="730E1C13"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38646AA1" w14:textId="77777777" w:rsidR="00067B4A" w:rsidRDefault="00067B4A" w:rsidP="00067B4A">
            <w:pPr>
              <w:pStyle w:val="BodyText"/>
            </w:pPr>
            <w:r>
              <w:t xml:space="preserve">Proposed study commencement date </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7F5B77C1" w14:textId="77777777" w:rsidR="00067B4A" w:rsidRPr="008B6102" w:rsidRDefault="00067B4A" w:rsidP="00067B4A">
            <w:pPr>
              <w:pStyle w:val="BodyText"/>
            </w:pPr>
            <w:r>
              <w:fldChar w:fldCharType="begin">
                <w:ffData>
                  <w:name w:val=""/>
                  <w:enabled/>
                  <w:calcOnExit w:val="0"/>
                  <w:textInput>
                    <w:default w:val="[insert]"/>
                    <w:maxLength w:val="500"/>
                  </w:textInput>
                </w:ffData>
              </w:fldChar>
            </w:r>
            <w:r>
              <w:instrText xml:space="preserve"> FORMTEXT </w:instrText>
            </w:r>
            <w:r>
              <w:fldChar w:fldCharType="separate"/>
            </w:r>
            <w:r>
              <w:t>[insert]</w:t>
            </w:r>
            <w:r>
              <w:fldChar w:fldCharType="end"/>
            </w:r>
          </w:p>
        </w:tc>
      </w:tr>
    </w:tbl>
    <w:p w14:paraId="3E7DA00D" w14:textId="60FDFD98" w:rsidR="00067B4A" w:rsidRDefault="00067B4A" w:rsidP="00D461FC">
      <w:pPr>
        <w:pStyle w:val="Heading2"/>
      </w:pPr>
      <w:r>
        <w:t>Supporting statements and strategic alignment</w:t>
      </w:r>
    </w:p>
    <w:p w14:paraId="2F292951" w14:textId="0AF6A5A3" w:rsidR="00067B4A" w:rsidRDefault="00067B4A" w:rsidP="00067B4A">
      <w:pPr>
        <w:pStyle w:val="BodyText"/>
      </w:pPr>
      <w:r>
        <w:t>The nominated employee can provide a brief supporting statement for this EOI. The supporting statement/s should focus on:</w:t>
      </w:r>
    </w:p>
    <w:p w14:paraId="5922D873" w14:textId="77777777" w:rsidR="00067B4A" w:rsidRDefault="00067B4A" w:rsidP="00D461FC">
      <w:pPr>
        <w:pStyle w:val="ListBullet"/>
        <w:numPr>
          <w:ilvl w:val="0"/>
          <w:numId w:val="10"/>
        </w:numPr>
        <w:spacing w:before="60"/>
        <w:textboxTightWrap w:val="none"/>
      </w:pPr>
      <w:r w:rsidRPr="00306DFE">
        <w:t xml:space="preserve">how the funding support and targeted development of </w:t>
      </w:r>
      <w:r>
        <w:t>research</w:t>
      </w:r>
      <w:r w:rsidRPr="00306DFE">
        <w:t xml:space="preserve"> skills will provide benefits for the local service, including links to strategic priorities for the organisation.  </w:t>
      </w:r>
    </w:p>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8726"/>
      </w:tblGrid>
      <w:tr w:rsidR="00067B4A" w14:paraId="0D8DBD54" w14:textId="77777777" w:rsidTr="00AA40AF">
        <w:trPr>
          <w:trHeight w:val="4101"/>
        </w:trPr>
        <w:tc>
          <w:tcPr>
            <w:tcW w:w="8726" w:type="dxa"/>
            <w:shd w:val="clear" w:color="auto" w:fill="auto"/>
          </w:tcPr>
          <w:p w14:paraId="49F83896" w14:textId="77777777" w:rsidR="00067B4A" w:rsidRPr="003034D7" w:rsidRDefault="00067B4A" w:rsidP="00EF51DC">
            <w:pPr>
              <w:pStyle w:val="BodyText"/>
            </w:pPr>
            <w:bookmarkStart w:id="1" w:name="_Hlk525288229"/>
            <w:r w:rsidRPr="00F45DDF">
              <w:t>Statement 1</w:t>
            </w:r>
            <w:r>
              <w:t>: Employee</w:t>
            </w:r>
          </w:p>
          <w:p w14:paraId="529FBC5D" w14:textId="77777777" w:rsidR="00067B4A" w:rsidRDefault="00067B4A" w:rsidP="00EF51DC">
            <w:pPr>
              <w:pStyle w:val="BodyText"/>
            </w:pPr>
            <w:r>
              <w:t>Why are you interested in this program and what would you like to achieve?</w:t>
            </w:r>
          </w:p>
          <w:p w14:paraId="550A2EE0" w14:textId="77777777" w:rsidR="00067B4A" w:rsidRDefault="00067B4A" w:rsidP="00EF51DC">
            <w:pPr>
              <w:pStyle w:val="BodyText"/>
            </w:pPr>
            <w:r>
              <w:fldChar w:fldCharType="begin">
                <w:ffData>
                  <w:name w:val=""/>
                  <w:enabled/>
                  <w:calcOnExit w:val="0"/>
                  <w:textInput>
                    <w:default w:val="[insert statement (up to 350 words).  Include in your statement the motivation for applying and what you would like to do with your research proposal when its developed e.g. higher research degree, apply for a grant etc]"/>
                    <w:maxLength w:val="500"/>
                  </w:textInput>
                </w:ffData>
              </w:fldChar>
            </w:r>
            <w:r>
              <w:instrText xml:space="preserve"> FORMTEXT </w:instrText>
            </w:r>
            <w:r>
              <w:fldChar w:fldCharType="separate"/>
            </w:r>
            <w:r>
              <w:rPr>
                <w:noProof/>
              </w:rPr>
              <w:t>[insert statement (up to 350 words).  Include in your statement the motivation for applying and what you would like to do with your research proposal when its developed e.g. higher research degree, apply for a grant etc]</w:t>
            </w:r>
            <w:r>
              <w:fldChar w:fldCharType="end"/>
            </w:r>
          </w:p>
          <w:p w14:paraId="02B52138" w14:textId="77777777" w:rsidR="00067B4A" w:rsidRDefault="00067B4A" w:rsidP="00EF51DC">
            <w:pPr>
              <w:pStyle w:val="BodyText"/>
            </w:pPr>
          </w:p>
          <w:p w14:paraId="72459C06" w14:textId="77777777" w:rsidR="00DD3F29" w:rsidRDefault="00DD3F29" w:rsidP="00EF51DC">
            <w:pPr>
              <w:pStyle w:val="BodyText"/>
            </w:pPr>
          </w:p>
          <w:p w14:paraId="74E97EDC" w14:textId="77777777" w:rsidR="00067B4A" w:rsidRDefault="00067B4A" w:rsidP="00EF51DC">
            <w:pPr>
              <w:pStyle w:val="BodyText"/>
            </w:pPr>
          </w:p>
          <w:p w14:paraId="3CB4B91B" w14:textId="77777777" w:rsidR="00067B4A" w:rsidRDefault="00067B4A" w:rsidP="00EF51DC">
            <w:pPr>
              <w:pStyle w:val="BodyText"/>
            </w:pPr>
          </w:p>
          <w:p w14:paraId="7C2E0BF5" w14:textId="77777777" w:rsidR="00067B4A" w:rsidRDefault="00067B4A" w:rsidP="00EF51DC">
            <w:pPr>
              <w:pStyle w:val="BodyText"/>
            </w:pPr>
            <w:r>
              <w:t xml:space="preserve">Statement provided by: </w:t>
            </w:r>
            <w:r>
              <w:fldChar w:fldCharType="begin">
                <w:ffData>
                  <w:name w:val=""/>
                  <w:enabled/>
                  <w:calcOnExit w:val="0"/>
                  <w:textInput>
                    <w:default w:val="[insert name and position]"/>
                    <w:maxLength w:val="500"/>
                  </w:textInput>
                </w:ffData>
              </w:fldChar>
            </w:r>
            <w:r>
              <w:instrText xml:space="preserve"> FORMTEXT </w:instrText>
            </w:r>
            <w:r>
              <w:fldChar w:fldCharType="separate"/>
            </w:r>
            <w:r>
              <w:rPr>
                <w:noProof/>
              </w:rPr>
              <w:t>[insert name and position]</w:t>
            </w:r>
            <w:r>
              <w:fldChar w:fldCharType="end"/>
            </w:r>
          </w:p>
        </w:tc>
      </w:tr>
    </w:tbl>
    <w:bookmarkEnd w:id="1"/>
    <w:p w14:paraId="4C90C63F" w14:textId="333D0388" w:rsidR="00067B4A" w:rsidRDefault="00DD3F29" w:rsidP="00DD3F29">
      <w:pPr>
        <w:pStyle w:val="Heading2"/>
      </w:pPr>
      <w:r>
        <w:lastRenderedPageBreak/>
        <w:t>Operational supports</w:t>
      </w:r>
    </w:p>
    <w:p w14:paraId="02F837C8" w14:textId="4AA253DD" w:rsidR="00DD3F29" w:rsidRDefault="00DD3F29" w:rsidP="00DD3F29">
      <w:pPr>
        <w:pStyle w:val="BodyText"/>
      </w:pPr>
      <w:r w:rsidRPr="005F015E">
        <w:t xml:space="preserve">The operational manager is responsible for oversight of the nominated </w:t>
      </w:r>
      <w:r>
        <w:t>employee’s engagement with post-</w:t>
      </w:r>
      <w:r w:rsidRPr="005F015E">
        <w:t xml:space="preserve">graduate study and mentoring </w:t>
      </w:r>
      <w:r w:rsidR="00634C51" w:rsidRPr="005F015E">
        <w:t>requirements and</w:t>
      </w:r>
      <w:r w:rsidRPr="005F015E">
        <w:t xml:space="preserve"> </w:t>
      </w:r>
      <w:r>
        <w:t>will provide operational advice / support in relation to the development of a research proposal,</w:t>
      </w:r>
      <w:r w:rsidRPr="005F015E">
        <w:t xml:space="preserve"> and for reporting to the </w:t>
      </w:r>
      <w:r>
        <w:t>OCAHO</w:t>
      </w:r>
      <w:r w:rsidRPr="005F015E">
        <w:t xml:space="preserve">. </w:t>
      </w:r>
    </w:p>
    <w:p w14:paraId="6F86FEC7" w14:textId="7DBCA5BB" w:rsidR="00DD3F29" w:rsidRDefault="00DD3F29" w:rsidP="00DD3F29">
      <w:pPr>
        <w:pStyle w:val="BodyText"/>
      </w:pPr>
      <w:r>
        <w:t xml:space="preserve">The operational manager (or HHS delegate) is requested to provide a brief supporting statement that includes the support that will be provided for the nominated employee to engage in the education and mentoring opportunities of this initiative. </w:t>
      </w:r>
    </w:p>
    <w:p w14:paraId="28E91CC2" w14:textId="77777777" w:rsidR="00DD3F29" w:rsidRDefault="00DD3F29" w:rsidP="00DD3F29">
      <w:pPr>
        <w:pStyle w:val="BodyText"/>
      </w:pPr>
      <w:r>
        <w:t>Examples may include allocating work time for education activities, local peer support arrangements, operational support for the project, team readiness building for changes associated with the project etc.</w:t>
      </w:r>
    </w:p>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8726"/>
      </w:tblGrid>
      <w:tr w:rsidR="00DD3F29" w14:paraId="4B963631" w14:textId="77777777" w:rsidTr="00D461FC">
        <w:tc>
          <w:tcPr>
            <w:tcW w:w="8726" w:type="dxa"/>
            <w:shd w:val="clear" w:color="auto" w:fill="auto"/>
          </w:tcPr>
          <w:p w14:paraId="706CA267" w14:textId="77777777" w:rsidR="00DD3F29" w:rsidRPr="003034D7" w:rsidRDefault="00DD3F29" w:rsidP="00EF51DC">
            <w:pPr>
              <w:pStyle w:val="BodyText"/>
            </w:pPr>
            <w:r w:rsidRPr="00F45DDF">
              <w:t xml:space="preserve">Statement </w:t>
            </w:r>
            <w:r>
              <w:t>2: Manager</w:t>
            </w:r>
          </w:p>
          <w:p w14:paraId="129F2DD3" w14:textId="77777777" w:rsidR="00DD3F29" w:rsidRDefault="00DD3F29" w:rsidP="00EF51DC">
            <w:pPr>
              <w:pStyle w:val="BodyText"/>
            </w:pPr>
            <w:r>
              <w:fldChar w:fldCharType="begin">
                <w:ffData>
                  <w:name w:val=""/>
                  <w:enabled/>
                  <w:calcOnExit w:val="0"/>
                  <w:textInput>
                    <w:default w:val="[insert statement (up to 350 words) including operational supports that will be provided to assist the employee e.g. time, access to data, etc]"/>
                    <w:maxLength w:val="500"/>
                  </w:textInput>
                </w:ffData>
              </w:fldChar>
            </w:r>
            <w:r>
              <w:instrText xml:space="preserve"> FORMTEXT </w:instrText>
            </w:r>
            <w:r>
              <w:fldChar w:fldCharType="separate"/>
            </w:r>
            <w:r>
              <w:rPr>
                <w:noProof/>
              </w:rPr>
              <w:t>[insert statement (up to 350 words) including operational supports that will be provided to assist the employee e.g. time, access to data, etc]</w:t>
            </w:r>
            <w:r>
              <w:fldChar w:fldCharType="end"/>
            </w:r>
          </w:p>
          <w:p w14:paraId="7FADBA69" w14:textId="77777777" w:rsidR="00DD3F29" w:rsidRDefault="00DD3F29" w:rsidP="00EF51DC">
            <w:pPr>
              <w:pStyle w:val="BodyText"/>
            </w:pPr>
          </w:p>
          <w:p w14:paraId="46D54847" w14:textId="77777777" w:rsidR="00DD3F29" w:rsidRDefault="00DD3F29" w:rsidP="00EF51DC">
            <w:pPr>
              <w:pStyle w:val="BodyText"/>
            </w:pPr>
          </w:p>
          <w:p w14:paraId="7F42A8A0" w14:textId="77777777" w:rsidR="00DD3F29" w:rsidRDefault="00DD3F29" w:rsidP="00EF51DC">
            <w:pPr>
              <w:pStyle w:val="BodyText"/>
            </w:pPr>
          </w:p>
          <w:p w14:paraId="3B4C045A" w14:textId="77777777" w:rsidR="00DD3F29" w:rsidRDefault="00DD3F29" w:rsidP="00EF51DC">
            <w:pPr>
              <w:pStyle w:val="BodyText"/>
            </w:pPr>
          </w:p>
          <w:p w14:paraId="6E4FBED8" w14:textId="77777777" w:rsidR="00DD3F29" w:rsidRDefault="00DD3F29" w:rsidP="00EF51DC">
            <w:pPr>
              <w:pStyle w:val="BodyText"/>
            </w:pPr>
          </w:p>
          <w:p w14:paraId="04594F9F" w14:textId="77777777" w:rsidR="00DD3F29" w:rsidRDefault="00DD3F29" w:rsidP="00EF51DC">
            <w:pPr>
              <w:pStyle w:val="BodyText"/>
            </w:pPr>
          </w:p>
          <w:p w14:paraId="715030A5" w14:textId="77777777" w:rsidR="00DD3F29" w:rsidRDefault="00DD3F29" w:rsidP="00EF51DC">
            <w:pPr>
              <w:pStyle w:val="BodyText"/>
            </w:pPr>
          </w:p>
          <w:p w14:paraId="2C671863" w14:textId="77777777" w:rsidR="00DD3F29" w:rsidRDefault="00DD3F29" w:rsidP="00EF51DC">
            <w:pPr>
              <w:pStyle w:val="BodyText"/>
            </w:pPr>
          </w:p>
          <w:p w14:paraId="0A1F5DEB" w14:textId="77777777" w:rsidR="00DD3F29" w:rsidRDefault="00DD3F29" w:rsidP="00EF51DC">
            <w:pPr>
              <w:pStyle w:val="BodyText"/>
            </w:pPr>
          </w:p>
          <w:p w14:paraId="2F8E0248" w14:textId="77777777" w:rsidR="00DD3F29" w:rsidRDefault="00DD3F29" w:rsidP="00EF51DC">
            <w:pPr>
              <w:pStyle w:val="BodyText"/>
            </w:pPr>
          </w:p>
          <w:p w14:paraId="712FA5A9" w14:textId="77777777" w:rsidR="00DD3F29" w:rsidRDefault="00DD3F29" w:rsidP="00EF51DC">
            <w:pPr>
              <w:pStyle w:val="BodyText"/>
            </w:pPr>
          </w:p>
          <w:p w14:paraId="4BF33071" w14:textId="77777777" w:rsidR="00DD3F29" w:rsidRDefault="00DD3F29" w:rsidP="00EF51DC">
            <w:pPr>
              <w:pStyle w:val="BodyText"/>
            </w:pPr>
            <w:r>
              <w:t xml:space="preserve">Statement provided by: </w:t>
            </w:r>
            <w:r>
              <w:fldChar w:fldCharType="begin">
                <w:ffData>
                  <w:name w:val=""/>
                  <w:enabled/>
                  <w:calcOnExit w:val="0"/>
                  <w:textInput>
                    <w:default w:val="[insert name and position]"/>
                    <w:maxLength w:val="500"/>
                  </w:textInput>
                </w:ffData>
              </w:fldChar>
            </w:r>
            <w:r>
              <w:instrText xml:space="preserve"> FORMTEXT </w:instrText>
            </w:r>
            <w:r>
              <w:fldChar w:fldCharType="separate"/>
            </w:r>
            <w:r>
              <w:rPr>
                <w:noProof/>
              </w:rPr>
              <w:t>[insert name and position]</w:t>
            </w:r>
            <w:r>
              <w:fldChar w:fldCharType="end"/>
            </w:r>
          </w:p>
        </w:tc>
      </w:tr>
    </w:tbl>
    <w:p w14:paraId="55946EB2" w14:textId="77777777" w:rsidR="00AA40AF" w:rsidRDefault="00AA40AF" w:rsidP="00DD3F29">
      <w:pPr>
        <w:pStyle w:val="Heading2"/>
      </w:pPr>
    </w:p>
    <w:p w14:paraId="2FB2CBF1" w14:textId="77777777" w:rsidR="00AA40AF" w:rsidRDefault="00AA40AF" w:rsidP="00AA40AF">
      <w:pPr>
        <w:pStyle w:val="BodyText"/>
        <w:rPr>
          <w:lang w:eastAsia="en-AU"/>
        </w:rPr>
      </w:pPr>
    </w:p>
    <w:p w14:paraId="25FE6C76" w14:textId="77777777" w:rsidR="00AA40AF" w:rsidRDefault="00AA40AF" w:rsidP="00AA40AF">
      <w:pPr>
        <w:pStyle w:val="BodyText"/>
        <w:rPr>
          <w:lang w:eastAsia="en-AU"/>
        </w:rPr>
      </w:pPr>
    </w:p>
    <w:p w14:paraId="3BA92888" w14:textId="77777777" w:rsidR="00AA40AF" w:rsidRDefault="00AA40AF" w:rsidP="00AA40AF">
      <w:pPr>
        <w:pStyle w:val="BodyText"/>
        <w:rPr>
          <w:lang w:eastAsia="en-AU"/>
        </w:rPr>
      </w:pPr>
    </w:p>
    <w:p w14:paraId="74C4F644" w14:textId="77777777" w:rsidR="00AA40AF" w:rsidRPr="00AA40AF" w:rsidRDefault="00AA40AF" w:rsidP="00AA40AF">
      <w:pPr>
        <w:pStyle w:val="BodyText"/>
        <w:rPr>
          <w:lang w:eastAsia="en-AU"/>
        </w:rPr>
      </w:pPr>
    </w:p>
    <w:p w14:paraId="7CC46DD9" w14:textId="5EF419F3" w:rsidR="00DD3F29" w:rsidRDefault="00DD3F29" w:rsidP="00DD3F29">
      <w:pPr>
        <w:pStyle w:val="Heading2"/>
      </w:pPr>
      <w:r>
        <w:lastRenderedPageBreak/>
        <w:t>Research proposal</w:t>
      </w:r>
    </w:p>
    <w:p w14:paraId="063A15A3" w14:textId="57E90DA5" w:rsidR="00DD3F29" w:rsidRDefault="00DD3F29" w:rsidP="00DD3F29">
      <w:pPr>
        <w:pStyle w:val="BodyText"/>
      </w:pPr>
      <w:r w:rsidRPr="00AA09A4">
        <w:t xml:space="preserve">As outlined in the </w:t>
      </w:r>
      <w:r>
        <w:t xml:space="preserve">EOI information sheet, </w:t>
      </w:r>
      <w:r w:rsidRPr="00AA09A4">
        <w:t xml:space="preserve">the </w:t>
      </w:r>
      <w:r>
        <w:t>nominated employee</w:t>
      </w:r>
      <w:r w:rsidRPr="00AA09A4">
        <w:t xml:space="preserve"> </w:t>
      </w:r>
      <w:r>
        <w:t>will</w:t>
      </w:r>
      <w:r w:rsidRPr="00AA09A4">
        <w:t xml:space="preserve"> </w:t>
      </w:r>
      <w:r>
        <w:t xml:space="preserve">develop a research proposal </w:t>
      </w:r>
      <w:r w:rsidR="00AA40AF">
        <w:t xml:space="preserve">and complete a research project </w:t>
      </w:r>
      <w:r>
        <w:t xml:space="preserve">through their Graduate Diploma studies and participation in this program. </w:t>
      </w:r>
      <w:r w:rsidR="00AA40AF">
        <w:t xml:space="preserve"> </w:t>
      </w:r>
      <w:r>
        <w:t xml:space="preserve">As the purpose of the Graduate Diploma in Research opportunity is to enable the nominated employee to </w:t>
      </w:r>
      <w:r w:rsidR="00AA40AF">
        <w:t>develop and complete a</w:t>
      </w:r>
      <w:r>
        <w:t xml:space="preserve"> research project, it is not expected that this EOI will present detailed information or a definitive plan. </w:t>
      </w:r>
      <w:r w:rsidRPr="00AA09A4">
        <w:t xml:space="preserve">Provide </w:t>
      </w:r>
      <w:r>
        <w:t xml:space="preserve">a </w:t>
      </w:r>
      <w:r w:rsidRPr="00AA09A4">
        <w:t xml:space="preserve">concise </w:t>
      </w:r>
      <w:r>
        <w:t>outline below of the current ideas for the research proposal</w:t>
      </w:r>
      <w:r w:rsidR="00AA40AF">
        <w:t>, noting that the OCAHO anticipates that this proposal may change as the employee progresses through their Graduate Diploma studies</w:t>
      </w:r>
      <w:r>
        <w:t>.</w:t>
      </w:r>
    </w:p>
    <w:tbl>
      <w:tblPr>
        <w:tblW w:w="88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140"/>
        <w:gridCol w:w="4678"/>
      </w:tblGrid>
      <w:tr w:rsidR="00DD3F29" w:rsidRPr="00422DB4" w14:paraId="1A3D9EB9" w14:textId="77777777" w:rsidTr="001600BD">
        <w:trPr>
          <w:cantSplit/>
        </w:trPr>
        <w:tc>
          <w:tcPr>
            <w:tcW w:w="4140" w:type="dxa"/>
            <w:shd w:val="clear" w:color="auto" w:fill="auto"/>
          </w:tcPr>
          <w:p w14:paraId="24FBAF36"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t>Project name</w:t>
            </w:r>
          </w:p>
          <w:p w14:paraId="667D62E3" w14:textId="77777777" w:rsidR="00DD3F29" w:rsidRPr="00634C51" w:rsidRDefault="00DD3F29" w:rsidP="00EF51DC"/>
        </w:tc>
        <w:tc>
          <w:tcPr>
            <w:tcW w:w="4678" w:type="dxa"/>
            <w:shd w:val="clear" w:color="auto" w:fill="auto"/>
          </w:tcPr>
          <w:p w14:paraId="7347881C"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fldChar w:fldCharType="begin">
                <w:ffData>
                  <w:name w:val=""/>
                  <w:enabled/>
                  <w:calcOnExit w:val="0"/>
                  <w:textInput>
                    <w:default w:val="[insert]"/>
                    <w:maxLength w:val="500"/>
                  </w:textInput>
                </w:ffData>
              </w:fldChar>
            </w:r>
            <w:r w:rsidRPr="00634C51">
              <w:rPr>
                <w:rFonts w:ascii="Fira Sans" w:hAnsi="Fira Sans"/>
                <w:color w:val="3A3E3E" w:themeColor="background2" w:themeShade="40"/>
                <w:sz w:val="21"/>
                <w:szCs w:val="21"/>
              </w:rPr>
              <w:instrText xml:space="preserve"> FORMTEXT </w:instrText>
            </w:r>
            <w:r w:rsidRPr="00634C51">
              <w:rPr>
                <w:rFonts w:ascii="Fira Sans" w:hAnsi="Fira Sans"/>
                <w:color w:val="3A3E3E" w:themeColor="background2" w:themeShade="40"/>
                <w:sz w:val="21"/>
                <w:szCs w:val="21"/>
              </w:rPr>
            </w:r>
            <w:r w:rsidRPr="00634C51">
              <w:rPr>
                <w:rFonts w:ascii="Fira Sans" w:hAnsi="Fira Sans"/>
                <w:color w:val="3A3E3E" w:themeColor="background2" w:themeShade="40"/>
                <w:sz w:val="21"/>
                <w:szCs w:val="21"/>
              </w:rPr>
              <w:fldChar w:fldCharType="separate"/>
            </w:r>
            <w:r w:rsidRPr="00634C51">
              <w:rPr>
                <w:rFonts w:ascii="Fira Sans" w:hAnsi="Fira Sans"/>
                <w:noProof/>
                <w:color w:val="3A3E3E" w:themeColor="background2" w:themeShade="40"/>
                <w:sz w:val="21"/>
                <w:szCs w:val="21"/>
              </w:rPr>
              <w:t>[insert]</w:t>
            </w:r>
            <w:r w:rsidRPr="00634C51">
              <w:rPr>
                <w:rFonts w:ascii="Fira Sans" w:hAnsi="Fira Sans"/>
                <w:color w:val="3A3E3E" w:themeColor="background2" w:themeShade="40"/>
                <w:sz w:val="21"/>
                <w:szCs w:val="21"/>
              </w:rPr>
              <w:fldChar w:fldCharType="end"/>
            </w:r>
          </w:p>
        </w:tc>
      </w:tr>
      <w:tr w:rsidR="00DD3F29" w:rsidRPr="00422DB4" w14:paraId="64ACD520" w14:textId="77777777" w:rsidTr="001600BD">
        <w:trPr>
          <w:cantSplit/>
        </w:trPr>
        <w:tc>
          <w:tcPr>
            <w:tcW w:w="4140" w:type="dxa"/>
            <w:shd w:val="clear" w:color="auto" w:fill="auto"/>
          </w:tcPr>
          <w:p w14:paraId="48FEDF1F" w14:textId="5BC46A0A"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t>Please describe how your project aligns with “Optimising the allied health workforce for best care and best value: A</w:t>
            </w:r>
            <w:r w:rsidR="00634C51">
              <w:rPr>
                <w:rFonts w:ascii="Fira Sans" w:hAnsi="Fira Sans"/>
                <w:color w:val="3A3E3E" w:themeColor="background2" w:themeShade="40"/>
                <w:sz w:val="21"/>
                <w:szCs w:val="21"/>
              </w:rPr>
              <w:t xml:space="preserve"> </w:t>
            </w:r>
            <w:r w:rsidR="00634C51" w:rsidRPr="00634C51">
              <w:rPr>
                <w:rFonts w:ascii="Fira Sans" w:hAnsi="Fira Sans"/>
                <w:color w:val="3A3E3E" w:themeColor="background2" w:themeShade="40"/>
                <w:sz w:val="21"/>
                <w:szCs w:val="21"/>
              </w:rPr>
              <w:t>10-year</w:t>
            </w:r>
            <w:r w:rsidRPr="00634C51">
              <w:rPr>
                <w:rFonts w:ascii="Fira Sans" w:hAnsi="Fira Sans"/>
                <w:color w:val="3A3E3E" w:themeColor="background2" w:themeShade="40"/>
                <w:sz w:val="21"/>
                <w:szCs w:val="21"/>
              </w:rPr>
              <w:t xml:space="preserve"> Strategy 2019-2029” and/or your own HHS strategic plan</w:t>
            </w:r>
          </w:p>
        </w:tc>
        <w:tc>
          <w:tcPr>
            <w:tcW w:w="4678" w:type="dxa"/>
            <w:shd w:val="clear" w:color="auto" w:fill="auto"/>
          </w:tcPr>
          <w:p w14:paraId="74C27FC6"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fldChar w:fldCharType="begin">
                <w:ffData>
                  <w:name w:val=""/>
                  <w:enabled/>
                  <w:calcOnExit w:val="0"/>
                  <w:textInput>
                    <w:default w:val="[insert]"/>
                    <w:maxLength w:val="500"/>
                  </w:textInput>
                </w:ffData>
              </w:fldChar>
            </w:r>
            <w:r w:rsidRPr="00634C51">
              <w:rPr>
                <w:rFonts w:ascii="Fira Sans" w:hAnsi="Fira Sans"/>
                <w:color w:val="3A3E3E" w:themeColor="background2" w:themeShade="40"/>
                <w:sz w:val="21"/>
                <w:szCs w:val="21"/>
              </w:rPr>
              <w:instrText xml:space="preserve"> FORMTEXT </w:instrText>
            </w:r>
            <w:r w:rsidRPr="00634C51">
              <w:rPr>
                <w:rFonts w:ascii="Fira Sans" w:hAnsi="Fira Sans"/>
                <w:color w:val="3A3E3E" w:themeColor="background2" w:themeShade="40"/>
                <w:sz w:val="21"/>
                <w:szCs w:val="21"/>
              </w:rPr>
            </w:r>
            <w:r w:rsidRPr="00634C51">
              <w:rPr>
                <w:rFonts w:ascii="Fira Sans" w:hAnsi="Fira Sans"/>
                <w:color w:val="3A3E3E" w:themeColor="background2" w:themeShade="40"/>
                <w:sz w:val="21"/>
                <w:szCs w:val="21"/>
              </w:rPr>
              <w:fldChar w:fldCharType="separate"/>
            </w:r>
            <w:r w:rsidRPr="00634C51">
              <w:rPr>
                <w:rFonts w:ascii="Fira Sans" w:hAnsi="Fira Sans"/>
                <w:noProof/>
                <w:color w:val="3A3E3E" w:themeColor="background2" w:themeShade="40"/>
                <w:sz w:val="21"/>
                <w:szCs w:val="21"/>
              </w:rPr>
              <w:t>[insert]</w:t>
            </w:r>
            <w:r w:rsidRPr="00634C51">
              <w:rPr>
                <w:rFonts w:ascii="Fira Sans" w:hAnsi="Fira Sans"/>
                <w:color w:val="3A3E3E" w:themeColor="background2" w:themeShade="40"/>
                <w:sz w:val="21"/>
                <w:szCs w:val="21"/>
              </w:rPr>
              <w:fldChar w:fldCharType="end"/>
            </w:r>
          </w:p>
        </w:tc>
      </w:tr>
      <w:tr w:rsidR="00DD3F29" w:rsidRPr="00422DB4" w14:paraId="12A14D34" w14:textId="77777777" w:rsidTr="001600BD">
        <w:trPr>
          <w:cantSplit/>
          <w:trHeight w:val="2382"/>
        </w:trPr>
        <w:tc>
          <w:tcPr>
            <w:tcW w:w="4140" w:type="dxa"/>
            <w:shd w:val="clear" w:color="auto" w:fill="auto"/>
          </w:tcPr>
          <w:p w14:paraId="557912C0"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t>Background</w:t>
            </w:r>
          </w:p>
          <w:p w14:paraId="20D13FB2" w14:textId="77777777" w:rsidR="00DD3F29" w:rsidRPr="00634C51" w:rsidRDefault="00DD3F29" w:rsidP="00EF51DC">
            <w:pPr>
              <w:pStyle w:val="TableText"/>
              <w:rPr>
                <w:rFonts w:ascii="Fira Sans" w:hAnsi="Fira Sans"/>
                <w:color w:val="3A3E3E" w:themeColor="background2" w:themeShade="40"/>
                <w:sz w:val="21"/>
                <w:szCs w:val="21"/>
              </w:rPr>
            </w:pPr>
          </w:p>
          <w:p w14:paraId="0B266F5E" w14:textId="77777777" w:rsidR="00DD3F29" w:rsidRPr="00634C51" w:rsidRDefault="00DD3F29" w:rsidP="00EF51DC">
            <w:pPr>
              <w:pStyle w:val="TableText"/>
              <w:rPr>
                <w:rFonts w:ascii="Fira Sans" w:hAnsi="Fira Sans"/>
                <w:color w:val="3A3E3E" w:themeColor="background2" w:themeShade="40"/>
                <w:sz w:val="21"/>
                <w:szCs w:val="21"/>
              </w:rPr>
            </w:pPr>
          </w:p>
        </w:tc>
        <w:tc>
          <w:tcPr>
            <w:tcW w:w="4678" w:type="dxa"/>
            <w:shd w:val="clear" w:color="auto" w:fill="auto"/>
          </w:tcPr>
          <w:p w14:paraId="5C8B31D4" w14:textId="77777777" w:rsidR="00DD3F29" w:rsidRPr="00634C51" w:rsidRDefault="00DD3F29" w:rsidP="00EF51DC">
            <w:pPr>
              <w:pStyle w:val="BodyText"/>
            </w:pPr>
            <w:r w:rsidRPr="00634C51">
              <w:fldChar w:fldCharType="begin">
                <w:ffData>
                  <w:name w:val=""/>
                  <w:enabled/>
                  <w:calcOnExit w:val="0"/>
                  <w:textInput>
                    <w:default w:val="[what is the background to the topic and why is it important?]"/>
                    <w:maxLength w:val="500"/>
                  </w:textInput>
                </w:ffData>
              </w:fldChar>
            </w:r>
            <w:r w:rsidRPr="00634C51">
              <w:instrText xml:space="preserve"> FORMTEXT </w:instrText>
            </w:r>
            <w:r w:rsidRPr="00634C51">
              <w:fldChar w:fldCharType="separate"/>
            </w:r>
            <w:r w:rsidRPr="00634C51">
              <w:rPr>
                <w:noProof/>
              </w:rPr>
              <w:t>[what is the background to the topic and why is it important?]</w:t>
            </w:r>
            <w:r w:rsidRPr="00634C51">
              <w:fldChar w:fldCharType="end"/>
            </w:r>
          </w:p>
          <w:p w14:paraId="63037332" w14:textId="77777777" w:rsidR="00DD3F29" w:rsidRPr="00634C51" w:rsidRDefault="00DD3F29" w:rsidP="00EF51DC">
            <w:pPr>
              <w:pStyle w:val="BodyText"/>
              <w:rPr>
                <w:i/>
                <w:iCs/>
                <w:lang w:val="en-US"/>
              </w:rPr>
            </w:pPr>
          </w:p>
          <w:p w14:paraId="4400CDD6" w14:textId="77777777" w:rsidR="00DD3F29" w:rsidRPr="00634C51" w:rsidRDefault="00DD3F29" w:rsidP="00EF51DC">
            <w:pPr>
              <w:pStyle w:val="BodyText"/>
              <w:rPr>
                <w:i/>
                <w:iCs/>
                <w:lang w:val="en-US"/>
              </w:rPr>
            </w:pPr>
          </w:p>
          <w:p w14:paraId="2C5393B6" w14:textId="77777777" w:rsidR="00DD3F29" w:rsidRDefault="00DD3F29" w:rsidP="00EF51DC">
            <w:pPr>
              <w:pStyle w:val="BodyText"/>
              <w:rPr>
                <w:rFonts w:cs="Arial"/>
                <w:i/>
                <w:iCs/>
                <w:lang w:val="en-US"/>
              </w:rPr>
            </w:pPr>
          </w:p>
          <w:p w14:paraId="1945508B" w14:textId="77777777" w:rsidR="001600BD" w:rsidRDefault="001600BD" w:rsidP="00EF51DC">
            <w:pPr>
              <w:pStyle w:val="BodyText"/>
              <w:rPr>
                <w:rFonts w:cs="Arial"/>
                <w:i/>
                <w:iCs/>
                <w:lang w:val="en-US"/>
              </w:rPr>
            </w:pPr>
          </w:p>
          <w:p w14:paraId="269D9DD5" w14:textId="77777777" w:rsidR="001600BD" w:rsidRDefault="001600BD" w:rsidP="00EF51DC">
            <w:pPr>
              <w:pStyle w:val="BodyText"/>
              <w:rPr>
                <w:rFonts w:cs="Arial"/>
                <w:i/>
                <w:iCs/>
                <w:lang w:val="en-US"/>
              </w:rPr>
            </w:pPr>
          </w:p>
          <w:p w14:paraId="71348C88" w14:textId="77777777" w:rsidR="001600BD" w:rsidRDefault="001600BD" w:rsidP="00EF51DC">
            <w:pPr>
              <w:pStyle w:val="BodyText"/>
              <w:rPr>
                <w:rFonts w:cs="Arial"/>
                <w:i/>
                <w:iCs/>
                <w:lang w:val="en-US"/>
              </w:rPr>
            </w:pPr>
          </w:p>
          <w:p w14:paraId="6DE55957" w14:textId="77777777" w:rsidR="001600BD" w:rsidRPr="00634C51" w:rsidRDefault="001600BD" w:rsidP="00EF51DC">
            <w:pPr>
              <w:pStyle w:val="BodyText"/>
              <w:rPr>
                <w:rFonts w:cs="Arial"/>
                <w:i/>
                <w:iCs/>
                <w:lang w:val="en-US"/>
              </w:rPr>
            </w:pPr>
          </w:p>
        </w:tc>
      </w:tr>
      <w:tr w:rsidR="00DD3F29" w:rsidRPr="00422DB4" w14:paraId="548B1875" w14:textId="77777777" w:rsidTr="001600BD">
        <w:trPr>
          <w:cantSplit/>
        </w:trPr>
        <w:tc>
          <w:tcPr>
            <w:tcW w:w="4140" w:type="dxa"/>
            <w:shd w:val="clear" w:color="auto" w:fill="auto"/>
          </w:tcPr>
          <w:p w14:paraId="511B7B43"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t>Aims/Question</w:t>
            </w:r>
          </w:p>
        </w:tc>
        <w:tc>
          <w:tcPr>
            <w:tcW w:w="4678" w:type="dxa"/>
            <w:shd w:val="clear" w:color="auto" w:fill="auto"/>
          </w:tcPr>
          <w:p w14:paraId="26549C19"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fldChar w:fldCharType="begin">
                <w:ffData>
                  <w:name w:val=""/>
                  <w:enabled/>
                  <w:calcOnExit w:val="0"/>
                  <w:textInput>
                    <w:default w:val="[what are the primary aims and/or research questions you wish to address (dot points)?]"/>
                    <w:maxLength w:val="500"/>
                  </w:textInput>
                </w:ffData>
              </w:fldChar>
            </w:r>
            <w:r w:rsidRPr="00634C51">
              <w:rPr>
                <w:rFonts w:ascii="Fira Sans" w:hAnsi="Fira Sans"/>
                <w:color w:val="3A3E3E" w:themeColor="background2" w:themeShade="40"/>
                <w:sz w:val="21"/>
                <w:szCs w:val="21"/>
              </w:rPr>
              <w:instrText xml:space="preserve"> FORMTEXT </w:instrText>
            </w:r>
            <w:r w:rsidRPr="00634C51">
              <w:rPr>
                <w:rFonts w:ascii="Fira Sans" w:hAnsi="Fira Sans"/>
                <w:color w:val="3A3E3E" w:themeColor="background2" w:themeShade="40"/>
                <w:sz w:val="21"/>
                <w:szCs w:val="21"/>
              </w:rPr>
            </w:r>
            <w:r w:rsidRPr="00634C51">
              <w:rPr>
                <w:rFonts w:ascii="Fira Sans" w:hAnsi="Fira Sans"/>
                <w:color w:val="3A3E3E" w:themeColor="background2" w:themeShade="40"/>
                <w:sz w:val="21"/>
                <w:szCs w:val="21"/>
              </w:rPr>
              <w:fldChar w:fldCharType="separate"/>
            </w:r>
            <w:r w:rsidRPr="00634C51">
              <w:rPr>
                <w:rFonts w:ascii="Fira Sans" w:hAnsi="Fira Sans"/>
                <w:noProof/>
                <w:color w:val="3A3E3E" w:themeColor="background2" w:themeShade="40"/>
                <w:sz w:val="21"/>
                <w:szCs w:val="21"/>
              </w:rPr>
              <w:t>[what are the primary aims and/or research questions you wish to address (dot points)?]</w:t>
            </w:r>
            <w:r w:rsidRPr="00634C51">
              <w:rPr>
                <w:rFonts w:ascii="Fira Sans" w:hAnsi="Fira Sans"/>
                <w:color w:val="3A3E3E" w:themeColor="background2" w:themeShade="40"/>
                <w:sz w:val="21"/>
                <w:szCs w:val="21"/>
              </w:rPr>
              <w:fldChar w:fldCharType="end"/>
            </w:r>
          </w:p>
          <w:p w14:paraId="16F52DFF" w14:textId="77777777" w:rsidR="00DD3F29" w:rsidRPr="00634C51" w:rsidRDefault="00DD3F29" w:rsidP="00EF51DC">
            <w:pPr>
              <w:pStyle w:val="TableText"/>
              <w:rPr>
                <w:rFonts w:ascii="Fira Sans" w:hAnsi="Fira Sans"/>
                <w:color w:val="3A3E3E" w:themeColor="background2" w:themeShade="40"/>
                <w:sz w:val="21"/>
                <w:szCs w:val="21"/>
              </w:rPr>
            </w:pPr>
          </w:p>
          <w:p w14:paraId="56F24AFB" w14:textId="77777777" w:rsidR="00DD3F29" w:rsidRPr="00634C51" w:rsidRDefault="00DD3F29" w:rsidP="00EF51DC">
            <w:pPr>
              <w:pStyle w:val="TableText"/>
              <w:rPr>
                <w:rFonts w:ascii="Fira Sans" w:hAnsi="Fira Sans"/>
                <w:color w:val="3A3E3E" w:themeColor="background2" w:themeShade="40"/>
                <w:sz w:val="21"/>
                <w:szCs w:val="21"/>
              </w:rPr>
            </w:pPr>
          </w:p>
          <w:p w14:paraId="541C1629" w14:textId="77777777" w:rsidR="00DD3F29" w:rsidRPr="00634C51" w:rsidRDefault="00DD3F29" w:rsidP="00EF51DC">
            <w:pPr>
              <w:pStyle w:val="TableText"/>
              <w:rPr>
                <w:rFonts w:ascii="Fira Sans" w:hAnsi="Fira Sans"/>
                <w:color w:val="3A3E3E" w:themeColor="background2" w:themeShade="40"/>
                <w:sz w:val="21"/>
                <w:szCs w:val="21"/>
              </w:rPr>
            </w:pPr>
          </w:p>
        </w:tc>
      </w:tr>
      <w:tr w:rsidR="00DD3F29" w:rsidRPr="00422DB4" w14:paraId="4C84C64A" w14:textId="77777777" w:rsidTr="001600BD">
        <w:trPr>
          <w:cantSplit/>
        </w:trPr>
        <w:tc>
          <w:tcPr>
            <w:tcW w:w="4140" w:type="dxa"/>
            <w:shd w:val="clear" w:color="auto" w:fill="auto"/>
          </w:tcPr>
          <w:p w14:paraId="77361A1D"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t>Expected outcomes</w:t>
            </w:r>
          </w:p>
          <w:p w14:paraId="7194D407" w14:textId="77777777" w:rsidR="00DD3F29" w:rsidRPr="00634C51" w:rsidRDefault="00DD3F29" w:rsidP="00EF51DC">
            <w:pPr>
              <w:pStyle w:val="TableText"/>
              <w:rPr>
                <w:rFonts w:ascii="Fira Sans" w:hAnsi="Fira Sans"/>
                <w:color w:val="3A3E3E" w:themeColor="background2" w:themeShade="40"/>
                <w:sz w:val="21"/>
                <w:szCs w:val="21"/>
              </w:rPr>
            </w:pPr>
          </w:p>
          <w:p w14:paraId="7596F65E" w14:textId="77777777" w:rsidR="00DD3F29" w:rsidRPr="00634C51" w:rsidRDefault="00DD3F29" w:rsidP="00EF51DC">
            <w:pPr>
              <w:pStyle w:val="TableText"/>
              <w:rPr>
                <w:rFonts w:ascii="Fira Sans" w:hAnsi="Fira Sans"/>
                <w:color w:val="3A3E3E" w:themeColor="background2" w:themeShade="40"/>
                <w:sz w:val="21"/>
                <w:szCs w:val="21"/>
              </w:rPr>
            </w:pPr>
          </w:p>
          <w:p w14:paraId="3B766EA8" w14:textId="77777777" w:rsidR="00DD3F29" w:rsidRPr="00634C51" w:rsidRDefault="00DD3F29" w:rsidP="00EF51DC">
            <w:pPr>
              <w:pStyle w:val="TableText"/>
              <w:rPr>
                <w:rFonts w:ascii="Fira Sans" w:hAnsi="Fira Sans"/>
                <w:color w:val="3A3E3E" w:themeColor="background2" w:themeShade="40"/>
                <w:sz w:val="21"/>
                <w:szCs w:val="21"/>
              </w:rPr>
            </w:pPr>
          </w:p>
          <w:p w14:paraId="497FFC45" w14:textId="77777777" w:rsidR="00DD3F29" w:rsidRPr="00634C51" w:rsidRDefault="00DD3F29" w:rsidP="00EF51DC">
            <w:pPr>
              <w:pStyle w:val="TableText"/>
              <w:rPr>
                <w:rFonts w:ascii="Fira Sans" w:hAnsi="Fira Sans"/>
                <w:color w:val="3A3E3E" w:themeColor="background2" w:themeShade="40"/>
                <w:sz w:val="21"/>
                <w:szCs w:val="21"/>
              </w:rPr>
            </w:pPr>
          </w:p>
        </w:tc>
        <w:tc>
          <w:tcPr>
            <w:tcW w:w="4678" w:type="dxa"/>
            <w:shd w:val="clear" w:color="auto" w:fill="auto"/>
          </w:tcPr>
          <w:p w14:paraId="4DFDC9B8"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fldChar w:fldCharType="begin">
                <w:ffData>
                  <w:name w:val=""/>
                  <w:enabled/>
                  <w:calcOnExit w:val="0"/>
                  <w:textInput>
                    <w:default w:val="[what contributions / difference will the research can make in practice?]"/>
                    <w:maxLength w:val="500"/>
                  </w:textInput>
                </w:ffData>
              </w:fldChar>
            </w:r>
            <w:r w:rsidRPr="00634C51">
              <w:rPr>
                <w:rFonts w:ascii="Fira Sans" w:hAnsi="Fira Sans"/>
                <w:color w:val="3A3E3E" w:themeColor="background2" w:themeShade="40"/>
                <w:sz w:val="21"/>
                <w:szCs w:val="21"/>
              </w:rPr>
              <w:instrText xml:space="preserve"> FORMTEXT </w:instrText>
            </w:r>
            <w:r w:rsidRPr="00634C51">
              <w:rPr>
                <w:rFonts w:ascii="Fira Sans" w:hAnsi="Fira Sans"/>
                <w:color w:val="3A3E3E" w:themeColor="background2" w:themeShade="40"/>
                <w:sz w:val="21"/>
                <w:szCs w:val="21"/>
              </w:rPr>
            </w:r>
            <w:r w:rsidRPr="00634C51">
              <w:rPr>
                <w:rFonts w:ascii="Fira Sans" w:hAnsi="Fira Sans"/>
                <w:color w:val="3A3E3E" w:themeColor="background2" w:themeShade="40"/>
                <w:sz w:val="21"/>
                <w:szCs w:val="21"/>
              </w:rPr>
              <w:fldChar w:fldCharType="separate"/>
            </w:r>
            <w:r w:rsidRPr="00634C51">
              <w:rPr>
                <w:rFonts w:ascii="Fira Sans" w:hAnsi="Fira Sans"/>
                <w:noProof/>
                <w:color w:val="3A3E3E" w:themeColor="background2" w:themeShade="40"/>
                <w:sz w:val="21"/>
                <w:szCs w:val="21"/>
              </w:rPr>
              <w:t>[what contributions / difference will the research can make in practice?]</w:t>
            </w:r>
            <w:r w:rsidRPr="00634C51">
              <w:rPr>
                <w:rFonts w:ascii="Fira Sans" w:hAnsi="Fira Sans"/>
                <w:color w:val="3A3E3E" w:themeColor="background2" w:themeShade="40"/>
                <w:sz w:val="21"/>
                <w:szCs w:val="21"/>
              </w:rPr>
              <w:fldChar w:fldCharType="end"/>
            </w:r>
          </w:p>
          <w:p w14:paraId="1C306BD7" w14:textId="77777777" w:rsidR="00DD3F29" w:rsidRPr="00634C51" w:rsidRDefault="00DD3F29" w:rsidP="00EF51DC">
            <w:pPr>
              <w:pStyle w:val="TableText"/>
              <w:rPr>
                <w:rFonts w:ascii="Fira Sans" w:hAnsi="Fira Sans"/>
                <w:color w:val="3A3E3E" w:themeColor="background2" w:themeShade="40"/>
                <w:sz w:val="21"/>
                <w:szCs w:val="21"/>
              </w:rPr>
            </w:pPr>
          </w:p>
          <w:p w14:paraId="08A5E256" w14:textId="77777777" w:rsidR="00DD3F29" w:rsidRPr="00634C51" w:rsidRDefault="00DD3F29" w:rsidP="00EF51DC">
            <w:pPr>
              <w:pStyle w:val="TableText"/>
              <w:rPr>
                <w:rFonts w:ascii="Fira Sans" w:hAnsi="Fira Sans"/>
                <w:color w:val="3A3E3E" w:themeColor="background2" w:themeShade="40"/>
                <w:sz w:val="21"/>
                <w:szCs w:val="21"/>
              </w:rPr>
            </w:pPr>
          </w:p>
          <w:p w14:paraId="11FCE8CA" w14:textId="77777777" w:rsidR="00DD3F29" w:rsidRPr="00634C51" w:rsidRDefault="00DD3F29" w:rsidP="00EF51DC">
            <w:pPr>
              <w:pStyle w:val="TableText"/>
              <w:rPr>
                <w:rFonts w:ascii="Fira Sans" w:hAnsi="Fira Sans"/>
                <w:color w:val="3A3E3E" w:themeColor="background2" w:themeShade="40"/>
                <w:sz w:val="21"/>
                <w:szCs w:val="21"/>
              </w:rPr>
            </w:pPr>
          </w:p>
          <w:p w14:paraId="2E7B5551" w14:textId="77777777" w:rsidR="00DD3F29" w:rsidRPr="00634C51" w:rsidRDefault="00DD3F29" w:rsidP="00EF51DC">
            <w:pPr>
              <w:pStyle w:val="TableText"/>
              <w:rPr>
                <w:rFonts w:ascii="Fira Sans" w:hAnsi="Fira Sans"/>
                <w:color w:val="3A3E3E" w:themeColor="background2" w:themeShade="40"/>
                <w:sz w:val="21"/>
                <w:szCs w:val="21"/>
              </w:rPr>
            </w:pPr>
          </w:p>
        </w:tc>
      </w:tr>
      <w:tr w:rsidR="00DD3F29" w:rsidRPr="00422DB4" w14:paraId="68C7CB75" w14:textId="77777777" w:rsidTr="001600BD">
        <w:trPr>
          <w:cantSplit/>
        </w:trPr>
        <w:tc>
          <w:tcPr>
            <w:tcW w:w="4140" w:type="dxa"/>
            <w:shd w:val="clear" w:color="auto" w:fill="auto"/>
          </w:tcPr>
          <w:p w14:paraId="1CB7D1C3"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t>Other information</w:t>
            </w:r>
          </w:p>
          <w:p w14:paraId="52F6E740" w14:textId="77777777" w:rsidR="00DD3F29" w:rsidRPr="00634C51" w:rsidRDefault="00DD3F29" w:rsidP="00EF51DC">
            <w:pPr>
              <w:pStyle w:val="TableText"/>
              <w:rPr>
                <w:rFonts w:ascii="Fira Sans" w:hAnsi="Fira Sans"/>
                <w:color w:val="3A3E3E" w:themeColor="background2" w:themeShade="40"/>
                <w:sz w:val="21"/>
                <w:szCs w:val="21"/>
              </w:rPr>
            </w:pPr>
          </w:p>
          <w:p w14:paraId="6512720B" w14:textId="77777777" w:rsidR="00DD3F29" w:rsidRPr="00634C51" w:rsidRDefault="00DD3F29" w:rsidP="00EF51DC">
            <w:pPr>
              <w:pStyle w:val="TableText"/>
              <w:rPr>
                <w:rFonts w:ascii="Fira Sans" w:hAnsi="Fira Sans"/>
                <w:color w:val="3A3E3E" w:themeColor="background2" w:themeShade="40"/>
                <w:sz w:val="21"/>
                <w:szCs w:val="21"/>
              </w:rPr>
            </w:pPr>
          </w:p>
          <w:p w14:paraId="0FADEA23" w14:textId="77777777" w:rsidR="00DD3F29" w:rsidRPr="00634C51" w:rsidRDefault="00DD3F29" w:rsidP="00EF51DC">
            <w:pPr>
              <w:pStyle w:val="TableText"/>
              <w:rPr>
                <w:rFonts w:ascii="Fira Sans" w:hAnsi="Fira Sans"/>
                <w:color w:val="3A3E3E" w:themeColor="background2" w:themeShade="40"/>
                <w:sz w:val="21"/>
                <w:szCs w:val="21"/>
              </w:rPr>
            </w:pPr>
          </w:p>
        </w:tc>
        <w:tc>
          <w:tcPr>
            <w:tcW w:w="4678" w:type="dxa"/>
            <w:shd w:val="clear" w:color="auto" w:fill="auto"/>
          </w:tcPr>
          <w:p w14:paraId="1DFC07E6" w14:textId="77777777" w:rsidR="00DD3F29" w:rsidRPr="00634C51" w:rsidRDefault="00DD3F29" w:rsidP="00EF51DC">
            <w:pPr>
              <w:pStyle w:val="TableText"/>
              <w:rPr>
                <w:rFonts w:ascii="Fira Sans" w:hAnsi="Fira Sans"/>
                <w:color w:val="3A3E3E" w:themeColor="background2" w:themeShade="40"/>
                <w:sz w:val="21"/>
                <w:szCs w:val="21"/>
              </w:rPr>
            </w:pPr>
            <w:r w:rsidRPr="00634C51">
              <w:rPr>
                <w:rFonts w:ascii="Fira Sans" w:hAnsi="Fira Sans"/>
                <w:color w:val="3A3E3E" w:themeColor="background2" w:themeShade="40"/>
                <w:sz w:val="21"/>
                <w:szCs w:val="21"/>
              </w:rPr>
              <w:fldChar w:fldCharType="begin">
                <w:ffData>
                  <w:name w:val=""/>
                  <w:enabled/>
                  <w:calcOnExit w:val="0"/>
                  <w:textInput>
                    <w:default w:val="[insert any other relevant information]"/>
                    <w:maxLength w:val="500"/>
                  </w:textInput>
                </w:ffData>
              </w:fldChar>
            </w:r>
            <w:r w:rsidRPr="00634C51">
              <w:rPr>
                <w:rFonts w:ascii="Fira Sans" w:hAnsi="Fira Sans"/>
                <w:color w:val="3A3E3E" w:themeColor="background2" w:themeShade="40"/>
                <w:sz w:val="21"/>
                <w:szCs w:val="21"/>
              </w:rPr>
              <w:instrText xml:space="preserve"> FORMTEXT </w:instrText>
            </w:r>
            <w:r w:rsidRPr="00634C51">
              <w:rPr>
                <w:rFonts w:ascii="Fira Sans" w:hAnsi="Fira Sans"/>
                <w:color w:val="3A3E3E" w:themeColor="background2" w:themeShade="40"/>
                <w:sz w:val="21"/>
                <w:szCs w:val="21"/>
              </w:rPr>
            </w:r>
            <w:r w:rsidRPr="00634C51">
              <w:rPr>
                <w:rFonts w:ascii="Fira Sans" w:hAnsi="Fira Sans"/>
                <w:color w:val="3A3E3E" w:themeColor="background2" w:themeShade="40"/>
                <w:sz w:val="21"/>
                <w:szCs w:val="21"/>
              </w:rPr>
              <w:fldChar w:fldCharType="separate"/>
            </w:r>
            <w:r w:rsidRPr="00634C51">
              <w:rPr>
                <w:rFonts w:ascii="Fira Sans" w:hAnsi="Fira Sans"/>
                <w:noProof/>
                <w:color w:val="3A3E3E" w:themeColor="background2" w:themeShade="40"/>
                <w:sz w:val="21"/>
                <w:szCs w:val="21"/>
              </w:rPr>
              <w:t>[insert any other relevant information]</w:t>
            </w:r>
            <w:r w:rsidRPr="00634C51">
              <w:rPr>
                <w:rFonts w:ascii="Fira Sans" w:hAnsi="Fira Sans"/>
                <w:color w:val="3A3E3E" w:themeColor="background2" w:themeShade="40"/>
                <w:sz w:val="21"/>
                <w:szCs w:val="21"/>
              </w:rPr>
              <w:fldChar w:fldCharType="end"/>
            </w:r>
          </w:p>
        </w:tc>
      </w:tr>
    </w:tbl>
    <w:p w14:paraId="6B7880DC" w14:textId="648EFCDC" w:rsidR="00DD3F29" w:rsidRDefault="00DD3F29" w:rsidP="00DD3F29">
      <w:pPr>
        <w:pStyle w:val="Heading2"/>
      </w:pPr>
      <w:r>
        <w:lastRenderedPageBreak/>
        <w:t xml:space="preserve">Conditions of funding support </w:t>
      </w:r>
    </w:p>
    <w:p w14:paraId="7E471159" w14:textId="2FC1AB0D" w:rsidR="00DD3F29" w:rsidRDefault="00DD3F29" w:rsidP="00100FC3">
      <w:pPr>
        <w:pStyle w:val="Heading3"/>
        <w:spacing w:before="0" w:after="0"/>
      </w:pPr>
      <w:r>
        <w:t xml:space="preserve">Funding offer </w:t>
      </w:r>
    </w:p>
    <w:p w14:paraId="1C06B5D7" w14:textId="578B8A4C" w:rsidR="00DD3F29" w:rsidRDefault="00DD3F29" w:rsidP="00100FC3">
      <w:pPr>
        <w:pStyle w:val="BodyText"/>
        <w:spacing w:before="0"/>
      </w:pPr>
      <w:r w:rsidRPr="008F2EC9">
        <w:t xml:space="preserve">Following acceptance of an EOI, the </w:t>
      </w:r>
      <w:r>
        <w:t>OCAHO</w:t>
      </w:r>
      <w:r w:rsidRPr="008F2EC9">
        <w:t xml:space="preserve"> will provide a written offer of funding to the HHS representative and nominated employee. The offer will outline the funding commitment of the </w:t>
      </w:r>
      <w:r>
        <w:t>OCAHO</w:t>
      </w:r>
      <w:r w:rsidRPr="008F2EC9">
        <w:t xml:space="preserve"> for the nominated employee. The HHS </w:t>
      </w:r>
      <w:r>
        <w:t xml:space="preserve">delegate, operational manager </w:t>
      </w:r>
      <w:r w:rsidRPr="008F2EC9">
        <w:t xml:space="preserve">and nominated employee will sign the offer and return </w:t>
      </w:r>
      <w:r w:rsidR="00125D22">
        <w:t>it</w:t>
      </w:r>
      <w:r w:rsidRPr="008F2EC9">
        <w:t xml:space="preserve"> to the </w:t>
      </w:r>
      <w:r>
        <w:t>OCAHO</w:t>
      </w:r>
      <w:r w:rsidRPr="008F2EC9">
        <w:t xml:space="preserve"> by the due date in order to accept the funding support.</w:t>
      </w:r>
      <w:r>
        <w:t xml:space="preserve">  </w:t>
      </w:r>
    </w:p>
    <w:p w14:paraId="603D1ED9" w14:textId="2E379210" w:rsidR="00DD3F29" w:rsidRDefault="00DD3F29" w:rsidP="00100FC3">
      <w:pPr>
        <w:pStyle w:val="Heading3"/>
        <w:spacing w:before="0" w:after="0"/>
      </w:pPr>
      <w:r>
        <w:t xml:space="preserve">Reporting </w:t>
      </w:r>
    </w:p>
    <w:p w14:paraId="030DDF0E" w14:textId="541D335F" w:rsidR="00DD3F29" w:rsidRDefault="00DD3F29" w:rsidP="00100FC3">
      <w:pPr>
        <w:pStyle w:val="BodyText"/>
        <w:spacing w:before="0"/>
      </w:pPr>
      <w:r>
        <w:t xml:space="preserve">The below reporting requirements are to be provided to </w:t>
      </w:r>
      <w:hyperlink r:id="rId13" w:history="1">
        <w:r w:rsidRPr="009D36C3">
          <w:rPr>
            <w:rStyle w:val="Hyperlink"/>
          </w:rPr>
          <w:t>HP-Research@health.qld.gov.au</w:t>
        </w:r>
      </w:hyperlink>
      <w:r>
        <w:t xml:space="preserve"> </w:t>
      </w:r>
      <w:r w:rsidRPr="001734C1">
        <w:t xml:space="preserve">in order for the HHS and nominated employee to have continued eligibility for the funding support. Failure to meet reporting requirements </w:t>
      </w:r>
      <w:r>
        <w:t>may</w:t>
      </w:r>
      <w:r w:rsidRPr="001734C1">
        <w:t xml:space="preserve"> lead to withdrawal of funding support.</w:t>
      </w:r>
    </w:p>
    <w:tbl>
      <w:tblPr>
        <w:tblStyle w:val="TableGrid"/>
        <w:tblW w:w="0" w:type="auto"/>
        <w:tblLayout w:type="fixed"/>
        <w:tblLook w:val="04A0" w:firstRow="1" w:lastRow="0" w:firstColumn="1" w:lastColumn="0" w:noHBand="0" w:noVBand="1"/>
      </w:tblPr>
      <w:tblGrid>
        <w:gridCol w:w="1224"/>
        <w:gridCol w:w="1323"/>
        <w:gridCol w:w="2151"/>
        <w:gridCol w:w="1676"/>
        <w:gridCol w:w="1276"/>
        <w:gridCol w:w="1184"/>
      </w:tblGrid>
      <w:tr w:rsidR="0090505F" w:rsidRPr="00125D22" w14:paraId="095E8FC0" w14:textId="69E88D61" w:rsidTr="00976332">
        <w:tc>
          <w:tcPr>
            <w:tcW w:w="1224" w:type="dxa"/>
            <w:vMerge w:val="restart"/>
          </w:tcPr>
          <w:p w14:paraId="4FC53348" w14:textId="77777777" w:rsidR="0090505F" w:rsidRPr="004004E0" w:rsidRDefault="0090505F" w:rsidP="00EF51DC">
            <w:pPr>
              <w:pStyle w:val="Heading4"/>
              <w:spacing w:before="0" w:after="0" w:line="240" w:lineRule="auto"/>
              <w:rPr>
                <w:b/>
                <w:bCs/>
                <w:i/>
                <w:iCs w:val="0"/>
                <w:color w:val="0B4479" w:themeColor="accent1" w:themeShade="BF"/>
                <w:sz w:val="22"/>
                <w:szCs w:val="22"/>
              </w:rPr>
            </w:pPr>
            <w:bookmarkStart w:id="2" w:name="_Hlk191299346"/>
            <w:r w:rsidRPr="004004E0">
              <w:rPr>
                <w:b/>
                <w:bCs/>
                <w:iCs w:val="0"/>
                <w:color w:val="0B4479" w:themeColor="accent1" w:themeShade="BF"/>
                <w:sz w:val="22"/>
                <w:szCs w:val="22"/>
              </w:rPr>
              <w:t>Report</w:t>
            </w:r>
          </w:p>
        </w:tc>
        <w:tc>
          <w:tcPr>
            <w:tcW w:w="1323" w:type="dxa"/>
            <w:vMerge w:val="restart"/>
          </w:tcPr>
          <w:p w14:paraId="5B4D2F57" w14:textId="77777777" w:rsidR="0090505F" w:rsidRPr="004004E0" w:rsidRDefault="0090505F" w:rsidP="00EF51DC">
            <w:pPr>
              <w:pStyle w:val="Heading4"/>
              <w:spacing w:before="0" w:after="0" w:line="240" w:lineRule="auto"/>
              <w:rPr>
                <w:b/>
                <w:bCs/>
                <w:i/>
                <w:iCs w:val="0"/>
                <w:color w:val="0B4479" w:themeColor="accent1" w:themeShade="BF"/>
                <w:sz w:val="22"/>
                <w:szCs w:val="22"/>
              </w:rPr>
            </w:pPr>
            <w:r w:rsidRPr="004004E0">
              <w:rPr>
                <w:b/>
                <w:bCs/>
                <w:iCs w:val="0"/>
                <w:color w:val="0B4479" w:themeColor="accent1" w:themeShade="BF"/>
                <w:sz w:val="22"/>
                <w:szCs w:val="22"/>
              </w:rPr>
              <w:t>Due by</w:t>
            </w:r>
          </w:p>
        </w:tc>
        <w:tc>
          <w:tcPr>
            <w:tcW w:w="6287" w:type="dxa"/>
            <w:gridSpan w:val="4"/>
          </w:tcPr>
          <w:p w14:paraId="0CEFBE0C" w14:textId="775824FA" w:rsidR="0090505F" w:rsidRPr="00125D22" w:rsidRDefault="0090505F" w:rsidP="0090505F">
            <w:pPr>
              <w:pStyle w:val="Heading4"/>
              <w:spacing w:before="0" w:after="0" w:line="240" w:lineRule="auto"/>
              <w:jc w:val="center"/>
              <w:rPr>
                <w:b/>
                <w:bCs/>
                <w:iCs w:val="0"/>
                <w:color w:val="0B4479" w:themeColor="accent1" w:themeShade="BF"/>
                <w:sz w:val="17"/>
                <w:szCs w:val="17"/>
              </w:rPr>
            </w:pPr>
            <w:r w:rsidRPr="004004E0">
              <w:rPr>
                <w:b/>
                <w:bCs/>
                <w:iCs w:val="0"/>
                <w:color w:val="0B4479" w:themeColor="accent1" w:themeShade="BF"/>
                <w:sz w:val="22"/>
                <w:szCs w:val="22"/>
              </w:rPr>
              <w:t>Items</w:t>
            </w:r>
          </w:p>
        </w:tc>
      </w:tr>
      <w:tr w:rsidR="0090505F" w:rsidRPr="00125D22" w14:paraId="33437EFF" w14:textId="11026A51" w:rsidTr="00976332">
        <w:tc>
          <w:tcPr>
            <w:tcW w:w="1224" w:type="dxa"/>
            <w:vMerge/>
          </w:tcPr>
          <w:p w14:paraId="79D610A3" w14:textId="77777777" w:rsidR="0090505F" w:rsidRPr="00DB4CEE" w:rsidRDefault="0090505F" w:rsidP="00EF51DC">
            <w:pPr>
              <w:pStyle w:val="Heading4"/>
              <w:spacing w:before="0" w:after="0" w:line="240" w:lineRule="auto"/>
              <w:rPr>
                <w:b/>
                <w:bCs/>
                <w:iCs w:val="0"/>
                <w:color w:val="0B4479" w:themeColor="accent1" w:themeShade="BF"/>
                <w:sz w:val="17"/>
                <w:szCs w:val="17"/>
              </w:rPr>
            </w:pPr>
          </w:p>
        </w:tc>
        <w:tc>
          <w:tcPr>
            <w:tcW w:w="1323" w:type="dxa"/>
            <w:vMerge/>
          </w:tcPr>
          <w:p w14:paraId="24493D92" w14:textId="77777777" w:rsidR="0090505F" w:rsidRPr="00DB4CEE" w:rsidRDefault="0090505F" w:rsidP="00EF51DC">
            <w:pPr>
              <w:pStyle w:val="Heading4"/>
              <w:spacing w:before="0" w:after="0" w:line="240" w:lineRule="auto"/>
              <w:rPr>
                <w:b/>
                <w:bCs/>
                <w:iCs w:val="0"/>
                <w:color w:val="0B4479" w:themeColor="accent1" w:themeShade="BF"/>
                <w:sz w:val="17"/>
                <w:szCs w:val="17"/>
              </w:rPr>
            </w:pPr>
          </w:p>
        </w:tc>
        <w:tc>
          <w:tcPr>
            <w:tcW w:w="2151" w:type="dxa"/>
          </w:tcPr>
          <w:p w14:paraId="5439832A" w14:textId="4A63638A" w:rsidR="0090505F" w:rsidRPr="0090505F" w:rsidRDefault="0090505F" w:rsidP="00EF51DC">
            <w:pPr>
              <w:pStyle w:val="Heading4"/>
              <w:spacing w:before="0" w:after="0" w:line="240" w:lineRule="auto"/>
              <w:rPr>
                <w:iCs w:val="0"/>
                <w:color w:val="0B4479" w:themeColor="accent1" w:themeShade="BF"/>
                <w:sz w:val="17"/>
                <w:szCs w:val="17"/>
              </w:rPr>
            </w:pPr>
            <w:r>
              <w:rPr>
                <w:iCs w:val="0"/>
                <w:color w:val="0B4479" w:themeColor="accent1" w:themeShade="BF"/>
                <w:sz w:val="17"/>
                <w:szCs w:val="17"/>
              </w:rPr>
              <w:t>RRR-Cap reports</w:t>
            </w:r>
          </w:p>
        </w:tc>
        <w:tc>
          <w:tcPr>
            <w:tcW w:w="1676" w:type="dxa"/>
          </w:tcPr>
          <w:p w14:paraId="28CBC35C" w14:textId="1CFA952C" w:rsidR="0090505F" w:rsidRPr="0090505F" w:rsidRDefault="0090505F" w:rsidP="00EF51DC">
            <w:pPr>
              <w:pStyle w:val="Heading4"/>
              <w:spacing w:before="0" w:after="0" w:line="240" w:lineRule="auto"/>
              <w:rPr>
                <w:iCs w:val="0"/>
                <w:color w:val="0B4479" w:themeColor="accent1" w:themeShade="BF"/>
                <w:sz w:val="17"/>
                <w:szCs w:val="17"/>
              </w:rPr>
            </w:pPr>
            <w:r w:rsidRPr="0090505F">
              <w:rPr>
                <w:iCs w:val="0"/>
                <w:color w:val="0B4479" w:themeColor="accent1" w:themeShade="BF"/>
                <w:sz w:val="17"/>
                <w:szCs w:val="17"/>
              </w:rPr>
              <w:t>Academic results (to-date) evidence of enrolled subjects</w:t>
            </w:r>
          </w:p>
        </w:tc>
        <w:tc>
          <w:tcPr>
            <w:tcW w:w="1276" w:type="dxa"/>
          </w:tcPr>
          <w:p w14:paraId="2C12788A" w14:textId="67EBE462" w:rsidR="0090505F" w:rsidRPr="0090505F" w:rsidRDefault="0090505F" w:rsidP="00EF51DC">
            <w:pPr>
              <w:pStyle w:val="Heading4"/>
              <w:spacing w:before="0" w:after="0" w:line="240" w:lineRule="auto"/>
              <w:rPr>
                <w:iCs w:val="0"/>
                <w:color w:val="0B4479" w:themeColor="accent1" w:themeShade="BF"/>
                <w:sz w:val="17"/>
                <w:szCs w:val="17"/>
              </w:rPr>
            </w:pPr>
            <w:r w:rsidRPr="0090505F">
              <w:rPr>
                <w:iCs w:val="0"/>
                <w:color w:val="0B4479" w:themeColor="accent1" w:themeShade="BF"/>
                <w:sz w:val="17"/>
                <w:szCs w:val="17"/>
              </w:rPr>
              <w:t>Tax invoice /receipt of fees (subjects paid)</w:t>
            </w:r>
          </w:p>
        </w:tc>
        <w:tc>
          <w:tcPr>
            <w:tcW w:w="1184" w:type="dxa"/>
          </w:tcPr>
          <w:p w14:paraId="5BA710FC" w14:textId="5C0BAD01" w:rsidR="0090505F" w:rsidRPr="0090505F" w:rsidRDefault="0090505F" w:rsidP="00EF51DC">
            <w:pPr>
              <w:pStyle w:val="Heading4"/>
              <w:spacing w:before="0" w:after="0" w:line="240" w:lineRule="auto"/>
              <w:rPr>
                <w:iCs w:val="0"/>
                <w:color w:val="0B4479" w:themeColor="accent1" w:themeShade="BF"/>
                <w:sz w:val="17"/>
                <w:szCs w:val="17"/>
              </w:rPr>
            </w:pPr>
            <w:r w:rsidRPr="0090505F">
              <w:rPr>
                <w:iCs w:val="0"/>
                <w:color w:val="0B4479" w:themeColor="accent1" w:themeShade="BF"/>
                <w:sz w:val="17"/>
                <w:szCs w:val="17"/>
              </w:rPr>
              <w:t>Staff expense claim form (for fees paid)</w:t>
            </w:r>
          </w:p>
        </w:tc>
      </w:tr>
      <w:tr w:rsidR="0090505F" w:rsidRPr="00125D22" w14:paraId="4E8FE6F1" w14:textId="5F1D0530" w:rsidTr="00976332">
        <w:tc>
          <w:tcPr>
            <w:tcW w:w="1224" w:type="dxa"/>
          </w:tcPr>
          <w:p w14:paraId="0BBD7658" w14:textId="77777777" w:rsidR="0090505F" w:rsidRPr="00DB4CEE" w:rsidRDefault="0090505F" w:rsidP="00EF51DC">
            <w:pPr>
              <w:pStyle w:val="Heading4"/>
              <w:spacing w:before="0" w:after="0" w:line="240" w:lineRule="auto"/>
              <w:rPr>
                <w:color w:val="3A3E3E" w:themeColor="background2" w:themeShade="40"/>
                <w:sz w:val="17"/>
                <w:szCs w:val="17"/>
              </w:rPr>
            </w:pPr>
            <w:r w:rsidRPr="00DB4CEE">
              <w:rPr>
                <w:color w:val="3A3E3E" w:themeColor="background2" w:themeShade="40"/>
                <w:sz w:val="17"/>
                <w:szCs w:val="17"/>
              </w:rPr>
              <w:t xml:space="preserve">Enrolment confirmation </w:t>
            </w:r>
          </w:p>
          <w:p w14:paraId="7E71CD48" w14:textId="77777777" w:rsidR="0090505F" w:rsidRPr="00DB4CEE" w:rsidRDefault="0090505F" w:rsidP="00EF51DC">
            <w:pPr>
              <w:pStyle w:val="Heading4"/>
              <w:spacing w:before="0" w:after="0" w:line="240" w:lineRule="auto"/>
              <w:rPr>
                <w:color w:val="3A3E3E" w:themeColor="background2" w:themeShade="40"/>
                <w:sz w:val="17"/>
                <w:szCs w:val="17"/>
              </w:rPr>
            </w:pPr>
          </w:p>
        </w:tc>
        <w:tc>
          <w:tcPr>
            <w:tcW w:w="1323" w:type="dxa"/>
          </w:tcPr>
          <w:p w14:paraId="2BEAB9C5" w14:textId="77777777" w:rsidR="00976332" w:rsidRDefault="0090505F" w:rsidP="00EF51DC">
            <w:pPr>
              <w:pStyle w:val="Heading4"/>
              <w:spacing w:before="0" w:after="0" w:line="240" w:lineRule="auto"/>
              <w:rPr>
                <w:iCs w:val="0"/>
                <w:color w:val="3A3E3E" w:themeColor="background2" w:themeShade="40"/>
                <w:sz w:val="17"/>
                <w:szCs w:val="17"/>
              </w:rPr>
            </w:pPr>
            <w:r w:rsidRPr="00976332">
              <w:rPr>
                <w:iCs w:val="0"/>
                <w:color w:val="3A3E3E" w:themeColor="background2" w:themeShade="40"/>
                <w:sz w:val="17"/>
                <w:szCs w:val="17"/>
              </w:rPr>
              <w:t xml:space="preserve">23 July </w:t>
            </w:r>
          </w:p>
          <w:p w14:paraId="6EDD2FA6" w14:textId="7932C634" w:rsidR="0090505F" w:rsidRPr="00976332" w:rsidRDefault="0090505F" w:rsidP="00EF51DC">
            <w:pPr>
              <w:pStyle w:val="Heading4"/>
              <w:spacing w:before="0" w:after="0" w:line="240" w:lineRule="auto"/>
              <w:rPr>
                <w:i/>
                <w:iCs w:val="0"/>
                <w:color w:val="3A3E3E" w:themeColor="background2" w:themeShade="40"/>
                <w:sz w:val="17"/>
                <w:szCs w:val="17"/>
              </w:rPr>
            </w:pPr>
            <w:r w:rsidRPr="00976332">
              <w:rPr>
                <w:iCs w:val="0"/>
                <w:color w:val="3A3E3E" w:themeColor="background2" w:themeShade="40"/>
                <w:sz w:val="17"/>
                <w:szCs w:val="17"/>
              </w:rPr>
              <w:t>2025</w:t>
            </w:r>
          </w:p>
        </w:tc>
        <w:tc>
          <w:tcPr>
            <w:tcW w:w="2151" w:type="dxa"/>
          </w:tcPr>
          <w:p w14:paraId="1F084B7E" w14:textId="77777777" w:rsidR="0090505F" w:rsidRPr="00634C51" w:rsidRDefault="0090505F" w:rsidP="0090505F">
            <w:pPr>
              <w:pStyle w:val="BulletList2Column"/>
              <w:rPr>
                <w:b/>
                <w:bCs/>
                <w:i/>
                <w:iCs/>
                <w:sz w:val="17"/>
                <w:szCs w:val="17"/>
              </w:rPr>
            </w:pPr>
            <w:r w:rsidRPr="00634C51">
              <w:rPr>
                <w:sz w:val="17"/>
                <w:szCs w:val="17"/>
              </w:rPr>
              <w:t>Evidence of enrolment</w:t>
            </w:r>
          </w:p>
          <w:p w14:paraId="1B5F2865" w14:textId="1C44E7BC" w:rsidR="0090505F" w:rsidRPr="00634C51" w:rsidRDefault="0090505F" w:rsidP="0090505F">
            <w:pPr>
              <w:pStyle w:val="BulletList2Column"/>
              <w:rPr>
                <w:sz w:val="17"/>
                <w:szCs w:val="17"/>
              </w:rPr>
            </w:pPr>
            <w:r w:rsidRPr="00634C51">
              <w:rPr>
                <w:sz w:val="17"/>
                <w:szCs w:val="17"/>
              </w:rPr>
              <w:t>Changes to contact information (if any)</w:t>
            </w:r>
          </w:p>
        </w:tc>
        <w:tc>
          <w:tcPr>
            <w:tcW w:w="4136" w:type="dxa"/>
            <w:gridSpan w:val="3"/>
          </w:tcPr>
          <w:p w14:paraId="0A65DFDD" w14:textId="77777777" w:rsidR="00976332" w:rsidRPr="00976332" w:rsidRDefault="00976332" w:rsidP="00976332">
            <w:pPr>
              <w:pStyle w:val="BulletList2Column"/>
              <w:numPr>
                <w:ilvl w:val="0"/>
                <w:numId w:val="0"/>
              </w:numPr>
              <w:ind w:left="360"/>
              <w:jc w:val="center"/>
              <w:rPr>
                <w:sz w:val="28"/>
                <w:szCs w:val="28"/>
              </w:rPr>
            </w:pPr>
          </w:p>
          <w:p w14:paraId="7FAAB5F6" w14:textId="6BA74097" w:rsidR="0090505F" w:rsidRPr="00634C51" w:rsidRDefault="00976332" w:rsidP="00976332">
            <w:pPr>
              <w:pStyle w:val="BulletList2Column"/>
              <w:numPr>
                <w:ilvl w:val="0"/>
                <w:numId w:val="0"/>
              </w:numPr>
              <w:ind w:left="360"/>
              <w:jc w:val="center"/>
              <w:rPr>
                <w:sz w:val="17"/>
                <w:szCs w:val="17"/>
              </w:rPr>
            </w:pPr>
            <w:r>
              <w:rPr>
                <w:sz w:val="17"/>
                <w:szCs w:val="17"/>
              </w:rPr>
              <w:t>-</w:t>
            </w:r>
          </w:p>
        </w:tc>
      </w:tr>
      <w:tr w:rsidR="0090505F" w:rsidRPr="00125D22" w14:paraId="63B336FC" w14:textId="42DCC60C" w:rsidTr="00976332">
        <w:tc>
          <w:tcPr>
            <w:tcW w:w="1224" w:type="dxa"/>
          </w:tcPr>
          <w:p w14:paraId="019B78CE" w14:textId="2B1F5FAC" w:rsidR="0090505F" w:rsidRPr="00634C51" w:rsidRDefault="0090505F" w:rsidP="00EF51DC">
            <w:pPr>
              <w:pStyle w:val="Heading4"/>
              <w:spacing w:before="0" w:after="0" w:line="240" w:lineRule="auto"/>
              <w:rPr>
                <w:color w:val="3A3E3E" w:themeColor="background2" w:themeShade="40"/>
                <w:sz w:val="17"/>
                <w:szCs w:val="17"/>
              </w:rPr>
            </w:pPr>
            <w:r w:rsidRPr="00634C51">
              <w:rPr>
                <w:color w:val="3A3E3E" w:themeColor="background2" w:themeShade="40"/>
                <w:sz w:val="17"/>
                <w:szCs w:val="17"/>
              </w:rPr>
              <w:t>Scheduled report 1</w:t>
            </w:r>
          </w:p>
        </w:tc>
        <w:tc>
          <w:tcPr>
            <w:tcW w:w="1323" w:type="dxa"/>
          </w:tcPr>
          <w:p w14:paraId="05D19EC3" w14:textId="33C53F5D" w:rsidR="0090505F" w:rsidRPr="00976332" w:rsidRDefault="0090505F" w:rsidP="00EF51DC">
            <w:pPr>
              <w:pStyle w:val="Heading4"/>
              <w:spacing w:before="0" w:after="0" w:line="240" w:lineRule="auto"/>
              <w:rPr>
                <w:b/>
                <w:bCs/>
                <w:i/>
                <w:iCs w:val="0"/>
                <w:color w:val="3A3E3E" w:themeColor="background2" w:themeShade="40"/>
                <w:sz w:val="17"/>
                <w:szCs w:val="17"/>
              </w:rPr>
            </w:pPr>
            <w:r w:rsidRPr="00976332">
              <w:rPr>
                <w:iCs w:val="0"/>
                <w:color w:val="3A3E3E" w:themeColor="background2" w:themeShade="40"/>
                <w:sz w:val="17"/>
                <w:szCs w:val="17"/>
              </w:rPr>
              <w:t>1 September 2025</w:t>
            </w:r>
          </w:p>
        </w:tc>
        <w:tc>
          <w:tcPr>
            <w:tcW w:w="2151" w:type="dxa"/>
          </w:tcPr>
          <w:p w14:paraId="2FF83DD7" w14:textId="625C817C" w:rsidR="0090505F" w:rsidRDefault="0090505F" w:rsidP="00976332">
            <w:pPr>
              <w:pStyle w:val="BulletList2Column"/>
              <w:numPr>
                <w:ilvl w:val="0"/>
                <w:numId w:val="17"/>
              </w:numPr>
              <w:jc w:val="center"/>
              <w:rPr>
                <w:sz w:val="17"/>
                <w:szCs w:val="17"/>
              </w:rPr>
            </w:pPr>
          </w:p>
        </w:tc>
        <w:tc>
          <w:tcPr>
            <w:tcW w:w="1676" w:type="dxa"/>
          </w:tcPr>
          <w:p w14:paraId="60562416" w14:textId="3CF5C7E9" w:rsidR="0090505F" w:rsidRPr="00634C51"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4E0A786E" wp14:editId="7B746FE6">
                  <wp:extent cx="181155" cy="181155"/>
                  <wp:effectExtent l="0" t="0" r="9525" b="9525"/>
                  <wp:docPr id="49130086"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1A6B4B08" w14:textId="124A6CF4" w:rsidR="0090505F"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4C428224" wp14:editId="2E876D14">
                  <wp:extent cx="181155" cy="181155"/>
                  <wp:effectExtent l="0" t="0" r="9525" b="9525"/>
                  <wp:docPr id="1705482621"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344F466C" w14:textId="5A0907E8" w:rsidR="0090505F"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278124A0" wp14:editId="2066E3B2">
                  <wp:extent cx="181155" cy="181155"/>
                  <wp:effectExtent l="0" t="0" r="9525" b="9525"/>
                  <wp:docPr id="513372443"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r w:rsidR="0090505F" w:rsidRPr="00125D22" w14:paraId="4C6C9647" w14:textId="54D22BB7" w:rsidTr="00976332">
        <w:tc>
          <w:tcPr>
            <w:tcW w:w="1224" w:type="dxa"/>
          </w:tcPr>
          <w:p w14:paraId="1E77290C" w14:textId="2CD5C34C" w:rsidR="0090505F" w:rsidRPr="00634C51" w:rsidRDefault="0090505F" w:rsidP="00EF51DC">
            <w:pPr>
              <w:pStyle w:val="Heading4"/>
              <w:spacing w:before="0" w:after="0" w:line="240" w:lineRule="auto"/>
              <w:rPr>
                <w:color w:val="3A3E3E" w:themeColor="background2" w:themeShade="40"/>
                <w:sz w:val="17"/>
                <w:szCs w:val="17"/>
              </w:rPr>
            </w:pPr>
            <w:r w:rsidRPr="00634C51">
              <w:rPr>
                <w:color w:val="3A3E3E" w:themeColor="background2" w:themeShade="40"/>
                <w:sz w:val="17"/>
                <w:szCs w:val="17"/>
              </w:rPr>
              <w:t>Scheduled report 2</w:t>
            </w:r>
          </w:p>
        </w:tc>
        <w:tc>
          <w:tcPr>
            <w:tcW w:w="1323" w:type="dxa"/>
          </w:tcPr>
          <w:p w14:paraId="5C6E7039" w14:textId="6CDF3000" w:rsidR="0090505F" w:rsidRPr="00976332" w:rsidRDefault="0090505F" w:rsidP="00EF51DC">
            <w:pPr>
              <w:pStyle w:val="Heading4"/>
              <w:spacing w:before="0" w:after="0" w:line="240" w:lineRule="auto"/>
              <w:rPr>
                <w:iCs w:val="0"/>
                <w:color w:val="3A3E3E" w:themeColor="background2" w:themeShade="40"/>
                <w:sz w:val="17"/>
                <w:szCs w:val="17"/>
              </w:rPr>
            </w:pPr>
            <w:r w:rsidRPr="00976332">
              <w:rPr>
                <w:iCs w:val="0"/>
                <w:color w:val="3A3E3E" w:themeColor="background2" w:themeShade="40"/>
                <w:sz w:val="17"/>
                <w:szCs w:val="17"/>
              </w:rPr>
              <w:t>28 November 2025</w:t>
            </w:r>
          </w:p>
        </w:tc>
        <w:tc>
          <w:tcPr>
            <w:tcW w:w="2151" w:type="dxa"/>
          </w:tcPr>
          <w:p w14:paraId="1C6BEE92" w14:textId="36B3D76C" w:rsidR="0090505F" w:rsidRPr="00976332" w:rsidRDefault="0090505F" w:rsidP="00976332">
            <w:pPr>
              <w:pStyle w:val="BulletList2Column"/>
              <w:rPr>
                <w:sz w:val="17"/>
                <w:szCs w:val="17"/>
              </w:rPr>
            </w:pPr>
            <w:r>
              <w:rPr>
                <w:sz w:val="17"/>
                <w:szCs w:val="17"/>
              </w:rPr>
              <w:t>R</w:t>
            </w:r>
            <w:r w:rsidRPr="00634C51">
              <w:rPr>
                <w:sz w:val="17"/>
                <w:szCs w:val="17"/>
              </w:rPr>
              <w:t xml:space="preserve">esearch proposal summary </w:t>
            </w:r>
            <w:r w:rsidRPr="00976332">
              <w:rPr>
                <w:sz w:val="17"/>
                <w:szCs w:val="17"/>
              </w:rPr>
              <w:t>(2-page</w:t>
            </w:r>
            <w:r w:rsidR="00976332">
              <w:rPr>
                <w:sz w:val="17"/>
                <w:szCs w:val="17"/>
              </w:rPr>
              <w:t>)</w:t>
            </w:r>
            <w:r w:rsidRPr="00976332">
              <w:rPr>
                <w:sz w:val="17"/>
                <w:szCs w:val="17"/>
              </w:rPr>
              <w:t xml:space="preserve"> </w:t>
            </w:r>
          </w:p>
        </w:tc>
        <w:tc>
          <w:tcPr>
            <w:tcW w:w="1676" w:type="dxa"/>
          </w:tcPr>
          <w:p w14:paraId="53299E7F" w14:textId="77777777" w:rsidR="00976332" w:rsidRDefault="00976332" w:rsidP="00976332">
            <w:pPr>
              <w:pStyle w:val="BulletList2Column"/>
              <w:numPr>
                <w:ilvl w:val="0"/>
                <w:numId w:val="0"/>
              </w:numPr>
              <w:jc w:val="center"/>
              <w:rPr>
                <w:sz w:val="17"/>
                <w:szCs w:val="17"/>
              </w:rPr>
            </w:pPr>
          </w:p>
          <w:p w14:paraId="13D423C2" w14:textId="7AACD30D" w:rsidR="0090505F" w:rsidRPr="00634C51"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125C85E3" wp14:editId="0289020D">
                  <wp:extent cx="181155" cy="181155"/>
                  <wp:effectExtent l="0" t="0" r="9525" b="9525"/>
                  <wp:docPr id="2018265480"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69C9282F" w14:textId="77777777" w:rsidR="0090505F" w:rsidRDefault="0090505F" w:rsidP="00976332">
            <w:pPr>
              <w:pStyle w:val="BulletList2Column"/>
              <w:numPr>
                <w:ilvl w:val="0"/>
                <w:numId w:val="0"/>
              </w:numPr>
              <w:ind w:left="360"/>
              <w:jc w:val="center"/>
              <w:rPr>
                <w:sz w:val="17"/>
                <w:szCs w:val="17"/>
              </w:rPr>
            </w:pPr>
          </w:p>
        </w:tc>
        <w:tc>
          <w:tcPr>
            <w:tcW w:w="1184" w:type="dxa"/>
          </w:tcPr>
          <w:p w14:paraId="16624B23" w14:textId="212A2B3B" w:rsidR="0090505F" w:rsidRDefault="0090505F" w:rsidP="00976332">
            <w:pPr>
              <w:pStyle w:val="BulletList2Column"/>
              <w:numPr>
                <w:ilvl w:val="0"/>
                <w:numId w:val="0"/>
              </w:numPr>
              <w:ind w:left="360"/>
              <w:jc w:val="center"/>
              <w:rPr>
                <w:sz w:val="17"/>
                <w:szCs w:val="17"/>
              </w:rPr>
            </w:pPr>
          </w:p>
        </w:tc>
      </w:tr>
      <w:tr w:rsidR="0090505F" w:rsidRPr="00125D22" w14:paraId="3769A445" w14:textId="4AA20F4E" w:rsidTr="00976332">
        <w:tc>
          <w:tcPr>
            <w:tcW w:w="1224" w:type="dxa"/>
          </w:tcPr>
          <w:p w14:paraId="6D514DF7" w14:textId="7C797B43" w:rsidR="0090505F" w:rsidRPr="00634C51" w:rsidRDefault="0090505F" w:rsidP="00EF51DC">
            <w:pPr>
              <w:pStyle w:val="Heading4"/>
              <w:spacing w:before="0" w:after="0" w:line="240" w:lineRule="auto"/>
              <w:rPr>
                <w:color w:val="3A3E3E" w:themeColor="background2" w:themeShade="40"/>
                <w:sz w:val="17"/>
                <w:szCs w:val="17"/>
              </w:rPr>
            </w:pPr>
            <w:r w:rsidRPr="00634C51">
              <w:rPr>
                <w:color w:val="3A3E3E" w:themeColor="background2" w:themeShade="40"/>
                <w:sz w:val="17"/>
                <w:szCs w:val="17"/>
              </w:rPr>
              <w:t xml:space="preserve">Scheduled report </w:t>
            </w:r>
            <w:r>
              <w:rPr>
                <w:color w:val="3A3E3E" w:themeColor="background2" w:themeShade="40"/>
                <w:sz w:val="17"/>
                <w:szCs w:val="17"/>
              </w:rPr>
              <w:t>3</w:t>
            </w:r>
          </w:p>
        </w:tc>
        <w:tc>
          <w:tcPr>
            <w:tcW w:w="1323" w:type="dxa"/>
          </w:tcPr>
          <w:p w14:paraId="6328F690" w14:textId="668B2844" w:rsidR="0090505F" w:rsidRPr="00976332" w:rsidRDefault="0090505F" w:rsidP="00EF51DC">
            <w:pPr>
              <w:pStyle w:val="Heading4"/>
              <w:spacing w:before="0" w:after="0" w:line="240" w:lineRule="auto"/>
              <w:rPr>
                <w:b/>
                <w:bCs/>
                <w:i/>
                <w:iCs w:val="0"/>
                <w:color w:val="3A3E3E" w:themeColor="background2" w:themeShade="40"/>
                <w:sz w:val="17"/>
                <w:szCs w:val="17"/>
              </w:rPr>
            </w:pPr>
            <w:r w:rsidRPr="00976332">
              <w:rPr>
                <w:iCs w:val="0"/>
                <w:color w:val="3A3E3E" w:themeColor="background2" w:themeShade="40"/>
                <w:sz w:val="17"/>
                <w:szCs w:val="17"/>
              </w:rPr>
              <w:t>16 January 2026</w:t>
            </w:r>
          </w:p>
        </w:tc>
        <w:tc>
          <w:tcPr>
            <w:tcW w:w="2151" w:type="dxa"/>
          </w:tcPr>
          <w:p w14:paraId="5069BD13" w14:textId="202F7E7E" w:rsidR="00694453" w:rsidRPr="00976332" w:rsidRDefault="00694453" w:rsidP="00976332">
            <w:pPr>
              <w:pStyle w:val="BulletList2Column"/>
              <w:rPr>
                <w:sz w:val="17"/>
                <w:szCs w:val="17"/>
              </w:rPr>
            </w:pPr>
            <w:r>
              <w:rPr>
                <w:sz w:val="17"/>
                <w:szCs w:val="17"/>
              </w:rPr>
              <w:t>B</w:t>
            </w:r>
            <w:r w:rsidRPr="00634C51">
              <w:rPr>
                <w:sz w:val="17"/>
                <w:szCs w:val="17"/>
              </w:rPr>
              <w:t xml:space="preserve">rief report </w:t>
            </w:r>
            <w:r w:rsidRPr="00976332">
              <w:rPr>
                <w:sz w:val="17"/>
                <w:szCs w:val="17"/>
              </w:rPr>
              <w:t>(1 page) research project development</w:t>
            </w:r>
          </w:p>
          <w:p w14:paraId="2EA58761" w14:textId="77777777" w:rsidR="0090505F" w:rsidRDefault="0090505F" w:rsidP="00694453">
            <w:pPr>
              <w:pStyle w:val="BulletList2Column"/>
              <w:numPr>
                <w:ilvl w:val="0"/>
                <w:numId w:val="0"/>
              </w:numPr>
              <w:ind w:left="360"/>
              <w:rPr>
                <w:sz w:val="17"/>
                <w:szCs w:val="17"/>
              </w:rPr>
            </w:pPr>
          </w:p>
        </w:tc>
        <w:tc>
          <w:tcPr>
            <w:tcW w:w="1676" w:type="dxa"/>
          </w:tcPr>
          <w:p w14:paraId="17BC9C4A" w14:textId="77777777" w:rsidR="00976332" w:rsidRPr="00976332" w:rsidRDefault="00976332" w:rsidP="00976332">
            <w:pPr>
              <w:pStyle w:val="BulletList2Column"/>
              <w:numPr>
                <w:ilvl w:val="0"/>
                <w:numId w:val="0"/>
              </w:numPr>
              <w:ind w:left="360" w:hanging="360"/>
              <w:jc w:val="center"/>
              <w:rPr>
                <w:sz w:val="28"/>
                <w:szCs w:val="28"/>
              </w:rPr>
            </w:pPr>
          </w:p>
          <w:p w14:paraId="60CD19F5" w14:textId="7EB242E1" w:rsidR="0090505F" w:rsidRPr="00FA1FF4"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5C4A471D" wp14:editId="28971A99">
                  <wp:extent cx="181155" cy="181155"/>
                  <wp:effectExtent l="0" t="0" r="9525" b="9525"/>
                  <wp:docPr id="88623236"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42B26570" w14:textId="77777777" w:rsidR="00976332" w:rsidRPr="00976332" w:rsidRDefault="00976332" w:rsidP="00976332">
            <w:pPr>
              <w:pStyle w:val="BulletList2Column"/>
              <w:numPr>
                <w:ilvl w:val="0"/>
                <w:numId w:val="0"/>
              </w:numPr>
              <w:jc w:val="center"/>
              <w:rPr>
                <w:sz w:val="28"/>
                <w:szCs w:val="28"/>
              </w:rPr>
            </w:pPr>
          </w:p>
          <w:p w14:paraId="523AF654" w14:textId="39C481C0" w:rsidR="0090505F"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7D6D08CB" wp14:editId="5AF75AD7">
                  <wp:extent cx="181155" cy="181155"/>
                  <wp:effectExtent l="0" t="0" r="9525" b="9525"/>
                  <wp:docPr id="201334259"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469F0A38" w14:textId="77777777" w:rsidR="00976332" w:rsidRPr="00976332" w:rsidRDefault="00976332" w:rsidP="00976332">
            <w:pPr>
              <w:pStyle w:val="BulletList2Column"/>
              <w:numPr>
                <w:ilvl w:val="0"/>
                <w:numId w:val="0"/>
              </w:numPr>
              <w:ind w:left="360" w:hanging="360"/>
              <w:jc w:val="center"/>
              <w:rPr>
                <w:sz w:val="28"/>
                <w:szCs w:val="28"/>
              </w:rPr>
            </w:pPr>
          </w:p>
          <w:p w14:paraId="378EEE41" w14:textId="50EA467D" w:rsidR="0090505F"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5AE35D96" wp14:editId="5F8A29FE">
                  <wp:extent cx="181155" cy="181155"/>
                  <wp:effectExtent l="0" t="0" r="9525" b="9525"/>
                  <wp:docPr id="1767244237"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r w:rsidR="00976332" w:rsidRPr="00125D22" w14:paraId="4AE5B8E1" w14:textId="08CFE1BF" w:rsidTr="00976332">
        <w:tc>
          <w:tcPr>
            <w:tcW w:w="1224" w:type="dxa"/>
          </w:tcPr>
          <w:p w14:paraId="646FE244" w14:textId="48173A56" w:rsidR="00976332" w:rsidRPr="004407FB" w:rsidRDefault="00976332" w:rsidP="00976332">
            <w:pPr>
              <w:pStyle w:val="Heading4"/>
              <w:spacing w:before="0" w:after="0" w:line="240" w:lineRule="auto"/>
              <w:rPr>
                <w:b/>
                <w:bCs/>
                <w:color w:val="3A3E3E" w:themeColor="background2" w:themeShade="40"/>
                <w:sz w:val="17"/>
                <w:szCs w:val="17"/>
              </w:rPr>
            </w:pPr>
            <w:r w:rsidRPr="00634C51">
              <w:rPr>
                <w:color w:val="3A3E3E" w:themeColor="background2" w:themeShade="40"/>
                <w:sz w:val="17"/>
                <w:szCs w:val="17"/>
              </w:rPr>
              <w:t xml:space="preserve">Scheduled report </w:t>
            </w:r>
            <w:r>
              <w:rPr>
                <w:color w:val="3A3E3E" w:themeColor="background2" w:themeShade="40"/>
                <w:sz w:val="17"/>
                <w:szCs w:val="17"/>
              </w:rPr>
              <w:t>4</w:t>
            </w:r>
          </w:p>
        </w:tc>
        <w:tc>
          <w:tcPr>
            <w:tcW w:w="1323" w:type="dxa"/>
          </w:tcPr>
          <w:p w14:paraId="4DD82712" w14:textId="77777777" w:rsidR="00976332" w:rsidRDefault="00976332" w:rsidP="00976332">
            <w:pPr>
              <w:pStyle w:val="Heading4"/>
              <w:spacing w:before="0" w:after="0" w:line="240" w:lineRule="auto"/>
              <w:rPr>
                <w:iCs w:val="0"/>
                <w:color w:val="3A3E3E" w:themeColor="background2" w:themeShade="40"/>
                <w:sz w:val="17"/>
                <w:szCs w:val="17"/>
              </w:rPr>
            </w:pPr>
            <w:r w:rsidRPr="00976332">
              <w:rPr>
                <w:iCs w:val="0"/>
                <w:color w:val="3A3E3E" w:themeColor="background2" w:themeShade="40"/>
                <w:sz w:val="17"/>
                <w:szCs w:val="17"/>
              </w:rPr>
              <w:t xml:space="preserve">13 March </w:t>
            </w:r>
          </w:p>
          <w:p w14:paraId="33483673" w14:textId="053E9B4A" w:rsidR="00976332" w:rsidRPr="00976332" w:rsidRDefault="00976332" w:rsidP="00976332">
            <w:pPr>
              <w:pStyle w:val="Heading4"/>
              <w:spacing w:before="0" w:after="0" w:line="240" w:lineRule="auto"/>
              <w:rPr>
                <w:b/>
                <w:bCs/>
                <w:iCs w:val="0"/>
                <w:color w:val="3A3E3E" w:themeColor="background2" w:themeShade="40"/>
                <w:sz w:val="17"/>
                <w:szCs w:val="17"/>
              </w:rPr>
            </w:pPr>
            <w:r w:rsidRPr="00976332">
              <w:rPr>
                <w:iCs w:val="0"/>
                <w:color w:val="3A3E3E" w:themeColor="background2" w:themeShade="40"/>
                <w:sz w:val="17"/>
                <w:szCs w:val="17"/>
              </w:rPr>
              <w:t>2026</w:t>
            </w:r>
          </w:p>
        </w:tc>
        <w:tc>
          <w:tcPr>
            <w:tcW w:w="2151" w:type="dxa"/>
          </w:tcPr>
          <w:p w14:paraId="1000E1D7" w14:textId="1502612B" w:rsidR="00976332" w:rsidRDefault="00976332" w:rsidP="00976332">
            <w:pPr>
              <w:pStyle w:val="BulletList2Column"/>
              <w:numPr>
                <w:ilvl w:val="0"/>
                <w:numId w:val="0"/>
              </w:numPr>
              <w:ind w:left="360" w:hanging="360"/>
              <w:jc w:val="center"/>
              <w:rPr>
                <w:sz w:val="17"/>
                <w:szCs w:val="17"/>
              </w:rPr>
            </w:pPr>
            <w:r>
              <w:rPr>
                <w:sz w:val="17"/>
                <w:szCs w:val="17"/>
              </w:rPr>
              <w:t>-</w:t>
            </w:r>
          </w:p>
        </w:tc>
        <w:tc>
          <w:tcPr>
            <w:tcW w:w="1676" w:type="dxa"/>
          </w:tcPr>
          <w:p w14:paraId="745DBB42" w14:textId="125F0ED5" w:rsidR="00976332" w:rsidRPr="004407FB" w:rsidRDefault="00976332" w:rsidP="00976332">
            <w:pPr>
              <w:pStyle w:val="BulletList2Column"/>
              <w:numPr>
                <w:ilvl w:val="0"/>
                <w:numId w:val="0"/>
              </w:numPr>
              <w:ind w:left="360" w:hanging="360"/>
              <w:jc w:val="center"/>
              <w:rPr>
                <w:b/>
                <w:bCs/>
                <w:sz w:val="17"/>
                <w:szCs w:val="17"/>
              </w:rPr>
            </w:pPr>
            <w:r>
              <w:rPr>
                <w:noProof/>
                <w:sz w:val="17"/>
                <w:szCs w:val="17"/>
                <w14:numSpacing w14:val="default"/>
              </w:rPr>
              <w:drawing>
                <wp:inline distT="0" distB="0" distL="0" distR="0" wp14:anchorId="63C8CD5B" wp14:editId="297AFCF1">
                  <wp:extent cx="181155" cy="181155"/>
                  <wp:effectExtent l="0" t="0" r="9525" b="9525"/>
                  <wp:docPr id="2118849826"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5E98EB6F" w14:textId="215F4E2F" w:rsidR="00976332"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60472C3A" wp14:editId="25788E08">
                  <wp:extent cx="181155" cy="181155"/>
                  <wp:effectExtent l="0" t="0" r="9525" b="9525"/>
                  <wp:docPr id="1629542668"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0141E89F" w14:textId="5E08CA6D" w:rsidR="00976332"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124AA96B" wp14:editId="55521DF9">
                  <wp:extent cx="181155" cy="181155"/>
                  <wp:effectExtent l="0" t="0" r="9525" b="9525"/>
                  <wp:docPr id="1418207175"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r w:rsidR="00976332" w:rsidRPr="00125D22" w14:paraId="1908B830" w14:textId="5CB1B9FA" w:rsidTr="00976332">
        <w:tc>
          <w:tcPr>
            <w:tcW w:w="1224" w:type="dxa"/>
          </w:tcPr>
          <w:p w14:paraId="6ACFC3DB" w14:textId="497DE1B5" w:rsidR="00976332" w:rsidRPr="00634C51" w:rsidRDefault="00976332" w:rsidP="00976332">
            <w:pPr>
              <w:pStyle w:val="Heading4"/>
              <w:spacing w:before="0" w:after="0" w:line="240" w:lineRule="auto"/>
              <w:rPr>
                <w:color w:val="3A3E3E" w:themeColor="background2" w:themeShade="40"/>
                <w:sz w:val="17"/>
                <w:szCs w:val="17"/>
              </w:rPr>
            </w:pPr>
            <w:r w:rsidRPr="00634C51">
              <w:rPr>
                <w:color w:val="3A3E3E" w:themeColor="background2" w:themeShade="40"/>
                <w:sz w:val="17"/>
                <w:szCs w:val="17"/>
              </w:rPr>
              <w:t xml:space="preserve">Scheduled report </w:t>
            </w:r>
            <w:r>
              <w:rPr>
                <w:color w:val="3A3E3E" w:themeColor="background2" w:themeShade="40"/>
                <w:sz w:val="17"/>
                <w:szCs w:val="17"/>
              </w:rPr>
              <w:t>5</w:t>
            </w:r>
          </w:p>
        </w:tc>
        <w:tc>
          <w:tcPr>
            <w:tcW w:w="1323" w:type="dxa"/>
          </w:tcPr>
          <w:p w14:paraId="3F998BC4" w14:textId="065CB56C" w:rsidR="00976332" w:rsidRPr="00976332" w:rsidRDefault="00976332" w:rsidP="00976332">
            <w:pPr>
              <w:pStyle w:val="Heading4"/>
              <w:spacing w:before="0" w:after="0" w:line="240" w:lineRule="auto"/>
              <w:rPr>
                <w:b/>
                <w:bCs/>
                <w:i/>
                <w:iCs w:val="0"/>
                <w:color w:val="3A3E3E" w:themeColor="background2" w:themeShade="40"/>
                <w:sz w:val="17"/>
                <w:szCs w:val="17"/>
              </w:rPr>
            </w:pPr>
            <w:r w:rsidRPr="00976332">
              <w:rPr>
                <w:iCs w:val="0"/>
                <w:color w:val="3A3E3E" w:themeColor="background2" w:themeShade="40"/>
                <w:sz w:val="17"/>
                <w:szCs w:val="17"/>
              </w:rPr>
              <w:t>3 September 2026</w:t>
            </w:r>
          </w:p>
          <w:p w14:paraId="0093A491" w14:textId="20050C67" w:rsidR="00976332" w:rsidRPr="00976332" w:rsidRDefault="00976332" w:rsidP="00976332">
            <w:pPr>
              <w:pStyle w:val="Heading4"/>
              <w:spacing w:before="0" w:after="0" w:line="240" w:lineRule="auto"/>
              <w:rPr>
                <w:b/>
                <w:bCs/>
                <w:i/>
                <w:iCs w:val="0"/>
                <w:color w:val="3A3E3E" w:themeColor="background2" w:themeShade="40"/>
                <w:sz w:val="17"/>
                <w:szCs w:val="17"/>
              </w:rPr>
            </w:pPr>
          </w:p>
        </w:tc>
        <w:tc>
          <w:tcPr>
            <w:tcW w:w="2151" w:type="dxa"/>
          </w:tcPr>
          <w:p w14:paraId="4AFC1F04" w14:textId="77777777" w:rsidR="00976332" w:rsidRPr="00634C51" w:rsidRDefault="00976332" w:rsidP="00976332">
            <w:pPr>
              <w:pStyle w:val="BulletList2Column"/>
              <w:rPr>
                <w:sz w:val="17"/>
                <w:szCs w:val="17"/>
              </w:rPr>
            </w:pPr>
            <w:r>
              <w:rPr>
                <w:sz w:val="17"/>
                <w:szCs w:val="17"/>
              </w:rPr>
              <w:t>C</w:t>
            </w:r>
            <w:r w:rsidRPr="00634C51">
              <w:rPr>
                <w:sz w:val="17"/>
                <w:szCs w:val="17"/>
              </w:rPr>
              <w:t>ompleted research proposal**</w:t>
            </w:r>
          </w:p>
          <w:p w14:paraId="3D0CD7D1" w14:textId="77777777" w:rsidR="00976332" w:rsidRDefault="00976332" w:rsidP="00976332">
            <w:pPr>
              <w:pStyle w:val="BulletList2Column"/>
              <w:numPr>
                <w:ilvl w:val="0"/>
                <w:numId w:val="0"/>
              </w:numPr>
              <w:rPr>
                <w:sz w:val="17"/>
                <w:szCs w:val="17"/>
              </w:rPr>
            </w:pPr>
          </w:p>
        </w:tc>
        <w:tc>
          <w:tcPr>
            <w:tcW w:w="1676" w:type="dxa"/>
          </w:tcPr>
          <w:p w14:paraId="6A68D1F4" w14:textId="77777777" w:rsidR="00976332" w:rsidRDefault="00976332" w:rsidP="00976332">
            <w:pPr>
              <w:pStyle w:val="BulletList2Column"/>
              <w:numPr>
                <w:ilvl w:val="0"/>
                <w:numId w:val="0"/>
              </w:numPr>
              <w:ind w:left="360" w:hanging="360"/>
              <w:jc w:val="center"/>
              <w:rPr>
                <w:sz w:val="17"/>
                <w:szCs w:val="17"/>
              </w:rPr>
            </w:pPr>
          </w:p>
          <w:p w14:paraId="23F8C0CA" w14:textId="5E57D3E5" w:rsidR="00976332" w:rsidRPr="00634C51"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7971707E" wp14:editId="0FF583E4">
                  <wp:extent cx="181155" cy="181155"/>
                  <wp:effectExtent l="0" t="0" r="9525" b="9525"/>
                  <wp:docPr id="2145722248"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32E2F344" w14:textId="77777777" w:rsidR="00976332" w:rsidRDefault="00976332" w:rsidP="00976332">
            <w:pPr>
              <w:pStyle w:val="BulletList2Column"/>
              <w:numPr>
                <w:ilvl w:val="0"/>
                <w:numId w:val="0"/>
              </w:numPr>
              <w:ind w:left="360" w:hanging="360"/>
              <w:jc w:val="center"/>
              <w:rPr>
                <w:sz w:val="17"/>
                <w:szCs w:val="17"/>
              </w:rPr>
            </w:pPr>
          </w:p>
          <w:p w14:paraId="55B52C72" w14:textId="524B6EB5" w:rsidR="00976332"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0B4DE942" wp14:editId="46FA38B5">
                  <wp:extent cx="181155" cy="181155"/>
                  <wp:effectExtent l="0" t="0" r="9525" b="9525"/>
                  <wp:docPr id="2143329409"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2AC827DD" w14:textId="77777777" w:rsidR="00976332" w:rsidRDefault="00976332" w:rsidP="00976332">
            <w:pPr>
              <w:pStyle w:val="BulletList2Column"/>
              <w:numPr>
                <w:ilvl w:val="0"/>
                <w:numId w:val="0"/>
              </w:numPr>
              <w:ind w:left="360" w:hanging="360"/>
              <w:jc w:val="center"/>
              <w:rPr>
                <w:sz w:val="17"/>
                <w:szCs w:val="17"/>
              </w:rPr>
            </w:pPr>
          </w:p>
          <w:p w14:paraId="20E7CEC6" w14:textId="479B458E" w:rsidR="00976332" w:rsidRDefault="00976332" w:rsidP="00976332">
            <w:pPr>
              <w:pStyle w:val="BulletList2Column"/>
              <w:numPr>
                <w:ilvl w:val="0"/>
                <w:numId w:val="0"/>
              </w:numPr>
              <w:ind w:left="360" w:hanging="360"/>
              <w:jc w:val="center"/>
              <w:rPr>
                <w:sz w:val="17"/>
                <w:szCs w:val="17"/>
              </w:rPr>
            </w:pPr>
            <w:r>
              <w:rPr>
                <w:noProof/>
                <w:sz w:val="17"/>
                <w:szCs w:val="17"/>
                <w14:numSpacing w14:val="default"/>
              </w:rPr>
              <w:drawing>
                <wp:inline distT="0" distB="0" distL="0" distR="0" wp14:anchorId="56FF5FBA" wp14:editId="1E0844F4">
                  <wp:extent cx="181155" cy="181155"/>
                  <wp:effectExtent l="0" t="0" r="9525" b="9525"/>
                  <wp:docPr id="1334740110"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r w:rsidR="00976332" w:rsidRPr="00125D22" w14:paraId="17705ED2" w14:textId="790D6ED2" w:rsidTr="00976332">
        <w:tc>
          <w:tcPr>
            <w:tcW w:w="1224" w:type="dxa"/>
          </w:tcPr>
          <w:p w14:paraId="7E8EC2C1" w14:textId="0F6BA954" w:rsidR="00976332" w:rsidRPr="00634C51" w:rsidRDefault="00976332" w:rsidP="00976332">
            <w:pPr>
              <w:pStyle w:val="Heading4"/>
              <w:spacing w:before="0" w:after="0" w:line="240" w:lineRule="auto"/>
              <w:rPr>
                <w:color w:val="3A3E3E" w:themeColor="background2" w:themeShade="40"/>
                <w:sz w:val="17"/>
                <w:szCs w:val="17"/>
              </w:rPr>
            </w:pPr>
            <w:r w:rsidRPr="00634C51">
              <w:rPr>
                <w:color w:val="3A3E3E" w:themeColor="background2" w:themeShade="40"/>
                <w:sz w:val="17"/>
                <w:szCs w:val="17"/>
              </w:rPr>
              <w:t xml:space="preserve">Scheduled report </w:t>
            </w:r>
            <w:r>
              <w:rPr>
                <w:color w:val="3A3E3E" w:themeColor="background2" w:themeShade="40"/>
                <w:sz w:val="17"/>
                <w:szCs w:val="17"/>
              </w:rPr>
              <w:t>6</w:t>
            </w:r>
          </w:p>
        </w:tc>
        <w:tc>
          <w:tcPr>
            <w:tcW w:w="1323" w:type="dxa"/>
          </w:tcPr>
          <w:p w14:paraId="45D26498" w14:textId="3B40FBE8" w:rsidR="00976332" w:rsidRPr="00976332" w:rsidRDefault="00976332" w:rsidP="00976332">
            <w:pPr>
              <w:pStyle w:val="Heading4"/>
              <w:spacing w:before="0" w:after="0" w:line="240" w:lineRule="auto"/>
              <w:rPr>
                <w:b/>
                <w:bCs/>
                <w:i/>
                <w:iCs w:val="0"/>
                <w:color w:val="3A3E3E" w:themeColor="background2" w:themeShade="40"/>
                <w:sz w:val="17"/>
                <w:szCs w:val="17"/>
              </w:rPr>
            </w:pPr>
            <w:r w:rsidRPr="00976332">
              <w:rPr>
                <w:iCs w:val="0"/>
                <w:color w:val="3A3E3E" w:themeColor="background2" w:themeShade="40"/>
                <w:sz w:val="17"/>
                <w:szCs w:val="17"/>
              </w:rPr>
              <w:t>22 January 2027</w:t>
            </w:r>
          </w:p>
          <w:p w14:paraId="3369E613" w14:textId="7CB98256" w:rsidR="00976332" w:rsidRPr="00976332" w:rsidRDefault="00976332" w:rsidP="00976332">
            <w:pPr>
              <w:pStyle w:val="Heading4"/>
              <w:spacing w:before="0" w:after="0" w:line="240" w:lineRule="auto"/>
              <w:rPr>
                <w:b/>
                <w:bCs/>
                <w:i/>
                <w:iCs w:val="0"/>
                <w:color w:val="3A3E3E" w:themeColor="background2" w:themeShade="40"/>
                <w:sz w:val="17"/>
                <w:szCs w:val="17"/>
              </w:rPr>
            </w:pPr>
          </w:p>
        </w:tc>
        <w:tc>
          <w:tcPr>
            <w:tcW w:w="2151" w:type="dxa"/>
          </w:tcPr>
          <w:p w14:paraId="59D530FB" w14:textId="7083CB83" w:rsidR="00976332" w:rsidRDefault="00976332" w:rsidP="00976332">
            <w:pPr>
              <w:pStyle w:val="BulletList2Column"/>
              <w:numPr>
                <w:ilvl w:val="0"/>
                <w:numId w:val="0"/>
              </w:numPr>
              <w:ind w:left="360" w:hanging="360"/>
              <w:jc w:val="center"/>
              <w:rPr>
                <w:sz w:val="17"/>
                <w:szCs w:val="17"/>
              </w:rPr>
            </w:pPr>
            <w:r>
              <w:rPr>
                <w:sz w:val="17"/>
                <w:szCs w:val="17"/>
              </w:rPr>
              <w:t>-</w:t>
            </w:r>
          </w:p>
        </w:tc>
        <w:tc>
          <w:tcPr>
            <w:tcW w:w="1676" w:type="dxa"/>
          </w:tcPr>
          <w:p w14:paraId="3DC94ADF" w14:textId="77777777" w:rsidR="00976332" w:rsidRPr="00976332" w:rsidRDefault="00976332" w:rsidP="00976332">
            <w:pPr>
              <w:pStyle w:val="BulletList2Column"/>
              <w:numPr>
                <w:ilvl w:val="0"/>
                <w:numId w:val="0"/>
              </w:numPr>
              <w:jc w:val="center"/>
              <w:rPr>
                <w:sz w:val="6"/>
                <w:szCs w:val="6"/>
              </w:rPr>
            </w:pPr>
          </w:p>
          <w:p w14:paraId="1F26329C" w14:textId="5BAE0381" w:rsidR="00976332" w:rsidRPr="00634C51"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4DBCA141" wp14:editId="588327B5">
                  <wp:extent cx="181155" cy="181155"/>
                  <wp:effectExtent l="0" t="0" r="9525" b="9525"/>
                  <wp:docPr id="1835243232"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2F98B5A9" w14:textId="77777777" w:rsidR="00976332" w:rsidRPr="00976332" w:rsidRDefault="00976332" w:rsidP="00976332">
            <w:pPr>
              <w:pStyle w:val="BulletList2Column"/>
              <w:numPr>
                <w:ilvl w:val="0"/>
                <w:numId w:val="0"/>
              </w:numPr>
              <w:ind w:left="360"/>
              <w:rPr>
                <w:sz w:val="6"/>
                <w:szCs w:val="6"/>
              </w:rPr>
            </w:pPr>
          </w:p>
          <w:p w14:paraId="4993129C" w14:textId="6E4A3323" w:rsidR="00976332" w:rsidRDefault="00976332" w:rsidP="00976332">
            <w:pPr>
              <w:pStyle w:val="BulletList2Column"/>
              <w:numPr>
                <w:ilvl w:val="0"/>
                <w:numId w:val="0"/>
              </w:numPr>
              <w:ind w:left="360"/>
              <w:rPr>
                <w:sz w:val="17"/>
                <w:szCs w:val="17"/>
              </w:rPr>
            </w:pPr>
            <w:r>
              <w:rPr>
                <w:noProof/>
                <w:sz w:val="17"/>
                <w:szCs w:val="17"/>
                <w14:numSpacing w14:val="default"/>
              </w:rPr>
              <w:drawing>
                <wp:inline distT="0" distB="0" distL="0" distR="0" wp14:anchorId="13EFC5FB" wp14:editId="708AE33B">
                  <wp:extent cx="181155" cy="181155"/>
                  <wp:effectExtent l="0" t="0" r="9525" b="9525"/>
                  <wp:docPr id="383737238"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46916EDA" w14:textId="77777777" w:rsidR="00976332" w:rsidRPr="00976332" w:rsidRDefault="00976332" w:rsidP="00976332">
            <w:pPr>
              <w:pStyle w:val="BulletList2Column"/>
              <w:numPr>
                <w:ilvl w:val="0"/>
                <w:numId w:val="0"/>
              </w:numPr>
              <w:ind w:left="360"/>
              <w:rPr>
                <w:sz w:val="6"/>
                <w:szCs w:val="6"/>
              </w:rPr>
            </w:pPr>
          </w:p>
          <w:p w14:paraId="6F91DE5D" w14:textId="107DD642" w:rsidR="00976332" w:rsidRDefault="00976332" w:rsidP="00976332">
            <w:pPr>
              <w:pStyle w:val="BulletList2Column"/>
              <w:numPr>
                <w:ilvl w:val="0"/>
                <w:numId w:val="0"/>
              </w:numPr>
              <w:ind w:left="360"/>
              <w:rPr>
                <w:sz w:val="17"/>
                <w:szCs w:val="17"/>
              </w:rPr>
            </w:pPr>
            <w:r>
              <w:rPr>
                <w:noProof/>
                <w:sz w:val="17"/>
                <w:szCs w:val="17"/>
                <w14:numSpacing w14:val="default"/>
              </w:rPr>
              <w:drawing>
                <wp:inline distT="0" distB="0" distL="0" distR="0" wp14:anchorId="38C02008" wp14:editId="3D999D76">
                  <wp:extent cx="181155" cy="181155"/>
                  <wp:effectExtent l="0" t="0" r="9525" b="9525"/>
                  <wp:docPr id="541757152"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r w:rsidR="00976332" w:rsidRPr="00125D22" w14:paraId="487C5885" w14:textId="1BB06B55" w:rsidTr="00976332">
        <w:tc>
          <w:tcPr>
            <w:tcW w:w="1224" w:type="dxa"/>
          </w:tcPr>
          <w:p w14:paraId="40BB54D6" w14:textId="34A25AE7" w:rsidR="00976332" w:rsidRPr="00634C51" w:rsidRDefault="00976332" w:rsidP="00976332">
            <w:pPr>
              <w:pStyle w:val="Heading4"/>
              <w:spacing w:before="0" w:after="0" w:line="240" w:lineRule="auto"/>
              <w:rPr>
                <w:color w:val="3A3E3E" w:themeColor="background2" w:themeShade="40"/>
                <w:sz w:val="17"/>
                <w:szCs w:val="17"/>
              </w:rPr>
            </w:pPr>
            <w:r w:rsidRPr="00634C51">
              <w:rPr>
                <w:color w:val="3A3E3E" w:themeColor="background2" w:themeShade="40"/>
                <w:sz w:val="17"/>
                <w:szCs w:val="17"/>
              </w:rPr>
              <w:t xml:space="preserve">Scheduled report </w:t>
            </w:r>
            <w:r>
              <w:rPr>
                <w:color w:val="3A3E3E" w:themeColor="background2" w:themeShade="40"/>
                <w:sz w:val="17"/>
                <w:szCs w:val="17"/>
              </w:rPr>
              <w:t>7</w:t>
            </w:r>
          </w:p>
        </w:tc>
        <w:tc>
          <w:tcPr>
            <w:tcW w:w="1323" w:type="dxa"/>
          </w:tcPr>
          <w:p w14:paraId="0B33141A" w14:textId="77777777" w:rsidR="00976332" w:rsidRDefault="00976332" w:rsidP="00976332">
            <w:pPr>
              <w:pStyle w:val="Heading4"/>
              <w:spacing w:before="0" w:after="0" w:line="240" w:lineRule="auto"/>
              <w:rPr>
                <w:iCs w:val="0"/>
                <w:color w:val="3A3E3E" w:themeColor="background2" w:themeShade="40"/>
                <w:sz w:val="17"/>
                <w:szCs w:val="17"/>
              </w:rPr>
            </w:pPr>
            <w:r w:rsidRPr="00976332">
              <w:rPr>
                <w:iCs w:val="0"/>
                <w:color w:val="3A3E3E" w:themeColor="background2" w:themeShade="40"/>
                <w:sz w:val="17"/>
                <w:szCs w:val="17"/>
              </w:rPr>
              <w:t>16</w:t>
            </w:r>
            <w:r>
              <w:rPr>
                <w:iCs w:val="0"/>
                <w:color w:val="3A3E3E" w:themeColor="background2" w:themeShade="40"/>
                <w:sz w:val="17"/>
                <w:szCs w:val="17"/>
              </w:rPr>
              <w:t xml:space="preserve"> </w:t>
            </w:r>
            <w:r w:rsidRPr="00976332">
              <w:rPr>
                <w:iCs w:val="0"/>
                <w:color w:val="3A3E3E" w:themeColor="background2" w:themeShade="40"/>
                <w:sz w:val="17"/>
                <w:szCs w:val="17"/>
              </w:rPr>
              <w:t xml:space="preserve">March </w:t>
            </w:r>
          </w:p>
          <w:p w14:paraId="6DB27B91" w14:textId="785FB86D" w:rsidR="00976332" w:rsidRPr="00976332" w:rsidRDefault="00976332" w:rsidP="00976332">
            <w:pPr>
              <w:pStyle w:val="Heading4"/>
              <w:spacing w:before="0" w:after="0" w:line="240" w:lineRule="auto"/>
              <w:rPr>
                <w:iCs w:val="0"/>
                <w:color w:val="3A3E3E" w:themeColor="background2" w:themeShade="40"/>
                <w:sz w:val="17"/>
                <w:szCs w:val="17"/>
              </w:rPr>
            </w:pPr>
            <w:r w:rsidRPr="00976332">
              <w:rPr>
                <w:iCs w:val="0"/>
                <w:color w:val="3A3E3E" w:themeColor="background2" w:themeShade="40"/>
                <w:sz w:val="17"/>
                <w:szCs w:val="17"/>
              </w:rPr>
              <w:t>2027</w:t>
            </w:r>
          </w:p>
        </w:tc>
        <w:tc>
          <w:tcPr>
            <w:tcW w:w="2151" w:type="dxa"/>
          </w:tcPr>
          <w:p w14:paraId="3707E10B" w14:textId="6FF6FA83" w:rsidR="00976332" w:rsidRDefault="00976332" w:rsidP="00976332">
            <w:pPr>
              <w:pStyle w:val="BulletList2Column"/>
              <w:numPr>
                <w:ilvl w:val="0"/>
                <w:numId w:val="0"/>
              </w:numPr>
              <w:ind w:left="360" w:hanging="360"/>
              <w:jc w:val="center"/>
              <w:rPr>
                <w:sz w:val="17"/>
                <w:szCs w:val="17"/>
              </w:rPr>
            </w:pPr>
            <w:r>
              <w:rPr>
                <w:sz w:val="17"/>
                <w:szCs w:val="17"/>
              </w:rPr>
              <w:t>-</w:t>
            </w:r>
          </w:p>
        </w:tc>
        <w:tc>
          <w:tcPr>
            <w:tcW w:w="1676" w:type="dxa"/>
          </w:tcPr>
          <w:p w14:paraId="733B641B" w14:textId="79DC7DD5" w:rsidR="00976332"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1AD451BD" wp14:editId="5E506ECA">
                  <wp:extent cx="181155" cy="181155"/>
                  <wp:effectExtent l="0" t="0" r="9525" b="9525"/>
                  <wp:docPr id="1895148734"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1EA8A744" w14:textId="6228CCB2" w:rsidR="00976332"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5241A786" wp14:editId="3BC497DF">
                  <wp:extent cx="181155" cy="181155"/>
                  <wp:effectExtent l="0" t="0" r="9525" b="9525"/>
                  <wp:docPr id="245597462"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5DA3F685" w14:textId="11B62DB5" w:rsidR="00976332"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15043EBE" wp14:editId="5EE7B2FC">
                  <wp:extent cx="181155" cy="181155"/>
                  <wp:effectExtent l="0" t="0" r="9525" b="9525"/>
                  <wp:docPr id="1195089195"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r w:rsidR="00976332" w:rsidRPr="00125D22" w14:paraId="690582FE" w14:textId="0F5ADB1E" w:rsidTr="00976332">
        <w:tc>
          <w:tcPr>
            <w:tcW w:w="1224" w:type="dxa"/>
          </w:tcPr>
          <w:p w14:paraId="4CF25117" w14:textId="77777777" w:rsidR="00976332" w:rsidRPr="006C29A1" w:rsidRDefault="00976332" w:rsidP="00976332">
            <w:pPr>
              <w:pStyle w:val="Heading4"/>
              <w:spacing w:before="0" w:after="0" w:line="240" w:lineRule="auto"/>
              <w:rPr>
                <w:color w:val="3A3E3E" w:themeColor="background2" w:themeShade="40"/>
                <w:sz w:val="17"/>
                <w:szCs w:val="17"/>
              </w:rPr>
            </w:pPr>
            <w:r w:rsidRPr="006C29A1">
              <w:rPr>
                <w:color w:val="3A3E3E" w:themeColor="background2" w:themeShade="40"/>
                <w:sz w:val="17"/>
                <w:szCs w:val="17"/>
              </w:rPr>
              <w:t xml:space="preserve">Completion report </w:t>
            </w:r>
          </w:p>
        </w:tc>
        <w:tc>
          <w:tcPr>
            <w:tcW w:w="1323" w:type="dxa"/>
          </w:tcPr>
          <w:p w14:paraId="566EFB55" w14:textId="77777777" w:rsidR="00976332" w:rsidRDefault="00976332" w:rsidP="00976332">
            <w:pPr>
              <w:pStyle w:val="Heading4"/>
              <w:spacing w:before="0" w:after="0" w:line="240" w:lineRule="auto"/>
              <w:rPr>
                <w:iCs w:val="0"/>
                <w:color w:val="3A3E3E" w:themeColor="background2" w:themeShade="40"/>
                <w:sz w:val="17"/>
                <w:szCs w:val="17"/>
              </w:rPr>
            </w:pPr>
            <w:r w:rsidRPr="00976332">
              <w:rPr>
                <w:iCs w:val="0"/>
                <w:color w:val="3A3E3E" w:themeColor="background2" w:themeShade="40"/>
                <w:sz w:val="17"/>
                <w:szCs w:val="17"/>
              </w:rPr>
              <w:t xml:space="preserve">30 July </w:t>
            </w:r>
          </w:p>
          <w:p w14:paraId="071DBF0B" w14:textId="4196EF81" w:rsidR="00976332" w:rsidRPr="00976332" w:rsidRDefault="00976332" w:rsidP="00976332">
            <w:pPr>
              <w:pStyle w:val="Heading4"/>
              <w:spacing w:before="0" w:after="0" w:line="240" w:lineRule="auto"/>
              <w:rPr>
                <w:b/>
                <w:bCs/>
                <w:i/>
                <w:iCs w:val="0"/>
                <w:color w:val="3A3E3E" w:themeColor="background2" w:themeShade="40"/>
                <w:sz w:val="17"/>
                <w:szCs w:val="17"/>
              </w:rPr>
            </w:pPr>
            <w:r w:rsidRPr="00976332">
              <w:rPr>
                <w:iCs w:val="0"/>
                <w:color w:val="3A3E3E" w:themeColor="background2" w:themeShade="40"/>
                <w:sz w:val="17"/>
                <w:szCs w:val="17"/>
              </w:rPr>
              <w:t xml:space="preserve">2027 </w:t>
            </w:r>
          </w:p>
        </w:tc>
        <w:tc>
          <w:tcPr>
            <w:tcW w:w="2151" w:type="dxa"/>
          </w:tcPr>
          <w:p w14:paraId="51A94307" w14:textId="77777777" w:rsidR="00976332" w:rsidRPr="00634C51" w:rsidRDefault="00976332" w:rsidP="00976332">
            <w:pPr>
              <w:pStyle w:val="BulletList2Column"/>
              <w:rPr>
                <w:sz w:val="17"/>
                <w:szCs w:val="17"/>
              </w:rPr>
            </w:pPr>
            <w:r>
              <w:rPr>
                <w:sz w:val="17"/>
                <w:szCs w:val="17"/>
              </w:rPr>
              <w:t>F</w:t>
            </w:r>
            <w:r w:rsidRPr="00634C51">
              <w:rPr>
                <w:sz w:val="17"/>
                <w:szCs w:val="17"/>
              </w:rPr>
              <w:t>inal report on project outcomes**</w:t>
            </w:r>
          </w:p>
          <w:p w14:paraId="78A0D18E" w14:textId="6C261525" w:rsidR="00976332" w:rsidRDefault="00976332" w:rsidP="00976332">
            <w:pPr>
              <w:pStyle w:val="BulletList2Column"/>
              <w:rPr>
                <w:sz w:val="17"/>
                <w:szCs w:val="17"/>
              </w:rPr>
            </w:pPr>
            <w:r>
              <w:rPr>
                <w:sz w:val="17"/>
                <w:szCs w:val="17"/>
              </w:rPr>
              <w:t>R</w:t>
            </w:r>
            <w:r w:rsidRPr="00634C51">
              <w:rPr>
                <w:sz w:val="17"/>
                <w:szCs w:val="17"/>
              </w:rPr>
              <w:t>eport on learnings, outcomes</w:t>
            </w:r>
            <w:r>
              <w:rPr>
                <w:sz w:val="17"/>
                <w:szCs w:val="17"/>
              </w:rPr>
              <w:t>,</w:t>
            </w:r>
            <w:r w:rsidRPr="00634C51">
              <w:rPr>
                <w:sz w:val="17"/>
                <w:szCs w:val="17"/>
              </w:rPr>
              <w:t xml:space="preserve"> and outputs</w:t>
            </w:r>
          </w:p>
        </w:tc>
        <w:tc>
          <w:tcPr>
            <w:tcW w:w="1676" w:type="dxa"/>
          </w:tcPr>
          <w:p w14:paraId="16D181E4" w14:textId="77777777" w:rsidR="00976332" w:rsidRDefault="00976332" w:rsidP="00976332">
            <w:pPr>
              <w:pStyle w:val="BulletList2Column"/>
              <w:numPr>
                <w:ilvl w:val="0"/>
                <w:numId w:val="0"/>
              </w:numPr>
              <w:jc w:val="center"/>
              <w:rPr>
                <w:sz w:val="17"/>
                <w:szCs w:val="17"/>
              </w:rPr>
            </w:pPr>
          </w:p>
          <w:p w14:paraId="45D9F07E" w14:textId="77777777" w:rsidR="00976332" w:rsidRPr="00976332" w:rsidRDefault="00976332" w:rsidP="00976332">
            <w:pPr>
              <w:pStyle w:val="BulletList2Column"/>
              <w:numPr>
                <w:ilvl w:val="0"/>
                <w:numId w:val="0"/>
              </w:numPr>
              <w:jc w:val="center"/>
              <w:rPr>
                <w:sz w:val="8"/>
                <w:szCs w:val="8"/>
              </w:rPr>
            </w:pPr>
          </w:p>
          <w:p w14:paraId="595D3D4C" w14:textId="545688F8" w:rsidR="00976332" w:rsidRPr="00634C51"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2F20575C" wp14:editId="06C43CB1">
                  <wp:extent cx="181155" cy="181155"/>
                  <wp:effectExtent l="0" t="0" r="9525" b="9525"/>
                  <wp:docPr id="359661325"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276" w:type="dxa"/>
          </w:tcPr>
          <w:p w14:paraId="7736D4AC" w14:textId="77777777" w:rsidR="00976332" w:rsidRDefault="00976332" w:rsidP="00976332">
            <w:pPr>
              <w:pStyle w:val="BulletList2Column"/>
              <w:numPr>
                <w:ilvl w:val="0"/>
                <w:numId w:val="0"/>
              </w:numPr>
              <w:jc w:val="center"/>
              <w:rPr>
                <w:sz w:val="17"/>
                <w:szCs w:val="17"/>
              </w:rPr>
            </w:pPr>
          </w:p>
          <w:p w14:paraId="7A7C5052" w14:textId="77777777" w:rsidR="00976332" w:rsidRPr="00976332" w:rsidRDefault="00976332" w:rsidP="00976332">
            <w:pPr>
              <w:pStyle w:val="BulletList2Column"/>
              <w:numPr>
                <w:ilvl w:val="0"/>
                <w:numId w:val="0"/>
              </w:numPr>
              <w:jc w:val="center"/>
              <w:rPr>
                <w:sz w:val="8"/>
                <w:szCs w:val="8"/>
              </w:rPr>
            </w:pPr>
          </w:p>
          <w:p w14:paraId="06E16A2A" w14:textId="0D89CCA3" w:rsidR="00976332"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789D36A6" wp14:editId="42466DA6">
                  <wp:extent cx="181155" cy="181155"/>
                  <wp:effectExtent l="0" t="0" r="9525" b="9525"/>
                  <wp:docPr id="1183989005"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c>
          <w:tcPr>
            <w:tcW w:w="1184" w:type="dxa"/>
          </w:tcPr>
          <w:p w14:paraId="534E4033" w14:textId="77777777" w:rsidR="00976332" w:rsidRDefault="00976332" w:rsidP="00976332">
            <w:pPr>
              <w:pStyle w:val="BulletList2Column"/>
              <w:numPr>
                <w:ilvl w:val="0"/>
                <w:numId w:val="0"/>
              </w:numPr>
              <w:jc w:val="center"/>
              <w:rPr>
                <w:sz w:val="17"/>
                <w:szCs w:val="17"/>
              </w:rPr>
            </w:pPr>
          </w:p>
          <w:p w14:paraId="6B697CE0" w14:textId="77777777" w:rsidR="00976332" w:rsidRPr="00976332" w:rsidRDefault="00976332" w:rsidP="00976332">
            <w:pPr>
              <w:pStyle w:val="BulletList2Column"/>
              <w:numPr>
                <w:ilvl w:val="0"/>
                <w:numId w:val="0"/>
              </w:numPr>
              <w:jc w:val="center"/>
              <w:rPr>
                <w:sz w:val="8"/>
                <w:szCs w:val="8"/>
              </w:rPr>
            </w:pPr>
          </w:p>
          <w:p w14:paraId="73C892E0" w14:textId="0E224218" w:rsidR="00976332" w:rsidRDefault="00976332" w:rsidP="00976332">
            <w:pPr>
              <w:pStyle w:val="BulletList2Column"/>
              <w:numPr>
                <w:ilvl w:val="0"/>
                <w:numId w:val="0"/>
              </w:numPr>
              <w:jc w:val="center"/>
              <w:rPr>
                <w:sz w:val="17"/>
                <w:szCs w:val="17"/>
              </w:rPr>
            </w:pPr>
            <w:r>
              <w:rPr>
                <w:noProof/>
                <w:sz w:val="17"/>
                <w:szCs w:val="17"/>
                <w14:numSpacing w14:val="default"/>
              </w:rPr>
              <w:drawing>
                <wp:inline distT="0" distB="0" distL="0" distR="0" wp14:anchorId="08039A4D" wp14:editId="0D433B4A">
                  <wp:extent cx="181155" cy="181155"/>
                  <wp:effectExtent l="0" t="0" r="9525" b="9525"/>
                  <wp:docPr id="398562975"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0086" name="Graphic 49130086" descr="Checkmark with solid fill"/>
                          <pic:cNvPicPr/>
                        </pic:nvPicPr>
                        <pic:blipFill>
                          <a:blip r:embed="rId14">
                            <a:extLst>
                              <a:ext uri="{96DAC541-7B7A-43D3-8B79-37D633B846F1}">
                                <asvg:svgBlip xmlns:asvg="http://schemas.microsoft.com/office/drawing/2016/SVG/main" r:embed="rId15"/>
                              </a:ext>
                            </a:extLst>
                          </a:blip>
                          <a:stretch>
                            <a:fillRect/>
                          </a:stretch>
                        </pic:blipFill>
                        <pic:spPr>
                          <a:xfrm>
                            <a:off x="0" y="0"/>
                            <a:ext cx="185604" cy="185604"/>
                          </a:xfrm>
                          <a:prstGeom prst="rect">
                            <a:avLst/>
                          </a:prstGeom>
                        </pic:spPr>
                      </pic:pic>
                    </a:graphicData>
                  </a:graphic>
                </wp:inline>
              </w:drawing>
            </w:r>
          </w:p>
        </w:tc>
      </w:tr>
    </w:tbl>
    <w:bookmarkEnd w:id="2"/>
    <w:p w14:paraId="5BFCDC34" w14:textId="54DBFA5D" w:rsidR="00DD3F29" w:rsidRPr="001600BD" w:rsidRDefault="00DD3F29" w:rsidP="00DD3F29">
      <w:pPr>
        <w:pStyle w:val="ListBullet"/>
        <w:numPr>
          <w:ilvl w:val="0"/>
          <w:numId w:val="0"/>
        </w:numPr>
        <w:rPr>
          <w:sz w:val="18"/>
          <w:szCs w:val="18"/>
        </w:rPr>
      </w:pPr>
      <w:r w:rsidRPr="001600BD">
        <w:rPr>
          <w:b/>
          <w:bCs/>
          <w:sz w:val="18"/>
          <w:szCs w:val="18"/>
        </w:rPr>
        <w:t>*Note</w:t>
      </w:r>
      <w:r w:rsidRPr="001600BD">
        <w:rPr>
          <w:sz w:val="18"/>
          <w:szCs w:val="18"/>
        </w:rPr>
        <w:t xml:space="preserve">: OCAHO cannot process reimbursement on a ‘financial statement’, only a ‘tax invoice/receipt’; OCAHO cannot reimburse any fees that are not paid ‘up front’ including fees deferred to FEE-HELP (taxation system) or student loan program.  The tax invoice/receipt must list the subjects undertaken, or evidence of subjects currently enrolled accompany the tax invoice/receipt. </w:t>
      </w:r>
    </w:p>
    <w:p w14:paraId="25192855" w14:textId="32F7D6E0" w:rsidR="00DD3F29" w:rsidRPr="001600BD" w:rsidRDefault="00DD3F29" w:rsidP="00417AB3">
      <w:pPr>
        <w:pStyle w:val="ListBullet"/>
        <w:numPr>
          <w:ilvl w:val="0"/>
          <w:numId w:val="0"/>
        </w:numPr>
        <w:rPr>
          <w:sz w:val="18"/>
          <w:szCs w:val="18"/>
        </w:rPr>
      </w:pPr>
      <w:r w:rsidRPr="001600BD">
        <w:rPr>
          <w:sz w:val="18"/>
          <w:szCs w:val="18"/>
        </w:rPr>
        <w:t>**Templates will be supplied to the employee and manager for the midpoint and completion reports.</w:t>
      </w:r>
    </w:p>
    <w:p w14:paraId="60A51FBE" w14:textId="4F0A2B44" w:rsidR="00DD3F29" w:rsidRDefault="00DD3F29" w:rsidP="00DD3F29">
      <w:pPr>
        <w:pStyle w:val="Heading4"/>
        <w:rPr>
          <w:lang w:eastAsia="en-AU"/>
        </w:rPr>
      </w:pPr>
      <w:r>
        <w:rPr>
          <w:lang w:eastAsia="en-AU"/>
        </w:rPr>
        <w:lastRenderedPageBreak/>
        <w:t>Eligibility</w:t>
      </w:r>
    </w:p>
    <w:p w14:paraId="57A4A4A2" w14:textId="77777777" w:rsidR="00DD3F29" w:rsidRDefault="00DD3F29" w:rsidP="00DD3F29">
      <w:pPr>
        <w:pStyle w:val="BodyText"/>
        <w:contextualSpacing/>
      </w:pPr>
      <w:r>
        <w:t>A</w:t>
      </w:r>
      <w:r>
        <w:rPr>
          <w:b/>
        </w:rPr>
        <w:t xml:space="preserve"> </w:t>
      </w:r>
      <w:r>
        <w:t>HHS is eligible to submit an EOI if the nominated employee meets criteria listed below.</w:t>
      </w:r>
    </w:p>
    <w:p w14:paraId="36A25A9C" w14:textId="77777777" w:rsidR="00DD3F29" w:rsidRPr="00634C51" w:rsidRDefault="00DD3F29" w:rsidP="00DD3F29">
      <w:pPr>
        <w:pStyle w:val="Heading5"/>
        <w:rPr>
          <w:color w:val="3A3E3E" w:themeColor="background2" w:themeShade="40"/>
        </w:rPr>
      </w:pPr>
      <w:r w:rsidRPr="00634C51">
        <w:rPr>
          <w:color w:val="3A3E3E" w:themeColor="background2" w:themeShade="40"/>
        </w:rPr>
        <w:t>Position classification</w:t>
      </w:r>
    </w:p>
    <w:p w14:paraId="0D7AD0A4" w14:textId="77777777" w:rsidR="00DD3F29" w:rsidRPr="00634C51" w:rsidRDefault="00DD3F29" w:rsidP="00DD3F29">
      <w:pPr>
        <w:pStyle w:val="BodyText"/>
        <w:contextualSpacing/>
      </w:pPr>
      <w:r w:rsidRPr="00634C51">
        <w:t xml:space="preserve">Health Practitioner Level 3 (HP3) and above.  </w:t>
      </w:r>
    </w:p>
    <w:p w14:paraId="72601766" w14:textId="785992FC" w:rsidR="00DD3F29" w:rsidRPr="00634C51" w:rsidRDefault="00DD3F29" w:rsidP="00DD3F29">
      <w:pPr>
        <w:pStyle w:val="Heading5"/>
        <w:rPr>
          <w:color w:val="3A3E3E" w:themeColor="background2" w:themeShade="40"/>
        </w:rPr>
      </w:pPr>
      <w:r w:rsidRPr="00634C51">
        <w:rPr>
          <w:color w:val="3A3E3E" w:themeColor="background2" w:themeShade="40"/>
        </w:rPr>
        <w:t>Position status</w:t>
      </w:r>
    </w:p>
    <w:p w14:paraId="6B6EA6BA" w14:textId="77777777" w:rsidR="00DD3F29" w:rsidRPr="00634C51" w:rsidRDefault="00DD3F29" w:rsidP="00DD3F29">
      <w:pPr>
        <w:pStyle w:val="BodyText"/>
        <w:contextualSpacing/>
      </w:pPr>
      <w:r w:rsidRPr="00634C51">
        <w:t>The employee can be temporary or permanent. If temporary, the employees’ appointment should extend to at least three months beyond the funding term. The employee can be full-time or part-time.</w:t>
      </w:r>
    </w:p>
    <w:p w14:paraId="6D49E529" w14:textId="77777777" w:rsidR="00DD3F29" w:rsidRPr="00634C51" w:rsidRDefault="00DD3F29" w:rsidP="00DD3F29">
      <w:pPr>
        <w:pStyle w:val="Heading5"/>
        <w:rPr>
          <w:color w:val="3A3E3E" w:themeColor="background2" w:themeShade="40"/>
        </w:rPr>
      </w:pPr>
      <w:r w:rsidRPr="00634C51">
        <w:rPr>
          <w:color w:val="3A3E3E" w:themeColor="background2" w:themeShade="40"/>
        </w:rPr>
        <w:t>Position location</w:t>
      </w:r>
    </w:p>
    <w:p w14:paraId="035B0F4F" w14:textId="492EF676" w:rsidR="00DD3F29" w:rsidRDefault="00DD3F29" w:rsidP="00DD3F29">
      <w:pPr>
        <w:pStyle w:val="BodyText"/>
      </w:pPr>
      <w:r w:rsidRPr="00634C51">
        <w:t xml:space="preserve">The Applicant’s position base location </w:t>
      </w:r>
      <w:r w:rsidRPr="00E513AC">
        <w:t xml:space="preserve">is classified </w:t>
      </w:r>
      <w:r>
        <w:t xml:space="preserve">according to the </w:t>
      </w:r>
      <w:hyperlink r:id="rId16" w:history="1">
        <w:r w:rsidRPr="00B85AA6">
          <w:rPr>
            <w:rStyle w:val="Hyperlink"/>
          </w:rPr>
          <w:t>Modified Monash Model</w:t>
        </w:r>
      </w:hyperlink>
      <w:r>
        <w:t xml:space="preserve"> (MMM) as Remoteness Classification MMM Level 3 (large rural town) up to MMM Level 7 (very remote community). A full list of RRR-Cap eligible Queensland Health locations can be found </w:t>
      </w:r>
      <w:hyperlink r:id="rId17" w:history="1">
        <w:r w:rsidRPr="00661774">
          <w:rPr>
            <w:rStyle w:val="Hyperlink"/>
          </w:rPr>
          <w:t>here</w:t>
        </w:r>
      </w:hyperlink>
      <w:r>
        <w:t xml:space="preserve">. </w:t>
      </w:r>
    </w:p>
    <w:p w14:paraId="62EAB402" w14:textId="2B06D7D5" w:rsidR="00DD3F29" w:rsidRDefault="00DD3F29" w:rsidP="00DD3F29">
      <w:pPr>
        <w:pStyle w:val="Heading3"/>
      </w:pPr>
      <w:r>
        <w:t>Exception reporting</w:t>
      </w:r>
    </w:p>
    <w:p w14:paraId="47EE1A15" w14:textId="77777777" w:rsidR="00DD3F29" w:rsidRPr="00DD3F29" w:rsidRDefault="00DD3F29" w:rsidP="00D461FC">
      <w:pPr>
        <w:pStyle w:val="BodyText"/>
        <w:numPr>
          <w:ilvl w:val="0"/>
          <w:numId w:val="5"/>
        </w:numPr>
        <w:rPr>
          <w:lang w:eastAsia="en-AU"/>
        </w:rPr>
      </w:pPr>
      <w:r w:rsidRPr="00DD3F29">
        <w:rPr>
          <w:lang w:eastAsia="en-AU"/>
        </w:rPr>
        <w:t>The HHS will advise the OCAHO within 7 days of the following:</w:t>
      </w:r>
    </w:p>
    <w:p w14:paraId="146B85B4" w14:textId="77777777" w:rsidR="00DD3F29" w:rsidRPr="00DD3F29" w:rsidRDefault="00DD3F29" w:rsidP="00D461FC">
      <w:pPr>
        <w:pStyle w:val="BodyText"/>
        <w:numPr>
          <w:ilvl w:val="0"/>
          <w:numId w:val="15"/>
        </w:numPr>
        <w:rPr>
          <w:lang w:eastAsia="en-AU"/>
        </w:rPr>
      </w:pPr>
      <w:r w:rsidRPr="00DD3F29">
        <w:rPr>
          <w:lang w:eastAsia="en-AU"/>
        </w:rPr>
        <w:t xml:space="preserve">The nominated employee: </w:t>
      </w:r>
    </w:p>
    <w:p w14:paraId="7BF4F758" w14:textId="77777777" w:rsidR="00DD3F29" w:rsidRPr="00DD3F29" w:rsidRDefault="00DD3F29" w:rsidP="00D461FC">
      <w:pPr>
        <w:pStyle w:val="BodyText"/>
        <w:numPr>
          <w:ilvl w:val="0"/>
          <w:numId w:val="16"/>
        </w:numPr>
        <w:rPr>
          <w:lang w:eastAsia="en-AU"/>
        </w:rPr>
      </w:pPr>
      <w:r w:rsidRPr="00DD3F29">
        <w:rPr>
          <w:lang w:eastAsia="en-AU"/>
        </w:rPr>
        <w:t xml:space="preserve">resigns from the position (or other form of position separation).  The nominated employee will not have access to the funding support if they leave their position permanently.  </w:t>
      </w:r>
    </w:p>
    <w:p w14:paraId="7FC1EA91" w14:textId="77777777" w:rsidR="00DD3F29" w:rsidRPr="00DD3F29" w:rsidRDefault="00DD3F29" w:rsidP="00D461FC">
      <w:pPr>
        <w:pStyle w:val="BodyText"/>
        <w:numPr>
          <w:ilvl w:val="0"/>
          <w:numId w:val="16"/>
        </w:numPr>
        <w:rPr>
          <w:lang w:eastAsia="en-AU"/>
        </w:rPr>
      </w:pPr>
      <w:r w:rsidRPr="00DD3F29">
        <w:rPr>
          <w:lang w:eastAsia="en-AU"/>
        </w:rPr>
        <w:t>has a change of employment status e.g. is approved to change from full-time to part-time.</w:t>
      </w:r>
    </w:p>
    <w:p w14:paraId="4D50C9C4" w14:textId="77777777" w:rsidR="00DD3F29" w:rsidRPr="00DD3F29" w:rsidRDefault="00DD3F29" w:rsidP="00D461FC">
      <w:pPr>
        <w:pStyle w:val="BodyText"/>
        <w:numPr>
          <w:ilvl w:val="0"/>
          <w:numId w:val="16"/>
        </w:numPr>
        <w:rPr>
          <w:lang w:eastAsia="en-AU"/>
        </w:rPr>
      </w:pPr>
      <w:r w:rsidRPr="00DD3F29">
        <w:rPr>
          <w:lang w:eastAsia="en-AU"/>
        </w:rPr>
        <w:t>takes a period of paid or unpaid leave greater than six continuous weeks or greater than nine weeks in a 24-month period.  The OCAHO will liaise with the HHS and nominated employee to determine if completion of the program is feasible within the term of the funding support and determine whether access to funding will be continued.</w:t>
      </w:r>
    </w:p>
    <w:p w14:paraId="2F593F3E" w14:textId="77777777" w:rsidR="00DD3F29" w:rsidRPr="00DD3F29" w:rsidRDefault="00DD3F29" w:rsidP="00D461FC">
      <w:pPr>
        <w:pStyle w:val="BodyText"/>
        <w:numPr>
          <w:ilvl w:val="0"/>
          <w:numId w:val="16"/>
        </w:numPr>
        <w:rPr>
          <w:lang w:eastAsia="en-AU"/>
        </w:rPr>
      </w:pPr>
      <w:r w:rsidRPr="00DD3F29">
        <w:rPr>
          <w:lang w:eastAsia="en-AU"/>
        </w:rPr>
        <w:t>ceases their enrolment in the graduate diploma course prior to completion of all subjects.</w:t>
      </w:r>
    </w:p>
    <w:p w14:paraId="0DDBFB9A" w14:textId="77777777" w:rsidR="00DD3F29" w:rsidRPr="00DD3F29" w:rsidRDefault="00DD3F29" w:rsidP="00D461FC">
      <w:pPr>
        <w:pStyle w:val="BodyText"/>
        <w:numPr>
          <w:ilvl w:val="0"/>
          <w:numId w:val="16"/>
        </w:numPr>
        <w:rPr>
          <w:lang w:eastAsia="en-AU"/>
        </w:rPr>
      </w:pPr>
      <w:r w:rsidRPr="00DD3F29">
        <w:rPr>
          <w:lang w:eastAsia="en-AU"/>
        </w:rPr>
        <w:t>is at risk of failing to complete the requirements for the graduate diploma in the term of the funding support.</w:t>
      </w:r>
    </w:p>
    <w:p w14:paraId="4B5000C3" w14:textId="77777777" w:rsidR="00DD3F29" w:rsidRPr="00DD3F29" w:rsidRDefault="00DD3F29" w:rsidP="00D461FC">
      <w:pPr>
        <w:pStyle w:val="BodyText"/>
        <w:numPr>
          <w:ilvl w:val="0"/>
          <w:numId w:val="16"/>
        </w:numPr>
        <w:rPr>
          <w:lang w:eastAsia="en-AU"/>
        </w:rPr>
      </w:pPr>
      <w:r w:rsidRPr="00DD3F29">
        <w:rPr>
          <w:lang w:eastAsia="en-AU"/>
        </w:rPr>
        <w:t>completes all requirements for the graduate diploma course.</w:t>
      </w:r>
    </w:p>
    <w:p w14:paraId="7A21B7A6" w14:textId="7E7C5A0B" w:rsidR="00DD3F29" w:rsidRDefault="00DD3F29" w:rsidP="00DD3F29">
      <w:pPr>
        <w:pStyle w:val="BodyText"/>
        <w:numPr>
          <w:ilvl w:val="0"/>
          <w:numId w:val="15"/>
        </w:numPr>
        <w:rPr>
          <w:lang w:eastAsia="en-AU"/>
        </w:rPr>
      </w:pPr>
      <w:r w:rsidRPr="00DD3F29">
        <w:rPr>
          <w:lang w:eastAsia="en-AU"/>
        </w:rPr>
        <w:t>The nominated employees’ position status (permanent, temporary, FTE) changes to no longer meet the requirements for funding.</w:t>
      </w:r>
    </w:p>
    <w:p w14:paraId="423ADE28" w14:textId="77777777" w:rsidR="00125D22" w:rsidRDefault="00125D22" w:rsidP="00125D22">
      <w:pPr>
        <w:pStyle w:val="BodyText"/>
        <w:ind w:left="360"/>
        <w:rPr>
          <w:lang w:eastAsia="en-AU"/>
        </w:rPr>
      </w:pPr>
    </w:p>
    <w:p w14:paraId="54AD3640" w14:textId="77777777" w:rsidR="001600BD" w:rsidRDefault="001600BD" w:rsidP="00125D22">
      <w:pPr>
        <w:pStyle w:val="BodyText"/>
        <w:ind w:left="360"/>
        <w:rPr>
          <w:lang w:eastAsia="en-AU"/>
        </w:rPr>
      </w:pPr>
    </w:p>
    <w:p w14:paraId="67E4857D" w14:textId="3084DCE6" w:rsidR="00DD3F29" w:rsidRDefault="00DD3F29" w:rsidP="00DD3F29">
      <w:pPr>
        <w:pStyle w:val="Heading3"/>
      </w:pPr>
      <w:r>
        <w:lastRenderedPageBreak/>
        <w:t xml:space="preserve">Support for the </w:t>
      </w:r>
      <w:r w:rsidR="001600BD">
        <w:t>RRR-Cap Program</w:t>
      </w:r>
    </w:p>
    <w:p w14:paraId="74603BFD" w14:textId="77777777" w:rsidR="00DD3F29" w:rsidRDefault="00DD3F29" w:rsidP="00DD3F29">
      <w:pPr>
        <w:pStyle w:val="BodyText"/>
      </w:pPr>
      <w:r>
        <w:t>HHSs with nominated employees that have access to the OCAHO funding support will:</w:t>
      </w:r>
    </w:p>
    <w:p w14:paraId="2AEA5944" w14:textId="19CAF1B4" w:rsidR="00DD3F29" w:rsidRDefault="00634C51" w:rsidP="00DD3F29">
      <w:pPr>
        <w:pStyle w:val="ListBullet"/>
      </w:pPr>
      <w:r>
        <w:t>A</w:t>
      </w:r>
      <w:r w:rsidR="00DD3F29" w:rsidRPr="0044544F">
        <w:t>llow relevant staff to participate in reasonable evaluation activities associated with the statewide ru</w:t>
      </w:r>
      <w:r w:rsidR="00DD3F29">
        <w:t>ral and remote research capacity building strategy</w:t>
      </w:r>
      <w:r w:rsidR="00DD3F29" w:rsidRPr="0044544F">
        <w:t xml:space="preserve">. </w:t>
      </w:r>
    </w:p>
    <w:p w14:paraId="7B6F3F05" w14:textId="4368DD06" w:rsidR="00DD3F29" w:rsidRPr="0044544F" w:rsidRDefault="00634C51" w:rsidP="00DD3F29">
      <w:pPr>
        <w:pStyle w:val="ListBullet"/>
      </w:pPr>
      <w:r>
        <w:t>E</w:t>
      </w:r>
      <w:r w:rsidR="00DD3F29">
        <w:t>nsure relevant ethics and governance approvals are</w:t>
      </w:r>
      <w:r w:rsidR="00DD3F29" w:rsidRPr="0044544F">
        <w:t xml:space="preserve"> sought before evaluation activities </w:t>
      </w:r>
      <w:r w:rsidR="00DD3F29">
        <w:t xml:space="preserve">undertaken as formal research </w:t>
      </w:r>
      <w:r w:rsidR="00DD3F29" w:rsidRPr="0044544F">
        <w:t xml:space="preserve">coordinated or commissioned by the </w:t>
      </w:r>
      <w:r w:rsidR="00DD3F29">
        <w:t>OCAHO</w:t>
      </w:r>
      <w:r w:rsidR="00DD3F29" w:rsidRPr="0044544F">
        <w:t xml:space="preserve"> are </w:t>
      </w:r>
      <w:r w:rsidR="00DD3F29">
        <w:t>commenced</w:t>
      </w:r>
      <w:r w:rsidR="00DD3F29" w:rsidRPr="0044544F">
        <w:t>.</w:t>
      </w:r>
    </w:p>
    <w:p w14:paraId="1DC08F94" w14:textId="3258F587" w:rsidR="00D461FC" w:rsidRDefault="00634C51" w:rsidP="00DD3F29">
      <w:pPr>
        <w:pStyle w:val="ListBullet"/>
      </w:pPr>
      <w:r>
        <w:t>G</w:t>
      </w:r>
      <w:r w:rsidR="00DD3F29" w:rsidRPr="00514206">
        <w:t xml:space="preserve">rant reasonable requests for staff to contribute to promotion, profiling and other media opportunities related to their participation in the </w:t>
      </w:r>
      <w:r w:rsidR="00DD3F29">
        <w:t>research capacity building</w:t>
      </w:r>
      <w:r w:rsidR="00DD3F29" w:rsidRPr="00514206">
        <w:t xml:space="preserve"> strategy. Formal approvals will be requested from HHS delegates prior to p</w:t>
      </w:r>
      <w:r w:rsidR="00DD3F29">
        <w:t>rogressing any media activities</w:t>
      </w:r>
      <w:r w:rsidR="00DD3F29" w:rsidRPr="00514206">
        <w:t>.</w:t>
      </w:r>
    </w:p>
    <w:p w14:paraId="611518BB" w14:textId="77777777" w:rsidR="00417AB3" w:rsidRDefault="00417AB3"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E36E28C"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C3388CD"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831CF5A"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D603841"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8E9E8A4"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BE711A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DE9CC2B"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8AC9FD9"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1EA4113"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0B55CEF"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F5B0729"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4BA682A7"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A9C219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DF27C6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7B245CF3"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7BABF0D9"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749BB5A" w14:textId="77777777" w:rsidR="00125D22" w:rsidRDefault="00125D2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B801263" w14:textId="77777777" w:rsidR="00125D22" w:rsidRDefault="00125D2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2C7B72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37A24D09"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0057D13C"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32A15F10"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E537198" w14:textId="77777777" w:rsidR="001600BD" w:rsidRDefault="001600BD"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4C94A7A4" w14:textId="77777777" w:rsidR="001600BD" w:rsidRDefault="001600BD"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75C6CA85"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4C14CAE4"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408CA833"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1DBF4BB" w14:textId="5F08E16F" w:rsidR="00DD3F29" w:rsidRDefault="00DD3F29" w:rsidP="00D461FC">
      <w:pPr>
        <w:pStyle w:val="ListBullet"/>
        <w:numPr>
          <w:ilvl w:val="0"/>
          <w:numId w:val="0"/>
        </w:numPr>
        <w:ind w:left="360"/>
      </w:pPr>
      <w:r w:rsidRPr="00D461FC">
        <w:rPr>
          <w:rStyle w:val="Heading2Char"/>
        </w:rPr>
        <w:lastRenderedPageBreak/>
        <w:t>Certification</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8"/>
        <w:gridCol w:w="3173"/>
        <w:gridCol w:w="1297"/>
        <w:gridCol w:w="3271"/>
      </w:tblGrid>
      <w:tr w:rsidR="00DD3F29" w:rsidRPr="002C753C" w14:paraId="214E039F" w14:textId="77777777" w:rsidTr="00D461FC">
        <w:trPr>
          <w:cantSplit/>
          <w:tblHeader/>
        </w:trPr>
        <w:tc>
          <w:tcPr>
            <w:tcW w:w="9209" w:type="dxa"/>
            <w:gridSpan w:val="4"/>
            <w:shd w:val="clear" w:color="auto" w:fill="BFBFBF" w:themeFill="background1" w:themeFillShade="BF"/>
          </w:tcPr>
          <w:p w14:paraId="11BD2C02" w14:textId="77777777" w:rsidR="00DD3F29" w:rsidRPr="002B7EFE" w:rsidDel="00D4672E" w:rsidRDefault="00DD3F29" w:rsidP="00DD3F29">
            <w:pPr>
              <w:pStyle w:val="BodyText"/>
            </w:pPr>
            <w:r w:rsidRPr="002B7EFE">
              <w:t>Nominated Employee</w:t>
            </w:r>
          </w:p>
        </w:tc>
      </w:tr>
      <w:tr w:rsidR="00DD3F29" w:rsidRPr="002C753C" w14:paraId="422B6AAF" w14:textId="77777777" w:rsidTr="00D461FC">
        <w:trPr>
          <w:cantSplit/>
          <w:tblHeader/>
        </w:trPr>
        <w:tc>
          <w:tcPr>
            <w:tcW w:w="9209" w:type="dxa"/>
            <w:gridSpan w:val="4"/>
            <w:shd w:val="clear" w:color="auto" w:fill="auto"/>
          </w:tcPr>
          <w:p w14:paraId="7F1ACCB0" w14:textId="20B67159" w:rsidR="00DD3F29" w:rsidRPr="007F490F" w:rsidDel="00D4672E" w:rsidRDefault="00DD3F29" w:rsidP="00DD3F29">
            <w:pPr>
              <w:pStyle w:val="BodyText"/>
            </w:pPr>
            <w:r>
              <w:t xml:space="preserve">I certify that I have read the information and conditions described within this EOI, and that I meet the eligibility criteria. I certify that all details in this application are correct. I understand and agree that if </w:t>
            </w:r>
            <w:r w:rsidRPr="00F21AC3">
              <w:t>successful, I will be required to meet the terms and conditions of receiving the funding including the provision of all reports and evidence of funding expenditure.</w:t>
            </w:r>
          </w:p>
        </w:tc>
      </w:tr>
      <w:tr w:rsidR="00DD3F29" w:rsidRPr="00DF71B0" w14:paraId="2DB59596" w14:textId="77777777" w:rsidTr="00D461FC">
        <w:trPr>
          <w:cantSplit/>
          <w:trHeight w:val="227"/>
          <w:tblHeader/>
        </w:trPr>
        <w:tc>
          <w:tcPr>
            <w:tcW w:w="1468" w:type="dxa"/>
            <w:shd w:val="clear" w:color="auto" w:fill="auto"/>
          </w:tcPr>
          <w:p w14:paraId="16A88109" w14:textId="77777777" w:rsidR="00DD3F29" w:rsidRDefault="00DD3F29" w:rsidP="00DD3F29">
            <w:pPr>
              <w:pStyle w:val="BodyText"/>
            </w:pPr>
            <w:r w:rsidRPr="002C753C">
              <w:t>Name</w:t>
            </w:r>
          </w:p>
          <w:p w14:paraId="596AF85B" w14:textId="77777777" w:rsidR="00DD3F29" w:rsidRPr="002C753C" w:rsidRDefault="00DD3F29" w:rsidP="00DD3F29">
            <w:pPr>
              <w:pStyle w:val="BodyText"/>
            </w:pPr>
          </w:p>
        </w:tc>
        <w:tc>
          <w:tcPr>
            <w:tcW w:w="3173" w:type="dxa"/>
            <w:shd w:val="clear" w:color="auto" w:fill="auto"/>
          </w:tcPr>
          <w:p w14:paraId="77C69CD6" w14:textId="77777777" w:rsidR="00DD3F29" w:rsidRPr="00DF71B0" w:rsidRDefault="00DD3F29" w:rsidP="00DD3F29">
            <w:pPr>
              <w:pStyle w:val="BodyText"/>
            </w:pPr>
            <w:r>
              <w:fldChar w:fldCharType="begin">
                <w:ffData>
                  <w:name w:val=""/>
                  <w:enabled/>
                  <w:calcOnExit w:val="0"/>
                  <w:textInput>
                    <w:default w:val="[insert name]"/>
                    <w:maxLength w:val="500"/>
                  </w:textInput>
                </w:ffData>
              </w:fldChar>
            </w:r>
            <w:r>
              <w:instrText xml:space="preserve"> FORMTEXT </w:instrText>
            </w:r>
            <w:r>
              <w:fldChar w:fldCharType="separate"/>
            </w:r>
            <w:r>
              <w:rPr>
                <w:noProof/>
              </w:rPr>
              <w:t>[insert name]</w:t>
            </w:r>
            <w:r>
              <w:fldChar w:fldCharType="end"/>
            </w:r>
          </w:p>
        </w:tc>
        <w:tc>
          <w:tcPr>
            <w:tcW w:w="1297" w:type="dxa"/>
          </w:tcPr>
          <w:p w14:paraId="197BBF85" w14:textId="77777777" w:rsidR="00DD3F29" w:rsidRDefault="00DD3F29" w:rsidP="00DD3F29">
            <w:pPr>
              <w:pStyle w:val="BodyText"/>
            </w:pPr>
            <w:r w:rsidRPr="002C753C">
              <w:t>Date</w:t>
            </w:r>
          </w:p>
          <w:p w14:paraId="3B6F1BDF" w14:textId="77777777" w:rsidR="00DD3F29" w:rsidRDefault="00DD3F29" w:rsidP="00DD3F29">
            <w:pPr>
              <w:pStyle w:val="BodyText"/>
            </w:pPr>
          </w:p>
        </w:tc>
        <w:tc>
          <w:tcPr>
            <w:tcW w:w="3271" w:type="dxa"/>
          </w:tcPr>
          <w:p w14:paraId="308D0996" w14:textId="77777777" w:rsidR="00DD3F29" w:rsidRDefault="00DD3F29" w:rsidP="00DD3F29">
            <w:pPr>
              <w:pStyle w:val="BodyText"/>
            </w:pPr>
          </w:p>
        </w:tc>
      </w:tr>
      <w:tr w:rsidR="00DD3F29" w:rsidRPr="002C753C" w14:paraId="03FD9FA6" w14:textId="77777777" w:rsidTr="00D461FC">
        <w:trPr>
          <w:cantSplit/>
          <w:trHeight w:val="645"/>
          <w:tblHeader/>
        </w:trPr>
        <w:tc>
          <w:tcPr>
            <w:tcW w:w="1468" w:type="dxa"/>
            <w:shd w:val="clear" w:color="auto" w:fill="auto"/>
          </w:tcPr>
          <w:p w14:paraId="2A386A05" w14:textId="77777777" w:rsidR="00DD3F29" w:rsidRDefault="00DD3F29" w:rsidP="00DD3F29">
            <w:pPr>
              <w:pStyle w:val="BodyText"/>
            </w:pPr>
            <w:r>
              <w:t>Signature</w:t>
            </w:r>
          </w:p>
          <w:p w14:paraId="51480314" w14:textId="77777777" w:rsidR="00DD3F29" w:rsidRPr="002C753C" w:rsidRDefault="00DD3F29" w:rsidP="00DD3F29">
            <w:pPr>
              <w:pStyle w:val="BodyText"/>
            </w:pPr>
          </w:p>
        </w:tc>
        <w:tc>
          <w:tcPr>
            <w:tcW w:w="7741" w:type="dxa"/>
            <w:gridSpan w:val="3"/>
            <w:shd w:val="clear" w:color="auto" w:fill="auto"/>
          </w:tcPr>
          <w:p w14:paraId="52AAF81F" w14:textId="77777777" w:rsidR="00DD3F29" w:rsidRPr="002C753C" w:rsidRDefault="00DD3F29" w:rsidP="00DD3F29">
            <w:pPr>
              <w:pStyle w:val="BodyText"/>
            </w:pPr>
          </w:p>
        </w:tc>
      </w:tr>
      <w:tr w:rsidR="00DD3F29" w14:paraId="0A3F89D4" w14:textId="77777777" w:rsidTr="00D461FC">
        <w:trPr>
          <w:cantSplit/>
          <w:tblHeader/>
        </w:trPr>
        <w:tc>
          <w:tcPr>
            <w:tcW w:w="9209" w:type="dxa"/>
            <w:gridSpan w:val="4"/>
            <w:shd w:val="clear" w:color="auto" w:fill="BFBFBF" w:themeFill="background1" w:themeFillShade="BF"/>
          </w:tcPr>
          <w:p w14:paraId="33E24360" w14:textId="77777777" w:rsidR="00DD3F29" w:rsidRPr="002B7EFE" w:rsidRDefault="00DD3F29" w:rsidP="00DD3F29">
            <w:pPr>
              <w:pStyle w:val="BodyText"/>
            </w:pPr>
            <w:r w:rsidRPr="002B7EFE">
              <w:t xml:space="preserve">Operational manager </w:t>
            </w:r>
          </w:p>
        </w:tc>
      </w:tr>
      <w:tr w:rsidR="00DD3F29" w14:paraId="221B7B65" w14:textId="77777777" w:rsidTr="00D461FC">
        <w:trPr>
          <w:cantSplit/>
          <w:tblHeader/>
        </w:trPr>
        <w:tc>
          <w:tcPr>
            <w:tcW w:w="9209" w:type="dxa"/>
            <w:gridSpan w:val="4"/>
            <w:shd w:val="clear" w:color="auto" w:fill="auto"/>
          </w:tcPr>
          <w:p w14:paraId="554DBB69" w14:textId="12273169" w:rsidR="00DD3F29" w:rsidRPr="00D4672E" w:rsidRDefault="00DD3F29" w:rsidP="00DD3F29">
            <w:pPr>
              <w:pStyle w:val="BodyText"/>
            </w:pPr>
            <w:r>
              <w:t>I certify that I have read the information and conditions described within this EOI, and that I support this Graduate Diploma of Research Funding Support application.</w:t>
            </w:r>
          </w:p>
        </w:tc>
      </w:tr>
      <w:tr w:rsidR="00DD3F29" w:rsidRPr="002C753C" w14:paraId="391BB13C" w14:textId="77777777" w:rsidTr="00D461FC">
        <w:trPr>
          <w:cantSplit/>
          <w:trHeight w:val="227"/>
          <w:tblHeader/>
        </w:trPr>
        <w:tc>
          <w:tcPr>
            <w:tcW w:w="1468" w:type="dxa"/>
            <w:shd w:val="clear" w:color="auto" w:fill="auto"/>
          </w:tcPr>
          <w:p w14:paraId="135999C7" w14:textId="77777777" w:rsidR="00DD3F29" w:rsidRDefault="00DD3F29" w:rsidP="00DD3F29">
            <w:pPr>
              <w:pStyle w:val="BodyText"/>
            </w:pPr>
            <w:r w:rsidRPr="002C753C">
              <w:t>Name</w:t>
            </w:r>
          </w:p>
          <w:p w14:paraId="6F6D10BA" w14:textId="77777777" w:rsidR="00DD3F29" w:rsidRPr="002C753C" w:rsidRDefault="00DD3F29" w:rsidP="00DD3F29">
            <w:pPr>
              <w:pStyle w:val="BodyText"/>
            </w:pPr>
          </w:p>
        </w:tc>
        <w:tc>
          <w:tcPr>
            <w:tcW w:w="3173" w:type="dxa"/>
            <w:shd w:val="clear" w:color="auto" w:fill="auto"/>
          </w:tcPr>
          <w:p w14:paraId="46279A91" w14:textId="77777777" w:rsidR="00DD3F29" w:rsidRPr="00DF71B0" w:rsidRDefault="00DD3F29" w:rsidP="00DD3F29">
            <w:pPr>
              <w:pStyle w:val="BodyText"/>
            </w:pPr>
            <w:r>
              <w:fldChar w:fldCharType="begin">
                <w:ffData>
                  <w:name w:val=""/>
                  <w:enabled/>
                  <w:calcOnExit w:val="0"/>
                  <w:textInput>
                    <w:default w:val="[insert name]"/>
                    <w:maxLength w:val="500"/>
                  </w:textInput>
                </w:ffData>
              </w:fldChar>
            </w:r>
            <w:r>
              <w:instrText xml:space="preserve"> FORMTEXT </w:instrText>
            </w:r>
            <w:r>
              <w:fldChar w:fldCharType="separate"/>
            </w:r>
            <w:r>
              <w:rPr>
                <w:noProof/>
              </w:rPr>
              <w:t>[insert name]</w:t>
            </w:r>
            <w:r>
              <w:fldChar w:fldCharType="end"/>
            </w:r>
          </w:p>
        </w:tc>
        <w:tc>
          <w:tcPr>
            <w:tcW w:w="1297" w:type="dxa"/>
          </w:tcPr>
          <w:p w14:paraId="78619533" w14:textId="77777777" w:rsidR="00DD3F29" w:rsidRDefault="00DD3F29" w:rsidP="00DD3F29">
            <w:pPr>
              <w:pStyle w:val="BodyText"/>
            </w:pPr>
            <w:r w:rsidRPr="002C753C">
              <w:t>Date</w:t>
            </w:r>
          </w:p>
        </w:tc>
        <w:tc>
          <w:tcPr>
            <w:tcW w:w="3271" w:type="dxa"/>
          </w:tcPr>
          <w:p w14:paraId="52A5AE47" w14:textId="77777777" w:rsidR="00DD3F29" w:rsidRDefault="00DD3F29" w:rsidP="00DD3F29">
            <w:pPr>
              <w:pStyle w:val="BodyText"/>
            </w:pPr>
          </w:p>
        </w:tc>
      </w:tr>
      <w:tr w:rsidR="00DD3F29" w:rsidRPr="002C753C" w14:paraId="7D502185" w14:textId="77777777" w:rsidTr="00D461FC">
        <w:trPr>
          <w:cantSplit/>
          <w:trHeight w:val="227"/>
          <w:tblHeader/>
        </w:trPr>
        <w:tc>
          <w:tcPr>
            <w:tcW w:w="1468" w:type="dxa"/>
            <w:shd w:val="clear" w:color="auto" w:fill="auto"/>
          </w:tcPr>
          <w:p w14:paraId="766B23A9" w14:textId="77777777" w:rsidR="00DD3F29" w:rsidRDefault="00DD3F29" w:rsidP="00DD3F29">
            <w:pPr>
              <w:pStyle w:val="BodyText"/>
            </w:pPr>
            <w:r w:rsidRPr="002C753C">
              <w:t xml:space="preserve">Position </w:t>
            </w:r>
          </w:p>
          <w:p w14:paraId="550A475A" w14:textId="77777777" w:rsidR="00DD3F29" w:rsidRPr="002C753C" w:rsidRDefault="00DD3F29" w:rsidP="00DD3F29">
            <w:pPr>
              <w:pStyle w:val="BodyText"/>
            </w:pPr>
          </w:p>
        </w:tc>
        <w:tc>
          <w:tcPr>
            <w:tcW w:w="3173" w:type="dxa"/>
            <w:shd w:val="clear" w:color="auto" w:fill="auto"/>
          </w:tcPr>
          <w:p w14:paraId="06601806" w14:textId="77777777" w:rsidR="00DD3F29" w:rsidRPr="00DF71B0" w:rsidRDefault="00DD3F29" w:rsidP="00DD3F29">
            <w:pPr>
              <w:pStyle w:val="BodyText"/>
            </w:pPr>
            <w:r>
              <w:fldChar w:fldCharType="begin">
                <w:ffData>
                  <w:name w:val=""/>
                  <w:enabled/>
                  <w:calcOnExit w:val="0"/>
                  <w:textInput>
                    <w:default w:val="[insert position]"/>
                    <w:maxLength w:val="500"/>
                  </w:textInput>
                </w:ffData>
              </w:fldChar>
            </w:r>
            <w:r>
              <w:instrText xml:space="preserve"> FORMTEXT </w:instrText>
            </w:r>
            <w:r>
              <w:fldChar w:fldCharType="separate"/>
            </w:r>
            <w:r>
              <w:rPr>
                <w:noProof/>
              </w:rPr>
              <w:t>[insert position]</w:t>
            </w:r>
            <w:r>
              <w:fldChar w:fldCharType="end"/>
            </w:r>
          </w:p>
        </w:tc>
        <w:tc>
          <w:tcPr>
            <w:tcW w:w="1297" w:type="dxa"/>
          </w:tcPr>
          <w:p w14:paraId="2F8646DE" w14:textId="77777777" w:rsidR="00DD3F29" w:rsidRDefault="00DD3F29" w:rsidP="00DD3F29">
            <w:pPr>
              <w:pStyle w:val="BodyText"/>
            </w:pPr>
            <w:r>
              <w:t>Unit</w:t>
            </w:r>
          </w:p>
        </w:tc>
        <w:tc>
          <w:tcPr>
            <w:tcW w:w="3271" w:type="dxa"/>
          </w:tcPr>
          <w:p w14:paraId="4D597E53" w14:textId="77777777" w:rsidR="00DD3F29" w:rsidRDefault="00DD3F29" w:rsidP="00DD3F29">
            <w:pPr>
              <w:pStyle w:val="BodyText"/>
            </w:pPr>
          </w:p>
        </w:tc>
      </w:tr>
      <w:tr w:rsidR="00DD3F29" w:rsidRPr="002C753C" w14:paraId="02E56B6A" w14:textId="77777777" w:rsidTr="00D461FC">
        <w:trPr>
          <w:cantSplit/>
          <w:trHeight w:val="227"/>
          <w:tblHeader/>
        </w:trPr>
        <w:tc>
          <w:tcPr>
            <w:tcW w:w="1468" w:type="dxa"/>
            <w:shd w:val="clear" w:color="auto" w:fill="auto"/>
          </w:tcPr>
          <w:p w14:paraId="0622F6B0" w14:textId="77777777" w:rsidR="00DD3F29" w:rsidRPr="002C753C" w:rsidRDefault="00DD3F29" w:rsidP="00DD3F29">
            <w:pPr>
              <w:pStyle w:val="BodyText"/>
            </w:pPr>
            <w:r w:rsidRPr="002C753C">
              <w:t>Signature</w:t>
            </w:r>
          </w:p>
        </w:tc>
        <w:tc>
          <w:tcPr>
            <w:tcW w:w="7741" w:type="dxa"/>
            <w:gridSpan w:val="3"/>
            <w:shd w:val="clear" w:color="auto" w:fill="auto"/>
          </w:tcPr>
          <w:p w14:paraId="065E6BB9" w14:textId="77777777" w:rsidR="00DD3F29" w:rsidRDefault="00DD3F29" w:rsidP="00DD3F29">
            <w:pPr>
              <w:pStyle w:val="BodyText"/>
            </w:pPr>
          </w:p>
          <w:p w14:paraId="6F574B01" w14:textId="77777777" w:rsidR="00DD3F29" w:rsidRDefault="00DD3F29" w:rsidP="00DD3F29">
            <w:pPr>
              <w:pStyle w:val="BodyText"/>
            </w:pPr>
          </w:p>
        </w:tc>
      </w:tr>
      <w:tr w:rsidR="00DD3F29" w:rsidRPr="002C753C" w14:paraId="2D937C11" w14:textId="77777777" w:rsidTr="00D461FC">
        <w:trPr>
          <w:cantSplit/>
          <w:tblHeader/>
        </w:trPr>
        <w:tc>
          <w:tcPr>
            <w:tcW w:w="9209" w:type="dxa"/>
            <w:gridSpan w:val="4"/>
            <w:shd w:val="clear" w:color="auto" w:fill="BFBFBF" w:themeFill="background1" w:themeFillShade="BF"/>
          </w:tcPr>
          <w:p w14:paraId="36567356" w14:textId="77777777" w:rsidR="00DD3F29" w:rsidRPr="004D0996" w:rsidRDefault="00DD3F29" w:rsidP="00DD3F29">
            <w:pPr>
              <w:pStyle w:val="BodyText"/>
              <w:rPr>
                <w:rFonts w:cs="Times New Roman"/>
                <w:lang w:eastAsia="en-AU"/>
              </w:rPr>
            </w:pPr>
            <w:r w:rsidRPr="00130F04">
              <w:t xml:space="preserve">HHS </w:t>
            </w:r>
            <w:r w:rsidRPr="00634C51">
              <w:t xml:space="preserve">delegate </w:t>
            </w:r>
            <w:r w:rsidRPr="00634C51">
              <w:rPr>
                <w:rStyle w:val="BodyTxtChar"/>
                <w:rFonts w:ascii="Fira Sans" w:eastAsiaTheme="majorEastAsia" w:hAnsi="Fira Sans"/>
                <w:b/>
                <w:color w:val="3A3E3E" w:themeColor="background2" w:themeShade="40"/>
              </w:rPr>
              <w:t>(e.g. Director of Allied Health, Executive Director of Rural Services)</w:t>
            </w:r>
          </w:p>
        </w:tc>
      </w:tr>
      <w:tr w:rsidR="00DD3F29" w:rsidRPr="002C753C" w14:paraId="6451C09B" w14:textId="77777777" w:rsidTr="00D461FC">
        <w:trPr>
          <w:cantSplit/>
          <w:tblHeader/>
        </w:trPr>
        <w:tc>
          <w:tcPr>
            <w:tcW w:w="9209" w:type="dxa"/>
            <w:gridSpan w:val="4"/>
            <w:shd w:val="clear" w:color="auto" w:fill="auto"/>
          </w:tcPr>
          <w:p w14:paraId="3019AEC0" w14:textId="049F46F7" w:rsidR="00DD3F29" w:rsidRPr="004D0996" w:rsidRDefault="00DD3F29" w:rsidP="00DD3F29">
            <w:pPr>
              <w:pStyle w:val="BodyText"/>
              <w:rPr>
                <w:lang w:eastAsia="en-AU"/>
              </w:rPr>
            </w:pPr>
            <w:r>
              <w:t>I certify that I have read the information and conditions described within this EOI,</w:t>
            </w:r>
            <w:r>
              <w:rPr>
                <w:lang w:eastAsia="en-AU"/>
              </w:rPr>
              <w:t xml:space="preserve"> and that I support this application for this </w:t>
            </w:r>
            <w:r>
              <w:t>Graduate Diploma of Research Funding Support application</w:t>
            </w:r>
            <w:r>
              <w:rPr>
                <w:lang w:eastAsia="en-AU"/>
              </w:rPr>
              <w:t>.</w:t>
            </w:r>
          </w:p>
        </w:tc>
      </w:tr>
      <w:tr w:rsidR="00DD3F29" w:rsidRPr="00DF71B0" w14:paraId="36EB2953" w14:textId="77777777" w:rsidTr="00D461FC">
        <w:trPr>
          <w:cantSplit/>
          <w:trHeight w:val="227"/>
          <w:tblHeader/>
        </w:trPr>
        <w:tc>
          <w:tcPr>
            <w:tcW w:w="1468" w:type="dxa"/>
            <w:shd w:val="clear" w:color="auto" w:fill="auto"/>
          </w:tcPr>
          <w:p w14:paraId="2F56F7BD" w14:textId="77777777" w:rsidR="00DD3F29" w:rsidRDefault="00DD3F29" w:rsidP="00DD3F29">
            <w:pPr>
              <w:pStyle w:val="BodyText"/>
            </w:pPr>
            <w:r w:rsidRPr="002C753C">
              <w:t>Name</w:t>
            </w:r>
          </w:p>
          <w:p w14:paraId="366AEA0C" w14:textId="77777777" w:rsidR="00DD3F29" w:rsidRPr="002C753C" w:rsidRDefault="00DD3F29" w:rsidP="00DD3F29">
            <w:pPr>
              <w:pStyle w:val="BodyText"/>
            </w:pPr>
          </w:p>
        </w:tc>
        <w:tc>
          <w:tcPr>
            <w:tcW w:w="3173" w:type="dxa"/>
            <w:shd w:val="clear" w:color="auto" w:fill="auto"/>
          </w:tcPr>
          <w:p w14:paraId="3EA1A6C6" w14:textId="77777777" w:rsidR="00DD3F29" w:rsidRPr="00DF71B0" w:rsidRDefault="00DD3F29" w:rsidP="00DD3F29">
            <w:pPr>
              <w:pStyle w:val="BodyText"/>
            </w:pPr>
            <w:r>
              <w:fldChar w:fldCharType="begin">
                <w:ffData>
                  <w:name w:val=""/>
                  <w:enabled/>
                  <w:calcOnExit w:val="0"/>
                  <w:textInput>
                    <w:default w:val="[insert name]"/>
                    <w:maxLength w:val="500"/>
                  </w:textInput>
                </w:ffData>
              </w:fldChar>
            </w:r>
            <w:r>
              <w:instrText xml:space="preserve"> FORMTEXT </w:instrText>
            </w:r>
            <w:r>
              <w:fldChar w:fldCharType="separate"/>
            </w:r>
            <w:r>
              <w:rPr>
                <w:noProof/>
              </w:rPr>
              <w:t>[insert name]</w:t>
            </w:r>
            <w:r>
              <w:fldChar w:fldCharType="end"/>
            </w:r>
          </w:p>
        </w:tc>
        <w:tc>
          <w:tcPr>
            <w:tcW w:w="1297" w:type="dxa"/>
          </w:tcPr>
          <w:p w14:paraId="5A87E0A8" w14:textId="77777777" w:rsidR="00DD3F29" w:rsidRDefault="00DD3F29" w:rsidP="00DD3F29">
            <w:pPr>
              <w:pStyle w:val="BodyText"/>
            </w:pPr>
            <w:r w:rsidRPr="002C753C">
              <w:t>Date</w:t>
            </w:r>
          </w:p>
          <w:p w14:paraId="29C267FF" w14:textId="77777777" w:rsidR="00DD3F29" w:rsidRDefault="00DD3F29" w:rsidP="00DD3F29">
            <w:pPr>
              <w:pStyle w:val="BodyText"/>
            </w:pPr>
          </w:p>
        </w:tc>
        <w:tc>
          <w:tcPr>
            <w:tcW w:w="3271" w:type="dxa"/>
          </w:tcPr>
          <w:p w14:paraId="221C68BF" w14:textId="77777777" w:rsidR="00DD3F29" w:rsidRDefault="00DD3F29" w:rsidP="00DD3F29">
            <w:pPr>
              <w:pStyle w:val="BodyText"/>
            </w:pPr>
          </w:p>
        </w:tc>
      </w:tr>
      <w:tr w:rsidR="00DD3F29" w:rsidRPr="00DF71B0" w14:paraId="2D996454" w14:textId="77777777" w:rsidTr="00D461FC">
        <w:trPr>
          <w:cantSplit/>
          <w:trHeight w:val="227"/>
          <w:tblHeader/>
        </w:trPr>
        <w:tc>
          <w:tcPr>
            <w:tcW w:w="1468" w:type="dxa"/>
            <w:shd w:val="clear" w:color="auto" w:fill="auto"/>
          </w:tcPr>
          <w:p w14:paraId="769D28FE" w14:textId="77777777" w:rsidR="00DD3F29" w:rsidRDefault="00DD3F29" w:rsidP="00DD3F29">
            <w:pPr>
              <w:pStyle w:val="BodyText"/>
            </w:pPr>
            <w:r w:rsidRPr="002C753C">
              <w:t>Position</w:t>
            </w:r>
          </w:p>
          <w:p w14:paraId="1270E134" w14:textId="77777777" w:rsidR="00DD3F29" w:rsidRPr="002C753C" w:rsidRDefault="00DD3F29" w:rsidP="00DD3F29">
            <w:pPr>
              <w:pStyle w:val="BodyText"/>
            </w:pPr>
          </w:p>
        </w:tc>
        <w:tc>
          <w:tcPr>
            <w:tcW w:w="7741" w:type="dxa"/>
            <w:gridSpan w:val="3"/>
            <w:shd w:val="clear" w:color="auto" w:fill="auto"/>
          </w:tcPr>
          <w:p w14:paraId="0F7C4616" w14:textId="77777777" w:rsidR="00DD3F29" w:rsidRDefault="00DD3F29" w:rsidP="00DD3F29">
            <w:pPr>
              <w:pStyle w:val="BodyText"/>
            </w:pPr>
            <w:r>
              <w:fldChar w:fldCharType="begin">
                <w:ffData>
                  <w:name w:val=""/>
                  <w:enabled/>
                  <w:calcOnExit w:val="0"/>
                  <w:textInput>
                    <w:default w:val="[insert position]"/>
                    <w:maxLength w:val="500"/>
                  </w:textInput>
                </w:ffData>
              </w:fldChar>
            </w:r>
            <w:r>
              <w:instrText xml:space="preserve"> FORMTEXT </w:instrText>
            </w:r>
            <w:r>
              <w:fldChar w:fldCharType="separate"/>
            </w:r>
            <w:r>
              <w:rPr>
                <w:noProof/>
              </w:rPr>
              <w:t>[insert position]</w:t>
            </w:r>
            <w:r>
              <w:fldChar w:fldCharType="end"/>
            </w:r>
          </w:p>
        </w:tc>
      </w:tr>
      <w:tr w:rsidR="00DD3F29" w:rsidRPr="002C753C" w14:paraId="17FE3286" w14:textId="77777777" w:rsidTr="00D461FC">
        <w:trPr>
          <w:cantSplit/>
          <w:trHeight w:val="785"/>
          <w:tblHeader/>
        </w:trPr>
        <w:tc>
          <w:tcPr>
            <w:tcW w:w="1468" w:type="dxa"/>
            <w:shd w:val="clear" w:color="auto" w:fill="auto"/>
          </w:tcPr>
          <w:p w14:paraId="70AAB60A" w14:textId="77777777" w:rsidR="00DD3F29" w:rsidRPr="002C753C" w:rsidRDefault="00DD3F29" w:rsidP="00DD3F29">
            <w:pPr>
              <w:pStyle w:val="BodyText"/>
            </w:pPr>
            <w:r w:rsidRPr="002C753C">
              <w:t>Signature</w:t>
            </w:r>
          </w:p>
        </w:tc>
        <w:tc>
          <w:tcPr>
            <w:tcW w:w="7741" w:type="dxa"/>
            <w:gridSpan w:val="3"/>
            <w:shd w:val="clear" w:color="auto" w:fill="auto"/>
          </w:tcPr>
          <w:p w14:paraId="6016A16E" w14:textId="77777777" w:rsidR="00DD3F29" w:rsidRDefault="00DD3F29" w:rsidP="00DD3F29">
            <w:pPr>
              <w:pStyle w:val="BodyText"/>
            </w:pPr>
          </w:p>
          <w:p w14:paraId="5F3BE648" w14:textId="77777777" w:rsidR="00DD3F29" w:rsidRPr="002C753C" w:rsidRDefault="00DD3F29" w:rsidP="00DD3F29">
            <w:pPr>
              <w:pStyle w:val="BodyText"/>
            </w:pPr>
          </w:p>
        </w:tc>
      </w:tr>
    </w:tbl>
    <w:p w14:paraId="79A72FD9" w14:textId="4DB1A9A3" w:rsidR="00DD3F29" w:rsidRPr="00DD3F29" w:rsidRDefault="00DD3F29" w:rsidP="00DD3F29">
      <w:pPr>
        <w:pStyle w:val="BodyText"/>
        <w:rPr>
          <w:lang w:eastAsia="en-AU"/>
        </w:rPr>
      </w:pPr>
    </w:p>
    <w:sectPr w:rsidR="00DD3F29" w:rsidRPr="00DD3F29" w:rsidSect="009827A3">
      <w:headerReference w:type="default" r:id="rId18"/>
      <w:footerReference w:type="default" r:id="rId19"/>
      <w:footerReference w:type="first" r:id="rId20"/>
      <w:type w:val="continuous"/>
      <w:pgSz w:w="11906" w:h="16838"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F11869" w14:textId="77777777" w:rsidR="00856398" w:rsidRDefault="00856398" w:rsidP="005655C9">
      <w:pPr>
        <w:spacing w:line="240" w:lineRule="auto"/>
      </w:pPr>
      <w:r>
        <w:separator/>
      </w:r>
    </w:p>
    <w:p w14:paraId="344255B4" w14:textId="77777777" w:rsidR="00856398" w:rsidRDefault="00856398"/>
    <w:p w14:paraId="6FDEA0E5" w14:textId="77777777" w:rsidR="00856398" w:rsidRDefault="00856398" w:rsidP="00952B5B"/>
    <w:p w14:paraId="4ACF6E79" w14:textId="77777777" w:rsidR="00856398" w:rsidRDefault="00856398" w:rsidP="00952B5B"/>
    <w:p w14:paraId="12CDE669" w14:textId="77777777" w:rsidR="00856398" w:rsidRDefault="00856398"/>
    <w:p w14:paraId="000D0471" w14:textId="77777777" w:rsidR="00856398" w:rsidRDefault="00856398"/>
    <w:p w14:paraId="0E7022AB" w14:textId="77777777" w:rsidR="00856398" w:rsidRDefault="00856398"/>
    <w:p w14:paraId="7EEEB5C3" w14:textId="77777777" w:rsidR="00856398" w:rsidRDefault="00856398"/>
  </w:endnote>
  <w:endnote w:type="continuationSeparator" w:id="0">
    <w:p w14:paraId="2D92C5A6" w14:textId="77777777" w:rsidR="00856398" w:rsidRDefault="00856398" w:rsidP="005655C9">
      <w:pPr>
        <w:spacing w:line="240" w:lineRule="auto"/>
      </w:pPr>
      <w:r>
        <w:continuationSeparator/>
      </w:r>
    </w:p>
    <w:p w14:paraId="72B53809" w14:textId="77777777" w:rsidR="00856398" w:rsidRDefault="00856398"/>
    <w:p w14:paraId="2D339D18" w14:textId="77777777" w:rsidR="00856398" w:rsidRDefault="00856398" w:rsidP="00952B5B"/>
    <w:p w14:paraId="301E63E2" w14:textId="77777777" w:rsidR="00856398" w:rsidRDefault="00856398" w:rsidP="00952B5B"/>
    <w:p w14:paraId="18EA977E" w14:textId="77777777" w:rsidR="00856398" w:rsidRDefault="00856398"/>
    <w:p w14:paraId="7AC26DB3" w14:textId="77777777" w:rsidR="00856398" w:rsidRDefault="00856398"/>
    <w:p w14:paraId="0FF75D52" w14:textId="77777777" w:rsidR="00856398" w:rsidRDefault="00856398"/>
    <w:p w14:paraId="1FC3DED8" w14:textId="77777777" w:rsidR="00856398" w:rsidRDefault="008563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5CE5C" w14:textId="0A1F0BB6" w:rsidR="00DD3033" w:rsidRDefault="00067B4A" w:rsidP="00EB0EA5">
    <w:pPr>
      <w:pStyle w:val="Footer"/>
    </w:pPr>
    <w:r>
      <w:t xml:space="preserve">RRR-Cap: Graduate Diploma of Research Funding Support EOI – Cohort </w:t>
    </w:r>
    <w:r w:rsidR="000C225E">
      <w:t>2</w:t>
    </w:r>
    <w:r>
      <w:t>, 2025</w:t>
    </w:r>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FFF91" w14:textId="5D95C971"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6353E00D" wp14:editId="23C742BE">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6281EC7AD3B14DCEB2FF2AC270FD5D60"/>
        </w:placeholder>
        <w:dataBinding w:prefixMappings="xmlns:ns0='http://purl.org/dc/elements/1.1/' xmlns:ns1='http://schemas.openxmlformats.org/package/2006/metadata/core-properties' " w:xpath="/ns1:coreProperties[1]/ns0:title[1]" w:storeItemID="{6C3C8BC8-F283-45AE-878A-BAB7291924A1}"/>
        <w:text/>
      </w:sdtPr>
      <w:sdtContent>
        <w:r w:rsidR="00067B4A">
          <w:t>Expression of Interest Form</w:t>
        </w:r>
      </w:sdtContent>
    </w:sdt>
    <w:r>
      <w:t xml:space="preserve"> - </w:t>
    </w:r>
    <w:sdt>
      <w:sdtPr>
        <w:alias w:val="Subject"/>
        <w:tag w:val=""/>
        <w:id w:val="-15861287"/>
        <w:placeholder>
          <w:docPart w:val="9C77DE9D27F24014BE9E8CCA0E04CBE6"/>
        </w:placeholder>
        <w:dataBinding w:prefixMappings="xmlns:ns0='http://purl.org/dc/elements/1.1/' xmlns:ns1='http://schemas.openxmlformats.org/package/2006/metadata/core-properties' " w:xpath="/ns1:coreProperties[1]/ns0:subject[1]" w:storeItemID="{6C3C8BC8-F283-45AE-878A-BAB7291924A1}"/>
        <w:text/>
      </w:sdtPr>
      <w:sdtContent>
        <w:r w:rsidR="00067B4A">
          <w:t>Rural and Remote Research Capacity Building Program (RRR-Cap): Graduate Diploma of Research Funding Support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CBE4D" w14:textId="77777777" w:rsidR="00856398" w:rsidRPr="00DB3896" w:rsidRDefault="00856398" w:rsidP="00DB3896">
      <w:pPr>
        <w:spacing w:line="240" w:lineRule="auto"/>
        <w:rPr>
          <w:color w:val="D9D9D9" w:themeColor="background1" w:themeShade="D9"/>
        </w:rPr>
      </w:pPr>
      <w:r w:rsidRPr="007638A8">
        <w:rPr>
          <w:color w:val="D9D9D9" w:themeColor="background1" w:themeShade="D9"/>
        </w:rPr>
        <w:separator/>
      </w:r>
    </w:p>
    <w:p w14:paraId="374D3417" w14:textId="77777777" w:rsidR="00856398" w:rsidRDefault="00856398"/>
    <w:p w14:paraId="27D41EF6" w14:textId="77777777" w:rsidR="00856398" w:rsidRDefault="00856398"/>
    <w:p w14:paraId="0FB49D96" w14:textId="77777777" w:rsidR="00856398" w:rsidRDefault="00856398"/>
  </w:footnote>
  <w:footnote w:type="continuationSeparator" w:id="0">
    <w:p w14:paraId="7D9F2DF0" w14:textId="77777777" w:rsidR="00856398" w:rsidRDefault="00856398" w:rsidP="005655C9">
      <w:pPr>
        <w:spacing w:line="240" w:lineRule="auto"/>
      </w:pPr>
      <w:r>
        <w:continuationSeparator/>
      </w:r>
    </w:p>
    <w:p w14:paraId="5EB246A6" w14:textId="77777777" w:rsidR="00856398" w:rsidRDefault="00856398"/>
    <w:p w14:paraId="784D2EE2" w14:textId="77777777" w:rsidR="00856398" w:rsidRDefault="00856398" w:rsidP="00952B5B"/>
    <w:p w14:paraId="440C9979" w14:textId="77777777" w:rsidR="00856398" w:rsidRDefault="00856398" w:rsidP="00952B5B"/>
    <w:p w14:paraId="32689D16" w14:textId="77777777" w:rsidR="00856398" w:rsidRDefault="00856398"/>
    <w:p w14:paraId="725F1E92" w14:textId="77777777" w:rsidR="00856398" w:rsidRDefault="00856398"/>
    <w:p w14:paraId="4624AF1D" w14:textId="77777777" w:rsidR="00856398" w:rsidRDefault="00856398"/>
    <w:p w14:paraId="085ED0EB" w14:textId="77777777" w:rsidR="00856398" w:rsidRDefault="0085639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4044D" w14:textId="77777777" w:rsidR="0019023A" w:rsidRDefault="003F003B">
    <w:pPr>
      <w:pStyle w:val="Header"/>
    </w:pPr>
    <w:r>
      <w:rPr>
        <w:noProof/>
      </w:rPr>
      <w:drawing>
        <wp:anchor distT="0" distB="0" distL="114300" distR="114300" simplePos="0" relativeHeight="251673600" behindDoc="1" locked="0" layoutInCell="1" allowOverlap="1" wp14:anchorId="0E6C761C" wp14:editId="71FBC8D1">
          <wp:simplePos x="0" y="0"/>
          <wp:positionH relativeFrom="page">
            <wp:posOffset>-57150</wp:posOffset>
          </wp:positionH>
          <wp:positionV relativeFrom="page">
            <wp:align>top</wp:align>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D5FBEE"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 w15:restartNumberingAfterBreak="0">
    <w:nsid w:val="237B4D5F"/>
    <w:multiLevelType w:val="hybridMultilevel"/>
    <w:tmpl w:val="CFEE9762"/>
    <w:lvl w:ilvl="0" w:tplc="0C09001B">
      <w:start w:val="1"/>
      <w:numFmt w:val="lowerRoman"/>
      <w:lvlText w:val="%1."/>
      <w:lvlJc w:val="right"/>
      <w:pPr>
        <w:ind w:left="992" w:hanging="360"/>
      </w:pPr>
    </w:lvl>
    <w:lvl w:ilvl="1" w:tplc="0C090019" w:tentative="1">
      <w:start w:val="1"/>
      <w:numFmt w:val="lowerLetter"/>
      <w:lvlText w:val="%2."/>
      <w:lvlJc w:val="left"/>
      <w:pPr>
        <w:ind w:left="1712" w:hanging="360"/>
      </w:pPr>
    </w:lvl>
    <w:lvl w:ilvl="2" w:tplc="0C09001B" w:tentative="1">
      <w:start w:val="1"/>
      <w:numFmt w:val="lowerRoman"/>
      <w:lvlText w:val="%3."/>
      <w:lvlJc w:val="right"/>
      <w:pPr>
        <w:ind w:left="2432" w:hanging="180"/>
      </w:pPr>
    </w:lvl>
    <w:lvl w:ilvl="3" w:tplc="0C09000F" w:tentative="1">
      <w:start w:val="1"/>
      <w:numFmt w:val="decimal"/>
      <w:lvlText w:val="%4."/>
      <w:lvlJc w:val="left"/>
      <w:pPr>
        <w:ind w:left="3152" w:hanging="360"/>
      </w:pPr>
    </w:lvl>
    <w:lvl w:ilvl="4" w:tplc="0C090019" w:tentative="1">
      <w:start w:val="1"/>
      <w:numFmt w:val="lowerLetter"/>
      <w:lvlText w:val="%5."/>
      <w:lvlJc w:val="left"/>
      <w:pPr>
        <w:ind w:left="3872" w:hanging="360"/>
      </w:pPr>
    </w:lvl>
    <w:lvl w:ilvl="5" w:tplc="0C09001B" w:tentative="1">
      <w:start w:val="1"/>
      <w:numFmt w:val="lowerRoman"/>
      <w:lvlText w:val="%6."/>
      <w:lvlJc w:val="right"/>
      <w:pPr>
        <w:ind w:left="4592" w:hanging="180"/>
      </w:pPr>
    </w:lvl>
    <w:lvl w:ilvl="6" w:tplc="0C09000F" w:tentative="1">
      <w:start w:val="1"/>
      <w:numFmt w:val="decimal"/>
      <w:lvlText w:val="%7."/>
      <w:lvlJc w:val="left"/>
      <w:pPr>
        <w:ind w:left="5312" w:hanging="360"/>
      </w:pPr>
    </w:lvl>
    <w:lvl w:ilvl="7" w:tplc="0C090019" w:tentative="1">
      <w:start w:val="1"/>
      <w:numFmt w:val="lowerLetter"/>
      <w:lvlText w:val="%8."/>
      <w:lvlJc w:val="left"/>
      <w:pPr>
        <w:ind w:left="6032" w:hanging="360"/>
      </w:pPr>
    </w:lvl>
    <w:lvl w:ilvl="8" w:tplc="0C09001B" w:tentative="1">
      <w:start w:val="1"/>
      <w:numFmt w:val="lowerRoman"/>
      <w:lvlText w:val="%9."/>
      <w:lvlJc w:val="right"/>
      <w:pPr>
        <w:ind w:left="6752" w:hanging="180"/>
      </w:pPr>
    </w:lvl>
  </w:abstractNum>
  <w:abstractNum w:abstractNumId="4" w15:restartNumberingAfterBreak="0">
    <w:nsid w:val="28BA11D6"/>
    <w:multiLevelType w:val="hybridMultilevel"/>
    <w:tmpl w:val="DC625D30"/>
    <w:lvl w:ilvl="0" w:tplc="82A21D68">
      <w:start w:val="1"/>
      <w:numFmt w:val="bullet"/>
      <w:lvlText w:val="-"/>
      <w:lvlJc w:val="left"/>
      <w:pPr>
        <w:ind w:left="360" w:hanging="360"/>
      </w:pPr>
      <w:rPr>
        <w:rFonts w:ascii="Fira Sans" w:eastAsiaTheme="minorHAnsi" w:hAnsi="Fira Sans"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7765D39"/>
    <w:multiLevelType w:val="hybridMultilevel"/>
    <w:tmpl w:val="436A91AA"/>
    <w:lvl w:ilvl="0" w:tplc="2CB6AFB4">
      <w:start w:val="3"/>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CB121F"/>
    <w:multiLevelType w:val="hybridMultilevel"/>
    <w:tmpl w:val="2C926BD6"/>
    <w:lvl w:ilvl="0" w:tplc="6E007E64">
      <w:start w:val="20"/>
      <w:numFmt w:val="bullet"/>
      <w:lvlText w:val="-"/>
      <w:lvlJc w:val="left"/>
      <w:pPr>
        <w:ind w:left="360" w:hanging="360"/>
      </w:pPr>
      <w:rPr>
        <w:rFonts w:ascii="Arial" w:eastAsiaTheme="minorHAnsi"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B0165C2"/>
    <w:multiLevelType w:val="hybridMultilevel"/>
    <w:tmpl w:val="0AEA16FA"/>
    <w:lvl w:ilvl="0" w:tplc="466ABC58">
      <w:start w:val="1"/>
      <w:numFmt w:val="lowerLetter"/>
      <w:lvlText w:val="(%1)"/>
      <w:lvlJc w:val="left"/>
      <w:pPr>
        <w:ind w:left="360" w:hanging="360"/>
      </w:pPr>
      <w:rPr>
        <w:rFonts w:hint="default"/>
      </w:rPr>
    </w:lvl>
    <w:lvl w:ilvl="1" w:tplc="0C09001B">
      <w:start w:val="1"/>
      <w:numFmt w:val="lowerRoman"/>
      <w:lvlText w:val="%2."/>
      <w:lvlJc w:val="righ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8094328"/>
    <w:multiLevelType w:val="multilevel"/>
    <w:tmpl w:val="C2FE460C"/>
    <w:numStyleLink w:val="Bullets"/>
  </w:abstractNum>
  <w:abstractNum w:abstractNumId="11" w15:restartNumberingAfterBreak="0">
    <w:nsid w:val="4DD63F83"/>
    <w:multiLevelType w:val="multilevel"/>
    <w:tmpl w:val="A3AEBBDA"/>
    <w:lvl w:ilvl="0">
      <w:start w:val="1"/>
      <w:numFmt w:val="bullet"/>
      <w:lvlText w:val="-"/>
      <w:lvlJc w:val="left"/>
      <w:pPr>
        <w:tabs>
          <w:tab w:val="num" w:pos="284"/>
        </w:tabs>
        <w:ind w:left="284" w:hanging="284"/>
      </w:pPr>
      <w:rPr>
        <w:rFonts w:ascii="Fira Sans" w:eastAsiaTheme="minorHAnsi" w:hAnsi="Fira Sans" w:cs="Arial"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51F3BCB"/>
    <w:multiLevelType w:val="multilevel"/>
    <w:tmpl w:val="4EC8A052"/>
    <w:lvl w:ilvl="0">
      <w:start w:val="1"/>
      <w:numFmt w:val="bullet"/>
      <w:lvlText w:val="-"/>
      <w:lvlJc w:val="left"/>
      <w:pPr>
        <w:tabs>
          <w:tab w:val="num" w:pos="284"/>
        </w:tabs>
        <w:ind w:left="284" w:hanging="284"/>
      </w:pPr>
      <w:rPr>
        <w:rFonts w:ascii="Fira Sans" w:eastAsiaTheme="minorHAnsi" w:hAnsi="Fira Sans" w:cs="Arial"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4" w15:restartNumberingAfterBreak="0">
    <w:nsid w:val="5F201C7D"/>
    <w:multiLevelType w:val="hybridMultilevel"/>
    <w:tmpl w:val="61289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26C21AA"/>
    <w:multiLevelType w:val="multilevel"/>
    <w:tmpl w:val="26B41074"/>
    <w:lvl w:ilvl="0">
      <w:start w:val="1"/>
      <w:numFmt w:val="bullet"/>
      <w:lvlText w:val=""/>
      <w:lvlJc w:val="left"/>
      <w:pPr>
        <w:tabs>
          <w:tab w:val="num" w:pos="568"/>
        </w:tabs>
        <w:ind w:left="568" w:hanging="284"/>
      </w:pPr>
      <w:rPr>
        <w:rFonts w:ascii="Wingdings" w:hAnsi="Wingdings" w:hint="default"/>
        <w:b w:val="0"/>
        <w:i w:val="0"/>
        <w:color w:val="000000"/>
        <w:sz w:val="22"/>
      </w:rPr>
    </w:lvl>
    <w:lvl w:ilvl="1">
      <w:start w:val="1"/>
      <w:numFmt w:val="bullet"/>
      <w:lvlText w:val="–"/>
      <w:lvlJc w:val="left"/>
      <w:pPr>
        <w:tabs>
          <w:tab w:val="num" w:pos="851"/>
        </w:tabs>
        <w:ind w:left="851" w:hanging="283"/>
      </w:pPr>
      <w:rPr>
        <w:rFonts w:hint="default"/>
        <w:b w:val="0"/>
        <w:i w:val="0"/>
        <w:color w:val="auto"/>
        <w:sz w:val="22"/>
      </w:rPr>
    </w:lvl>
    <w:lvl w:ilvl="2">
      <w:start w:val="1"/>
      <w:numFmt w:val="bullet"/>
      <w:lvlText w:val="o"/>
      <w:lvlJc w:val="left"/>
      <w:pPr>
        <w:tabs>
          <w:tab w:val="num" w:pos="1135"/>
        </w:tabs>
        <w:ind w:left="1135" w:hanging="284"/>
      </w:pPr>
      <w:rPr>
        <w:rFonts w:ascii="Courier" w:hAnsi="Courier" w:hint="default"/>
        <w:color w:val="000000"/>
        <w:sz w:val="22"/>
      </w:rPr>
    </w:lvl>
    <w:lvl w:ilvl="3">
      <w:start w:val="1"/>
      <w:numFmt w:val="bullet"/>
      <w:lvlText w:val=""/>
      <w:lvlJc w:val="left"/>
      <w:pPr>
        <w:tabs>
          <w:tab w:val="num" w:pos="1418"/>
        </w:tabs>
        <w:ind w:left="1418" w:hanging="283"/>
      </w:pPr>
      <w:rPr>
        <w:rFonts w:ascii="Wingdings" w:hAnsi="Wingdings" w:hint="default"/>
        <w:b w:val="0"/>
        <w:i w:val="0"/>
        <w:color w:val="auto"/>
        <w:sz w:val="22"/>
      </w:rPr>
    </w:lvl>
    <w:lvl w:ilvl="4">
      <w:start w:val="1"/>
      <w:numFmt w:val="none"/>
      <w:lvlText w:val=""/>
      <w:lvlJc w:val="left"/>
      <w:pPr>
        <w:tabs>
          <w:tab w:val="num" w:pos="-31396"/>
        </w:tabs>
        <w:ind w:left="-32483" w:firstLine="0"/>
      </w:pPr>
      <w:rPr>
        <w:rFonts w:hint="default"/>
        <w:color w:val="5793C9"/>
      </w:rPr>
    </w:lvl>
    <w:lvl w:ilvl="5">
      <w:start w:val="1"/>
      <w:numFmt w:val="none"/>
      <w:suff w:val="nothing"/>
      <w:lvlText w:val=""/>
      <w:lvlJc w:val="left"/>
      <w:pPr>
        <w:ind w:left="284" w:firstLine="0"/>
      </w:pPr>
      <w:rPr>
        <w:rFonts w:hint="default"/>
        <w:color w:val="auto"/>
      </w:rPr>
    </w:lvl>
    <w:lvl w:ilvl="6">
      <w:start w:val="1"/>
      <w:numFmt w:val="none"/>
      <w:suff w:val="nothing"/>
      <w:lvlText w:val=""/>
      <w:lvlJc w:val="left"/>
      <w:pPr>
        <w:ind w:left="284" w:firstLine="0"/>
      </w:pPr>
      <w:rPr>
        <w:rFonts w:hint="default"/>
        <w:color w:val="auto"/>
      </w:rPr>
    </w:lvl>
    <w:lvl w:ilvl="7">
      <w:start w:val="1"/>
      <w:numFmt w:val="none"/>
      <w:suff w:val="nothing"/>
      <w:lvlText w:val=""/>
      <w:lvlJc w:val="left"/>
      <w:pPr>
        <w:ind w:left="284" w:firstLine="0"/>
      </w:pPr>
      <w:rPr>
        <w:rFonts w:hint="default"/>
        <w:color w:val="003366"/>
        <w:sz w:val="20"/>
      </w:rPr>
    </w:lvl>
    <w:lvl w:ilvl="8">
      <w:start w:val="1"/>
      <w:numFmt w:val="none"/>
      <w:suff w:val="nothing"/>
      <w:lvlText w:val=""/>
      <w:lvlJc w:val="left"/>
      <w:pPr>
        <w:ind w:left="284" w:firstLine="0"/>
      </w:pPr>
      <w:rPr>
        <w:rFonts w:hint="default"/>
        <w:color w:val="ED7F00"/>
      </w:rPr>
    </w:lvl>
  </w:abstractNum>
  <w:abstractNum w:abstractNumId="16" w15:restartNumberingAfterBreak="0">
    <w:nsid w:val="752D13C1"/>
    <w:multiLevelType w:val="hybridMultilevel"/>
    <w:tmpl w:val="0E8EBF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91114039">
    <w:abstractNumId w:val="2"/>
  </w:num>
  <w:num w:numId="2" w16cid:durableId="181281138">
    <w:abstractNumId w:val="0"/>
  </w:num>
  <w:num w:numId="3" w16cid:durableId="981807846">
    <w:abstractNumId w:val="9"/>
  </w:num>
  <w:num w:numId="4" w16cid:durableId="1075470794">
    <w:abstractNumId w:val="5"/>
  </w:num>
  <w:num w:numId="5" w16cid:durableId="2111509018">
    <w:abstractNumId w:val="12"/>
  </w:num>
  <w:num w:numId="6" w16cid:durableId="513568798">
    <w:abstractNumId w:val="10"/>
  </w:num>
  <w:num w:numId="7" w16cid:durableId="146485666">
    <w:abstractNumId w:val="1"/>
  </w:num>
  <w:num w:numId="8" w16cid:durableId="618336368">
    <w:abstractNumId w:val="16"/>
  </w:num>
  <w:num w:numId="9" w16cid:durableId="545800521">
    <w:abstractNumId w:val="14"/>
  </w:num>
  <w:num w:numId="10" w16cid:durableId="1323045742">
    <w:abstractNumId w:val="15"/>
  </w:num>
  <w:num w:numId="11" w16cid:durableId="538859873">
    <w:abstractNumId w:val="7"/>
  </w:num>
  <w:num w:numId="12" w16cid:durableId="696926151">
    <w:abstractNumId w:val="11"/>
  </w:num>
  <w:num w:numId="13" w16cid:durableId="1880165885">
    <w:abstractNumId w:val="13"/>
  </w:num>
  <w:num w:numId="14" w16cid:durableId="1419903556">
    <w:abstractNumId w:val="4"/>
  </w:num>
  <w:num w:numId="15" w16cid:durableId="702291437">
    <w:abstractNumId w:val="8"/>
  </w:num>
  <w:num w:numId="16" w16cid:durableId="1436755086">
    <w:abstractNumId w:val="3"/>
  </w:num>
  <w:num w:numId="17" w16cid:durableId="1255432422">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formsDesig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329"/>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325F"/>
    <w:rsid w:val="00065A54"/>
    <w:rsid w:val="00066B7B"/>
    <w:rsid w:val="00067B4A"/>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225E"/>
    <w:rsid w:val="000C4228"/>
    <w:rsid w:val="000D154F"/>
    <w:rsid w:val="000D31C5"/>
    <w:rsid w:val="000D3BDA"/>
    <w:rsid w:val="000E1F6E"/>
    <w:rsid w:val="000F1ED2"/>
    <w:rsid w:val="000F2801"/>
    <w:rsid w:val="00100FC3"/>
    <w:rsid w:val="001010D2"/>
    <w:rsid w:val="00102B00"/>
    <w:rsid w:val="00102FEC"/>
    <w:rsid w:val="0010338A"/>
    <w:rsid w:val="0010463C"/>
    <w:rsid w:val="001243D4"/>
    <w:rsid w:val="00124772"/>
    <w:rsid w:val="00125D22"/>
    <w:rsid w:val="00130C62"/>
    <w:rsid w:val="00132864"/>
    <w:rsid w:val="00133282"/>
    <w:rsid w:val="00134678"/>
    <w:rsid w:val="00134B0A"/>
    <w:rsid w:val="001426FC"/>
    <w:rsid w:val="00142919"/>
    <w:rsid w:val="00154397"/>
    <w:rsid w:val="0015524D"/>
    <w:rsid w:val="001600B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3FD3"/>
    <w:rsid w:val="001B5203"/>
    <w:rsid w:val="001B71F5"/>
    <w:rsid w:val="001C11EA"/>
    <w:rsid w:val="001C7CD9"/>
    <w:rsid w:val="001D015E"/>
    <w:rsid w:val="001D060C"/>
    <w:rsid w:val="001D193E"/>
    <w:rsid w:val="001D5C65"/>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6B4A"/>
    <w:rsid w:val="00267FFD"/>
    <w:rsid w:val="00277858"/>
    <w:rsid w:val="00285E94"/>
    <w:rsid w:val="00287D05"/>
    <w:rsid w:val="00294E66"/>
    <w:rsid w:val="002A050A"/>
    <w:rsid w:val="002A05BC"/>
    <w:rsid w:val="002A2C12"/>
    <w:rsid w:val="002A4BB8"/>
    <w:rsid w:val="002A4E88"/>
    <w:rsid w:val="002A7ABB"/>
    <w:rsid w:val="002B20E1"/>
    <w:rsid w:val="002B30A7"/>
    <w:rsid w:val="002B3AE6"/>
    <w:rsid w:val="002B5851"/>
    <w:rsid w:val="002D09C4"/>
    <w:rsid w:val="002D0FAA"/>
    <w:rsid w:val="002D24AC"/>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B1A"/>
    <w:rsid w:val="00362C15"/>
    <w:rsid w:val="00364062"/>
    <w:rsid w:val="003661B9"/>
    <w:rsid w:val="003670B4"/>
    <w:rsid w:val="0037411B"/>
    <w:rsid w:val="00376393"/>
    <w:rsid w:val="0038715F"/>
    <w:rsid w:val="00387381"/>
    <w:rsid w:val="003878E3"/>
    <w:rsid w:val="00395EFF"/>
    <w:rsid w:val="003A2B34"/>
    <w:rsid w:val="003A6203"/>
    <w:rsid w:val="003B1457"/>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04E0"/>
    <w:rsid w:val="004014E3"/>
    <w:rsid w:val="0040257C"/>
    <w:rsid w:val="00403DFD"/>
    <w:rsid w:val="00403FCC"/>
    <w:rsid w:val="00405200"/>
    <w:rsid w:val="00405B6E"/>
    <w:rsid w:val="00405F56"/>
    <w:rsid w:val="00411F34"/>
    <w:rsid w:val="0041343E"/>
    <w:rsid w:val="004138FE"/>
    <w:rsid w:val="0041653C"/>
    <w:rsid w:val="00417AB3"/>
    <w:rsid w:val="00420186"/>
    <w:rsid w:val="004212D4"/>
    <w:rsid w:val="004226B0"/>
    <w:rsid w:val="004236CC"/>
    <w:rsid w:val="004270FB"/>
    <w:rsid w:val="00427649"/>
    <w:rsid w:val="00430CFA"/>
    <w:rsid w:val="00436F69"/>
    <w:rsid w:val="004407FB"/>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3195"/>
    <w:rsid w:val="004D7EC2"/>
    <w:rsid w:val="004E244B"/>
    <w:rsid w:val="004F1C97"/>
    <w:rsid w:val="004F4A08"/>
    <w:rsid w:val="00500A17"/>
    <w:rsid w:val="00505703"/>
    <w:rsid w:val="00513E2B"/>
    <w:rsid w:val="005205B8"/>
    <w:rsid w:val="00521B45"/>
    <w:rsid w:val="00524A14"/>
    <w:rsid w:val="005277E7"/>
    <w:rsid w:val="00531475"/>
    <w:rsid w:val="00531752"/>
    <w:rsid w:val="00533A77"/>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1171"/>
    <w:rsid w:val="006046AE"/>
    <w:rsid w:val="00605790"/>
    <w:rsid w:val="00611EDE"/>
    <w:rsid w:val="006148F2"/>
    <w:rsid w:val="00614A68"/>
    <w:rsid w:val="00620877"/>
    <w:rsid w:val="0063030B"/>
    <w:rsid w:val="0063200E"/>
    <w:rsid w:val="00634C51"/>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5617"/>
    <w:rsid w:val="00691D31"/>
    <w:rsid w:val="00693878"/>
    <w:rsid w:val="00694453"/>
    <w:rsid w:val="00697B33"/>
    <w:rsid w:val="006A24A6"/>
    <w:rsid w:val="006A4F86"/>
    <w:rsid w:val="006A630A"/>
    <w:rsid w:val="006B2063"/>
    <w:rsid w:val="006B3E00"/>
    <w:rsid w:val="006B5ADD"/>
    <w:rsid w:val="006C023D"/>
    <w:rsid w:val="006C29A1"/>
    <w:rsid w:val="006C3FB6"/>
    <w:rsid w:val="006C46D5"/>
    <w:rsid w:val="006D7458"/>
    <w:rsid w:val="006F0A87"/>
    <w:rsid w:val="006F3B6D"/>
    <w:rsid w:val="006F77E7"/>
    <w:rsid w:val="007110FF"/>
    <w:rsid w:val="007135A8"/>
    <w:rsid w:val="007142D7"/>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391"/>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3410"/>
    <w:rsid w:val="008457C2"/>
    <w:rsid w:val="0085104D"/>
    <w:rsid w:val="00852B1F"/>
    <w:rsid w:val="00854337"/>
    <w:rsid w:val="00854FA5"/>
    <w:rsid w:val="00856398"/>
    <w:rsid w:val="00861F8A"/>
    <w:rsid w:val="008740C7"/>
    <w:rsid w:val="00875A14"/>
    <w:rsid w:val="00877276"/>
    <w:rsid w:val="00881501"/>
    <w:rsid w:val="00881966"/>
    <w:rsid w:val="0088273C"/>
    <w:rsid w:val="008911F2"/>
    <w:rsid w:val="00893741"/>
    <w:rsid w:val="00894BCD"/>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329"/>
    <w:rsid w:val="008F7945"/>
    <w:rsid w:val="009019A2"/>
    <w:rsid w:val="00901FFD"/>
    <w:rsid w:val="00903887"/>
    <w:rsid w:val="0090505F"/>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66408"/>
    <w:rsid w:val="00971732"/>
    <w:rsid w:val="00972649"/>
    <w:rsid w:val="00972803"/>
    <w:rsid w:val="00972F04"/>
    <w:rsid w:val="00973A16"/>
    <w:rsid w:val="00976332"/>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470D"/>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37BF"/>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40AF"/>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640A3"/>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64DA"/>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1E98"/>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26F6"/>
    <w:rsid w:val="00D35386"/>
    <w:rsid w:val="00D43891"/>
    <w:rsid w:val="00D43A52"/>
    <w:rsid w:val="00D4442B"/>
    <w:rsid w:val="00D449B2"/>
    <w:rsid w:val="00D45B89"/>
    <w:rsid w:val="00D461FC"/>
    <w:rsid w:val="00D469D4"/>
    <w:rsid w:val="00D473F1"/>
    <w:rsid w:val="00D62DA7"/>
    <w:rsid w:val="00D635C0"/>
    <w:rsid w:val="00D67089"/>
    <w:rsid w:val="00D707FE"/>
    <w:rsid w:val="00D72439"/>
    <w:rsid w:val="00D76DB7"/>
    <w:rsid w:val="00D82B75"/>
    <w:rsid w:val="00D851C4"/>
    <w:rsid w:val="00D90EB7"/>
    <w:rsid w:val="00D937B2"/>
    <w:rsid w:val="00D96285"/>
    <w:rsid w:val="00D97072"/>
    <w:rsid w:val="00DB0A95"/>
    <w:rsid w:val="00DB0C46"/>
    <w:rsid w:val="00DB0E5A"/>
    <w:rsid w:val="00DB1D3D"/>
    <w:rsid w:val="00DB3896"/>
    <w:rsid w:val="00DB4CEE"/>
    <w:rsid w:val="00DB7614"/>
    <w:rsid w:val="00DB7647"/>
    <w:rsid w:val="00DB78AC"/>
    <w:rsid w:val="00DC16F3"/>
    <w:rsid w:val="00DC2FD2"/>
    <w:rsid w:val="00DC5219"/>
    <w:rsid w:val="00DD1908"/>
    <w:rsid w:val="00DD2D88"/>
    <w:rsid w:val="00DD3033"/>
    <w:rsid w:val="00DD3F29"/>
    <w:rsid w:val="00DD6113"/>
    <w:rsid w:val="00DD6887"/>
    <w:rsid w:val="00DD6C40"/>
    <w:rsid w:val="00DE0DF5"/>
    <w:rsid w:val="00DE21EB"/>
    <w:rsid w:val="00DE2967"/>
    <w:rsid w:val="00DF0003"/>
    <w:rsid w:val="00DF0A17"/>
    <w:rsid w:val="00DF0CF1"/>
    <w:rsid w:val="00DF10C7"/>
    <w:rsid w:val="00DF1528"/>
    <w:rsid w:val="00DF3509"/>
    <w:rsid w:val="00E03DBE"/>
    <w:rsid w:val="00E05577"/>
    <w:rsid w:val="00E056C0"/>
    <w:rsid w:val="00E11334"/>
    <w:rsid w:val="00E14267"/>
    <w:rsid w:val="00E24303"/>
    <w:rsid w:val="00E250DF"/>
    <w:rsid w:val="00E262ED"/>
    <w:rsid w:val="00E273FF"/>
    <w:rsid w:val="00E307D8"/>
    <w:rsid w:val="00E31E2B"/>
    <w:rsid w:val="00E36FF3"/>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2101"/>
    <w:rsid w:val="00EE1379"/>
    <w:rsid w:val="00EE265E"/>
    <w:rsid w:val="00EF3ABA"/>
    <w:rsid w:val="00EF3C10"/>
    <w:rsid w:val="00EF3E95"/>
    <w:rsid w:val="00EF704B"/>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1FF4"/>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4E8"/>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F02A5CB"/>
  <w14:discardImageEditingData/>
  <w14:defaultImageDpi w14:val="330"/>
  <w15:chartTrackingRefBased/>
  <w15:docId w15:val="{614E8C5F-9BF1-421C-8739-F14CA1E4C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iPriority="0"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Tabeltextleft">
    <w:name w:val="Tabel text left"/>
    <w:basedOn w:val="Normal"/>
    <w:autoRedefine/>
    <w:qFormat/>
    <w:rsid w:val="00067B4A"/>
    <w:pPr>
      <w:spacing w:before="120" w:after="120" w:line="264" w:lineRule="auto"/>
    </w:pPr>
    <w:rPr>
      <w:rFonts w:ascii="Arial" w:hAnsi="Arial"/>
      <w:color w:val="auto"/>
      <w:sz w:val="20"/>
      <w:szCs w:val="20"/>
      <w:lang w:val="en-AU"/>
    </w:rPr>
  </w:style>
  <w:style w:type="paragraph" w:customStyle="1" w:styleId="Tableheadingleft">
    <w:name w:val="Table heading left"/>
    <w:basedOn w:val="Normal"/>
    <w:autoRedefine/>
    <w:qFormat/>
    <w:rsid w:val="000C225E"/>
    <w:pPr>
      <w:spacing w:before="120" w:after="120" w:line="264" w:lineRule="auto"/>
    </w:pPr>
    <w:rPr>
      <w:b/>
      <w:lang w:val="en-AU"/>
    </w:rPr>
  </w:style>
  <w:style w:type="paragraph" w:customStyle="1" w:styleId="TableText">
    <w:name w:val="Table Text"/>
    <w:basedOn w:val="BodyText"/>
    <w:rsid w:val="00067B4A"/>
    <w:pPr>
      <w:widowControl w:val="0"/>
      <w:spacing w:before="60" w:after="60" w:line="280" w:lineRule="atLeast"/>
      <w:contextualSpacing/>
      <w:textboxTightWrap w:val="none"/>
    </w:pPr>
    <w:rPr>
      <w:rFonts w:ascii="Arial" w:eastAsia="Times New Roman" w:hAnsi="Arial" w:cs="Times New Roman"/>
      <w:iCs/>
      <w:color w:val="auto"/>
      <w:kern w:val="28"/>
      <w:sz w:val="22"/>
      <w:szCs w:val="22"/>
      <w14:numSpacing w14:val="default"/>
    </w:rPr>
  </w:style>
  <w:style w:type="paragraph" w:customStyle="1" w:styleId="TableTextleft">
    <w:name w:val="Table Text left"/>
    <w:basedOn w:val="TableText"/>
    <w:autoRedefine/>
    <w:qFormat/>
    <w:rsid w:val="00067B4A"/>
    <w:pPr>
      <w:spacing w:line="264" w:lineRule="auto"/>
      <w:contextualSpacing w:val="0"/>
    </w:pPr>
  </w:style>
  <w:style w:type="paragraph" w:customStyle="1" w:styleId="BodyTxt">
    <w:name w:val="Body Txt"/>
    <w:basedOn w:val="Normal"/>
    <w:link w:val="BodyTxtChar"/>
    <w:qFormat/>
    <w:rsid w:val="00DD3F29"/>
    <w:pPr>
      <w:spacing w:before="120"/>
    </w:pPr>
    <w:rPr>
      <w:rFonts w:ascii="Arial" w:eastAsia="Times New Roman" w:hAnsi="Arial" w:cs="Times New Roman"/>
      <w:color w:val="auto"/>
      <w:sz w:val="22"/>
      <w:szCs w:val="24"/>
      <w:lang w:val="en-AU" w:eastAsia="en-AU"/>
    </w:rPr>
  </w:style>
  <w:style w:type="character" w:customStyle="1" w:styleId="BodyTxtChar">
    <w:name w:val="Body Txt Char"/>
    <w:link w:val="BodyTxt"/>
    <w:rsid w:val="00DD3F29"/>
    <w:rPr>
      <w:rFonts w:ascii="Arial" w:eastAsia="Times New Roman" w:hAnsi="Arial" w:cs="Times New Roman"/>
      <w:color w:val="auto"/>
      <w:sz w:val="22"/>
      <w:szCs w:val="24"/>
      <w:lang w:eastAsia="en-AU"/>
    </w:rPr>
  </w:style>
  <w:style w:type="character" w:styleId="CommentReference">
    <w:name w:val="annotation reference"/>
    <w:basedOn w:val="DefaultParagraphFont"/>
    <w:uiPriority w:val="99"/>
    <w:semiHidden/>
    <w:unhideWhenUsed/>
    <w:rsid w:val="00ED210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HP-Research@health.qld.gov.au"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HP-Research@health.qld.gov.au" TargetMode="External"/><Relationship Id="rId17" Type="http://schemas.openxmlformats.org/officeDocument/2006/relationships/hyperlink" Target="https://www.health.qld.gov.au/hpresearch/html/RRR-Cap" TargetMode="External"/><Relationship Id="rId2" Type="http://schemas.openxmlformats.org/officeDocument/2006/relationships/customXml" Target="../customXml/item2.xml"/><Relationship Id="rId16" Type="http://schemas.openxmlformats.org/officeDocument/2006/relationships/hyperlink" Target="https://www.health.gov.au/topics/rural-health-workforce/classifications/mmm"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P-Research@health.qld.gov.au" TargetMode="External"/><Relationship Id="rId5" Type="http://schemas.openxmlformats.org/officeDocument/2006/relationships/styles" Target="styles.xml"/><Relationship Id="rId15" Type="http://schemas.openxmlformats.org/officeDocument/2006/relationships/image" Target="media/image3.sv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FactShee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281EC7AD3B14DCEB2FF2AC270FD5D60"/>
        <w:category>
          <w:name w:val="General"/>
          <w:gallery w:val="placeholder"/>
        </w:category>
        <w:types>
          <w:type w:val="bbPlcHdr"/>
        </w:types>
        <w:behaviors>
          <w:behavior w:val="content"/>
        </w:behaviors>
        <w:guid w:val="{8128E77F-ED12-4830-9E1F-17F557A50255}"/>
      </w:docPartPr>
      <w:docPartBody>
        <w:p w:rsidR="00A6279F" w:rsidRDefault="00A6279F">
          <w:pPr>
            <w:pStyle w:val="6281EC7AD3B14DCEB2FF2AC270FD5D60"/>
          </w:pPr>
          <w:r w:rsidRPr="001A5BE2">
            <w:rPr>
              <w:rStyle w:val="PlaceholderText"/>
            </w:rPr>
            <w:t>[Title]</w:t>
          </w:r>
        </w:p>
      </w:docPartBody>
    </w:docPart>
    <w:docPart>
      <w:docPartPr>
        <w:name w:val="9C77DE9D27F24014BE9E8CCA0E04CBE6"/>
        <w:category>
          <w:name w:val="General"/>
          <w:gallery w:val="placeholder"/>
        </w:category>
        <w:types>
          <w:type w:val="bbPlcHdr"/>
        </w:types>
        <w:behaviors>
          <w:behavior w:val="content"/>
        </w:behaviors>
        <w:guid w:val="{57EE3487-69E4-47E0-9BF6-A41C6E6E4F79}"/>
      </w:docPartPr>
      <w:docPartBody>
        <w:p w:rsidR="00A6279F" w:rsidRDefault="00A6279F">
          <w:pPr>
            <w:pStyle w:val="9C77DE9D27F24014BE9E8CCA0E04CBE6"/>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79F"/>
    <w:rsid w:val="003F2E29"/>
    <w:rsid w:val="004548D9"/>
    <w:rsid w:val="00A51C27"/>
    <w:rsid w:val="00A6279F"/>
    <w:rsid w:val="00AB098F"/>
    <w:rsid w:val="00DE199A"/>
    <w:rsid w:val="00DE3B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281EC7AD3B14DCEB2FF2AC270FD5D60">
    <w:name w:val="6281EC7AD3B14DCEB2FF2AC270FD5D60"/>
  </w:style>
  <w:style w:type="paragraph" w:customStyle="1" w:styleId="9C77DE9D27F24014BE9E8CCA0E04CBE6">
    <w:name w:val="9C77DE9D27F24014BE9E8CCA0E04CBE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docProps/app.xml><?xml version="1.0" encoding="utf-8"?>
<Properties xmlns="http://schemas.openxmlformats.org/officeDocument/2006/extended-properties" xmlns:vt="http://schemas.openxmlformats.org/officeDocument/2006/docPropsVTypes">
  <Template>2022 Word Template (FactSheet)</Template>
  <TotalTime>0</TotalTime>
  <Pages>8</Pages>
  <Words>1773</Words>
  <Characters>10110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Expression of Interest Form</vt:lpstr>
    </vt:vector>
  </TitlesOfParts>
  <Company/>
  <LinksUpToDate>false</LinksUpToDate>
  <CharactersWithSpaces>11860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Expression of Interest Form</dc:title>
  <dc:subject>Rural and Remote Research Capacity Building Program (RRR-Cap): Graduate Diploma of Research Funding Support</dc:subject>
  <dc:creator>Gabriella Lemass</dc:creator>
  <cp:keywords/>
  <dc:description/>
  <cp:lastModifiedBy>Kristyan Guppy-Coles</cp:lastModifiedBy>
  <cp:revision>2</cp:revision>
  <dcterms:created xsi:type="dcterms:W3CDTF">2025-02-24T04:47:00Z</dcterms:created>
  <dcterms:modified xsi:type="dcterms:W3CDTF">2025-02-24T04:47:00Z</dcterms:modified>
</cp:coreProperties>
</file>