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08762df4597e42c0" Type="http://schemas.microsoft.com/office/2007/relationships/ui/extensibility" Target="customUI/customUI14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1014455772"/>
        <w:docPartObj>
          <w:docPartGallery w:val="Cover Pages"/>
          <w:docPartUnique/>
        </w:docPartObj>
      </w:sdtPr>
      <w:sdtEndPr>
        <w:rPr>
          <w:noProof/>
          <w:color w:val="0F5CA2" w:themeColor="accent1"/>
          <w:sz w:val="36"/>
          <w:szCs w:val="36"/>
        </w:rPr>
      </w:sdtEndPr>
      <w:sdtContent>
        <w:p w14:paraId="72576310" w14:textId="70CCAFC5" w:rsidR="006465FE" w:rsidRDefault="00362B1A" w:rsidP="00EE669E">
          <w:pPr>
            <w:spacing w:line="240" w:lineRule="auto"/>
          </w:pPr>
          <w:r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8656" behindDoc="0" locked="0" layoutInCell="1" allowOverlap="1" wp14:anchorId="7B352BB6" wp14:editId="3F309734">
                    <wp:simplePos x="0" y="0"/>
                    <wp:positionH relativeFrom="column">
                      <wp:posOffset>-336550</wp:posOffset>
                    </wp:positionH>
                    <wp:positionV relativeFrom="page">
                      <wp:posOffset>715010</wp:posOffset>
                    </wp:positionV>
                    <wp:extent cx="5652770" cy="1099820"/>
                    <wp:effectExtent l="0" t="0" r="0" b="5080"/>
                    <wp:wrapSquare wrapText="bothSides"/>
                    <wp:docPr id="81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652770" cy="10998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F8A26E3" w14:textId="6428D9B3" w:rsidR="00362B1A" w:rsidRPr="00F46586" w:rsidRDefault="00000000" w:rsidP="00D13552">
                                <w:pPr>
                                  <w:pStyle w:val="HeaderTitle"/>
                                  <w:spacing w:before="0"/>
                                  <w:rPr>
                                    <w:color w:val="F1F2F2" w:themeColor="background2"/>
                                    <w:sz w:val="56"/>
                                    <w:szCs w:val="56"/>
                                  </w:rPr>
                                </w:pPr>
                                <w:sdt>
                                  <w:sdtPr>
                                    <w:rPr>
                                      <w:color w:val="F1F2F2" w:themeColor="background2"/>
                                      <w:sz w:val="62"/>
                                      <w:szCs w:val="62"/>
                                    </w:rPr>
                                    <w:alias w:val="Title"/>
                                    <w:tag w:val=""/>
                                    <w:id w:val="-1647052325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Content>
                                    <w:r w:rsidR="006465FE">
                                      <w:rPr>
                                        <w:color w:val="F1F2F2" w:themeColor="background2"/>
                                        <w:sz w:val="62"/>
                                        <w:szCs w:val="62"/>
                                      </w:rPr>
                                      <w:t>Expression of Interest Form</w:t>
                                    </w:r>
                                  </w:sdtContent>
                                </w:sdt>
                              </w:p>
                              <w:p w14:paraId="62029AB2" w14:textId="29C5C9B3" w:rsidR="00362B1A" w:rsidRPr="006465FE" w:rsidRDefault="00000000" w:rsidP="00D13552">
                                <w:pPr>
                                  <w:pStyle w:val="HeaderSubtitle"/>
                                  <w:rPr>
                                    <w:color w:val="85C446" w:themeColor="accent2"/>
                                    <w:sz w:val="28"/>
                                    <w:szCs w:val="28"/>
                                  </w:rPr>
                                </w:pPr>
                                <w:sdt>
                                  <w:sdtPr>
                                    <w:rPr>
                                      <w:color w:val="85C446" w:themeColor="accent2"/>
                                      <w:sz w:val="28"/>
                                      <w:szCs w:val="28"/>
                                    </w:rPr>
                                    <w:alias w:val="Subject"/>
                                    <w:tag w:val=""/>
                                    <w:id w:val="-933816305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Content>
                                    <w:r w:rsidR="006465FE" w:rsidRPr="006465FE">
                                      <w:rPr>
                                        <w:color w:val="85C446" w:themeColor="accent2"/>
                                        <w:sz w:val="28"/>
                                        <w:szCs w:val="28"/>
                                      </w:rPr>
                                      <w:t xml:space="preserve">Rural and Remote Research Capacity Building Program (RRR-Cap): Translating Research </w:t>
                                    </w:r>
                                    <w:proofErr w:type="gramStart"/>
                                    <w:r w:rsidR="006465FE" w:rsidRPr="006465FE">
                                      <w:rPr>
                                        <w:color w:val="85C446" w:themeColor="accent2"/>
                                        <w:sz w:val="28"/>
                                        <w:szCs w:val="28"/>
                                      </w:rPr>
                                      <w:t>Into</w:t>
                                    </w:r>
                                    <w:proofErr w:type="gramEnd"/>
                                    <w:r w:rsidR="006465FE" w:rsidRPr="006465FE">
                                      <w:rPr>
                                        <w:color w:val="85C446" w:themeColor="accent2"/>
                                        <w:sz w:val="28"/>
                                        <w:szCs w:val="28"/>
                                      </w:rPr>
                                      <w:t xml:space="preserve"> Practice (TRIP) Fellowship – Cohort </w:t>
                                    </w:r>
                                    <w:r w:rsidR="00D966ED">
                                      <w:rPr>
                                        <w:color w:val="85C446" w:themeColor="accent2"/>
                                        <w:sz w:val="28"/>
                                        <w:szCs w:val="28"/>
                                      </w:rPr>
                                      <w:t>2</w:t>
                                    </w:r>
                                    <w:r w:rsidR="006465FE" w:rsidRPr="006465FE">
                                      <w:rPr>
                                        <w:color w:val="85C446" w:themeColor="accent2"/>
                                        <w:sz w:val="28"/>
                                        <w:szCs w:val="28"/>
                                      </w:rPr>
                                      <w:t>, 2025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7B352BB6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6.5pt;margin-top:56.3pt;width:445.1pt;height:86.6pt;z-index:2517186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" filled="f" stroked="f">
                    <v:textbox>
                      <w:txbxContent>
                        <w:p w14:paraId="2F8A26E3" w14:textId="6428D9B3" w:rsidR="00362B1A" w:rsidRPr="00F46586" w:rsidRDefault="00415282" w:rsidP="00D13552">
                          <w:pPr>
                            <w:pStyle w:val="HeaderTitle"/>
                            <w:spacing w:before="0"/>
                            <w:rPr>
                              <w:color w:val="F1F2F2" w:themeColor="background2"/>
                              <w:sz w:val="56"/>
                              <w:szCs w:val="56"/>
                            </w:rPr>
                          </w:pPr>
                          <w:sdt>
                            <w:sdtPr>
                              <w:rPr>
                                <w:color w:val="F1F2F2" w:themeColor="background2"/>
                                <w:sz w:val="62"/>
                                <w:szCs w:val="62"/>
                              </w:rPr>
                              <w:alias w:val="Title"/>
                              <w:tag w:val=""/>
                              <w:id w:val="-1647052325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6465FE">
                                <w:rPr>
                                  <w:color w:val="F1F2F2" w:themeColor="background2"/>
                                  <w:sz w:val="62"/>
                                  <w:szCs w:val="62"/>
                                </w:rPr>
                                <w:t>Expression of Interest Form</w:t>
                              </w:r>
                            </w:sdtContent>
                          </w:sdt>
                        </w:p>
                        <w:p w14:paraId="62029AB2" w14:textId="29C5C9B3" w:rsidR="00362B1A" w:rsidRPr="006465FE" w:rsidRDefault="00415282" w:rsidP="00D13552">
                          <w:pPr>
                            <w:pStyle w:val="HeaderSubtitle"/>
                            <w:rPr>
                              <w:color w:val="85C446" w:themeColor="accent2"/>
                              <w:sz w:val="28"/>
                              <w:szCs w:val="28"/>
                            </w:rPr>
                          </w:pPr>
                          <w:sdt>
                            <w:sdtPr>
                              <w:rPr>
                                <w:color w:val="85C446" w:themeColor="accent2"/>
                                <w:sz w:val="28"/>
                                <w:szCs w:val="28"/>
                              </w:rPr>
                              <w:alias w:val="Subject"/>
                              <w:tag w:val=""/>
                              <w:id w:val="-933816305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6465FE" w:rsidRPr="006465FE">
                                <w:rPr>
                                  <w:color w:val="85C446" w:themeColor="accent2"/>
                                  <w:sz w:val="28"/>
                                  <w:szCs w:val="28"/>
                                </w:rPr>
                                <w:t xml:space="preserve">Rural and Remote Research Capacity Building Program (RRR-Cap): Translating Research Into Practice (TRIP) Fellowship – Cohort </w:t>
                              </w:r>
                              <w:r w:rsidR="00D966ED">
                                <w:rPr>
                                  <w:color w:val="85C446" w:themeColor="accent2"/>
                                  <w:sz w:val="28"/>
                                  <w:szCs w:val="28"/>
                                </w:rPr>
                                <w:t>2</w:t>
                              </w:r>
                              <w:r w:rsidR="006465FE" w:rsidRPr="006465FE">
                                <w:rPr>
                                  <w:color w:val="85C446" w:themeColor="accent2"/>
                                  <w:sz w:val="28"/>
                                  <w:szCs w:val="28"/>
                                </w:rPr>
                                <w:t>, 2025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7632" behindDoc="1" locked="0" layoutInCell="1" allowOverlap="1" wp14:anchorId="04B37717" wp14:editId="73EC62DA">
                <wp:simplePos x="0" y="0"/>
                <wp:positionH relativeFrom="column">
                  <wp:posOffset>-967740</wp:posOffset>
                </wp:positionH>
                <wp:positionV relativeFrom="page">
                  <wp:posOffset>18415</wp:posOffset>
                </wp:positionV>
                <wp:extent cx="7542000" cy="1800000"/>
                <wp:effectExtent l="0" t="0" r="1905" b="3810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82" name="Picture 8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" name="Picture 1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42000" cy="180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6465FE" w:rsidRPr="002B7EFE">
            <w:t xml:space="preserve">The </w:t>
          </w:r>
          <w:r w:rsidR="006465FE">
            <w:t>Office of the Chief Allied Health Officer</w:t>
          </w:r>
          <w:r w:rsidR="006465FE" w:rsidRPr="002B7EFE">
            <w:t xml:space="preserve"> (</w:t>
          </w:r>
          <w:r w:rsidR="006465FE">
            <w:t>OCAHO</w:t>
          </w:r>
          <w:r w:rsidR="006465FE" w:rsidRPr="002B7EFE">
            <w:t xml:space="preserve">) invites expressions of interest (EOI) from </w:t>
          </w:r>
          <w:r w:rsidR="006465FE">
            <w:t xml:space="preserve">eligible rural and remote Health Practitioners </w:t>
          </w:r>
          <w:r w:rsidR="006465FE" w:rsidRPr="002B7EFE">
            <w:t>to</w:t>
          </w:r>
          <w:r w:rsidR="006465FE">
            <w:t xml:space="preserve"> receive a fellowship to </w:t>
          </w:r>
          <w:r w:rsidR="006465FE" w:rsidRPr="007B47F6">
            <w:t>conduct a new or existing</w:t>
          </w:r>
          <w:r w:rsidR="006465FE">
            <w:t xml:space="preserve"> Translating Research </w:t>
          </w:r>
          <w:proofErr w:type="gramStart"/>
          <w:r w:rsidR="006465FE">
            <w:t>Into</w:t>
          </w:r>
          <w:proofErr w:type="gramEnd"/>
          <w:r w:rsidR="006465FE">
            <w:t xml:space="preserve"> Practice (TRIP) project. Successful candidates will be supported by </w:t>
          </w:r>
          <w:proofErr w:type="spellStart"/>
          <w:r w:rsidR="006868F7">
            <w:t>teleme</w:t>
          </w:r>
          <w:r w:rsidR="00D8170E">
            <w:t>n</w:t>
          </w:r>
          <w:r w:rsidR="006868F7">
            <w:t>t</w:t>
          </w:r>
          <w:r w:rsidR="00D8170E">
            <w:t>o</w:t>
          </w:r>
          <w:r w:rsidR="006868F7">
            <w:t>ring</w:t>
          </w:r>
          <w:proofErr w:type="spellEnd"/>
          <w:r w:rsidR="006465FE">
            <w:t xml:space="preserve"> sessions and resources from the existing </w:t>
          </w:r>
          <w:r w:rsidR="006465FE" w:rsidRPr="00E638B4">
            <w:t>A</w:t>
          </w:r>
          <w:r w:rsidR="006465FE">
            <w:t xml:space="preserve">llied </w:t>
          </w:r>
          <w:r w:rsidR="006465FE" w:rsidRPr="00E638B4">
            <w:t>H</w:t>
          </w:r>
          <w:r w:rsidR="006465FE">
            <w:t xml:space="preserve">ealth </w:t>
          </w:r>
          <w:r w:rsidR="006465FE" w:rsidRPr="00E638B4">
            <w:t>-T</w:t>
          </w:r>
          <w:r w:rsidR="006465FE">
            <w:t xml:space="preserve">ranslating </w:t>
          </w:r>
          <w:r w:rsidR="006465FE" w:rsidRPr="00E638B4">
            <w:t>R</w:t>
          </w:r>
          <w:r w:rsidR="006465FE">
            <w:t xml:space="preserve">esearch </w:t>
          </w:r>
          <w:proofErr w:type="gramStart"/>
          <w:r w:rsidR="006465FE" w:rsidRPr="00E638B4">
            <w:t>I</w:t>
          </w:r>
          <w:r w:rsidR="006465FE">
            <w:t>nto</w:t>
          </w:r>
          <w:proofErr w:type="gramEnd"/>
          <w:r w:rsidR="006465FE">
            <w:t xml:space="preserve"> </w:t>
          </w:r>
          <w:r w:rsidR="006465FE" w:rsidRPr="00E638B4">
            <w:t>P</w:t>
          </w:r>
          <w:r w:rsidR="006465FE">
            <w:t>ractice (AH-TRIP)</w:t>
          </w:r>
          <w:r w:rsidR="006465FE" w:rsidRPr="00E638B4">
            <w:t xml:space="preserve"> Program</w:t>
          </w:r>
          <w:r w:rsidR="006465FE">
            <w:t xml:space="preserve">. </w:t>
          </w:r>
        </w:p>
        <w:p w14:paraId="5D6C7794" w14:textId="5EC121EB" w:rsidR="006465FE" w:rsidRPr="00D8170E" w:rsidRDefault="006465FE" w:rsidP="006465FE">
          <w:pPr>
            <w:pStyle w:val="BodyText"/>
            <w:rPr>
              <w:rStyle w:val="Hyperlink"/>
              <w:color w:val="3A3E3E" w:themeColor="background2" w:themeShade="40"/>
              <w:u w:val="none"/>
            </w:rPr>
          </w:pPr>
          <w:r>
            <w:t>Please read the accompanying Information Sheet before completing this expression of interest</w:t>
          </w:r>
          <w:r w:rsidR="00C80684">
            <w:t>.</w:t>
          </w:r>
          <w:r>
            <w:t xml:space="preserve"> A copy of the information sheet can also be obtained by contacting the OCAHO at </w:t>
          </w:r>
          <w:hyperlink r:id="rId11" w:history="1">
            <w:r w:rsidR="00D8170E" w:rsidRPr="005571DC">
              <w:rPr>
                <w:rStyle w:val="Hyperlink"/>
              </w:rPr>
              <w:t>HP-Research@health.qld.gov.au</w:t>
            </w:r>
          </w:hyperlink>
          <w:r>
            <w:rPr>
              <w:rStyle w:val="Hyperlink"/>
            </w:rPr>
            <w:t>.</w:t>
          </w:r>
        </w:p>
        <w:p w14:paraId="5F3262BB" w14:textId="42412484" w:rsidR="00362B1A" w:rsidRPr="00EE669E" w:rsidRDefault="006465FE" w:rsidP="00EE669E">
          <w:pPr>
            <w:pStyle w:val="Heading2"/>
            <w:spacing w:before="0" w:after="60"/>
            <w:rPr>
              <w:sz w:val="36"/>
              <w:szCs w:val="40"/>
            </w:rPr>
          </w:pPr>
          <w:r w:rsidRPr="00EE669E">
            <w:rPr>
              <w:sz w:val="36"/>
              <w:szCs w:val="40"/>
            </w:rPr>
            <w:t>Submission details</w:t>
          </w:r>
        </w:p>
        <w:tbl>
          <w:tblPr>
            <w:tblW w:w="9214" w:type="dxa"/>
            <w:tblInd w:w="-5" w:type="dxa"/>
            <w:tblBorders>
              <w:top w:val="single" w:sz="4" w:space="0" w:color="304F92"/>
              <w:left w:val="single" w:sz="4" w:space="0" w:color="304F92"/>
              <w:bottom w:val="single" w:sz="4" w:space="0" w:color="304F92"/>
              <w:right w:val="single" w:sz="4" w:space="0" w:color="304F92"/>
              <w:insideH w:val="single" w:sz="4" w:space="0" w:color="304F92"/>
              <w:insideV w:val="single" w:sz="4" w:space="0" w:color="304F92"/>
            </w:tblBorders>
            <w:tblLook w:val="04A0" w:firstRow="1" w:lastRow="0" w:firstColumn="1" w:lastColumn="0" w:noHBand="0" w:noVBand="1"/>
          </w:tblPr>
          <w:tblGrid>
            <w:gridCol w:w="1358"/>
            <w:gridCol w:w="7856"/>
          </w:tblGrid>
          <w:tr w:rsidR="006465FE" w:rsidRPr="0090058B" w14:paraId="47A86586" w14:textId="77777777" w:rsidTr="00EE669E">
            <w:trPr>
              <w:trHeight w:val="283"/>
            </w:trPr>
            <w:tc>
              <w:tcPr>
                <w:tcW w:w="993" w:type="dxa"/>
                <w:shd w:val="clear" w:color="auto" w:fill="auto"/>
              </w:tcPr>
              <w:p w14:paraId="4252D350" w14:textId="77777777" w:rsidR="006465FE" w:rsidRPr="0090058B" w:rsidRDefault="006465FE" w:rsidP="006465FE">
                <w:pPr>
                  <w:pStyle w:val="BodyText"/>
                </w:pPr>
                <w:r>
                  <w:t>Due</w:t>
                </w:r>
              </w:p>
            </w:tc>
            <w:tc>
              <w:tcPr>
                <w:tcW w:w="8221" w:type="dxa"/>
                <w:shd w:val="clear" w:color="auto" w:fill="auto"/>
              </w:tcPr>
              <w:p w14:paraId="7E817668" w14:textId="05EB11B5" w:rsidR="006465FE" w:rsidRPr="00B725CE" w:rsidRDefault="006465FE" w:rsidP="006465FE">
                <w:pPr>
                  <w:pStyle w:val="BodyText"/>
                </w:pPr>
                <w:r w:rsidRPr="005D200D">
                  <w:t xml:space="preserve">5pm </w:t>
                </w:r>
                <w:r w:rsidR="00BD7A27">
                  <w:t>Fri</w:t>
                </w:r>
                <w:r w:rsidR="00D8170E">
                  <w:t xml:space="preserve">day </w:t>
                </w:r>
                <w:r w:rsidR="00BD7A27">
                  <w:t>9</w:t>
                </w:r>
                <w:r w:rsidR="00D966ED">
                  <w:t xml:space="preserve"> </w:t>
                </w:r>
                <w:r w:rsidR="00BD7A27">
                  <w:t>May</w:t>
                </w:r>
                <w:r w:rsidR="00D966ED">
                  <w:t xml:space="preserve"> 2025</w:t>
                </w:r>
              </w:p>
            </w:tc>
          </w:tr>
          <w:tr w:rsidR="006465FE" w:rsidRPr="0090058B" w14:paraId="1FCCBC2C" w14:textId="77777777" w:rsidTr="00EE669E">
            <w:trPr>
              <w:trHeight w:val="283"/>
            </w:trPr>
            <w:tc>
              <w:tcPr>
                <w:tcW w:w="993" w:type="dxa"/>
                <w:shd w:val="clear" w:color="auto" w:fill="auto"/>
              </w:tcPr>
              <w:p w14:paraId="224B9555" w14:textId="77777777" w:rsidR="006465FE" w:rsidRPr="0090058B" w:rsidRDefault="006465FE" w:rsidP="006465FE">
                <w:pPr>
                  <w:pStyle w:val="BodyText"/>
                </w:pPr>
                <w:r w:rsidRPr="0090058B">
                  <w:t>Submit via</w:t>
                </w:r>
              </w:p>
            </w:tc>
            <w:tc>
              <w:tcPr>
                <w:tcW w:w="8221" w:type="dxa"/>
                <w:shd w:val="clear" w:color="auto" w:fill="auto"/>
              </w:tcPr>
              <w:p w14:paraId="48AC9494" w14:textId="77777777" w:rsidR="006465FE" w:rsidRPr="0090058B" w:rsidRDefault="00000000" w:rsidP="006465FE">
                <w:pPr>
                  <w:pStyle w:val="BodyText"/>
                </w:pPr>
                <w:hyperlink r:id="rId12" w:history="1">
                  <w:r w:rsidR="006465FE" w:rsidRPr="0090058B">
                    <w:rPr>
                      <w:rStyle w:val="Hyperlink"/>
                    </w:rPr>
                    <w:t>HP-Research@health.qld.gov.au</w:t>
                  </w:r>
                </w:hyperlink>
                <w:r w:rsidR="006465FE" w:rsidRPr="0090058B">
                  <w:t xml:space="preserve"> (subject line </w:t>
                </w:r>
                <w:bookmarkStart w:id="0" w:name="_Hlk525289646"/>
                <w:r w:rsidR="006465FE" w:rsidRPr="0090058B">
                  <w:t xml:space="preserve">“EOI: </w:t>
                </w:r>
                <w:bookmarkEnd w:id="0"/>
                <w:r w:rsidR="006465FE" w:rsidRPr="0090058B">
                  <w:t>TRIP Fellowship”)</w:t>
                </w:r>
              </w:p>
            </w:tc>
          </w:tr>
          <w:tr w:rsidR="006465FE" w:rsidRPr="0090058B" w14:paraId="6FE4973A" w14:textId="77777777" w:rsidTr="00EE669E">
            <w:trPr>
              <w:trHeight w:val="283"/>
            </w:trPr>
            <w:tc>
              <w:tcPr>
                <w:tcW w:w="993" w:type="dxa"/>
                <w:shd w:val="clear" w:color="auto" w:fill="auto"/>
              </w:tcPr>
              <w:p w14:paraId="0C5BA5A0" w14:textId="77777777" w:rsidR="006465FE" w:rsidRPr="0090058B" w:rsidRDefault="006465FE" w:rsidP="006465FE">
                <w:pPr>
                  <w:pStyle w:val="BodyText"/>
                </w:pPr>
                <w:r w:rsidRPr="0090058B">
                  <w:t>Instructions</w:t>
                </w:r>
              </w:p>
            </w:tc>
            <w:tc>
              <w:tcPr>
                <w:tcW w:w="8221" w:type="dxa"/>
                <w:shd w:val="clear" w:color="auto" w:fill="auto"/>
              </w:tcPr>
              <w:p w14:paraId="6196C3DB" w14:textId="19B1225D" w:rsidR="006465FE" w:rsidRPr="0090058B" w:rsidRDefault="006465FE" w:rsidP="006465FE">
                <w:pPr>
                  <w:pStyle w:val="BodyText"/>
                </w:pPr>
                <w:r w:rsidRPr="0090058B">
                  <w:t xml:space="preserve">Incomplete EOIs will not be accepted.  Complete EOIs have all required signatures (page </w:t>
                </w:r>
                <w:r w:rsidR="00C80684">
                  <w:t>7</w:t>
                </w:r>
                <w:r w:rsidRPr="0090058B">
                  <w:t>). Please submit</w:t>
                </w:r>
                <w:r w:rsidR="00EE669E">
                  <w:t xml:space="preserve"> </w:t>
                </w:r>
                <w:r w:rsidRPr="0090058B">
                  <w:t xml:space="preserve">one signed copy of the EOI in PDF format. </w:t>
                </w:r>
              </w:p>
            </w:tc>
          </w:tr>
        </w:tbl>
        <w:p w14:paraId="46F29AED" w14:textId="7F11B897" w:rsidR="006465FE" w:rsidRDefault="006465FE" w:rsidP="00EE669E">
          <w:pPr>
            <w:pStyle w:val="Heading2"/>
            <w:spacing w:before="120" w:after="60"/>
          </w:pPr>
          <w:r>
            <w:t>Applicant details</w:t>
          </w:r>
        </w:p>
        <w:tbl>
          <w:tblPr>
            <w:tblW w:w="9209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2830"/>
            <w:gridCol w:w="6379"/>
          </w:tblGrid>
          <w:tr w:rsidR="006465FE" w:rsidRPr="002B7EFE" w14:paraId="3AE94D26" w14:textId="77777777" w:rsidTr="00EE669E">
            <w:trPr>
              <w:cantSplit/>
              <w:tblHeader/>
            </w:trPr>
            <w:tc>
              <w:tcPr>
                <w:tcW w:w="2830" w:type="dxa"/>
                <w:shd w:val="clear" w:color="auto" w:fill="auto"/>
              </w:tcPr>
              <w:p w14:paraId="332BF1F4" w14:textId="1D2D0A8F" w:rsidR="006465FE" w:rsidRPr="002B7EFE" w:rsidRDefault="00D966ED" w:rsidP="006465FE">
                <w:pPr>
                  <w:pStyle w:val="BodyText"/>
                </w:pPr>
                <w:r>
                  <w:t>Title and f</w:t>
                </w:r>
                <w:r w:rsidR="006465FE" w:rsidRPr="002B7EFE">
                  <w:t>ull name</w:t>
                </w:r>
              </w:p>
            </w:tc>
            <w:tc>
              <w:tcPr>
                <w:tcW w:w="6379" w:type="dxa"/>
                <w:shd w:val="clear" w:color="auto" w:fill="auto"/>
              </w:tcPr>
              <w:p w14:paraId="37EDDAA2" w14:textId="77777777" w:rsidR="006465FE" w:rsidRPr="002B7EFE" w:rsidRDefault="006465FE" w:rsidP="006465FE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6465FE" w:rsidRPr="002B7EFE" w14:paraId="4529F20D" w14:textId="77777777" w:rsidTr="00EE669E">
            <w:trPr>
              <w:cantSplit/>
              <w:tblHeader/>
            </w:trPr>
            <w:tc>
              <w:tcPr>
                <w:tcW w:w="2830" w:type="dxa"/>
                <w:shd w:val="clear" w:color="auto" w:fill="auto"/>
              </w:tcPr>
              <w:p w14:paraId="23416B8B" w14:textId="77777777" w:rsidR="006465FE" w:rsidRPr="002B7EFE" w:rsidRDefault="006465FE" w:rsidP="006465FE">
                <w:pPr>
                  <w:pStyle w:val="BodyText"/>
                </w:pPr>
                <w:r w:rsidRPr="002B7EFE">
                  <w:t>Profession</w:t>
                </w:r>
              </w:p>
            </w:tc>
            <w:tc>
              <w:tcPr>
                <w:tcW w:w="6379" w:type="dxa"/>
                <w:shd w:val="clear" w:color="auto" w:fill="auto"/>
              </w:tcPr>
              <w:p w14:paraId="1FC78AF1" w14:textId="77777777" w:rsidR="006465FE" w:rsidRPr="002B7EFE" w:rsidRDefault="006465FE" w:rsidP="006465FE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6465FE" w:rsidRPr="002B7EFE" w14:paraId="6DC16019" w14:textId="77777777" w:rsidTr="00EE669E">
            <w:trPr>
              <w:cantSplit/>
              <w:tblHeader/>
            </w:trPr>
            <w:tc>
              <w:tcPr>
                <w:tcW w:w="2830" w:type="dxa"/>
                <w:shd w:val="clear" w:color="auto" w:fill="auto"/>
              </w:tcPr>
              <w:p w14:paraId="7537C6E5" w14:textId="77777777" w:rsidR="006465FE" w:rsidRPr="002B7EFE" w:rsidRDefault="006465FE" w:rsidP="006465FE">
                <w:pPr>
                  <w:pStyle w:val="BodyText"/>
                </w:pPr>
                <w:r w:rsidRPr="002B7EFE">
                  <w:t xml:space="preserve">Position title </w:t>
                </w:r>
              </w:p>
            </w:tc>
            <w:tc>
              <w:tcPr>
                <w:tcW w:w="6379" w:type="dxa"/>
                <w:shd w:val="clear" w:color="auto" w:fill="auto"/>
              </w:tcPr>
              <w:p w14:paraId="77D627CA" w14:textId="77777777" w:rsidR="006465FE" w:rsidRPr="002B7EFE" w:rsidRDefault="006465FE" w:rsidP="006465FE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6465FE" w:rsidRPr="002B7EFE" w14:paraId="7C3E90A5" w14:textId="77777777" w:rsidTr="006465FE">
            <w:trPr>
              <w:cantSplit/>
              <w:tblHeader/>
            </w:trPr>
            <w:tc>
              <w:tcPr>
                <w:tcW w:w="9209" w:type="dxa"/>
                <w:gridSpan w:val="2"/>
                <w:shd w:val="clear" w:color="auto" w:fill="auto"/>
              </w:tcPr>
              <w:p w14:paraId="2E9098B1" w14:textId="77777777" w:rsidR="006465FE" w:rsidRPr="002B7EFE" w:rsidRDefault="006465FE" w:rsidP="006465FE">
                <w:pPr>
                  <w:pStyle w:val="BodyText"/>
                </w:pPr>
                <w:r>
                  <w:t xml:space="preserve">                        </w:t>
                </w:r>
                <w:r w:rsidRPr="002B7EFE">
                  <w:fldChar w:fldCharType="begin">
                    <w:ffData>
                      <w:name w:val="Check1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Pr="002B7EFE">
                  <w:instrText xml:space="preserve"> FORMCHECKBOX </w:instrText>
                </w:r>
                <w:r w:rsidR="00000000">
                  <w:fldChar w:fldCharType="separate"/>
                </w:r>
                <w:r w:rsidRPr="002B7EFE">
                  <w:fldChar w:fldCharType="end"/>
                </w:r>
                <w:r w:rsidRPr="002B7EFE">
                  <w:t xml:space="preserve"> HP</w:t>
                </w:r>
                <w:r>
                  <w:t>2</w:t>
                </w:r>
                <w:r w:rsidRPr="002B7EFE">
                  <w:t xml:space="preserve">     </w:t>
                </w:r>
                <w:r w:rsidRPr="002B7EFE">
                  <w:fldChar w:fldCharType="begin">
                    <w:ffData>
                      <w:name w:val="Check1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Pr="002B7EFE">
                  <w:instrText xml:space="preserve"> FORMCHECKBOX </w:instrText>
                </w:r>
                <w:r w:rsidR="00000000">
                  <w:fldChar w:fldCharType="separate"/>
                </w:r>
                <w:r w:rsidRPr="002B7EFE">
                  <w:fldChar w:fldCharType="end"/>
                </w:r>
                <w:r w:rsidRPr="002B7EFE">
                  <w:t xml:space="preserve"> HP</w:t>
                </w:r>
                <w:r>
                  <w:t>3</w:t>
                </w:r>
                <w:r w:rsidRPr="002B7EFE">
                  <w:t xml:space="preserve">     </w:t>
                </w:r>
                <w:r w:rsidRPr="002B7EFE">
                  <w:fldChar w:fldCharType="begin">
                    <w:ffData>
                      <w:name w:val="Check1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Pr="002B7EFE">
                  <w:instrText xml:space="preserve"> FORMCHECKBOX </w:instrText>
                </w:r>
                <w:r w:rsidR="00000000">
                  <w:fldChar w:fldCharType="separate"/>
                </w:r>
                <w:r w:rsidRPr="002B7EFE">
                  <w:fldChar w:fldCharType="end"/>
                </w:r>
                <w:r w:rsidRPr="002B7EFE">
                  <w:t xml:space="preserve"> HP</w:t>
                </w:r>
                <w:r>
                  <w:t xml:space="preserve">4     </w:t>
                </w:r>
                <w:r w:rsidRPr="002B7EFE">
                  <w:fldChar w:fldCharType="begin">
                    <w:ffData>
                      <w:name w:val="Check1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Pr="002B7EFE">
                  <w:instrText xml:space="preserve"> FORMCHECKBOX </w:instrText>
                </w:r>
                <w:r w:rsidR="00000000">
                  <w:fldChar w:fldCharType="separate"/>
                </w:r>
                <w:r w:rsidRPr="002B7EFE">
                  <w:fldChar w:fldCharType="end"/>
                </w:r>
                <w:r w:rsidRPr="002B7EFE">
                  <w:t xml:space="preserve"> HP</w:t>
                </w:r>
                <w:r>
                  <w:t xml:space="preserve">5     </w:t>
                </w:r>
                <w:r w:rsidRPr="002B7EFE">
                  <w:fldChar w:fldCharType="begin">
                    <w:ffData>
                      <w:name w:val="Check1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Pr="002B7EFE">
                  <w:instrText xml:space="preserve"> FORMCHECKBOX </w:instrText>
                </w:r>
                <w:r w:rsidR="00000000">
                  <w:fldChar w:fldCharType="separate"/>
                </w:r>
                <w:r w:rsidRPr="002B7EFE">
                  <w:fldChar w:fldCharType="end"/>
                </w:r>
                <w:r w:rsidRPr="002B7EFE">
                  <w:t xml:space="preserve"> HP</w:t>
                </w:r>
                <w:r>
                  <w:t xml:space="preserve">6     </w:t>
                </w:r>
                <w:r w:rsidRPr="002B7EFE">
                  <w:fldChar w:fldCharType="begin">
                    <w:ffData>
                      <w:name w:val="Check1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Pr="002B7EFE">
                  <w:instrText xml:space="preserve"> FORMCHECKBOX </w:instrText>
                </w:r>
                <w:r w:rsidR="00000000">
                  <w:fldChar w:fldCharType="separate"/>
                </w:r>
                <w:r w:rsidRPr="002B7EFE">
                  <w:fldChar w:fldCharType="end"/>
                </w:r>
                <w:r w:rsidRPr="002B7EFE">
                  <w:t xml:space="preserve"> HP</w:t>
                </w:r>
                <w:r>
                  <w:t xml:space="preserve">7     </w:t>
                </w:r>
                <w:r w:rsidRPr="002B7EFE">
                  <w:fldChar w:fldCharType="begin">
                    <w:ffData>
                      <w:name w:val="Check1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Pr="002B7EFE">
                  <w:instrText xml:space="preserve"> FORMCHECKBOX </w:instrText>
                </w:r>
                <w:r w:rsidR="00000000">
                  <w:fldChar w:fldCharType="separate"/>
                </w:r>
                <w:r w:rsidRPr="002B7EFE">
                  <w:fldChar w:fldCharType="end"/>
                </w:r>
                <w:r w:rsidRPr="002B7EFE">
                  <w:t xml:space="preserve"> HP</w:t>
                </w:r>
                <w:r>
                  <w:t xml:space="preserve">8  </w:t>
                </w:r>
              </w:p>
            </w:tc>
          </w:tr>
          <w:tr w:rsidR="006465FE" w:rsidRPr="002B7EFE" w14:paraId="7624BFC4" w14:textId="77777777" w:rsidTr="00EE669E">
            <w:trPr>
              <w:cantSplit/>
              <w:tblHeader/>
            </w:trPr>
            <w:tc>
              <w:tcPr>
                <w:tcW w:w="2830" w:type="dxa"/>
                <w:shd w:val="clear" w:color="auto" w:fill="auto"/>
              </w:tcPr>
              <w:p w14:paraId="073FFBB0" w14:textId="77777777" w:rsidR="006465FE" w:rsidRPr="002B7EFE" w:rsidRDefault="006465FE" w:rsidP="006465FE">
                <w:pPr>
                  <w:pStyle w:val="BodyText"/>
                </w:pPr>
                <w:r w:rsidRPr="002B7EFE">
                  <w:t>Base facility and location</w:t>
                </w:r>
              </w:p>
            </w:tc>
            <w:tc>
              <w:tcPr>
                <w:tcW w:w="6379" w:type="dxa"/>
                <w:shd w:val="clear" w:color="auto" w:fill="auto"/>
              </w:tcPr>
              <w:p w14:paraId="3CA73839" w14:textId="77777777" w:rsidR="006465FE" w:rsidRPr="002B7EFE" w:rsidRDefault="006465FE" w:rsidP="006465FE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6465FE" w:rsidRPr="002B7EFE" w14:paraId="5D6AA2FF" w14:textId="77777777" w:rsidTr="00EE669E">
            <w:trPr>
              <w:cantSplit/>
              <w:tblHeader/>
            </w:trPr>
            <w:tc>
              <w:tcPr>
                <w:tcW w:w="2830" w:type="dxa"/>
                <w:shd w:val="clear" w:color="auto" w:fill="auto"/>
              </w:tcPr>
              <w:p w14:paraId="7ADDB2F8" w14:textId="77777777" w:rsidR="006465FE" w:rsidRPr="002B7EFE" w:rsidRDefault="006465FE" w:rsidP="006465FE">
                <w:pPr>
                  <w:pStyle w:val="BodyText"/>
                </w:pPr>
                <w:r w:rsidRPr="002B7EFE">
                  <w:t>HHS</w:t>
                </w:r>
              </w:p>
            </w:tc>
            <w:tc>
              <w:tcPr>
                <w:tcW w:w="6379" w:type="dxa"/>
                <w:shd w:val="clear" w:color="auto" w:fill="auto"/>
              </w:tcPr>
              <w:p w14:paraId="2627BC2C" w14:textId="77777777" w:rsidR="006465FE" w:rsidRPr="002B7EFE" w:rsidRDefault="006465FE" w:rsidP="006465FE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6465FE" w:rsidRPr="002C753C" w14:paraId="49C0A021" w14:textId="77777777" w:rsidTr="00EE669E">
            <w:trPr>
              <w:cantSplit/>
              <w:tblHeader/>
            </w:trPr>
            <w:tc>
              <w:tcPr>
                <w:tcW w:w="2830" w:type="dxa"/>
                <w:shd w:val="clear" w:color="auto" w:fill="auto"/>
              </w:tcPr>
              <w:p w14:paraId="5EFC079F" w14:textId="77777777" w:rsidR="006465FE" w:rsidRPr="00283561" w:rsidRDefault="006465FE" w:rsidP="006465FE">
                <w:pPr>
                  <w:pStyle w:val="BodyText"/>
                </w:pPr>
                <w:r w:rsidRPr="00283561">
                  <w:t>Employment status</w:t>
                </w:r>
              </w:p>
            </w:tc>
            <w:tc>
              <w:tcPr>
                <w:tcW w:w="6379" w:type="dxa"/>
                <w:shd w:val="clear" w:color="auto" w:fill="auto"/>
              </w:tcPr>
              <w:p w14:paraId="05BD49B0" w14:textId="001A4ED6" w:rsidR="006465FE" w:rsidRPr="002C753C" w:rsidRDefault="00EE669E" w:rsidP="006465FE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temporary or permanent employment in the position.  If temporary, insert current employment agreement end date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[temporary or permanent employment in the position.  If temporary, insert current employment agreement end date]</w:t>
                </w:r>
                <w:r>
                  <w:fldChar w:fldCharType="end"/>
                </w:r>
              </w:p>
            </w:tc>
          </w:tr>
          <w:tr w:rsidR="006465FE" w14:paraId="29154A8F" w14:textId="77777777" w:rsidTr="00EE669E">
            <w:trPr>
              <w:cantSplit/>
              <w:tblHeader/>
            </w:trPr>
            <w:tc>
              <w:tcPr>
                <w:tcW w:w="2830" w:type="dxa"/>
                <w:shd w:val="clear" w:color="auto" w:fill="auto"/>
              </w:tcPr>
              <w:p w14:paraId="7DCBFEDB" w14:textId="77777777" w:rsidR="006465FE" w:rsidRPr="00283561" w:rsidRDefault="006465FE" w:rsidP="006465FE">
                <w:pPr>
                  <w:pStyle w:val="BodyText"/>
                </w:pPr>
                <w:r w:rsidRPr="00283561">
                  <w:t>Appointment</w:t>
                </w:r>
                <w:r>
                  <w:t xml:space="preserve"> FTE</w:t>
                </w:r>
              </w:p>
            </w:tc>
            <w:tc>
              <w:tcPr>
                <w:tcW w:w="6379" w:type="dxa"/>
                <w:shd w:val="clear" w:color="auto" w:fill="auto"/>
              </w:tcPr>
              <w:p w14:paraId="15FD14D7" w14:textId="77777777" w:rsidR="006465FE" w:rsidRDefault="006465FE" w:rsidP="006465FE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 FTE of individual's appointment e.g. 1FTE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 FTE of individual's appointment e.g. 1FTE]</w:t>
                </w:r>
                <w:r>
                  <w:fldChar w:fldCharType="end"/>
                </w:r>
              </w:p>
            </w:tc>
          </w:tr>
          <w:tr w:rsidR="006465FE" w:rsidRPr="002C753C" w14:paraId="07E35A83" w14:textId="77777777" w:rsidTr="00EE669E">
            <w:trPr>
              <w:cantSplit/>
              <w:tblHeader/>
            </w:trPr>
            <w:tc>
              <w:tcPr>
                <w:tcW w:w="2830" w:type="dxa"/>
                <w:shd w:val="clear" w:color="auto" w:fill="auto"/>
              </w:tcPr>
              <w:p w14:paraId="30DA0A3F" w14:textId="77777777" w:rsidR="006465FE" w:rsidRPr="00283561" w:rsidRDefault="006465FE" w:rsidP="006465FE">
                <w:pPr>
                  <w:pStyle w:val="BodyText"/>
                </w:pPr>
                <w:r w:rsidRPr="00283561">
                  <w:t>Date of commencement</w:t>
                </w:r>
              </w:p>
            </w:tc>
            <w:tc>
              <w:tcPr>
                <w:tcW w:w="6379" w:type="dxa"/>
                <w:shd w:val="clear" w:color="auto" w:fill="auto"/>
              </w:tcPr>
              <w:p w14:paraId="37C7D280" w14:textId="77777777" w:rsidR="006465FE" w:rsidRPr="002C753C" w:rsidRDefault="006465FE" w:rsidP="006465FE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 date of commencement in this position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 date of commencement in this position]</w:t>
                </w:r>
                <w:r>
                  <w:fldChar w:fldCharType="end"/>
                </w:r>
              </w:p>
            </w:tc>
          </w:tr>
          <w:tr w:rsidR="006465FE" w14:paraId="6F24F566" w14:textId="77777777" w:rsidTr="00EE669E">
            <w:trPr>
              <w:cantSplit/>
              <w:tblHeader/>
            </w:trPr>
            <w:tc>
              <w:tcPr>
                <w:tcW w:w="2830" w:type="dxa"/>
                <w:shd w:val="clear" w:color="auto" w:fill="auto"/>
              </w:tcPr>
              <w:p w14:paraId="3813F72E" w14:textId="13C6AA27" w:rsidR="006465FE" w:rsidRPr="00283561" w:rsidRDefault="00EE669E" w:rsidP="006465FE">
                <w:pPr>
                  <w:pStyle w:val="BodyText"/>
                </w:pPr>
                <w:r>
                  <w:t>P</w:t>
                </w:r>
                <w:r w:rsidR="006465FE" w:rsidRPr="00283561">
                  <w:t>hone</w:t>
                </w:r>
                <w:r w:rsidR="006465FE">
                  <w:t xml:space="preserve"> / </w:t>
                </w:r>
                <w:r w:rsidR="006868F7">
                  <w:t xml:space="preserve">mobile </w:t>
                </w:r>
                <w:r w:rsidR="006868F7" w:rsidRPr="00283561">
                  <w:t>number</w:t>
                </w:r>
              </w:p>
            </w:tc>
            <w:tc>
              <w:tcPr>
                <w:tcW w:w="6379" w:type="dxa"/>
                <w:shd w:val="clear" w:color="auto" w:fill="auto"/>
              </w:tcPr>
              <w:p w14:paraId="70FE8443" w14:textId="77777777" w:rsidR="006465FE" w:rsidRDefault="006465FE" w:rsidP="006465FE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 phone number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 phone number]</w:t>
                </w:r>
                <w:r>
                  <w:fldChar w:fldCharType="end"/>
                </w:r>
              </w:p>
            </w:tc>
          </w:tr>
          <w:tr w:rsidR="006465FE" w14:paraId="153EDD6B" w14:textId="77777777" w:rsidTr="00EE669E">
            <w:trPr>
              <w:cantSplit/>
              <w:tblHeader/>
            </w:trPr>
            <w:tc>
              <w:tcPr>
                <w:tcW w:w="2830" w:type="dxa"/>
                <w:shd w:val="clear" w:color="auto" w:fill="auto"/>
              </w:tcPr>
              <w:p w14:paraId="77E73C04" w14:textId="77777777" w:rsidR="006465FE" w:rsidRPr="00283561" w:rsidRDefault="006465FE" w:rsidP="006465FE">
                <w:pPr>
                  <w:pStyle w:val="BodyText"/>
                </w:pPr>
                <w:r w:rsidRPr="00283561">
                  <w:t>Email address</w:t>
                </w:r>
              </w:p>
            </w:tc>
            <w:tc>
              <w:tcPr>
                <w:tcW w:w="6379" w:type="dxa"/>
                <w:shd w:val="clear" w:color="auto" w:fill="auto"/>
              </w:tcPr>
              <w:p w14:paraId="7CF6704B" w14:textId="77777777" w:rsidR="006465FE" w:rsidRDefault="006465FE" w:rsidP="006465FE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 email address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 email address]</w:t>
                </w:r>
                <w:r>
                  <w:fldChar w:fldCharType="end"/>
                </w:r>
              </w:p>
            </w:tc>
          </w:tr>
        </w:tbl>
        <w:p w14:paraId="5F3B4DB7" w14:textId="2FC03A5A" w:rsidR="006465FE" w:rsidRDefault="006465FE" w:rsidP="006465FE">
          <w:pPr>
            <w:pStyle w:val="Heading2"/>
          </w:pPr>
          <w:r>
            <w:lastRenderedPageBreak/>
            <w:t>Project team (as applicable)</w:t>
          </w:r>
        </w:p>
        <w:tbl>
          <w:tblPr>
            <w:tblW w:w="9209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2830"/>
            <w:gridCol w:w="6379"/>
          </w:tblGrid>
          <w:tr w:rsidR="006465FE" w:rsidRPr="002B7EFE" w14:paraId="682E29CC" w14:textId="77777777" w:rsidTr="00EE669E">
            <w:trPr>
              <w:cantSplit/>
              <w:tblHeader/>
            </w:trPr>
            <w:tc>
              <w:tcPr>
                <w:tcW w:w="2830" w:type="dxa"/>
                <w:shd w:val="clear" w:color="auto" w:fill="auto"/>
              </w:tcPr>
              <w:p w14:paraId="61E7EAA9" w14:textId="1A23A5FB" w:rsidR="006465FE" w:rsidRPr="002B7EFE" w:rsidRDefault="00D966ED" w:rsidP="006465FE">
                <w:pPr>
                  <w:pStyle w:val="BodyText"/>
                </w:pPr>
                <w:r>
                  <w:t>Title and f</w:t>
                </w:r>
                <w:r w:rsidRPr="002B7EFE">
                  <w:t>ull name</w:t>
                </w:r>
              </w:p>
            </w:tc>
            <w:tc>
              <w:tcPr>
                <w:tcW w:w="6379" w:type="dxa"/>
                <w:shd w:val="clear" w:color="auto" w:fill="auto"/>
              </w:tcPr>
              <w:p w14:paraId="070F11E5" w14:textId="6CA0A94B" w:rsidR="006465FE" w:rsidRPr="002B7EFE" w:rsidRDefault="006465FE" w:rsidP="006465FE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6465FE" w:rsidRPr="002B7EFE" w14:paraId="1EEE5290" w14:textId="77777777" w:rsidTr="00EE669E">
            <w:trPr>
              <w:cantSplit/>
              <w:tblHeader/>
            </w:trPr>
            <w:tc>
              <w:tcPr>
                <w:tcW w:w="2830" w:type="dxa"/>
                <w:shd w:val="clear" w:color="auto" w:fill="auto"/>
              </w:tcPr>
              <w:p w14:paraId="4E066C5F" w14:textId="77777777" w:rsidR="006465FE" w:rsidRPr="002B7EFE" w:rsidRDefault="006465FE" w:rsidP="006465FE">
                <w:pPr>
                  <w:pStyle w:val="BodyText"/>
                </w:pPr>
                <w:r w:rsidRPr="002B7EFE">
                  <w:t>Profession</w:t>
                </w:r>
              </w:p>
            </w:tc>
            <w:tc>
              <w:tcPr>
                <w:tcW w:w="6379" w:type="dxa"/>
                <w:shd w:val="clear" w:color="auto" w:fill="auto"/>
              </w:tcPr>
              <w:p w14:paraId="0F85E6A7" w14:textId="6A8B9542" w:rsidR="006465FE" w:rsidRPr="002B7EFE" w:rsidRDefault="006465FE" w:rsidP="006465FE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6465FE" w:rsidRPr="002B7EFE" w14:paraId="68590845" w14:textId="77777777" w:rsidTr="00EE669E">
            <w:trPr>
              <w:cantSplit/>
              <w:tblHeader/>
            </w:trPr>
            <w:tc>
              <w:tcPr>
                <w:tcW w:w="2830" w:type="dxa"/>
                <w:shd w:val="clear" w:color="auto" w:fill="auto"/>
              </w:tcPr>
              <w:p w14:paraId="37E21323" w14:textId="77777777" w:rsidR="006465FE" w:rsidRPr="002B7EFE" w:rsidRDefault="006465FE" w:rsidP="006465FE">
                <w:pPr>
                  <w:pStyle w:val="BodyText"/>
                </w:pPr>
                <w:r w:rsidRPr="002B7EFE">
                  <w:t xml:space="preserve">Position title </w:t>
                </w:r>
              </w:p>
            </w:tc>
            <w:tc>
              <w:tcPr>
                <w:tcW w:w="6379" w:type="dxa"/>
                <w:shd w:val="clear" w:color="auto" w:fill="auto"/>
              </w:tcPr>
              <w:p w14:paraId="16201883" w14:textId="07E9FE4A" w:rsidR="006465FE" w:rsidRPr="002B7EFE" w:rsidRDefault="006465FE" w:rsidP="006465FE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6465FE" w:rsidRPr="002B7EFE" w14:paraId="7662CFBA" w14:textId="77777777" w:rsidTr="00EE669E">
            <w:trPr>
              <w:cantSplit/>
              <w:tblHeader/>
            </w:trPr>
            <w:tc>
              <w:tcPr>
                <w:tcW w:w="2830" w:type="dxa"/>
                <w:shd w:val="clear" w:color="auto" w:fill="auto"/>
              </w:tcPr>
              <w:p w14:paraId="3A9F1F20" w14:textId="77777777" w:rsidR="006465FE" w:rsidRPr="002B7EFE" w:rsidRDefault="006465FE" w:rsidP="006465FE">
                <w:pPr>
                  <w:pStyle w:val="BodyText"/>
                </w:pPr>
                <w:r w:rsidRPr="002B7EFE">
                  <w:t>Base facility and location</w:t>
                </w:r>
              </w:p>
            </w:tc>
            <w:tc>
              <w:tcPr>
                <w:tcW w:w="6379" w:type="dxa"/>
                <w:shd w:val="clear" w:color="auto" w:fill="auto"/>
              </w:tcPr>
              <w:p w14:paraId="3FB3F8F6" w14:textId="36CD1348" w:rsidR="006465FE" w:rsidRPr="002B7EFE" w:rsidRDefault="006465FE" w:rsidP="006465FE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6465FE" w:rsidRPr="002B7EFE" w14:paraId="1E2A1972" w14:textId="77777777" w:rsidTr="00EE669E">
            <w:trPr>
              <w:cantSplit/>
              <w:tblHeader/>
            </w:trPr>
            <w:tc>
              <w:tcPr>
                <w:tcW w:w="2830" w:type="dxa"/>
                <w:shd w:val="clear" w:color="auto" w:fill="auto"/>
              </w:tcPr>
              <w:p w14:paraId="47C81505" w14:textId="77777777" w:rsidR="006465FE" w:rsidRPr="002B7EFE" w:rsidRDefault="006465FE" w:rsidP="006465FE">
                <w:pPr>
                  <w:pStyle w:val="BodyText"/>
                </w:pPr>
                <w:r w:rsidRPr="002B7EFE">
                  <w:t>HHS</w:t>
                </w:r>
              </w:p>
            </w:tc>
            <w:tc>
              <w:tcPr>
                <w:tcW w:w="6379" w:type="dxa"/>
                <w:shd w:val="clear" w:color="auto" w:fill="auto"/>
              </w:tcPr>
              <w:p w14:paraId="33C4C0ED" w14:textId="7469860C" w:rsidR="006465FE" w:rsidRPr="002B7EFE" w:rsidRDefault="006465FE" w:rsidP="006465FE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6465FE" w:rsidRPr="002B7EFE" w14:paraId="4B18CB49" w14:textId="77777777" w:rsidTr="00EE669E">
            <w:trPr>
              <w:cantSplit/>
              <w:trHeight w:val="456"/>
              <w:tblHeader/>
            </w:trPr>
            <w:tc>
              <w:tcPr>
                <w:tcW w:w="2830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501ED99E" w14:textId="77777777" w:rsidR="006465FE" w:rsidRPr="002B7EFE" w:rsidRDefault="006465FE" w:rsidP="006465FE">
                <w:pPr>
                  <w:pStyle w:val="BodyText"/>
                </w:pPr>
                <w:r>
                  <w:t>Role in project</w:t>
                </w:r>
              </w:p>
            </w:tc>
            <w:tc>
              <w:tcPr>
                <w:tcW w:w="6379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097E3DE2" w14:textId="2364299C" w:rsidR="006465FE" w:rsidRPr="002B7EFE" w:rsidRDefault="006465FE" w:rsidP="006465FE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EE669E" w:rsidRPr="002B7EFE" w14:paraId="64200A4D" w14:textId="77777777" w:rsidTr="00EE669E">
            <w:trPr>
              <w:cantSplit/>
              <w:trHeight w:val="208"/>
              <w:tblHeader/>
            </w:trPr>
            <w:tc>
              <w:tcPr>
                <w:tcW w:w="2830" w:type="dxa"/>
                <w:tcBorders>
                  <w:left w:val="nil"/>
                  <w:bottom w:val="single" w:sz="4" w:space="0" w:color="auto"/>
                  <w:right w:val="nil"/>
                </w:tcBorders>
                <w:shd w:val="clear" w:color="auto" w:fill="auto"/>
              </w:tcPr>
              <w:p w14:paraId="1950B67D" w14:textId="77777777" w:rsidR="00EE669E" w:rsidRDefault="00EE669E" w:rsidP="006465FE">
                <w:pPr>
                  <w:pStyle w:val="BodyText"/>
                </w:pPr>
              </w:p>
            </w:tc>
            <w:tc>
              <w:tcPr>
                <w:tcW w:w="6379" w:type="dxa"/>
                <w:tcBorders>
                  <w:left w:val="nil"/>
                  <w:bottom w:val="single" w:sz="4" w:space="0" w:color="auto"/>
                  <w:right w:val="nil"/>
                </w:tcBorders>
                <w:shd w:val="clear" w:color="auto" w:fill="auto"/>
              </w:tcPr>
              <w:p w14:paraId="4875A3F7" w14:textId="77777777" w:rsidR="00EE669E" w:rsidRPr="002B7EFE" w:rsidRDefault="00EE669E" w:rsidP="006465FE">
                <w:pPr>
                  <w:pStyle w:val="BodyText"/>
                </w:pPr>
              </w:p>
            </w:tc>
          </w:tr>
          <w:tr w:rsidR="00EE669E" w:rsidRPr="002B7EFE" w14:paraId="585204BE" w14:textId="77777777" w:rsidTr="00C80684">
            <w:trPr>
              <w:cantSplit/>
              <w:trHeight w:val="372"/>
              <w:tblHeader/>
            </w:trPr>
            <w:tc>
              <w:tcPr>
                <w:tcW w:w="2830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66BD6FE6" w14:textId="65FE035C" w:rsidR="00EE669E" w:rsidRDefault="00D966ED" w:rsidP="00EE669E">
                <w:pPr>
                  <w:pStyle w:val="BodyText"/>
                </w:pPr>
                <w:r>
                  <w:t>Title and f</w:t>
                </w:r>
                <w:r w:rsidRPr="002B7EFE">
                  <w:t>ull name</w:t>
                </w:r>
              </w:p>
            </w:tc>
            <w:tc>
              <w:tcPr>
                <w:tcW w:w="6379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0C7AA67F" w14:textId="07CFC056" w:rsidR="00EE669E" w:rsidRPr="002B7EFE" w:rsidRDefault="00EE669E" w:rsidP="00EE669E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EE669E" w:rsidRPr="002B7EFE" w14:paraId="03BBCFE3" w14:textId="77777777" w:rsidTr="00C80684">
            <w:trPr>
              <w:cantSplit/>
              <w:trHeight w:val="394"/>
              <w:tblHeader/>
            </w:trPr>
            <w:tc>
              <w:tcPr>
                <w:tcW w:w="2830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429CF9BB" w14:textId="48126ACC" w:rsidR="00EE669E" w:rsidRDefault="00EE669E" w:rsidP="00EE669E">
                <w:pPr>
                  <w:pStyle w:val="BodyText"/>
                </w:pPr>
                <w:r w:rsidRPr="002B7EFE">
                  <w:t>Profession</w:t>
                </w:r>
              </w:p>
            </w:tc>
            <w:tc>
              <w:tcPr>
                <w:tcW w:w="6379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1B255F0A" w14:textId="0597FFDC" w:rsidR="00EE669E" w:rsidRPr="002B7EFE" w:rsidRDefault="00EE669E" w:rsidP="00EE669E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EE669E" w:rsidRPr="002B7EFE" w14:paraId="64BD43D8" w14:textId="77777777" w:rsidTr="00C80684">
            <w:trPr>
              <w:cantSplit/>
              <w:trHeight w:val="430"/>
              <w:tblHeader/>
            </w:trPr>
            <w:tc>
              <w:tcPr>
                <w:tcW w:w="2830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33BCD07F" w14:textId="333F560B" w:rsidR="00EE669E" w:rsidRDefault="00EE669E" w:rsidP="00EE669E">
                <w:pPr>
                  <w:pStyle w:val="BodyText"/>
                </w:pPr>
                <w:r w:rsidRPr="002B7EFE">
                  <w:t xml:space="preserve">Position title </w:t>
                </w:r>
              </w:p>
            </w:tc>
            <w:tc>
              <w:tcPr>
                <w:tcW w:w="6379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6D9769A8" w14:textId="1FD4A38A" w:rsidR="00EE669E" w:rsidRPr="002B7EFE" w:rsidRDefault="00EE669E" w:rsidP="00EE669E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EE669E" w:rsidRPr="002B7EFE" w14:paraId="54BE7379" w14:textId="77777777" w:rsidTr="00C80684">
            <w:trPr>
              <w:cantSplit/>
              <w:trHeight w:val="309"/>
              <w:tblHeader/>
            </w:trPr>
            <w:tc>
              <w:tcPr>
                <w:tcW w:w="2830" w:type="dxa"/>
                <w:shd w:val="clear" w:color="auto" w:fill="auto"/>
              </w:tcPr>
              <w:p w14:paraId="56D64EDA" w14:textId="3B9299CF" w:rsidR="00EE669E" w:rsidRDefault="00EE669E" w:rsidP="00EE669E">
                <w:pPr>
                  <w:pStyle w:val="BodyText"/>
                </w:pPr>
                <w:r w:rsidRPr="002B7EFE">
                  <w:t>Base facility and location</w:t>
                </w:r>
              </w:p>
            </w:tc>
            <w:tc>
              <w:tcPr>
                <w:tcW w:w="6379" w:type="dxa"/>
                <w:shd w:val="clear" w:color="auto" w:fill="auto"/>
              </w:tcPr>
              <w:p w14:paraId="769BDEC7" w14:textId="02236847" w:rsidR="00EE669E" w:rsidRPr="002B7EFE" w:rsidRDefault="00EE669E" w:rsidP="00EE669E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C80684" w:rsidRPr="002B7EFE" w14:paraId="0804F899" w14:textId="77777777" w:rsidTr="00C80684">
            <w:trPr>
              <w:cantSplit/>
              <w:trHeight w:val="189"/>
              <w:tblHeader/>
            </w:trPr>
            <w:tc>
              <w:tcPr>
                <w:tcW w:w="2830" w:type="dxa"/>
                <w:shd w:val="clear" w:color="auto" w:fill="auto"/>
              </w:tcPr>
              <w:p w14:paraId="695FB5D3" w14:textId="5DB87DCB" w:rsidR="00C80684" w:rsidRPr="002B7EFE" w:rsidRDefault="00C80684" w:rsidP="00C80684">
                <w:pPr>
                  <w:pStyle w:val="BodyText"/>
                </w:pPr>
                <w:r w:rsidRPr="002B7EFE">
                  <w:t>HHS</w:t>
                </w:r>
              </w:p>
            </w:tc>
            <w:tc>
              <w:tcPr>
                <w:tcW w:w="6379" w:type="dxa"/>
                <w:shd w:val="clear" w:color="auto" w:fill="auto"/>
              </w:tcPr>
              <w:p w14:paraId="17CF5538" w14:textId="09BEC96A" w:rsidR="00C80684" w:rsidRPr="002B7EFE" w:rsidRDefault="00C80684" w:rsidP="00C80684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C80684" w:rsidRPr="002B7EFE" w14:paraId="54543128" w14:textId="77777777" w:rsidTr="00C80684">
            <w:trPr>
              <w:cantSplit/>
              <w:trHeight w:val="226"/>
              <w:tblHeader/>
            </w:trPr>
            <w:tc>
              <w:tcPr>
                <w:tcW w:w="2830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4E888BC0" w14:textId="774193DD" w:rsidR="00C80684" w:rsidRPr="002B7EFE" w:rsidRDefault="00C80684" w:rsidP="00C80684">
                <w:pPr>
                  <w:pStyle w:val="BodyText"/>
                </w:pPr>
                <w:r>
                  <w:t>Role in project</w:t>
                </w:r>
              </w:p>
            </w:tc>
            <w:tc>
              <w:tcPr>
                <w:tcW w:w="6379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676622DC" w14:textId="29D27382" w:rsidR="00C80684" w:rsidRPr="002B7EFE" w:rsidRDefault="00C80684" w:rsidP="00C80684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C80684" w:rsidRPr="002B7EFE" w14:paraId="2709A77B" w14:textId="77777777" w:rsidTr="00C80684">
            <w:trPr>
              <w:cantSplit/>
              <w:trHeight w:val="226"/>
              <w:tblHeader/>
            </w:trPr>
            <w:tc>
              <w:tcPr>
                <w:tcW w:w="2830" w:type="dxa"/>
                <w:tcBorders>
                  <w:left w:val="nil"/>
                  <w:bottom w:val="single" w:sz="4" w:space="0" w:color="auto"/>
                  <w:right w:val="nil"/>
                </w:tcBorders>
                <w:shd w:val="clear" w:color="auto" w:fill="auto"/>
              </w:tcPr>
              <w:p w14:paraId="4F5EE4C1" w14:textId="77777777" w:rsidR="00C80684" w:rsidRDefault="00C80684" w:rsidP="00C80684">
                <w:pPr>
                  <w:pStyle w:val="BodyText"/>
                </w:pPr>
              </w:p>
            </w:tc>
            <w:tc>
              <w:tcPr>
                <w:tcW w:w="6379" w:type="dxa"/>
                <w:tcBorders>
                  <w:left w:val="nil"/>
                  <w:bottom w:val="single" w:sz="4" w:space="0" w:color="auto"/>
                  <w:right w:val="nil"/>
                </w:tcBorders>
                <w:shd w:val="clear" w:color="auto" w:fill="auto"/>
              </w:tcPr>
              <w:p w14:paraId="067A9097" w14:textId="77777777" w:rsidR="00C80684" w:rsidRPr="002B7EFE" w:rsidRDefault="00C80684" w:rsidP="00C80684">
                <w:pPr>
                  <w:pStyle w:val="BodyText"/>
                </w:pPr>
              </w:p>
            </w:tc>
          </w:tr>
          <w:tr w:rsidR="00C80684" w:rsidRPr="002B7EFE" w14:paraId="06C767F3" w14:textId="77777777" w:rsidTr="00C80684">
            <w:trPr>
              <w:cantSplit/>
              <w:trHeight w:val="226"/>
              <w:tblHeader/>
            </w:trPr>
            <w:tc>
              <w:tcPr>
                <w:tcW w:w="2830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192E1ADF" w14:textId="41F969E0" w:rsidR="00C80684" w:rsidRDefault="00D966ED" w:rsidP="00C80684">
                <w:pPr>
                  <w:pStyle w:val="BodyText"/>
                </w:pPr>
                <w:r>
                  <w:t>Title and f</w:t>
                </w:r>
                <w:r w:rsidRPr="002B7EFE">
                  <w:t>ull name</w:t>
                </w:r>
              </w:p>
            </w:tc>
            <w:tc>
              <w:tcPr>
                <w:tcW w:w="6379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18C98A32" w14:textId="3917835D" w:rsidR="00C80684" w:rsidRPr="002B7EFE" w:rsidRDefault="00C80684" w:rsidP="00C80684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C80684" w:rsidRPr="002B7EFE" w14:paraId="1FC7F3A9" w14:textId="77777777" w:rsidTr="00C80684">
            <w:trPr>
              <w:cantSplit/>
              <w:trHeight w:val="226"/>
              <w:tblHeader/>
            </w:trPr>
            <w:tc>
              <w:tcPr>
                <w:tcW w:w="2830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1836FC61" w14:textId="56176B43" w:rsidR="00C80684" w:rsidRDefault="00C80684" w:rsidP="00C80684">
                <w:pPr>
                  <w:pStyle w:val="BodyText"/>
                </w:pPr>
                <w:r w:rsidRPr="002B7EFE">
                  <w:t>Profession</w:t>
                </w:r>
              </w:p>
            </w:tc>
            <w:tc>
              <w:tcPr>
                <w:tcW w:w="6379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107CD36F" w14:textId="5B7AD96E" w:rsidR="00C80684" w:rsidRPr="002B7EFE" w:rsidRDefault="00C80684" w:rsidP="00C80684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C80684" w:rsidRPr="002B7EFE" w14:paraId="46917B48" w14:textId="77777777" w:rsidTr="00C80684">
            <w:trPr>
              <w:cantSplit/>
              <w:trHeight w:val="226"/>
              <w:tblHeader/>
            </w:trPr>
            <w:tc>
              <w:tcPr>
                <w:tcW w:w="2830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36EABA91" w14:textId="12F446FA" w:rsidR="00C80684" w:rsidRDefault="00C80684" w:rsidP="00C80684">
                <w:pPr>
                  <w:pStyle w:val="BodyText"/>
                </w:pPr>
                <w:r w:rsidRPr="002B7EFE">
                  <w:t xml:space="preserve">Position title </w:t>
                </w:r>
              </w:p>
            </w:tc>
            <w:tc>
              <w:tcPr>
                <w:tcW w:w="6379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66041B20" w14:textId="40539B85" w:rsidR="00C80684" w:rsidRPr="002B7EFE" w:rsidRDefault="00C80684" w:rsidP="00C80684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C80684" w:rsidRPr="002B7EFE" w14:paraId="00F2A029" w14:textId="77777777" w:rsidTr="00C80684">
            <w:trPr>
              <w:cantSplit/>
              <w:trHeight w:val="226"/>
              <w:tblHeader/>
            </w:trPr>
            <w:tc>
              <w:tcPr>
                <w:tcW w:w="2830" w:type="dxa"/>
                <w:shd w:val="clear" w:color="auto" w:fill="auto"/>
              </w:tcPr>
              <w:p w14:paraId="733F45DD" w14:textId="628207B8" w:rsidR="00C80684" w:rsidRDefault="00C80684" w:rsidP="00C80684">
                <w:pPr>
                  <w:pStyle w:val="BodyText"/>
                </w:pPr>
                <w:r w:rsidRPr="002B7EFE">
                  <w:t>Base facility and location</w:t>
                </w:r>
              </w:p>
            </w:tc>
            <w:tc>
              <w:tcPr>
                <w:tcW w:w="6379" w:type="dxa"/>
                <w:shd w:val="clear" w:color="auto" w:fill="auto"/>
              </w:tcPr>
              <w:p w14:paraId="5D682F7C" w14:textId="316F05D8" w:rsidR="00C80684" w:rsidRPr="002B7EFE" w:rsidRDefault="00C80684" w:rsidP="00C80684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C80684" w:rsidRPr="002B7EFE" w14:paraId="40A27B44" w14:textId="77777777" w:rsidTr="00C80684">
            <w:trPr>
              <w:cantSplit/>
              <w:trHeight w:val="226"/>
              <w:tblHeader/>
            </w:trPr>
            <w:tc>
              <w:tcPr>
                <w:tcW w:w="2830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16CF3822" w14:textId="0B400DCF" w:rsidR="00C80684" w:rsidRDefault="00C80684" w:rsidP="00C80684">
                <w:pPr>
                  <w:pStyle w:val="BodyText"/>
                </w:pPr>
                <w:r w:rsidRPr="002B7EFE">
                  <w:t>HHS</w:t>
                </w:r>
              </w:p>
            </w:tc>
            <w:tc>
              <w:tcPr>
                <w:tcW w:w="6379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26A91BF6" w14:textId="335E659D" w:rsidR="00C80684" w:rsidRPr="002B7EFE" w:rsidRDefault="00C80684" w:rsidP="00C80684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C80684" w:rsidRPr="002B7EFE" w14:paraId="3D8A3D82" w14:textId="77777777" w:rsidTr="00C80684">
            <w:trPr>
              <w:cantSplit/>
              <w:trHeight w:val="226"/>
              <w:tblHeader/>
            </w:trPr>
            <w:tc>
              <w:tcPr>
                <w:tcW w:w="2830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1A5401C7" w14:textId="476D0057" w:rsidR="00C80684" w:rsidRDefault="00C80684" w:rsidP="00C80684">
                <w:pPr>
                  <w:pStyle w:val="BodyText"/>
                </w:pPr>
                <w:r>
                  <w:t>Role in project</w:t>
                </w:r>
              </w:p>
            </w:tc>
            <w:tc>
              <w:tcPr>
                <w:tcW w:w="6379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23D500BE" w14:textId="3BB2EE4F" w:rsidR="00C80684" w:rsidRPr="002B7EFE" w:rsidRDefault="00C80684" w:rsidP="00C80684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</w:tbl>
        <w:p w14:paraId="6D08BEA9" w14:textId="77777777" w:rsidR="006465FE" w:rsidRDefault="006465FE"/>
        <w:p w14:paraId="1B487731" w14:textId="77777777" w:rsidR="00EE669E" w:rsidRDefault="00EE669E"/>
        <w:p w14:paraId="21888410" w14:textId="77777777" w:rsidR="00C80684" w:rsidRDefault="00C80684"/>
        <w:p w14:paraId="49D34030" w14:textId="77777777" w:rsidR="00C80684" w:rsidRDefault="00C80684"/>
        <w:p w14:paraId="361FF0E3" w14:textId="195BBDB8" w:rsidR="006465FE" w:rsidRDefault="006465FE" w:rsidP="006465FE">
          <w:pPr>
            <w:pStyle w:val="Heading2"/>
          </w:pPr>
          <w:r>
            <w:lastRenderedPageBreak/>
            <w:t>Project proposal</w:t>
          </w:r>
        </w:p>
        <w:p w14:paraId="4DB08271" w14:textId="6F89FDB4" w:rsidR="006465FE" w:rsidRDefault="006465FE" w:rsidP="006465FE">
          <w:pPr>
            <w:pStyle w:val="BodyText"/>
          </w:pPr>
          <w:r w:rsidRPr="00AA09A4">
            <w:t xml:space="preserve">As outlined in the </w:t>
          </w:r>
          <w:r>
            <w:t xml:space="preserve">EOI </w:t>
          </w:r>
          <w:r w:rsidRPr="000330CC">
            <w:t>information sheet, the applicant will provide a proposal</w:t>
          </w:r>
          <w:r>
            <w:t xml:space="preserve"> for a project to translate research into practice </w:t>
          </w:r>
          <w:r w:rsidRPr="000330CC">
            <w:t>(new or existing) including detail of</w:t>
          </w:r>
          <w:r>
            <w:t>:</w:t>
          </w:r>
        </w:p>
        <w:p w14:paraId="0788F57B" w14:textId="04AEF049" w:rsidR="006465FE" w:rsidRPr="00D36F17" w:rsidRDefault="00415282" w:rsidP="006465FE">
          <w:pPr>
            <w:pStyle w:val="ListBullet"/>
          </w:pPr>
          <w:r>
            <w:t>D</w:t>
          </w:r>
          <w:r w:rsidR="006465FE">
            <w:t xml:space="preserve">etails of the proposed </w:t>
          </w:r>
          <w:r w:rsidR="006465FE" w:rsidRPr="00D36F17">
            <w:t>practice</w:t>
          </w:r>
          <w:r w:rsidR="006465FE">
            <w:t xml:space="preserve">, </w:t>
          </w:r>
          <w:r w:rsidR="006465FE" w:rsidRPr="00D36F17">
            <w:t>service</w:t>
          </w:r>
          <w:r w:rsidR="006465FE">
            <w:t>, and/or model of care</w:t>
          </w:r>
          <w:r w:rsidR="006465FE" w:rsidRPr="00D36F17">
            <w:t xml:space="preserve"> </w:t>
          </w:r>
          <w:r w:rsidR="006465FE">
            <w:t>where there is an identified evidence-practice gap</w:t>
          </w:r>
          <w:r>
            <w:t>.</w:t>
          </w:r>
        </w:p>
        <w:p w14:paraId="2C3E2DA7" w14:textId="3F4B6150" w:rsidR="006465FE" w:rsidRDefault="00415282" w:rsidP="006465FE">
          <w:pPr>
            <w:pStyle w:val="ListBullet"/>
          </w:pPr>
          <w:r>
            <w:t>D</w:t>
          </w:r>
          <w:r w:rsidR="006465FE">
            <w:t>etails of the research evidence to support the changes</w:t>
          </w:r>
          <w:r>
            <w:t>.</w:t>
          </w:r>
        </w:p>
        <w:p w14:paraId="686A1B75" w14:textId="5A5AFB60" w:rsidR="006465FE" w:rsidRPr="00D36F17" w:rsidRDefault="00415282" w:rsidP="006465FE">
          <w:pPr>
            <w:pStyle w:val="ListBullet"/>
          </w:pPr>
          <w:r>
            <w:t>A</w:t>
          </w:r>
          <w:r w:rsidR="006465FE" w:rsidRPr="00D36F17">
            <w:t xml:space="preserve"> project budget including a plan to support a HP to lead the project</w:t>
          </w:r>
          <w:r w:rsidR="00D966ED">
            <w:t>.</w:t>
          </w:r>
        </w:p>
        <w:tbl>
          <w:tblPr>
            <w:tblW w:w="9498" w:type="dxa"/>
            <w:tblInd w:w="-147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00" w:firstRow="0" w:lastRow="0" w:firstColumn="0" w:lastColumn="0" w:noHBand="0" w:noVBand="1"/>
          </w:tblPr>
          <w:tblGrid>
            <w:gridCol w:w="2831"/>
            <w:gridCol w:w="2698"/>
            <w:gridCol w:w="3969"/>
          </w:tblGrid>
          <w:tr w:rsidR="006465FE" w:rsidRPr="00422DB4" w14:paraId="5D2A651D" w14:textId="77777777" w:rsidTr="006465FE">
            <w:trPr>
              <w:cantSplit/>
            </w:trPr>
            <w:tc>
              <w:tcPr>
                <w:tcW w:w="2831" w:type="dxa"/>
                <w:shd w:val="clear" w:color="auto" w:fill="auto"/>
              </w:tcPr>
              <w:p w14:paraId="251F742C" w14:textId="77777777" w:rsidR="006465FE" w:rsidRDefault="006465FE" w:rsidP="006465FE">
                <w:pPr>
                  <w:pStyle w:val="BodyText"/>
                </w:pPr>
                <w:bookmarkStart w:id="1" w:name="_Hlk126144684"/>
                <w:r>
                  <w:t>Project name</w:t>
                </w:r>
              </w:p>
              <w:p w14:paraId="42B88D35" w14:textId="77777777" w:rsidR="006465FE" w:rsidRPr="002C753C" w:rsidRDefault="006465FE" w:rsidP="006465FE">
                <w:pPr>
                  <w:pStyle w:val="BodyText"/>
                </w:pPr>
              </w:p>
            </w:tc>
            <w:tc>
              <w:tcPr>
                <w:tcW w:w="6667" w:type="dxa"/>
                <w:gridSpan w:val="2"/>
                <w:shd w:val="clear" w:color="auto" w:fill="auto"/>
              </w:tcPr>
              <w:p w14:paraId="3D0E0032" w14:textId="77777777" w:rsidR="006465FE" w:rsidRPr="002C753C" w:rsidRDefault="006465FE" w:rsidP="006465FE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[insert]</w:t>
                </w:r>
                <w:r>
                  <w:fldChar w:fldCharType="end"/>
                </w:r>
              </w:p>
            </w:tc>
          </w:tr>
          <w:tr w:rsidR="006465FE" w:rsidRPr="00422DB4" w14:paraId="12BF8F1B" w14:textId="77777777" w:rsidTr="006465FE">
            <w:trPr>
              <w:cantSplit/>
            </w:trPr>
            <w:tc>
              <w:tcPr>
                <w:tcW w:w="2831" w:type="dxa"/>
                <w:shd w:val="clear" w:color="auto" w:fill="auto"/>
              </w:tcPr>
              <w:p w14:paraId="3E75F967" w14:textId="77777777" w:rsidR="006465FE" w:rsidRDefault="006465FE" w:rsidP="006465FE">
                <w:pPr>
                  <w:pStyle w:val="BodyText"/>
                </w:pPr>
                <w:r>
                  <w:t>Purpose of the project</w:t>
                </w:r>
              </w:p>
            </w:tc>
            <w:tc>
              <w:tcPr>
                <w:tcW w:w="6667" w:type="dxa"/>
                <w:gridSpan w:val="2"/>
                <w:shd w:val="clear" w:color="auto" w:fill="auto"/>
              </w:tcPr>
              <w:p w14:paraId="4EEDC586" w14:textId="77777777" w:rsidR="006465FE" w:rsidRDefault="006465FE" w:rsidP="006465FE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[insert]</w:t>
                </w:r>
                <w:r>
                  <w:fldChar w:fldCharType="end"/>
                </w:r>
              </w:p>
            </w:tc>
          </w:tr>
          <w:tr w:rsidR="006465FE" w:rsidRPr="00422DB4" w14:paraId="07C9E505" w14:textId="77777777" w:rsidTr="006465FE">
            <w:trPr>
              <w:cantSplit/>
            </w:trPr>
            <w:tc>
              <w:tcPr>
                <w:tcW w:w="2831" w:type="dxa"/>
                <w:shd w:val="clear" w:color="auto" w:fill="auto"/>
              </w:tcPr>
              <w:p w14:paraId="59E1C816" w14:textId="77777777" w:rsidR="006465FE" w:rsidRDefault="006465FE" w:rsidP="006465FE">
                <w:pPr>
                  <w:pStyle w:val="BodyText"/>
                </w:pPr>
                <w:r>
                  <w:t xml:space="preserve">Problem or known evidence practice </w:t>
                </w:r>
                <w:proofErr w:type="gramStart"/>
                <w:r>
                  <w:t>gap</w:t>
                </w:r>
                <w:proofErr w:type="gramEnd"/>
              </w:p>
              <w:p w14:paraId="45C5E68F" w14:textId="77777777" w:rsidR="006465FE" w:rsidRPr="00892BF1" w:rsidRDefault="006465FE" w:rsidP="006465FE">
                <w:pPr>
                  <w:pStyle w:val="BodyText"/>
                </w:pPr>
              </w:p>
            </w:tc>
            <w:tc>
              <w:tcPr>
                <w:tcW w:w="6667" w:type="dxa"/>
                <w:gridSpan w:val="2"/>
                <w:shd w:val="clear" w:color="auto" w:fill="auto"/>
              </w:tcPr>
              <w:p w14:paraId="542ACB5F" w14:textId="77777777" w:rsidR="006465FE" w:rsidRDefault="006465FE" w:rsidP="006465FE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 - What is the clinical problem that you intend to address? How do you know this is a problem? 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 - What is the clinical problem that you intend to address? How do you know this is a problem? ]</w:t>
                </w:r>
                <w:r>
                  <w:fldChar w:fldCharType="end"/>
                </w:r>
              </w:p>
              <w:p w14:paraId="08C8EA09" w14:textId="77777777" w:rsidR="006465FE" w:rsidRDefault="006465FE" w:rsidP="006465FE">
                <w:pPr>
                  <w:pStyle w:val="BodyText"/>
                </w:pPr>
              </w:p>
              <w:p w14:paraId="1EC70BAD" w14:textId="77777777" w:rsidR="006465FE" w:rsidRDefault="006465FE" w:rsidP="006465FE">
                <w:pPr>
                  <w:pStyle w:val="BodyText"/>
                </w:pPr>
              </w:p>
              <w:p w14:paraId="5517AC5C" w14:textId="77777777" w:rsidR="006465FE" w:rsidRDefault="006465FE" w:rsidP="006465FE">
                <w:pPr>
                  <w:pStyle w:val="BodyText"/>
                </w:pPr>
              </w:p>
              <w:p w14:paraId="083C2E53" w14:textId="77777777" w:rsidR="006465FE" w:rsidRDefault="006465FE" w:rsidP="006465FE">
                <w:pPr>
                  <w:pStyle w:val="BodyText"/>
                </w:pPr>
              </w:p>
            </w:tc>
          </w:tr>
          <w:tr w:rsidR="006465FE" w:rsidRPr="00422DB4" w14:paraId="3D1919AD" w14:textId="77777777" w:rsidTr="006465FE">
            <w:trPr>
              <w:cantSplit/>
            </w:trPr>
            <w:tc>
              <w:tcPr>
                <w:tcW w:w="2831" w:type="dxa"/>
                <w:shd w:val="clear" w:color="auto" w:fill="auto"/>
              </w:tcPr>
              <w:p w14:paraId="6763B380" w14:textId="77777777" w:rsidR="006465FE" w:rsidRDefault="006465FE" w:rsidP="006465FE">
                <w:pPr>
                  <w:pStyle w:val="BodyText"/>
                </w:pPr>
                <w:r>
                  <w:t>Background and evidence</w:t>
                </w:r>
              </w:p>
            </w:tc>
            <w:tc>
              <w:tcPr>
                <w:tcW w:w="6667" w:type="dxa"/>
                <w:gridSpan w:val="2"/>
                <w:shd w:val="clear" w:color="auto" w:fill="auto"/>
              </w:tcPr>
              <w:p w14:paraId="1026E292" w14:textId="77777777" w:rsidR="006465FE" w:rsidRDefault="006465FE" w:rsidP="006465FE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- Have you identified if evidence exists to support your proposed project? If so, please provide further detail (e.g. literature search)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[insert- Have you identified if evidence exists to support your proposed project? If so, please provide further detail (e.g. literature search)]</w:t>
                </w:r>
                <w:r>
                  <w:fldChar w:fldCharType="end"/>
                </w:r>
              </w:p>
              <w:p w14:paraId="3ECEA23A" w14:textId="77777777" w:rsidR="006465FE" w:rsidRDefault="006465FE" w:rsidP="006465FE">
                <w:pPr>
                  <w:pStyle w:val="BodyText"/>
                </w:pPr>
              </w:p>
              <w:p w14:paraId="183264D6" w14:textId="77777777" w:rsidR="006465FE" w:rsidRDefault="006465FE" w:rsidP="006465FE">
                <w:pPr>
                  <w:pStyle w:val="BodyText"/>
                </w:pPr>
              </w:p>
              <w:p w14:paraId="60533072" w14:textId="77777777" w:rsidR="006465FE" w:rsidRDefault="006465FE" w:rsidP="006465FE">
                <w:pPr>
                  <w:pStyle w:val="BodyText"/>
                </w:pPr>
              </w:p>
              <w:p w14:paraId="727662EC" w14:textId="77777777" w:rsidR="006465FE" w:rsidRDefault="006465FE" w:rsidP="006465FE">
                <w:pPr>
                  <w:pStyle w:val="BodyText"/>
                </w:pPr>
              </w:p>
              <w:p w14:paraId="42BDEBF3" w14:textId="77777777" w:rsidR="006465FE" w:rsidRDefault="006465FE" w:rsidP="006465FE">
                <w:pPr>
                  <w:pStyle w:val="BodyText"/>
                </w:pPr>
              </w:p>
              <w:p w14:paraId="0B1198A1" w14:textId="77777777" w:rsidR="006465FE" w:rsidRDefault="006465FE" w:rsidP="006465FE">
                <w:pPr>
                  <w:pStyle w:val="BodyText"/>
                </w:pPr>
              </w:p>
            </w:tc>
          </w:tr>
          <w:tr w:rsidR="006465FE" w:rsidRPr="00422DB4" w14:paraId="4A66DE8A" w14:textId="77777777" w:rsidTr="006465FE">
            <w:trPr>
              <w:cantSplit/>
            </w:trPr>
            <w:tc>
              <w:tcPr>
                <w:tcW w:w="2831" w:type="dxa"/>
                <w:shd w:val="clear" w:color="auto" w:fill="auto"/>
              </w:tcPr>
              <w:p w14:paraId="06FADCBD" w14:textId="77777777" w:rsidR="006465FE" w:rsidRDefault="006465FE" w:rsidP="006465FE">
                <w:pPr>
                  <w:pStyle w:val="BodyText"/>
                </w:pPr>
                <w:r>
                  <w:t>What are the expected project outcomes?</w:t>
                </w:r>
              </w:p>
              <w:p w14:paraId="60F2FECC" w14:textId="77777777" w:rsidR="006465FE" w:rsidRDefault="006465FE" w:rsidP="006465FE">
                <w:pPr>
                  <w:pStyle w:val="BodyText"/>
                </w:pPr>
              </w:p>
            </w:tc>
            <w:tc>
              <w:tcPr>
                <w:tcW w:w="6667" w:type="dxa"/>
                <w:gridSpan w:val="2"/>
                <w:shd w:val="clear" w:color="auto" w:fill="auto"/>
              </w:tcPr>
              <w:p w14:paraId="6525C487" w14:textId="77777777" w:rsidR="006465FE" w:rsidRDefault="006465FE" w:rsidP="006465FE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[insert]</w:t>
                </w:r>
                <w:r>
                  <w:fldChar w:fldCharType="end"/>
                </w:r>
              </w:p>
              <w:p w14:paraId="74F168E0" w14:textId="77777777" w:rsidR="006465FE" w:rsidRDefault="006465FE" w:rsidP="006465FE">
                <w:pPr>
                  <w:pStyle w:val="BodyText"/>
                </w:pPr>
              </w:p>
              <w:p w14:paraId="6C51408D" w14:textId="77777777" w:rsidR="006465FE" w:rsidRDefault="006465FE" w:rsidP="006465FE">
                <w:pPr>
                  <w:pStyle w:val="BodyText"/>
                </w:pPr>
              </w:p>
              <w:p w14:paraId="04263FB6" w14:textId="77777777" w:rsidR="006465FE" w:rsidRDefault="006465FE" w:rsidP="006465FE">
                <w:pPr>
                  <w:pStyle w:val="BodyText"/>
                </w:pPr>
              </w:p>
            </w:tc>
          </w:tr>
          <w:tr w:rsidR="006465FE" w:rsidRPr="00422DB4" w14:paraId="1ABD4AC3" w14:textId="77777777" w:rsidTr="006465FE">
            <w:trPr>
              <w:cantSplit/>
            </w:trPr>
            <w:tc>
              <w:tcPr>
                <w:tcW w:w="2831" w:type="dxa"/>
                <w:shd w:val="clear" w:color="auto" w:fill="auto"/>
              </w:tcPr>
              <w:p w14:paraId="67744187" w14:textId="77777777" w:rsidR="006465FE" w:rsidRDefault="006465FE" w:rsidP="006465FE">
                <w:pPr>
                  <w:pStyle w:val="BodyText"/>
                </w:pPr>
                <w:r>
                  <w:lastRenderedPageBreak/>
                  <w:t>Strategic alignment</w:t>
                </w:r>
              </w:p>
            </w:tc>
            <w:tc>
              <w:tcPr>
                <w:tcW w:w="6667" w:type="dxa"/>
                <w:gridSpan w:val="2"/>
                <w:shd w:val="clear" w:color="auto" w:fill="auto"/>
              </w:tcPr>
              <w:p w14:paraId="7202B95F" w14:textId="77777777" w:rsidR="006465FE" w:rsidRDefault="006465FE" w:rsidP="006465FE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 - How does this project align to the “Optimising the allied health workforce for best care and best value” strategy and/or your local HHS strategy/priorities?]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 - How does this project align to the “Optimising the allied health workforce for best care and best value” strategy and/or your local HHS strategy/priorities?]]</w:t>
                </w:r>
                <w:r>
                  <w:fldChar w:fldCharType="end"/>
                </w:r>
              </w:p>
              <w:p w14:paraId="6D8E6FD7" w14:textId="77777777" w:rsidR="006465FE" w:rsidRDefault="006465FE" w:rsidP="006465FE">
                <w:pPr>
                  <w:pStyle w:val="BodyText"/>
                </w:pPr>
              </w:p>
              <w:p w14:paraId="0C656E8A" w14:textId="77777777" w:rsidR="006465FE" w:rsidRDefault="006465FE" w:rsidP="006465FE">
                <w:pPr>
                  <w:pStyle w:val="BodyText"/>
                </w:pPr>
              </w:p>
              <w:p w14:paraId="2A4E591C" w14:textId="77777777" w:rsidR="006465FE" w:rsidRDefault="006465FE" w:rsidP="006465FE">
                <w:pPr>
                  <w:pStyle w:val="BodyText"/>
                </w:pPr>
              </w:p>
            </w:tc>
          </w:tr>
          <w:tr w:rsidR="006465FE" w:rsidRPr="00422DB4" w14:paraId="5B9BAB3E" w14:textId="77777777" w:rsidTr="006465FE">
            <w:trPr>
              <w:cantSplit/>
            </w:trPr>
            <w:tc>
              <w:tcPr>
                <w:tcW w:w="2831" w:type="dxa"/>
                <w:shd w:val="clear" w:color="auto" w:fill="auto"/>
              </w:tcPr>
              <w:p w14:paraId="6AE9C82B" w14:textId="77777777" w:rsidR="006465FE" w:rsidRDefault="006465FE" w:rsidP="006465FE">
                <w:pPr>
                  <w:pStyle w:val="BodyText"/>
                </w:pPr>
                <w:r>
                  <w:t>Other information</w:t>
                </w:r>
              </w:p>
              <w:p w14:paraId="25B115B4" w14:textId="77777777" w:rsidR="006465FE" w:rsidRDefault="006465FE" w:rsidP="006465FE">
                <w:pPr>
                  <w:pStyle w:val="BodyText"/>
                </w:pPr>
              </w:p>
              <w:p w14:paraId="159A6C71" w14:textId="77777777" w:rsidR="006465FE" w:rsidRDefault="006465FE" w:rsidP="006465FE">
                <w:pPr>
                  <w:pStyle w:val="BodyText"/>
                </w:pPr>
              </w:p>
            </w:tc>
            <w:tc>
              <w:tcPr>
                <w:tcW w:w="6667" w:type="dxa"/>
                <w:gridSpan w:val="2"/>
                <w:shd w:val="clear" w:color="auto" w:fill="auto"/>
              </w:tcPr>
              <w:p w14:paraId="603EDA8E" w14:textId="77777777" w:rsidR="006465FE" w:rsidRDefault="006465FE" w:rsidP="006465FE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[insert]</w:t>
                </w:r>
                <w:r>
                  <w:fldChar w:fldCharType="end"/>
                </w:r>
              </w:p>
              <w:p w14:paraId="66535991" w14:textId="77777777" w:rsidR="006465FE" w:rsidRDefault="006465FE" w:rsidP="006465FE">
                <w:pPr>
                  <w:pStyle w:val="BodyText"/>
                </w:pPr>
              </w:p>
              <w:p w14:paraId="26A003AB" w14:textId="77777777" w:rsidR="006465FE" w:rsidRDefault="006465FE" w:rsidP="006465FE">
                <w:pPr>
                  <w:pStyle w:val="BodyText"/>
                </w:pPr>
              </w:p>
              <w:p w14:paraId="2C9141F2" w14:textId="77777777" w:rsidR="006465FE" w:rsidRDefault="006465FE" w:rsidP="006465FE">
                <w:pPr>
                  <w:pStyle w:val="BodyText"/>
                </w:pPr>
              </w:p>
            </w:tc>
          </w:tr>
          <w:tr w:rsidR="006465FE" w:rsidRPr="00422DB4" w14:paraId="1916D596" w14:textId="77777777" w:rsidTr="006465FE">
            <w:trPr>
              <w:cantSplit/>
            </w:trPr>
            <w:tc>
              <w:tcPr>
                <w:tcW w:w="9498" w:type="dxa"/>
                <w:gridSpan w:val="3"/>
                <w:shd w:val="clear" w:color="auto" w:fill="auto"/>
              </w:tcPr>
              <w:p w14:paraId="7E054A8D" w14:textId="77777777" w:rsidR="006465FE" w:rsidRDefault="006465FE" w:rsidP="006465FE">
                <w:pPr>
                  <w:pStyle w:val="BodyText"/>
                  <w:rPr>
                    <w:b/>
                    <w:bCs/>
                  </w:rPr>
                </w:pPr>
                <w:r w:rsidRPr="00537A64">
                  <w:rPr>
                    <w:b/>
                    <w:bCs/>
                  </w:rPr>
                  <w:t>Budget and justification</w:t>
                </w:r>
              </w:p>
              <w:p w14:paraId="187CCF8D" w14:textId="1294A22E" w:rsidR="006465FE" w:rsidRDefault="006465FE" w:rsidP="006465FE">
                <w:pPr>
                  <w:pStyle w:val="BodyText"/>
                </w:pPr>
                <w:r>
                  <w:t>F</w:t>
                </w:r>
                <w:r w:rsidRPr="00537A64">
                  <w:t xml:space="preserve">unding support </w:t>
                </w:r>
                <w:r>
                  <w:t xml:space="preserve">should primarily allow </w:t>
                </w:r>
                <w:r w:rsidRPr="00537A64">
                  <w:t>for clinical backfill for</w:t>
                </w:r>
                <w:r>
                  <w:t xml:space="preserve"> the HP</w:t>
                </w:r>
                <w:r w:rsidRPr="00537A64">
                  <w:t xml:space="preserve"> applicant, </w:t>
                </w:r>
                <w:proofErr w:type="gramStart"/>
                <w:r w:rsidRPr="00537A64">
                  <w:t>however</w:t>
                </w:r>
                <w:proofErr w:type="gramEnd"/>
                <w:r w:rsidRPr="00537A64">
                  <w:t xml:space="preserve"> can be used flexibly</w:t>
                </w:r>
                <w:r>
                  <w:t>, such as</w:t>
                </w:r>
                <w:r w:rsidR="006868F7">
                  <w:t>:</w:t>
                </w:r>
              </w:p>
              <w:p w14:paraId="4BB84FD4" w14:textId="23385EB6" w:rsidR="006465FE" w:rsidRDefault="00415282" w:rsidP="006465FE">
                <w:pPr>
                  <w:pStyle w:val="ListBullet"/>
                </w:pPr>
                <w:bookmarkStart w:id="2" w:name="_Hlk120608565"/>
                <w:r>
                  <w:t>R</w:t>
                </w:r>
                <w:r w:rsidR="006465FE">
                  <w:t>egular backfill</w:t>
                </w:r>
                <w:r>
                  <w:t>.</w:t>
                </w:r>
              </w:p>
              <w:p w14:paraId="116CE9E6" w14:textId="7B136A66" w:rsidR="006465FE" w:rsidRDefault="00415282" w:rsidP="006465FE">
                <w:pPr>
                  <w:pStyle w:val="ListBullet"/>
                </w:pPr>
                <w:r>
                  <w:t>I</w:t>
                </w:r>
                <w:r w:rsidR="006465FE">
                  <w:t>ncrease in assistant hours</w:t>
                </w:r>
                <w:r>
                  <w:t>.</w:t>
                </w:r>
              </w:p>
              <w:p w14:paraId="4C209592" w14:textId="35A4E9DC" w:rsidR="006465FE" w:rsidRPr="00DB0809" w:rsidRDefault="00415282" w:rsidP="00D966ED">
                <w:pPr>
                  <w:pStyle w:val="ListBullet"/>
                </w:pPr>
                <w:r>
                  <w:t>F</w:t>
                </w:r>
                <w:r w:rsidR="006465FE">
                  <w:t xml:space="preserve">ixed-term locum for periods of high project demands (corresponding to key </w:t>
                </w:r>
                <w:r w:rsidR="006465FE" w:rsidRPr="00537A64">
                  <w:t>translation milestones e.g., stakeholder workshops, developing resources)</w:t>
                </w:r>
                <w:bookmarkEnd w:id="2"/>
                <w:r w:rsidR="00D966ED">
                  <w:t>.</w:t>
                </w:r>
              </w:p>
            </w:tc>
          </w:tr>
          <w:tr w:rsidR="006465FE" w:rsidRPr="00422DB4" w14:paraId="264EAD65" w14:textId="77777777" w:rsidTr="006465FE">
            <w:trPr>
              <w:cantSplit/>
            </w:trPr>
            <w:tc>
              <w:tcPr>
                <w:tcW w:w="2831" w:type="dxa"/>
                <w:shd w:val="clear" w:color="auto" w:fill="auto"/>
              </w:tcPr>
              <w:p w14:paraId="1C0CA347" w14:textId="77777777" w:rsidR="006465FE" w:rsidRPr="00537A64" w:rsidRDefault="006465FE" w:rsidP="006465FE">
                <w:pPr>
                  <w:pStyle w:val="BodyText"/>
                  <w:rPr>
                    <w:b/>
                    <w:bCs/>
                  </w:rPr>
                </w:pPr>
                <w:r w:rsidRPr="00537A64">
                  <w:rPr>
                    <w:b/>
                    <w:bCs/>
                  </w:rPr>
                  <w:t>Budget Item</w:t>
                </w:r>
              </w:p>
            </w:tc>
            <w:tc>
              <w:tcPr>
                <w:tcW w:w="2698" w:type="dxa"/>
                <w:shd w:val="clear" w:color="auto" w:fill="auto"/>
              </w:tcPr>
              <w:p w14:paraId="2BE08EB8" w14:textId="77777777" w:rsidR="006465FE" w:rsidRPr="00537A64" w:rsidRDefault="006465FE" w:rsidP="006465FE">
                <w:pPr>
                  <w:pStyle w:val="BodyText"/>
                  <w:rPr>
                    <w:b/>
                    <w:bCs/>
                  </w:rPr>
                </w:pPr>
                <w:r w:rsidRPr="00537A64">
                  <w:rPr>
                    <w:b/>
                    <w:bCs/>
                  </w:rPr>
                  <w:t>Funding Requested ($)</w:t>
                </w:r>
              </w:p>
            </w:tc>
            <w:tc>
              <w:tcPr>
                <w:tcW w:w="3969" w:type="dxa"/>
                <w:shd w:val="clear" w:color="auto" w:fill="auto"/>
              </w:tcPr>
              <w:p w14:paraId="60CFFDF6" w14:textId="77777777" w:rsidR="006465FE" w:rsidRPr="00537A64" w:rsidRDefault="006465FE" w:rsidP="006465FE">
                <w:pPr>
                  <w:pStyle w:val="BodyText"/>
                  <w:rPr>
                    <w:b/>
                    <w:bCs/>
                  </w:rPr>
                </w:pPr>
                <w:r w:rsidRPr="00537A64">
                  <w:rPr>
                    <w:b/>
                    <w:bCs/>
                  </w:rPr>
                  <w:t>Justification (provide a short comment to justify item)</w:t>
                </w:r>
              </w:p>
            </w:tc>
          </w:tr>
          <w:tr w:rsidR="006465FE" w:rsidRPr="00422DB4" w14:paraId="3121319B" w14:textId="77777777" w:rsidTr="006465FE">
            <w:trPr>
              <w:cantSplit/>
            </w:trPr>
            <w:tc>
              <w:tcPr>
                <w:tcW w:w="2831" w:type="dxa"/>
                <w:shd w:val="clear" w:color="auto" w:fill="auto"/>
              </w:tcPr>
              <w:p w14:paraId="335ECC2A" w14:textId="77777777" w:rsidR="006465FE" w:rsidRDefault="006465FE" w:rsidP="006465FE">
                <w:pPr>
                  <w:pStyle w:val="BodyText"/>
                </w:pPr>
                <w:r>
                  <w:rPr>
                    <w:i/>
                  </w:rPr>
                  <w:t>e.g. 0.1FTE HP5.1 x 12 months</w:t>
                </w:r>
              </w:p>
            </w:tc>
            <w:tc>
              <w:tcPr>
                <w:tcW w:w="2698" w:type="dxa"/>
                <w:shd w:val="clear" w:color="auto" w:fill="auto"/>
              </w:tcPr>
              <w:p w14:paraId="56CB443E" w14:textId="77777777" w:rsidR="006465FE" w:rsidRDefault="006465FE" w:rsidP="006465FE">
                <w:pPr>
                  <w:pStyle w:val="BodyText"/>
                </w:pPr>
              </w:p>
            </w:tc>
            <w:tc>
              <w:tcPr>
                <w:tcW w:w="3969" w:type="dxa"/>
                <w:shd w:val="clear" w:color="auto" w:fill="auto"/>
              </w:tcPr>
              <w:p w14:paraId="4F05E852" w14:textId="77777777" w:rsidR="006465FE" w:rsidRDefault="006465FE" w:rsidP="006465FE">
                <w:pPr>
                  <w:pStyle w:val="BodyText"/>
                  <w:rPr>
                    <w:i/>
                  </w:rPr>
                </w:pPr>
                <w:r>
                  <w:rPr>
                    <w:i/>
                  </w:rPr>
                  <w:t xml:space="preserve">e.g. </w:t>
                </w:r>
                <w:r w:rsidRPr="004425A5">
                  <w:rPr>
                    <w:i/>
                  </w:rPr>
                  <w:t xml:space="preserve">Backfill </w:t>
                </w:r>
                <w:r>
                  <w:rPr>
                    <w:i/>
                  </w:rPr>
                  <w:t xml:space="preserve">for Applicant HP to undertake </w:t>
                </w:r>
                <w:proofErr w:type="gramStart"/>
                <w:r>
                  <w:rPr>
                    <w:i/>
                  </w:rPr>
                  <w:t>Fellowship</w:t>
                </w:r>
                <w:proofErr w:type="gramEnd"/>
              </w:p>
              <w:p w14:paraId="30AE7DE9" w14:textId="77777777" w:rsidR="006465FE" w:rsidRDefault="006465FE" w:rsidP="006465FE">
                <w:pPr>
                  <w:pStyle w:val="BodyText"/>
                </w:pPr>
              </w:p>
            </w:tc>
          </w:tr>
          <w:tr w:rsidR="006465FE" w:rsidRPr="00422DB4" w14:paraId="2ABD6087" w14:textId="77777777" w:rsidTr="006465FE">
            <w:trPr>
              <w:cantSplit/>
            </w:trPr>
            <w:tc>
              <w:tcPr>
                <w:tcW w:w="2831" w:type="dxa"/>
                <w:shd w:val="clear" w:color="auto" w:fill="auto"/>
              </w:tcPr>
              <w:p w14:paraId="6178D89B" w14:textId="77777777" w:rsidR="006465FE" w:rsidRDefault="006465FE" w:rsidP="006465FE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[insert]</w:t>
                </w:r>
                <w:r>
                  <w:fldChar w:fldCharType="end"/>
                </w:r>
              </w:p>
            </w:tc>
            <w:tc>
              <w:tcPr>
                <w:tcW w:w="2698" w:type="dxa"/>
                <w:shd w:val="clear" w:color="auto" w:fill="auto"/>
              </w:tcPr>
              <w:p w14:paraId="741A8F38" w14:textId="77777777" w:rsidR="006465FE" w:rsidRDefault="006465FE" w:rsidP="006465FE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[insert]</w:t>
                </w:r>
                <w:r>
                  <w:fldChar w:fldCharType="end"/>
                </w:r>
              </w:p>
            </w:tc>
            <w:tc>
              <w:tcPr>
                <w:tcW w:w="3969" w:type="dxa"/>
                <w:shd w:val="clear" w:color="auto" w:fill="auto"/>
              </w:tcPr>
              <w:p w14:paraId="39F53A2D" w14:textId="77777777" w:rsidR="006465FE" w:rsidRDefault="006465FE" w:rsidP="006465FE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[insert]</w:t>
                </w:r>
                <w:r>
                  <w:fldChar w:fldCharType="end"/>
                </w:r>
              </w:p>
              <w:p w14:paraId="0FC59A4E" w14:textId="77777777" w:rsidR="006465FE" w:rsidRDefault="006465FE" w:rsidP="006465FE">
                <w:pPr>
                  <w:pStyle w:val="BodyText"/>
                </w:pPr>
              </w:p>
            </w:tc>
          </w:tr>
          <w:tr w:rsidR="006465FE" w:rsidRPr="00422DB4" w14:paraId="0E288631" w14:textId="77777777" w:rsidTr="006465FE">
            <w:trPr>
              <w:cantSplit/>
            </w:trPr>
            <w:tc>
              <w:tcPr>
                <w:tcW w:w="2831" w:type="dxa"/>
                <w:shd w:val="clear" w:color="auto" w:fill="auto"/>
              </w:tcPr>
              <w:p w14:paraId="3E2CEBBE" w14:textId="77777777" w:rsidR="006465FE" w:rsidRDefault="006465FE" w:rsidP="006465FE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[insert]</w:t>
                </w:r>
                <w:r>
                  <w:fldChar w:fldCharType="end"/>
                </w:r>
              </w:p>
            </w:tc>
            <w:tc>
              <w:tcPr>
                <w:tcW w:w="2698" w:type="dxa"/>
                <w:shd w:val="clear" w:color="auto" w:fill="auto"/>
              </w:tcPr>
              <w:p w14:paraId="5C5CA38D" w14:textId="77777777" w:rsidR="006465FE" w:rsidRDefault="006465FE" w:rsidP="006465FE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[insert]</w:t>
                </w:r>
                <w:r>
                  <w:fldChar w:fldCharType="end"/>
                </w:r>
              </w:p>
            </w:tc>
            <w:tc>
              <w:tcPr>
                <w:tcW w:w="3969" w:type="dxa"/>
                <w:shd w:val="clear" w:color="auto" w:fill="auto"/>
              </w:tcPr>
              <w:p w14:paraId="68FB35A8" w14:textId="77777777" w:rsidR="006465FE" w:rsidRDefault="006465FE" w:rsidP="006465FE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[insert]</w:t>
                </w:r>
                <w:r>
                  <w:fldChar w:fldCharType="end"/>
                </w:r>
              </w:p>
              <w:p w14:paraId="08465B48" w14:textId="77777777" w:rsidR="006465FE" w:rsidRDefault="006465FE" w:rsidP="006465FE">
                <w:pPr>
                  <w:pStyle w:val="BodyText"/>
                </w:pPr>
              </w:p>
            </w:tc>
          </w:tr>
          <w:tr w:rsidR="006465FE" w:rsidRPr="00422DB4" w14:paraId="25F464C5" w14:textId="77777777" w:rsidTr="006465FE">
            <w:trPr>
              <w:cantSplit/>
            </w:trPr>
            <w:tc>
              <w:tcPr>
                <w:tcW w:w="2831" w:type="dxa"/>
                <w:shd w:val="clear" w:color="auto" w:fill="auto"/>
              </w:tcPr>
              <w:p w14:paraId="43B0BFA5" w14:textId="77777777" w:rsidR="006465FE" w:rsidRDefault="006465FE" w:rsidP="006465FE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[insert]</w:t>
                </w:r>
                <w:r>
                  <w:fldChar w:fldCharType="end"/>
                </w:r>
              </w:p>
            </w:tc>
            <w:tc>
              <w:tcPr>
                <w:tcW w:w="2698" w:type="dxa"/>
                <w:shd w:val="clear" w:color="auto" w:fill="auto"/>
              </w:tcPr>
              <w:p w14:paraId="6EB4FF78" w14:textId="77777777" w:rsidR="006465FE" w:rsidRDefault="006465FE" w:rsidP="006465FE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[insert]</w:t>
                </w:r>
                <w:r>
                  <w:fldChar w:fldCharType="end"/>
                </w:r>
              </w:p>
            </w:tc>
            <w:tc>
              <w:tcPr>
                <w:tcW w:w="3969" w:type="dxa"/>
                <w:shd w:val="clear" w:color="auto" w:fill="auto"/>
              </w:tcPr>
              <w:p w14:paraId="30B99954" w14:textId="77777777" w:rsidR="006465FE" w:rsidRDefault="006465FE" w:rsidP="006465FE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[insert]</w:t>
                </w:r>
                <w:r>
                  <w:fldChar w:fldCharType="end"/>
                </w:r>
              </w:p>
              <w:p w14:paraId="5B3BF35F" w14:textId="77777777" w:rsidR="006465FE" w:rsidRDefault="006465FE" w:rsidP="006465FE">
                <w:pPr>
                  <w:pStyle w:val="BodyText"/>
                </w:pPr>
              </w:p>
            </w:tc>
          </w:tr>
          <w:tr w:rsidR="006465FE" w:rsidRPr="00422DB4" w14:paraId="41DC5936" w14:textId="77777777" w:rsidTr="006465FE">
            <w:trPr>
              <w:cantSplit/>
            </w:trPr>
            <w:tc>
              <w:tcPr>
                <w:tcW w:w="2831" w:type="dxa"/>
                <w:shd w:val="clear" w:color="auto" w:fill="auto"/>
              </w:tcPr>
              <w:p w14:paraId="2BCAAA91" w14:textId="77777777" w:rsidR="006465FE" w:rsidRPr="00DB0809" w:rsidRDefault="006465FE" w:rsidP="006465FE">
                <w:pPr>
                  <w:pStyle w:val="BodyText"/>
                  <w:rPr>
                    <w:b/>
                    <w:bCs/>
                  </w:rPr>
                </w:pPr>
                <w:r w:rsidRPr="00DB0809">
                  <w:rPr>
                    <w:b/>
                    <w:bCs/>
                  </w:rPr>
                  <w:t>Total funds requested:</w:t>
                </w:r>
                <w:r>
                  <w:rPr>
                    <w:b/>
                    <w:bCs/>
                  </w:rPr>
                  <w:t xml:space="preserve"> </w:t>
                </w:r>
              </w:p>
            </w:tc>
            <w:tc>
              <w:tcPr>
                <w:tcW w:w="6667" w:type="dxa"/>
                <w:gridSpan w:val="2"/>
                <w:shd w:val="clear" w:color="auto" w:fill="auto"/>
              </w:tcPr>
              <w:p w14:paraId="18FE3DB7" w14:textId="77777777" w:rsidR="006465FE" w:rsidRDefault="006465FE" w:rsidP="006465FE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[insert]</w:t>
                </w:r>
                <w:r>
                  <w:fldChar w:fldCharType="end"/>
                </w:r>
              </w:p>
              <w:p w14:paraId="6C92626E" w14:textId="77777777" w:rsidR="006465FE" w:rsidRDefault="006465FE" w:rsidP="006465FE">
                <w:pPr>
                  <w:pStyle w:val="BodyText"/>
                  <w:rPr>
                    <w:b/>
                    <w:bCs/>
                  </w:rPr>
                </w:pPr>
              </w:p>
              <w:p w14:paraId="46D704B4" w14:textId="77777777" w:rsidR="006465FE" w:rsidRPr="00DB0809" w:rsidRDefault="006465FE" w:rsidP="006465FE">
                <w:pPr>
                  <w:pStyle w:val="BodyText"/>
                  <w:rPr>
                    <w:b/>
                    <w:bCs/>
                  </w:rPr>
                </w:pPr>
              </w:p>
            </w:tc>
          </w:tr>
          <w:bookmarkEnd w:id="1"/>
        </w:tbl>
        <w:p w14:paraId="69EDBA36" w14:textId="4BBD7A73" w:rsidR="006465FE" w:rsidRDefault="006465FE" w:rsidP="006465FE">
          <w:pPr>
            <w:pStyle w:val="BodyText"/>
            <w:rPr>
              <w:lang w:eastAsia="en-AU"/>
            </w:rPr>
          </w:pPr>
        </w:p>
        <w:p w14:paraId="38B00A03" w14:textId="4D060BF9" w:rsidR="006465FE" w:rsidRDefault="006465FE" w:rsidP="006465FE">
          <w:pPr>
            <w:pStyle w:val="Heading2"/>
          </w:pPr>
          <w:r>
            <w:lastRenderedPageBreak/>
            <w:t>Applicant support statement</w:t>
          </w:r>
        </w:p>
        <w:p w14:paraId="7EDF5B68" w14:textId="77777777" w:rsidR="006465FE" w:rsidRDefault="006465FE" w:rsidP="006465FE">
          <w:pPr>
            <w:pStyle w:val="BodyText"/>
          </w:pPr>
          <w:r>
            <w:t>The nominated employee is to provide a brief supporting statement for this EOI. The supporting statement/s should focus on:</w:t>
          </w:r>
        </w:p>
        <w:p w14:paraId="59C2AB5A" w14:textId="089F8550" w:rsidR="006465FE" w:rsidRPr="006465FE" w:rsidRDefault="006465FE" w:rsidP="006465FE">
          <w:pPr>
            <w:pStyle w:val="ListBullet"/>
          </w:pPr>
          <w:r w:rsidRPr="006465FE">
            <w:t>How undertaking this fellowship will develop your AH-TRIP skills and capacity</w:t>
          </w:r>
          <w:r w:rsidR="00D966ED">
            <w:t>.</w:t>
          </w:r>
        </w:p>
        <w:p w14:paraId="1C347E3B" w14:textId="603738FF" w:rsidR="006465FE" w:rsidRPr="006465FE" w:rsidRDefault="006465FE" w:rsidP="006465FE">
          <w:pPr>
            <w:pStyle w:val="ListBullet"/>
          </w:pPr>
          <w:r w:rsidRPr="006465FE">
            <w:t>How will you share your experiences and learnings as well as outcomes from your AH-TRIP project with your HHS</w:t>
          </w:r>
          <w:r w:rsidR="00D966ED">
            <w:t>.</w:t>
          </w:r>
        </w:p>
        <w:tbl>
          <w:tblPr>
            <w:tblW w:w="9356" w:type="dxa"/>
            <w:tblInd w:w="-5" w:type="dxa"/>
            <w:tbl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  <w:insideH w:val="single" w:sz="4" w:space="0" w:color="BFBFBF"/>
              <w:insideV w:val="single" w:sz="4" w:space="0" w:color="BFBFBF"/>
            </w:tblBorders>
            <w:tblLook w:val="04A0" w:firstRow="1" w:lastRow="0" w:firstColumn="1" w:lastColumn="0" w:noHBand="0" w:noVBand="1"/>
          </w:tblPr>
          <w:tblGrid>
            <w:gridCol w:w="9356"/>
          </w:tblGrid>
          <w:tr w:rsidR="006465FE" w14:paraId="24C05C26" w14:textId="77777777" w:rsidTr="006465FE">
            <w:tc>
              <w:tcPr>
                <w:tcW w:w="9356" w:type="dxa"/>
                <w:shd w:val="clear" w:color="auto" w:fill="auto"/>
              </w:tcPr>
              <w:p w14:paraId="24DB4B71" w14:textId="77777777" w:rsidR="006465FE" w:rsidRPr="002A02FD" w:rsidRDefault="006465FE" w:rsidP="00213CAD">
                <w:pPr>
                  <w:pStyle w:val="BodyText"/>
                </w:pPr>
                <w:bookmarkStart w:id="3" w:name="_Hlk525288229"/>
                <w:r w:rsidRPr="00F45DDF">
                  <w:t>Statement 1</w:t>
                </w:r>
                <w:r>
                  <w:t>: Employee</w:t>
                </w:r>
              </w:p>
              <w:p w14:paraId="0BE9F5C3" w14:textId="77777777" w:rsidR="006465FE" w:rsidRDefault="006465FE" w:rsidP="00213CAD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 statement (up to 350 words)]  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 xml:space="preserve">[insert statement (up to 350 words)]  </w:t>
                </w:r>
                <w:r>
                  <w:fldChar w:fldCharType="end"/>
                </w:r>
              </w:p>
              <w:p w14:paraId="7AB1B1FB" w14:textId="77777777" w:rsidR="006465FE" w:rsidRDefault="006465FE" w:rsidP="00213CAD">
                <w:pPr>
                  <w:pStyle w:val="BodyText"/>
                </w:pPr>
              </w:p>
              <w:p w14:paraId="0E05E48B" w14:textId="77777777" w:rsidR="006465FE" w:rsidRDefault="006465FE" w:rsidP="00213CAD">
                <w:pPr>
                  <w:pStyle w:val="BodyText"/>
                </w:pPr>
              </w:p>
              <w:p w14:paraId="131D73CD" w14:textId="77777777" w:rsidR="006465FE" w:rsidRDefault="006465FE" w:rsidP="00213CAD">
                <w:pPr>
                  <w:pStyle w:val="BodyText"/>
                </w:pPr>
              </w:p>
              <w:p w14:paraId="6BF04800" w14:textId="77777777" w:rsidR="006465FE" w:rsidRDefault="006465FE" w:rsidP="00213CAD">
                <w:pPr>
                  <w:pStyle w:val="BodyText"/>
                </w:pPr>
              </w:p>
              <w:p w14:paraId="7C07219B" w14:textId="77777777" w:rsidR="006465FE" w:rsidRDefault="006465FE" w:rsidP="00213CAD">
                <w:pPr>
                  <w:pStyle w:val="BodyText"/>
                </w:pPr>
              </w:p>
              <w:p w14:paraId="38A13005" w14:textId="77777777" w:rsidR="006465FE" w:rsidRDefault="006465FE" w:rsidP="00213CAD">
                <w:pPr>
                  <w:pStyle w:val="BodyText"/>
                </w:pPr>
              </w:p>
              <w:p w14:paraId="6C194201" w14:textId="77777777" w:rsidR="006465FE" w:rsidRDefault="006465FE" w:rsidP="00213CAD">
                <w:pPr>
                  <w:pStyle w:val="BodyText"/>
                </w:pPr>
              </w:p>
              <w:p w14:paraId="20061780" w14:textId="77777777" w:rsidR="006465FE" w:rsidRDefault="006465FE" w:rsidP="00213CAD">
                <w:pPr>
                  <w:pStyle w:val="BodyText"/>
                </w:pPr>
                <w:r>
                  <w:t xml:space="preserve">Statement provided by: </w:t>
                </w: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 name and position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 name and position]</w:t>
                </w:r>
                <w:r>
                  <w:fldChar w:fldCharType="end"/>
                </w:r>
              </w:p>
            </w:tc>
          </w:tr>
        </w:tbl>
        <w:bookmarkEnd w:id="3"/>
        <w:p w14:paraId="14EC48F4" w14:textId="005C4A63" w:rsidR="006465FE" w:rsidRDefault="006465FE" w:rsidP="006465FE">
          <w:pPr>
            <w:pStyle w:val="Heading2"/>
          </w:pPr>
          <w:r>
            <w:t>Operational support statement</w:t>
          </w:r>
        </w:p>
        <w:p w14:paraId="77C75A14" w14:textId="1B24170A" w:rsidR="006465FE" w:rsidRDefault="006465FE" w:rsidP="006465FE">
          <w:pPr>
            <w:pStyle w:val="BodyText"/>
          </w:pPr>
          <w:r>
            <w:t>The operational manager is requested to provide a brief supporting statement that includes the support that will be provided for the nominated employee to conduct this Fellowship.</w:t>
          </w:r>
        </w:p>
        <w:tbl>
          <w:tblPr>
            <w:tblW w:w="9356" w:type="dxa"/>
            <w:tblInd w:w="-5" w:type="dxa"/>
            <w:tbl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  <w:insideH w:val="single" w:sz="4" w:space="0" w:color="BFBFBF"/>
              <w:insideV w:val="single" w:sz="4" w:space="0" w:color="BFBFBF"/>
            </w:tblBorders>
            <w:tblLook w:val="04A0" w:firstRow="1" w:lastRow="0" w:firstColumn="1" w:lastColumn="0" w:noHBand="0" w:noVBand="1"/>
          </w:tblPr>
          <w:tblGrid>
            <w:gridCol w:w="9356"/>
          </w:tblGrid>
          <w:tr w:rsidR="006465FE" w14:paraId="1E45408C" w14:textId="77777777" w:rsidTr="006465FE">
            <w:tc>
              <w:tcPr>
                <w:tcW w:w="9356" w:type="dxa"/>
                <w:shd w:val="clear" w:color="auto" w:fill="auto"/>
              </w:tcPr>
              <w:p w14:paraId="35D7AACD" w14:textId="77777777" w:rsidR="006465FE" w:rsidRPr="003034D7" w:rsidRDefault="006465FE" w:rsidP="00213CAD">
                <w:pPr>
                  <w:pStyle w:val="BodyText"/>
                </w:pPr>
                <w:r w:rsidRPr="00F45DDF">
                  <w:t xml:space="preserve">Statement </w:t>
                </w:r>
                <w:r>
                  <w:t>2: Manager</w:t>
                </w:r>
              </w:p>
              <w:p w14:paraId="2DC045ED" w14:textId="77777777" w:rsidR="006465FE" w:rsidRDefault="006465FE" w:rsidP="00213CAD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 statement (up to 100 words) including operational supports that will be provided to assist the employee as relevant.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 statement (up to 100 words) including operational supports that will be provided to assist the employee as relevant.]</w:t>
                </w:r>
                <w:r>
                  <w:fldChar w:fldCharType="end"/>
                </w:r>
              </w:p>
              <w:p w14:paraId="44476B91" w14:textId="77777777" w:rsidR="006465FE" w:rsidRDefault="006465FE" w:rsidP="00213CAD">
                <w:pPr>
                  <w:pStyle w:val="BodyText"/>
                </w:pPr>
              </w:p>
              <w:p w14:paraId="02F664AF" w14:textId="77777777" w:rsidR="006465FE" w:rsidRDefault="006465FE" w:rsidP="00213CAD">
                <w:pPr>
                  <w:pStyle w:val="BodyText"/>
                </w:pPr>
              </w:p>
              <w:p w14:paraId="41813A3B" w14:textId="77777777" w:rsidR="006465FE" w:rsidRDefault="006465FE" w:rsidP="00213CAD">
                <w:pPr>
                  <w:pStyle w:val="BodyText"/>
                </w:pPr>
              </w:p>
              <w:p w14:paraId="15A3CD2B" w14:textId="77777777" w:rsidR="006465FE" w:rsidRDefault="006465FE" w:rsidP="00213CAD">
                <w:pPr>
                  <w:pStyle w:val="BodyText"/>
                </w:pPr>
              </w:p>
              <w:p w14:paraId="4802AC09" w14:textId="77777777" w:rsidR="006465FE" w:rsidRDefault="006465FE" w:rsidP="00213CAD">
                <w:pPr>
                  <w:pStyle w:val="BodyText"/>
                </w:pPr>
              </w:p>
              <w:p w14:paraId="298E9EB3" w14:textId="77777777" w:rsidR="006465FE" w:rsidRDefault="006465FE" w:rsidP="00213CAD">
                <w:pPr>
                  <w:pStyle w:val="BodyText"/>
                </w:pPr>
              </w:p>
              <w:p w14:paraId="5F6B132A" w14:textId="77777777" w:rsidR="006465FE" w:rsidRDefault="006465FE" w:rsidP="00213CAD">
                <w:pPr>
                  <w:pStyle w:val="BodyText"/>
                </w:pPr>
              </w:p>
              <w:p w14:paraId="5C2D4ABF" w14:textId="77777777" w:rsidR="006465FE" w:rsidRDefault="006465FE" w:rsidP="00213CAD">
                <w:pPr>
                  <w:pStyle w:val="BodyText"/>
                </w:pPr>
              </w:p>
              <w:p w14:paraId="5099656A" w14:textId="77777777" w:rsidR="006465FE" w:rsidRDefault="006465FE" w:rsidP="00213CAD">
                <w:pPr>
                  <w:pStyle w:val="BodyText"/>
                </w:pPr>
              </w:p>
              <w:p w14:paraId="27D48028" w14:textId="77777777" w:rsidR="006465FE" w:rsidRDefault="006465FE" w:rsidP="00213CAD">
                <w:pPr>
                  <w:pStyle w:val="BodyText"/>
                </w:pPr>
                <w:r>
                  <w:t xml:space="preserve">Statement provided by: </w:t>
                </w: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 name and position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 name and position]</w:t>
                </w:r>
                <w:r>
                  <w:fldChar w:fldCharType="end"/>
                </w:r>
              </w:p>
            </w:tc>
          </w:tr>
        </w:tbl>
        <w:p w14:paraId="2DAEC727" w14:textId="0CEA299F" w:rsidR="006465FE" w:rsidRDefault="006465FE" w:rsidP="006465FE">
          <w:pPr>
            <w:pStyle w:val="Heading2"/>
          </w:pPr>
          <w:r>
            <w:lastRenderedPageBreak/>
            <w:t>Conditions of funding support</w:t>
          </w:r>
        </w:p>
        <w:p w14:paraId="7CBB2664" w14:textId="23E99255" w:rsidR="006465FE" w:rsidRDefault="00025906" w:rsidP="006465FE">
          <w:pPr>
            <w:pStyle w:val="Heading3"/>
          </w:pPr>
          <w:r>
            <w:t>Funding offer</w:t>
          </w:r>
        </w:p>
        <w:p w14:paraId="2C190612" w14:textId="41927810" w:rsidR="00025906" w:rsidRDefault="00025906" w:rsidP="00025906">
          <w:pPr>
            <w:pStyle w:val="BodyText"/>
          </w:pPr>
          <w:r w:rsidRPr="008F2EC9">
            <w:t xml:space="preserve">Following acceptance of an EOI, the </w:t>
          </w:r>
          <w:r>
            <w:t>OCAHO</w:t>
          </w:r>
          <w:r w:rsidRPr="008F2EC9">
            <w:t xml:space="preserve"> will provide a written offer of funding to the HHS representative and nominated employee. The offer will outline the funding commitment of the </w:t>
          </w:r>
          <w:r>
            <w:t>OCAHO</w:t>
          </w:r>
          <w:r w:rsidRPr="008F2EC9">
            <w:t xml:space="preserve"> for the nominated employee. The HHS </w:t>
          </w:r>
          <w:r>
            <w:t>delegate, operational manager</w:t>
          </w:r>
          <w:r w:rsidR="00D966ED">
            <w:t>,</w:t>
          </w:r>
          <w:r>
            <w:t xml:space="preserve"> </w:t>
          </w:r>
          <w:r w:rsidRPr="008F2EC9">
            <w:t xml:space="preserve">and nominated employee will sign the offer and return it to the </w:t>
          </w:r>
          <w:r>
            <w:t>OCAHO</w:t>
          </w:r>
          <w:r w:rsidRPr="008F2EC9">
            <w:t xml:space="preserve"> by the due date </w:t>
          </w:r>
          <w:proofErr w:type="gramStart"/>
          <w:r w:rsidRPr="008F2EC9">
            <w:t>in order to</w:t>
          </w:r>
          <w:proofErr w:type="gramEnd"/>
          <w:r w:rsidRPr="008F2EC9">
            <w:t xml:space="preserve"> accept the funding support.</w:t>
          </w:r>
          <w:r>
            <w:t xml:space="preserve">  </w:t>
          </w:r>
        </w:p>
        <w:p w14:paraId="50642A56" w14:textId="6437181B" w:rsidR="00025906" w:rsidRDefault="00025906" w:rsidP="00BD7A27">
          <w:pPr>
            <w:pStyle w:val="Heading3"/>
            <w:spacing w:before="0"/>
          </w:pPr>
          <w:r>
            <w:t>Reporting</w:t>
          </w:r>
        </w:p>
        <w:p w14:paraId="09DC0B89" w14:textId="22ADC25D" w:rsidR="00025906" w:rsidRDefault="00025906" w:rsidP="00025906">
          <w:pPr>
            <w:pStyle w:val="BodyText"/>
          </w:pPr>
          <w:r>
            <w:t xml:space="preserve">The below reporting requirements are to be provided to </w:t>
          </w:r>
          <w:hyperlink r:id="rId13" w:history="1">
            <w:r w:rsidRPr="009D36C3">
              <w:rPr>
                <w:rStyle w:val="Hyperlink"/>
              </w:rPr>
              <w:t>HP-Research@health.qld.gov.au</w:t>
            </w:r>
          </w:hyperlink>
          <w:r>
            <w:t xml:space="preserve"> </w:t>
          </w:r>
          <w:proofErr w:type="gramStart"/>
          <w:r w:rsidRPr="001734C1">
            <w:t>in order for</w:t>
          </w:r>
          <w:proofErr w:type="gramEnd"/>
          <w:r w:rsidRPr="001734C1">
            <w:t xml:space="preserve"> the HHS and nominated employee to have continued eligibility for the funding support. Failure to meet the reporting requirements </w:t>
          </w:r>
          <w:r>
            <w:t>may</w:t>
          </w:r>
          <w:r w:rsidRPr="001734C1">
            <w:t xml:space="preserve"> lead to withdrawal of the funding support.</w:t>
          </w:r>
        </w:p>
        <w:p w14:paraId="59B3397F" w14:textId="1D27124D" w:rsidR="00025906" w:rsidRDefault="00025906" w:rsidP="00025906">
          <w:pPr>
            <w:pStyle w:val="ListBullet"/>
          </w:pPr>
          <w:r>
            <w:t xml:space="preserve">6-month progress report </w:t>
          </w:r>
          <w:r w:rsidR="00BD7A27">
            <w:t xml:space="preserve">(draft implementation plan) </w:t>
          </w:r>
          <w:r>
            <w:t>detailing alignment to proposed milestones</w:t>
          </w:r>
        </w:p>
        <w:p w14:paraId="4BB195DA" w14:textId="44906FA3" w:rsidR="00025906" w:rsidRDefault="00025906" w:rsidP="00025906">
          <w:pPr>
            <w:pStyle w:val="ListBullet"/>
          </w:pPr>
          <w:r>
            <w:t xml:space="preserve">12-month completion report </w:t>
          </w:r>
          <w:r w:rsidR="00BD7A27">
            <w:t>(final implementation plan) d</w:t>
          </w:r>
          <w:r>
            <w:t>etailing alignment to proposed milestones</w:t>
          </w:r>
          <w:r w:rsidR="00D966ED">
            <w:t>.</w:t>
          </w:r>
        </w:p>
        <w:p w14:paraId="3A8229F6" w14:textId="263184BE" w:rsidR="00025906" w:rsidRDefault="00025906" w:rsidP="00025906">
          <w:pPr>
            <w:pStyle w:val="Heading3"/>
          </w:pPr>
          <w:r>
            <w:t>Exception reporting</w:t>
          </w:r>
        </w:p>
        <w:p w14:paraId="06BEE0D4" w14:textId="77777777" w:rsidR="00025906" w:rsidRPr="001734C1" w:rsidRDefault="00025906" w:rsidP="00025906">
          <w:pPr>
            <w:pStyle w:val="BodyText"/>
          </w:pPr>
          <w:r w:rsidRPr="001734C1">
            <w:t xml:space="preserve">The HHS will advise the </w:t>
          </w:r>
          <w:r>
            <w:t>OCAHO within 7 days of the following:</w:t>
          </w:r>
        </w:p>
        <w:p w14:paraId="63C3DC9C" w14:textId="2C72D05F" w:rsidR="00025906" w:rsidRPr="00222396" w:rsidRDefault="00025906" w:rsidP="00025906">
          <w:pPr>
            <w:pStyle w:val="BodyText"/>
            <w:numPr>
              <w:ilvl w:val="0"/>
              <w:numId w:val="9"/>
            </w:numPr>
            <w:rPr>
              <w:snapToGrid w:val="0"/>
            </w:rPr>
          </w:pPr>
          <w:r w:rsidRPr="001734C1">
            <w:rPr>
              <w:snapToGrid w:val="0"/>
            </w:rPr>
            <w:t xml:space="preserve">The nominated employee: </w:t>
          </w:r>
        </w:p>
        <w:p w14:paraId="6BF34454" w14:textId="0C09C8C8" w:rsidR="00025906" w:rsidRPr="001734C1" w:rsidRDefault="00415282" w:rsidP="00025906">
          <w:pPr>
            <w:pStyle w:val="ListBullet"/>
            <w:numPr>
              <w:ilvl w:val="2"/>
              <w:numId w:val="6"/>
            </w:numPr>
          </w:pPr>
          <w:r>
            <w:t>R</w:t>
          </w:r>
          <w:r w:rsidR="00025906" w:rsidRPr="001734C1">
            <w:t>esigns from the position (or other form of position separation). The nominated employee will not have access to the funding support if they leave their position permanently</w:t>
          </w:r>
          <w:r>
            <w:t>.</w:t>
          </w:r>
        </w:p>
        <w:p w14:paraId="6E914DCA" w14:textId="3FBCB5AA" w:rsidR="00025906" w:rsidRPr="001734C1" w:rsidRDefault="00415282" w:rsidP="00025906">
          <w:pPr>
            <w:pStyle w:val="ListBullet"/>
            <w:numPr>
              <w:ilvl w:val="2"/>
              <w:numId w:val="6"/>
            </w:numPr>
          </w:pPr>
          <w:r>
            <w:t>H</w:t>
          </w:r>
          <w:r w:rsidR="00025906" w:rsidRPr="001734C1">
            <w:t xml:space="preserve">as a change of employment status e.g. </w:t>
          </w:r>
          <w:proofErr w:type="gramStart"/>
          <w:r w:rsidR="00025906" w:rsidRPr="001734C1">
            <w:t>is</w:t>
          </w:r>
          <w:proofErr w:type="gramEnd"/>
          <w:r w:rsidR="00025906" w:rsidRPr="001734C1">
            <w:t xml:space="preserve"> approved to change from full-time to part-time</w:t>
          </w:r>
          <w:r>
            <w:t>.</w:t>
          </w:r>
        </w:p>
        <w:p w14:paraId="57622136" w14:textId="1160956B" w:rsidR="00025906" w:rsidRPr="001734C1" w:rsidRDefault="00415282" w:rsidP="00025906">
          <w:pPr>
            <w:pStyle w:val="ListBullet"/>
            <w:numPr>
              <w:ilvl w:val="2"/>
              <w:numId w:val="6"/>
            </w:numPr>
          </w:pPr>
          <w:r>
            <w:t>I</w:t>
          </w:r>
          <w:r w:rsidR="00025906" w:rsidRPr="001734C1">
            <w:t>s at risk of failing to complete the requirements for the funding support.</w:t>
          </w:r>
        </w:p>
        <w:p w14:paraId="6AA104EF" w14:textId="05518F22" w:rsidR="00025906" w:rsidRDefault="00025906" w:rsidP="00025906">
          <w:pPr>
            <w:pStyle w:val="ListBullet"/>
            <w:numPr>
              <w:ilvl w:val="0"/>
              <w:numId w:val="9"/>
            </w:numPr>
          </w:pPr>
          <w:r w:rsidRPr="005D5838">
            <w:rPr>
              <w:snapToGrid w:val="0"/>
            </w:rPr>
            <w:t>The nominated employee</w:t>
          </w:r>
          <w:r w:rsidR="00D966ED">
            <w:rPr>
              <w:snapToGrid w:val="0"/>
            </w:rPr>
            <w:t>’</w:t>
          </w:r>
          <w:r w:rsidRPr="005D5838">
            <w:rPr>
              <w:snapToGrid w:val="0"/>
            </w:rPr>
            <w:t xml:space="preserve">s position status </w:t>
          </w:r>
          <w:r w:rsidRPr="00720F25">
            <w:t>(permanent, temporary, FTE) changes to no longer meet the requirements for funding.</w:t>
          </w:r>
        </w:p>
        <w:p w14:paraId="20F6B1E0" w14:textId="2D96CCC5" w:rsidR="00025906" w:rsidRDefault="00025906" w:rsidP="00025906">
          <w:pPr>
            <w:pStyle w:val="Heading2"/>
          </w:pPr>
          <w:r>
            <w:t>Support for the RRR-Cap TRIP Fellow</w:t>
          </w:r>
        </w:p>
        <w:p w14:paraId="4C649811" w14:textId="77777777" w:rsidR="00025906" w:rsidRDefault="00025906" w:rsidP="00025906">
          <w:pPr>
            <w:pStyle w:val="BodyText"/>
          </w:pPr>
          <w:r>
            <w:t>HHSs with nominated employees that have access to the OCAHO funding support will:</w:t>
          </w:r>
        </w:p>
        <w:p w14:paraId="4A2AA296" w14:textId="305F5DB8" w:rsidR="00025906" w:rsidRDefault="00D966ED" w:rsidP="00025906">
          <w:pPr>
            <w:pStyle w:val="ListBullet"/>
            <w:spacing w:line="240" w:lineRule="auto"/>
          </w:pPr>
          <w:r>
            <w:t>A</w:t>
          </w:r>
          <w:r w:rsidR="00025906" w:rsidRPr="0044544F">
            <w:t xml:space="preserve">llow relevant staff to participate in reasonable evaluation activities associated with the statewide </w:t>
          </w:r>
          <w:r w:rsidR="00025906">
            <w:t>research capacity building strategy</w:t>
          </w:r>
          <w:r w:rsidR="00025906" w:rsidRPr="0044544F">
            <w:t xml:space="preserve">. </w:t>
          </w:r>
        </w:p>
        <w:p w14:paraId="60AC293C" w14:textId="24ECCEF0" w:rsidR="00025906" w:rsidRDefault="00D966ED" w:rsidP="00025906">
          <w:pPr>
            <w:pStyle w:val="ListBullet"/>
            <w:spacing w:line="240" w:lineRule="auto"/>
          </w:pPr>
          <w:r>
            <w:t>G</w:t>
          </w:r>
          <w:r w:rsidR="00025906" w:rsidRPr="00514206">
            <w:t>rant reasonable requests for staff to contribute to promotion, profiling</w:t>
          </w:r>
          <w:r>
            <w:t>,</w:t>
          </w:r>
          <w:r w:rsidR="00025906" w:rsidRPr="00514206">
            <w:t xml:space="preserve"> and other media opportunities related to their participation in the </w:t>
          </w:r>
          <w:r w:rsidR="00025906">
            <w:t>research capacity building</w:t>
          </w:r>
          <w:r w:rsidR="00025906" w:rsidRPr="00514206">
            <w:t xml:space="preserve"> strategy. Formal approvals will be requested from HHS delegates prior to p</w:t>
          </w:r>
          <w:r w:rsidR="00025906">
            <w:t>rogressing any media activities</w:t>
          </w:r>
          <w:r w:rsidR="00025906" w:rsidRPr="00514206">
            <w:t>.</w:t>
          </w:r>
        </w:p>
        <w:p w14:paraId="2435452E" w14:textId="77777777" w:rsidR="00025906" w:rsidRDefault="00025906" w:rsidP="00025906">
          <w:pPr>
            <w:pStyle w:val="BodyText"/>
            <w:rPr>
              <w:lang w:eastAsia="en-AU"/>
            </w:rPr>
          </w:pPr>
        </w:p>
        <w:p w14:paraId="1BADCCC0" w14:textId="14DFDF2B" w:rsidR="00025906" w:rsidRDefault="00025906" w:rsidP="00025906">
          <w:pPr>
            <w:pStyle w:val="Heading3"/>
          </w:pPr>
          <w:r>
            <w:lastRenderedPageBreak/>
            <w:t>Certification</w:t>
          </w:r>
        </w:p>
        <w:tbl>
          <w:tblPr>
            <w:tblW w:w="9356" w:type="dxa"/>
            <w:tblInd w:w="-147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1634"/>
            <w:gridCol w:w="3164"/>
            <w:gridCol w:w="1314"/>
            <w:gridCol w:w="3244"/>
          </w:tblGrid>
          <w:tr w:rsidR="00025906" w:rsidRPr="002C753C" w14:paraId="430759A0" w14:textId="77777777" w:rsidTr="00025906">
            <w:trPr>
              <w:cantSplit/>
              <w:tblHeader/>
            </w:trPr>
            <w:tc>
              <w:tcPr>
                <w:tcW w:w="9356" w:type="dxa"/>
                <w:gridSpan w:val="4"/>
                <w:shd w:val="clear" w:color="auto" w:fill="BFBFBF" w:themeFill="background1" w:themeFillShade="BF"/>
              </w:tcPr>
              <w:p w14:paraId="318128CF" w14:textId="77777777" w:rsidR="00025906" w:rsidRPr="00025906" w:rsidDel="00D4672E" w:rsidRDefault="00025906" w:rsidP="00025906">
                <w:pPr>
                  <w:pStyle w:val="BodyTextCondensed"/>
                  <w:rPr>
                    <w:b/>
                    <w:bCs/>
                  </w:rPr>
                </w:pPr>
                <w:r w:rsidRPr="00025906">
                  <w:rPr>
                    <w:b/>
                    <w:bCs/>
                  </w:rPr>
                  <w:t>Nominated Employee</w:t>
                </w:r>
              </w:p>
            </w:tc>
          </w:tr>
          <w:tr w:rsidR="00025906" w:rsidRPr="002C753C" w14:paraId="079DDCD1" w14:textId="77777777" w:rsidTr="00025906">
            <w:trPr>
              <w:cantSplit/>
              <w:tblHeader/>
            </w:trPr>
            <w:tc>
              <w:tcPr>
                <w:tcW w:w="9356" w:type="dxa"/>
                <w:gridSpan w:val="4"/>
                <w:shd w:val="clear" w:color="auto" w:fill="auto"/>
              </w:tcPr>
              <w:p w14:paraId="04B3FA81" w14:textId="42B77C21" w:rsidR="00025906" w:rsidRPr="007F490F" w:rsidDel="00D4672E" w:rsidRDefault="00025906" w:rsidP="00025906">
                <w:pPr>
                  <w:pStyle w:val="BodyTextCondensed"/>
                </w:pPr>
                <w:r>
                  <w:t>I certify that I have read the information and conditions described within this EOI, and that I meet the eligibility criteria. I certify that all details in this application are correct. I understand and agree that if successful, I will be required to meet the terms and conditions of receiving the funding including the provision of progress / summary reports and evidence of funding expenditure.</w:t>
                </w:r>
              </w:p>
            </w:tc>
          </w:tr>
          <w:tr w:rsidR="00025906" w:rsidRPr="00DF71B0" w14:paraId="77C93A00" w14:textId="77777777" w:rsidTr="00025906">
            <w:trPr>
              <w:cantSplit/>
              <w:trHeight w:val="227"/>
              <w:tblHeader/>
            </w:trPr>
            <w:tc>
              <w:tcPr>
                <w:tcW w:w="1634" w:type="dxa"/>
                <w:shd w:val="clear" w:color="auto" w:fill="auto"/>
              </w:tcPr>
              <w:p w14:paraId="4E2CE902" w14:textId="77777777" w:rsidR="00025906" w:rsidRDefault="00025906" w:rsidP="00025906">
                <w:pPr>
                  <w:pStyle w:val="BodyTextCondensed"/>
                </w:pPr>
                <w:r w:rsidRPr="002C753C">
                  <w:t>Name</w:t>
                </w:r>
              </w:p>
              <w:p w14:paraId="2BF3DC93" w14:textId="77777777" w:rsidR="00025906" w:rsidRPr="002C753C" w:rsidRDefault="00025906" w:rsidP="00025906">
                <w:pPr>
                  <w:pStyle w:val="BodyTextCondensed"/>
                </w:pPr>
              </w:p>
            </w:tc>
            <w:tc>
              <w:tcPr>
                <w:tcW w:w="3164" w:type="dxa"/>
                <w:shd w:val="clear" w:color="auto" w:fill="auto"/>
              </w:tcPr>
              <w:p w14:paraId="4561CDFE" w14:textId="77777777" w:rsidR="00025906" w:rsidRPr="00DF71B0" w:rsidRDefault="00025906" w:rsidP="00025906">
                <w:pPr>
                  <w:pStyle w:val="BodyTextCondensed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 name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 name]</w:t>
                </w:r>
                <w:r>
                  <w:fldChar w:fldCharType="end"/>
                </w:r>
              </w:p>
            </w:tc>
            <w:tc>
              <w:tcPr>
                <w:tcW w:w="1314" w:type="dxa"/>
              </w:tcPr>
              <w:p w14:paraId="542853E7" w14:textId="77777777" w:rsidR="00025906" w:rsidRDefault="00025906" w:rsidP="00025906">
                <w:pPr>
                  <w:pStyle w:val="BodyTextCondensed"/>
                </w:pPr>
                <w:r w:rsidRPr="002C753C">
                  <w:t>Date</w:t>
                </w:r>
              </w:p>
              <w:p w14:paraId="2A279B76" w14:textId="77777777" w:rsidR="00025906" w:rsidRDefault="00025906" w:rsidP="00025906">
                <w:pPr>
                  <w:pStyle w:val="BodyTextCondensed"/>
                </w:pPr>
              </w:p>
            </w:tc>
            <w:tc>
              <w:tcPr>
                <w:tcW w:w="3244" w:type="dxa"/>
              </w:tcPr>
              <w:p w14:paraId="4C83CFD7" w14:textId="77777777" w:rsidR="00025906" w:rsidRDefault="00025906" w:rsidP="00025906">
                <w:pPr>
                  <w:pStyle w:val="BodyTextCondensed"/>
                </w:pPr>
              </w:p>
            </w:tc>
          </w:tr>
          <w:tr w:rsidR="00025906" w:rsidRPr="002C753C" w14:paraId="65EB0243" w14:textId="77777777" w:rsidTr="00025906">
            <w:trPr>
              <w:cantSplit/>
              <w:trHeight w:val="645"/>
              <w:tblHeader/>
            </w:trPr>
            <w:tc>
              <w:tcPr>
                <w:tcW w:w="1634" w:type="dxa"/>
                <w:shd w:val="clear" w:color="auto" w:fill="auto"/>
              </w:tcPr>
              <w:p w14:paraId="7DC31C77" w14:textId="77777777" w:rsidR="00025906" w:rsidRDefault="00025906" w:rsidP="00025906">
                <w:pPr>
                  <w:pStyle w:val="BodyTextCondensed"/>
                </w:pPr>
                <w:r>
                  <w:t>Signature</w:t>
                </w:r>
              </w:p>
              <w:p w14:paraId="4127F4D8" w14:textId="77777777" w:rsidR="00025906" w:rsidRPr="002C753C" w:rsidRDefault="00025906" w:rsidP="00025906">
                <w:pPr>
                  <w:pStyle w:val="BodyTextCondensed"/>
                </w:pPr>
              </w:p>
            </w:tc>
            <w:tc>
              <w:tcPr>
                <w:tcW w:w="7722" w:type="dxa"/>
                <w:gridSpan w:val="3"/>
                <w:shd w:val="clear" w:color="auto" w:fill="auto"/>
              </w:tcPr>
              <w:p w14:paraId="34E8E6CC" w14:textId="77777777" w:rsidR="00025906" w:rsidRPr="002C753C" w:rsidRDefault="00025906" w:rsidP="00025906">
                <w:pPr>
                  <w:pStyle w:val="BodyTextCondensed"/>
                </w:pPr>
              </w:p>
            </w:tc>
          </w:tr>
          <w:tr w:rsidR="00025906" w14:paraId="61B01D87" w14:textId="77777777" w:rsidTr="00025906">
            <w:trPr>
              <w:cantSplit/>
              <w:tblHeader/>
            </w:trPr>
            <w:tc>
              <w:tcPr>
                <w:tcW w:w="9356" w:type="dxa"/>
                <w:gridSpan w:val="4"/>
                <w:shd w:val="clear" w:color="auto" w:fill="BFBFBF" w:themeFill="background1" w:themeFillShade="BF"/>
              </w:tcPr>
              <w:p w14:paraId="03C2C299" w14:textId="77777777" w:rsidR="00025906" w:rsidRPr="002B7EFE" w:rsidRDefault="00025906" w:rsidP="00025906">
                <w:pPr>
                  <w:pStyle w:val="BodyTextCondensed"/>
                </w:pPr>
                <w:r w:rsidRPr="002B7EFE">
                  <w:t xml:space="preserve">Operational manager </w:t>
                </w:r>
              </w:p>
            </w:tc>
          </w:tr>
          <w:tr w:rsidR="00025906" w14:paraId="6819321E" w14:textId="77777777" w:rsidTr="00025906">
            <w:trPr>
              <w:cantSplit/>
              <w:tblHeader/>
            </w:trPr>
            <w:tc>
              <w:tcPr>
                <w:tcW w:w="9356" w:type="dxa"/>
                <w:gridSpan w:val="4"/>
                <w:shd w:val="clear" w:color="auto" w:fill="auto"/>
              </w:tcPr>
              <w:p w14:paraId="6E177AA5" w14:textId="77777777" w:rsidR="00025906" w:rsidRDefault="00025906" w:rsidP="00213CAD"/>
              <w:p w14:paraId="3F58850B" w14:textId="447F98D8" w:rsidR="00025906" w:rsidRDefault="00025906" w:rsidP="00213CAD">
                <w:r>
                  <w:t>I certify that I have read the information and conditions described within this EOI, and that I support this TRIP Fellowship application.</w:t>
                </w:r>
              </w:p>
              <w:p w14:paraId="41F4D196" w14:textId="77777777" w:rsidR="00025906" w:rsidRPr="00D4672E" w:rsidRDefault="00025906" w:rsidP="00213CAD"/>
            </w:tc>
          </w:tr>
          <w:tr w:rsidR="00025906" w:rsidRPr="002C753C" w14:paraId="6F141A30" w14:textId="77777777" w:rsidTr="00025906">
            <w:trPr>
              <w:cantSplit/>
              <w:trHeight w:val="227"/>
              <w:tblHeader/>
            </w:trPr>
            <w:tc>
              <w:tcPr>
                <w:tcW w:w="1634" w:type="dxa"/>
                <w:shd w:val="clear" w:color="auto" w:fill="auto"/>
              </w:tcPr>
              <w:p w14:paraId="29A4A5CE" w14:textId="77777777" w:rsidR="00025906" w:rsidRDefault="00025906" w:rsidP="00025906">
                <w:pPr>
                  <w:pStyle w:val="BodyTextCondensed"/>
                </w:pPr>
                <w:r w:rsidRPr="002C753C">
                  <w:t>Name</w:t>
                </w:r>
              </w:p>
              <w:p w14:paraId="2C79A1CF" w14:textId="77777777" w:rsidR="00025906" w:rsidRPr="002C753C" w:rsidRDefault="00025906" w:rsidP="00025906">
                <w:pPr>
                  <w:pStyle w:val="BodyTextCondensed"/>
                </w:pPr>
              </w:p>
            </w:tc>
            <w:tc>
              <w:tcPr>
                <w:tcW w:w="3164" w:type="dxa"/>
                <w:shd w:val="clear" w:color="auto" w:fill="auto"/>
              </w:tcPr>
              <w:p w14:paraId="51415119" w14:textId="77777777" w:rsidR="00025906" w:rsidRPr="00DF71B0" w:rsidRDefault="00025906" w:rsidP="00025906">
                <w:pPr>
                  <w:pStyle w:val="BodyTextCondensed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 name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 name]</w:t>
                </w:r>
                <w:r>
                  <w:fldChar w:fldCharType="end"/>
                </w:r>
              </w:p>
            </w:tc>
            <w:tc>
              <w:tcPr>
                <w:tcW w:w="1314" w:type="dxa"/>
              </w:tcPr>
              <w:p w14:paraId="51D1102F" w14:textId="77777777" w:rsidR="00025906" w:rsidRDefault="00025906" w:rsidP="00213CAD">
                <w:pPr>
                  <w:pStyle w:val="TableText"/>
                </w:pPr>
                <w:r w:rsidRPr="002C753C">
                  <w:t>Date</w:t>
                </w:r>
              </w:p>
            </w:tc>
            <w:tc>
              <w:tcPr>
                <w:tcW w:w="3244" w:type="dxa"/>
              </w:tcPr>
              <w:p w14:paraId="5C66CEB0" w14:textId="77777777" w:rsidR="00025906" w:rsidRDefault="00025906" w:rsidP="00213CAD">
                <w:pPr>
                  <w:pStyle w:val="TableText"/>
                </w:pPr>
              </w:p>
            </w:tc>
          </w:tr>
          <w:tr w:rsidR="00025906" w:rsidRPr="002C753C" w14:paraId="7A80C042" w14:textId="77777777" w:rsidTr="00025906">
            <w:trPr>
              <w:cantSplit/>
              <w:trHeight w:val="227"/>
              <w:tblHeader/>
            </w:trPr>
            <w:tc>
              <w:tcPr>
                <w:tcW w:w="1634" w:type="dxa"/>
                <w:shd w:val="clear" w:color="auto" w:fill="auto"/>
              </w:tcPr>
              <w:p w14:paraId="713DA4FC" w14:textId="77777777" w:rsidR="00025906" w:rsidRDefault="00025906" w:rsidP="00025906">
                <w:pPr>
                  <w:pStyle w:val="BodyTextCondensed"/>
                </w:pPr>
                <w:r w:rsidRPr="002C753C">
                  <w:t xml:space="preserve">Position </w:t>
                </w:r>
              </w:p>
              <w:p w14:paraId="4D5C6E9E" w14:textId="77777777" w:rsidR="00025906" w:rsidRPr="002C753C" w:rsidRDefault="00025906" w:rsidP="00025906">
                <w:pPr>
                  <w:pStyle w:val="BodyTextCondensed"/>
                </w:pPr>
              </w:p>
            </w:tc>
            <w:tc>
              <w:tcPr>
                <w:tcW w:w="3164" w:type="dxa"/>
                <w:shd w:val="clear" w:color="auto" w:fill="auto"/>
              </w:tcPr>
              <w:p w14:paraId="6E0C7B36" w14:textId="77777777" w:rsidR="00025906" w:rsidRPr="00DF71B0" w:rsidRDefault="00025906" w:rsidP="00025906">
                <w:pPr>
                  <w:pStyle w:val="BodyTextCondensed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 position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 position]</w:t>
                </w:r>
                <w:r>
                  <w:fldChar w:fldCharType="end"/>
                </w:r>
              </w:p>
            </w:tc>
            <w:tc>
              <w:tcPr>
                <w:tcW w:w="1314" w:type="dxa"/>
              </w:tcPr>
              <w:p w14:paraId="6FDFC252" w14:textId="77777777" w:rsidR="00025906" w:rsidRDefault="00025906" w:rsidP="00213CAD">
                <w:pPr>
                  <w:pStyle w:val="TableText"/>
                </w:pPr>
                <w:r>
                  <w:t>Unit</w:t>
                </w:r>
              </w:p>
            </w:tc>
            <w:tc>
              <w:tcPr>
                <w:tcW w:w="3244" w:type="dxa"/>
              </w:tcPr>
              <w:p w14:paraId="762EBFCB" w14:textId="77777777" w:rsidR="00025906" w:rsidRDefault="00025906" w:rsidP="00213CAD">
                <w:pPr>
                  <w:pStyle w:val="TableText"/>
                </w:pPr>
              </w:p>
            </w:tc>
          </w:tr>
          <w:tr w:rsidR="00025906" w:rsidRPr="002C753C" w14:paraId="750EDDDA" w14:textId="77777777" w:rsidTr="00025906">
            <w:trPr>
              <w:cantSplit/>
              <w:trHeight w:val="227"/>
              <w:tblHeader/>
            </w:trPr>
            <w:tc>
              <w:tcPr>
                <w:tcW w:w="1634" w:type="dxa"/>
                <w:shd w:val="clear" w:color="auto" w:fill="auto"/>
              </w:tcPr>
              <w:p w14:paraId="385CAB5F" w14:textId="77777777" w:rsidR="00025906" w:rsidRPr="002C753C" w:rsidRDefault="00025906" w:rsidP="00025906">
                <w:pPr>
                  <w:pStyle w:val="BodyTextCondensed"/>
                </w:pPr>
                <w:r w:rsidRPr="002C753C">
                  <w:t>Signature</w:t>
                </w:r>
              </w:p>
            </w:tc>
            <w:tc>
              <w:tcPr>
                <w:tcW w:w="7722" w:type="dxa"/>
                <w:gridSpan w:val="3"/>
                <w:shd w:val="clear" w:color="auto" w:fill="auto"/>
              </w:tcPr>
              <w:p w14:paraId="56273E0B" w14:textId="77777777" w:rsidR="00025906" w:rsidRDefault="00025906" w:rsidP="00025906">
                <w:pPr>
                  <w:pStyle w:val="BodyTextCondensed"/>
                </w:pPr>
              </w:p>
              <w:p w14:paraId="3A84005E" w14:textId="77777777" w:rsidR="00025906" w:rsidRDefault="00025906" w:rsidP="00025906">
                <w:pPr>
                  <w:pStyle w:val="BodyTextCondensed"/>
                </w:pPr>
              </w:p>
            </w:tc>
          </w:tr>
          <w:tr w:rsidR="00025906" w:rsidRPr="002C753C" w14:paraId="05EFA9FB" w14:textId="77777777" w:rsidTr="00025906">
            <w:trPr>
              <w:cantSplit/>
              <w:tblHeader/>
            </w:trPr>
            <w:tc>
              <w:tcPr>
                <w:tcW w:w="9356" w:type="dxa"/>
                <w:gridSpan w:val="4"/>
                <w:shd w:val="clear" w:color="auto" w:fill="BFBFBF" w:themeFill="background1" w:themeFillShade="BF"/>
              </w:tcPr>
              <w:p w14:paraId="5661EDE1" w14:textId="77777777" w:rsidR="00025906" w:rsidRPr="00D966ED" w:rsidRDefault="00025906" w:rsidP="00025906">
                <w:pPr>
                  <w:pStyle w:val="BodyTextCondensed"/>
                </w:pPr>
                <w:r w:rsidRPr="00D966ED">
                  <w:t xml:space="preserve">HHS delegate </w:t>
                </w:r>
                <w:r w:rsidRPr="00D966ED">
                  <w:rPr>
                    <w:rStyle w:val="BodyTxtChar"/>
                    <w:rFonts w:ascii="Fira Sans" w:eastAsiaTheme="majorEastAsia" w:hAnsi="Fira Sans"/>
                    <w:b/>
                    <w:color w:val="3A3E3E" w:themeColor="background2" w:themeShade="40"/>
                  </w:rPr>
                  <w:t>(e.g. Director of Allied Health, Executive Director of Rural Services)</w:t>
                </w:r>
              </w:p>
            </w:tc>
          </w:tr>
          <w:tr w:rsidR="00025906" w:rsidRPr="002C753C" w14:paraId="2E196293" w14:textId="77777777" w:rsidTr="00025906">
            <w:trPr>
              <w:cantSplit/>
              <w:tblHeader/>
            </w:trPr>
            <w:tc>
              <w:tcPr>
                <w:tcW w:w="9356" w:type="dxa"/>
                <w:gridSpan w:val="4"/>
                <w:shd w:val="clear" w:color="auto" w:fill="auto"/>
              </w:tcPr>
              <w:p w14:paraId="5658C279" w14:textId="77777777" w:rsidR="00025906" w:rsidRDefault="00025906" w:rsidP="00213CAD">
                <w:pPr>
                  <w:rPr>
                    <w:lang w:eastAsia="en-AU"/>
                  </w:rPr>
                </w:pPr>
              </w:p>
              <w:p w14:paraId="26296FF4" w14:textId="77777777" w:rsidR="00025906" w:rsidRDefault="00025906" w:rsidP="00213CAD">
                <w:pPr>
                  <w:rPr>
                    <w:lang w:eastAsia="en-AU"/>
                  </w:rPr>
                </w:pPr>
                <w:r>
                  <w:t>I certify that I have read the information and conditions described within this EOI,</w:t>
                </w:r>
                <w:r>
                  <w:rPr>
                    <w:lang w:eastAsia="en-AU"/>
                  </w:rPr>
                  <w:t xml:space="preserve"> and that I support this application for this </w:t>
                </w:r>
                <w:r>
                  <w:t>TRIP Fellowship application</w:t>
                </w:r>
                <w:r>
                  <w:rPr>
                    <w:lang w:eastAsia="en-AU"/>
                  </w:rPr>
                  <w:t>.</w:t>
                </w:r>
              </w:p>
              <w:p w14:paraId="1EB8AEDF" w14:textId="77777777" w:rsidR="00025906" w:rsidRPr="004D0996" w:rsidRDefault="00025906" w:rsidP="00213CAD">
                <w:pPr>
                  <w:rPr>
                    <w:lang w:eastAsia="en-AU"/>
                  </w:rPr>
                </w:pPr>
              </w:p>
            </w:tc>
          </w:tr>
          <w:tr w:rsidR="00025906" w:rsidRPr="00DF71B0" w14:paraId="4460163E" w14:textId="77777777" w:rsidTr="00025906">
            <w:trPr>
              <w:cantSplit/>
              <w:trHeight w:val="227"/>
              <w:tblHeader/>
            </w:trPr>
            <w:tc>
              <w:tcPr>
                <w:tcW w:w="1634" w:type="dxa"/>
                <w:shd w:val="clear" w:color="auto" w:fill="auto"/>
              </w:tcPr>
              <w:p w14:paraId="1EE778C5" w14:textId="77777777" w:rsidR="00025906" w:rsidRPr="00025906" w:rsidRDefault="00025906" w:rsidP="00213CAD">
                <w:pPr>
                  <w:pStyle w:val="TableText"/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</w:pPr>
                <w:r w:rsidRPr="00025906"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  <w:t>Name</w:t>
                </w:r>
              </w:p>
              <w:p w14:paraId="3110EF77" w14:textId="77777777" w:rsidR="00025906" w:rsidRPr="00025906" w:rsidRDefault="00025906" w:rsidP="00213CAD">
                <w:pPr>
                  <w:pStyle w:val="TableText"/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</w:pPr>
              </w:p>
            </w:tc>
            <w:tc>
              <w:tcPr>
                <w:tcW w:w="3164" w:type="dxa"/>
                <w:shd w:val="clear" w:color="auto" w:fill="auto"/>
              </w:tcPr>
              <w:p w14:paraId="71BF7029" w14:textId="77777777" w:rsidR="00025906" w:rsidRPr="00025906" w:rsidRDefault="00025906" w:rsidP="00213CAD">
                <w:pPr>
                  <w:pStyle w:val="TableText"/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</w:pPr>
                <w:r w:rsidRPr="00025906"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 name]"/>
                        <w:maxLength w:val="500"/>
                      </w:textInput>
                    </w:ffData>
                  </w:fldChar>
                </w:r>
                <w:r w:rsidRPr="00025906"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  <w:instrText xml:space="preserve"> FORMTEXT </w:instrText>
                </w:r>
                <w:r w:rsidRPr="00025906"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</w:r>
                <w:r w:rsidRPr="00025906"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  <w:fldChar w:fldCharType="separate"/>
                </w:r>
                <w:r w:rsidRPr="00025906">
                  <w:rPr>
                    <w:rFonts w:ascii="Fira Sans" w:hAnsi="Fira Sans"/>
                    <w:noProof/>
                    <w:color w:val="3A3E3E" w:themeColor="background2" w:themeShade="40"/>
                    <w:sz w:val="21"/>
                    <w:szCs w:val="21"/>
                  </w:rPr>
                  <w:t>[insert name]</w:t>
                </w:r>
                <w:r w:rsidRPr="00025906"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  <w:fldChar w:fldCharType="end"/>
                </w:r>
              </w:p>
            </w:tc>
            <w:tc>
              <w:tcPr>
                <w:tcW w:w="1314" w:type="dxa"/>
              </w:tcPr>
              <w:p w14:paraId="583EBD1E" w14:textId="77777777" w:rsidR="00025906" w:rsidRPr="00025906" w:rsidRDefault="00025906" w:rsidP="00213CAD">
                <w:pPr>
                  <w:pStyle w:val="TableText"/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</w:pPr>
                <w:r w:rsidRPr="00025906"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  <w:t>Date</w:t>
                </w:r>
              </w:p>
              <w:p w14:paraId="79EA1B36" w14:textId="77777777" w:rsidR="00025906" w:rsidRPr="00025906" w:rsidRDefault="00025906" w:rsidP="00213CAD">
                <w:pPr>
                  <w:pStyle w:val="TableText"/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</w:pPr>
              </w:p>
            </w:tc>
            <w:tc>
              <w:tcPr>
                <w:tcW w:w="3244" w:type="dxa"/>
              </w:tcPr>
              <w:p w14:paraId="2522D55D" w14:textId="77777777" w:rsidR="00025906" w:rsidRPr="00025906" w:rsidRDefault="00025906" w:rsidP="00213CAD">
                <w:pPr>
                  <w:pStyle w:val="TableText"/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</w:pPr>
              </w:p>
            </w:tc>
          </w:tr>
          <w:tr w:rsidR="00025906" w:rsidRPr="00DF71B0" w14:paraId="75C9D4A6" w14:textId="77777777" w:rsidTr="00025906">
            <w:trPr>
              <w:cantSplit/>
              <w:trHeight w:val="227"/>
              <w:tblHeader/>
            </w:trPr>
            <w:tc>
              <w:tcPr>
                <w:tcW w:w="1634" w:type="dxa"/>
                <w:shd w:val="clear" w:color="auto" w:fill="auto"/>
              </w:tcPr>
              <w:p w14:paraId="354230F9" w14:textId="77777777" w:rsidR="00025906" w:rsidRPr="00025906" w:rsidRDefault="00025906" w:rsidP="00213CAD">
                <w:pPr>
                  <w:pStyle w:val="TableText"/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</w:pPr>
                <w:r w:rsidRPr="00025906"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  <w:t>Position</w:t>
                </w:r>
              </w:p>
              <w:p w14:paraId="6E25D992" w14:textId="77777777" w:rsidR="00025906" w:rsidRPr="00025906" w:rsidRDefault="00025906" w:rsidP="00213CAD">
                <w:pPr>
                  <w:pStyle w:val="TableText"/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</w:pPr>
              </w:p>
            </w:tc>
            <w:tc>
              <w:tcPr>
                <w:tcW w:w="7722" w:type="dxa"/>
                <w:gridSpan w:val="3"/>
                <w:shd w:val="clear" w:color="auto" w:fill="auto"/>
              </w:tcPr>
              <w:p w14:paraId="3D18A6F5" w14:textId="77777777" w:rsidR="00025906" w:rsidRPr="00025906" w:rsidRDefault="00025906" w:rsidP="00213CAD">
                <w:pPr>
                  <w:pStyle w:val="TableText"/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</w:pPr>
                <w:r w:rsidRPr="00025906"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 position]"/>
                        <w:maxLength w:val="500"/>
                      </w:textInput>
                    </w:ffData>
                  </w:fldChar>
                </w:r>
                <w:r w:rsidRPr="00025906"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  <w:instrText xml:space="preserve"> FORMTEXT </w:instrText>
                </w:r>
                <w:r w:rsidRPr="00025906"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</w:r>
                <w:r w:rsidRPr="00025906"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  <w:fldChar w:fldCharType="separate"/>
                </w:r>
                <w:r w:rsidRPr="00025906">
                  <w:rPr>
                    <w:rFonts w:ascii="Fira Sans" w:hAnsi="Fira Sans"/>
                    <w:noProof/>
                    <w:color w:val="3A3E3E" w:themeColor="background2" w:themeShade="40"/>
                    <w:sz w:val="21"/>
                    <w:szCs w:val="21"/>
                  </w:rPr>
                  <w:t>[insert position]</w:t>
                </w:r>
                <w:r w:rsidRPr="00025906"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  <w:fldChar w:fldCharType="end"/>
                </w:r>
              </w:p>
            </w:tc>
          </w:tr>
          <w:tr w:rsidR="00025906" w:rsidRPr="002C753C" w14:paraId="60E68EA3" w14:textId="77777777" w:rsidTr="00025906">
            <w:trPr>
              <w:cantSplit/>
              <w:trHeight w:val="227"/>
              <w:tblHeader/>
            </w:trPr>
            <w:tc>
              <w:tcPr>
                <w:tcW w:w="1634" w:type="dxa"/>
                <w:shd w:val="clear" w:color="auto" w:fill="auto"/>
              </w:tcPr>
              <w:p w14:paraId="5C0C22D0" w14:textId="77777777" w:rsidR="00025906" w:rsidRDefault="00025906" w:rsidP="00213CAD">
                <w:pPr>
                  <w:pStyle w:val="TableText"/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</w:pPr>
                <w:r w:rsidRPr="00025906"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  <w:t>Signature</w:t>
                </w:r>
              </w:p>
              <w:p w14:paraId="1BBAE11E" w14:textId="77777777" w:rsidR="00025906" w:rsidRDefault="00025906" w:rsidP="00213CAD">
                <w:pPr>
                  <w:pStyle w:val="TableText"/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</w:pPr>
              </w:p>
              <w:p w14:paraId="5AEFE7BA" w14:textId="77777777" w:rsidR="00025906" w:rsidRPr="00025906" w:rsidRDefault="00025906" w:rsidP="00213CAD">
                <w:pPr>
                  <w:pStyle w:val="TableText"/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</w:pPr>
              </w:p>
            </w:tc>
            <w:tc>
              <w:tcPr>
                <w:tcW w:w="7722" w:type="dxa"/>
                <w:gridSpan w:val="3"/>
                <w:shd w:val="clear" w:color="auto" w:fill="auto"/>
              </w:tcPr>
              <w:p w14:paraId="4099BB7D" w14:textId="77777777" w:rsidR="00025906" w:rsidRPr="00025906" w:rsidRDefault="00025906" w:rsidP="00213CAD">
                <w:pPr>
                  <w:pStyle w:val="TableText"/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</w:pPr>
              </w:p>
              <w:p w14:paraId="64BA79FB" w14:textId="77777777" w:rsidR="00025906" w:rsidRPr="00025906" w:rsidRDefault="00025906" w:rsidP="00213CAD">
                <w:pPr>
                  <w:pStyle w:val="TableText"/>
                  <w:rPr>
                    <w:rFonts w:ascii="Fira Sans" w:hAnsi="Fira Sans"/>
                    <w:color w:val="3A3E3E" w:themeColor="background2" w:themeShade="40"/>
                    <w:sz w:val="21"/>
                    <w:szCs w:val="21"/>
                  </w:rPr>
                </w:pPr>
              </w:p>
            </w:tc>
          </w:tr>
        </w:tbl>
        <w:p w14:paraId="43BB1583" w14:textId="1D97C547" w:rsidR="00757ADC" w:rsidRPr="00025906" w:rsidRDefault="00000000">
          <w:pPr>
            <w:rPr>
              <w:noProof/>
              <w:color w:val="0F5CA2" w:themeColor="accent1"/>
              <w:sz w:val="36"/>
              <w:szCs w:val="36"/>
            </w:rPr>
          </w:pPr>
        </w:p>
      </w:sdtContent>
    </w:sdt>
    <w:sectPr w:rsidR="00757ADC" w:rsidRPr="00025906" w:rsidSect="009827A3">
      <w:headerReference w:type="default" r:id="rId14"/>
      <w:footerReference w:type="default" r:id="rId15"/>
      <w:footerReference w:type="first" r:id="rId16"/>
      <w:type w:val="continuous"/>
      <w:pgSz w:w="11906" w:h="16838" w:code="9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D0E0BF" w14:textId="77777777" w:rsidR="00D67803" w:rsidRDefault="00D67803" w:rsidP="005655C9">
      <w:pPr>
        <w:spacing w:line="240" w:lineRule="auto"/>
      </w:pPr>
      <w:r>
        <w:separator/>
      </w:r>
    </w:p>
    <w:p w14:paraId="7A4AD94C" w14:textId="77777777" w:rsidR="00D67803" w:rsidRDefault="00D67803"/>
    <w:p w14:paraId="247F379D" w14:textId="77777777" w:rsidR="00D67803" w:rsidRDefault="00D67803" w:rsidP="00952B5B"/>
    <w:p w14:paraId="3F855761" w14:textId="77777777" w:rsidR="00D67803" w:rsidRDefault="00D67803" w:rsidP="00952B5B"/>
    <w:p w14:paraId="7975F9CE" w14:textId="77777777" w:rsidR="00D67803" w:rsidRDefault="00D67803"/>
    <w:p w14:paraId="3DFD3E4F" w14:textId="77777777" w:rsidR="00D67803" w:rsidRDefault="00D67803"/>
    <w:p w14:paraId="374C3AE3" w14:textId="77777777" w:rsidR="00D67803" w:rsidRDefault="00D67803"/>
    <w:p w14:paraId="027BD64F" w14:textId="77777777" w:rsidR="00D67803" w:rsidRDefault="00D67803"/>
  </w:endnote>
  <w:endnote w:type="continuationSeparator" w:id="0">
    <w:p w14:paraId="204E480F" w14:textId="77777777" w:rsidR="00D67803" w:rsidRDefault="00D67803" w:rsidP="005655C9">
      <w:pPr>
        <w:spacing w:line="240" w:lineRule="auto"/>
      </w:pPr>
      <w:r>
        <w:continuationSeparator/>
      </w:r>
    </w:p>
    <w:p w14:paraId="762F3DC3" w14:textId="77777777" w:rsidR="00D67803" w:rsidRDefault="00D67803"/>
    <w:p w14:paraId="0D616BA3" w14:textId="77777777" w:rsidR="00D67803" w:rsidRDefault="00D67803" w:rsidP="00952B5B"/>
    <w:p w14:paraId="6D6B0130" w14:textId="77777777" w:rsidR="00D67803" w:rsidRDefault="00D67803" w:rsidP="00952B5B"/>
    <w:p w14:paraId="3D197863" w14:textId="77777777" w:rsidR="00D67803" w:rsidRDefault="00D67803"/>
    <w:p w14:paraId="152C41D0" w14:textId="77777777" w:rsidR="00D67803" w:rsidRDefault="00D67803"/>
    <w:p w14:paraId="5DE585DA" w14:textId="77777777" w:rsidR="00D67803" w:rsidRDefault="00D67803"/>
    <w:p w14:paraId="494CEC5D" w14:textId="77777777" w:rsidR="00D67803" w:rsidRDefault="00D6780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Minngs">
    <w:altName w:val="Yu Gothic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MetaOT-Normal">
    <w:altName w:val="Calibri"/>
    <w:panose1 w:val="00000000000000000000"/>
    <w:charset w:val="00"/>
    <w:family w:val="modern"/>
    <w:notTrueType/>
    <w:pitch w:val="variable"/>
    <w:sig w:usb0="800000AF" w:usb1="4000206B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6E1D4" w14:textId="1E6660E9" w:rsidR="00DD3033" w:rsidRDefault="001C262B" w:rsidP="00EB0EA5">
    <w:pPr>
      <w:pStyle w:val="Footer"/>
    </w:pPr>
    <w:r>
      <w:t xml:space="preserve">RRR-Cap: TRIP Fellowship EOI – Cohort </w:t>
    </w:r>
    <w:r w:rsidR="00D966ED">
      <w:t>2</w:t>
    </w:r>
    <w:r>
      <w:t>, 2025</w:t>
    </w:r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44761D" w14:textId="75C9B7AB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2B025A78" wp14:editId="145582DD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30" name="Picture 30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426F65E8CC434A268E92786B190D27BD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6465FE">
          <w:t>Expression of Interest Form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D494EF97D0D147F28650EFC37C4D7B39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Content>
        <w:r w:rsidR="00D966ED">
          <w:t xml:space="preserve">Rural and Remote Research Capacity Building Program (RRR-Cap): Translating Research </w:t>
        </w:r>
        <w:proofErr w:type="gramStart"/>
        <w:r w:rsidR="00D966ED">
          <w:t>Into</w:t>
        </w:r>
        <w:proofErr w:type="gramEnd"/>
        <w:r w:rsidR="00D966ED">
          <w:t xml:space="preserve"> Practice (TRIP) Fellowship – Cohort 2, 2025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D1DE5A" w14:textId="77777777" w:rsidR="00D67803" w:rsidRPr="00DB3896" w:rsidRDefault="00D67803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584C07EC" w14:textId="77777777" w:rsidR="00D67803" w:rsidRDefault="00D67803"/>
    <w:p w14:paraId="77D8D1C8" w14:textId="77777777" w:rsidR="00D67803" w:rsidRDefault="00D67803"/>
    <w:p w14:paraId="53F4D8D2" w14:textId="77777777" w:rsidR="00D67803" w:rsidRDefault="00D67803"/>
  </w:footnote>
  <w:footnote w:type="continuationSeparator" w:id="0">
    <w:p w14:paraId="661B5980" w14:textId="77777777" w:rsidR="00D67803" w:rsidRDefault="00D67803" w:rsidP="005655C9">
      <w:pPr>
        <w:spacing w:line="240" w:lineRule="auto"/>
      </w:pPr>
      <w:r>
        <w:continuationSeparator/>
      </w:r>
    </w:p>
    <w:p w14:paraId="42457F82" w14:textId="77777777" w:rsidR="00D67803" w:rsidRDefault="00D67803"/>
    <w:p w14:paraId="7F39694D" w14:textId="77777777" w:rsidR="00D67803" w:rsidRDefault="00D67803" w:rsidP="00952B5B"/>
    <w:p w14:paraId="5889AF53" w14:textId="77777777" w:rsidR="00D67803" w:rsidRDefault="00D67803" w:rsidP="00952B5B"/>
    <w:p w14:paraId="3517E2D6" w14:textId="77777777" w:rsidR="00D67803" w:rsidRDefault="00D67803"/>
    <w:p w14:paraId="706603DB" w14:textId="77777777" w:rsidR="00D67803" w:rsidRDefault="00D67803"/>
    <w:p w14:paraId="14AED9C7" w14:textId="77777777" w:rsidR="00D67803" w:rsidRDefault="00D67803"/>
    <w:p w14:paraId="12E56C74" w14:textId="77777777" w:rsidR="00D67803" w:rsidRDefault="00D6780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56DF3D" w14:textId="77777777" w:rsidR="0019023A" w:rsidRDefault="003F003B">
    <w:pPr>
      <w:pStyle w:val="Header"/>
    </w:pPr>
    <w:r>
      <w:rPr>
        <w:noProof/>
      </w:rPr>
      <w:drawing>
        <wp:anchor distT="0" distB="0" distL="114300" distR="114300" simplePos="0" relativeHeight="251673600" behindDoc="1" locked="0" layoutInCell="1" allowOverlap="1" wp14:anchorId="7A2C3E41" wp14:editId="0E5D43E5">
          <wp:simplePos x="0" y="0"/>
          <wp:positionH relativeFrom="page">
            <wp:posOffset>-57150</wp:posOffset>
          </wp:positionH>
          <wp:positionV relativeFrom="page">
            <wp:align>top</wp:align>
          </wp:positionV>
          <wp:extent cx="15120000" cy="356400"/>
          <wp:effectExtent l="0" t="0" r="0" b="5715"/>
          <wp:wrapNone/>
          <wp:docPr id="68" name="Picture 6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3" name="Picture 20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5120000" cy="35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8BF2A10" w14:textId="77777777" w:rsidR="0019023A" w:rsidRDefault="0019023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3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FDB701D"/>
    <w:multiLevelType w:val="hybridMultilevel"/>
    <w:tmpl w:val="82463C6A"/>
    <w:lvl w:ilvl="0" w:tplc="FFA291AE">
      <w:start w:val="1"/>
      <w:numFmt w:val="bullet"/>
      <w:pStyle w:val="Body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F702D35A">
      <w:start w:val="1"/>
      <w:numFmt w:val="bullet"/>
      <w:pStyle w:val="Bodybullet2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4FE17D7"/>
    <w:multiLevelType w:val="hybridMultilevel"/>
    <w:tmpl w:val="8D3247F8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094328"/>
    <w:multiLevelType w:val="multilevel"/>
    <w:tmpl w:val="C2FE460C"/>
    <w:numStyleLink w:val="Bullets"/>
  </w:abstractNum>
  <w:abstractNum w:abstractNumId="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num w:numId="1" w16cid:durableId="1186098566">
    <w:abstractNumId w:val="2"/>
  </w:num>
  <w:num w:numId="2" w16cid:durableId="1751846051">
    <w:abstractNumId w:val="0"/>
  </w:num>
  <w:num w:numId="3" w16cid:durableId="2099981266">
    <w:abstractNumId w:val="4"/>
  </w:num>
  <w:num w:numId="4" w16cid:durableId="805898062">
    <w:abstractNumId w:val="3"/>
  </w:num>
  <w:num w:numId="5" w16cid:durableId="346760176">
    <w:abstractNumId w:val="8"/>
  </w:num>
  <w:num w:numId="6" w16cid:durableId="1512837110">
    <w:abstractNumId w:val="7"/>
  </w:num>
  <w:num w:numId="7" w16cid:durableId="151257564">
    <w:abstractNumId w:val="1"/>
  </w:num>
  <w:num w:numId="8" w16cid:durableId="1463379497">
    <w:abstractNumId w:val="5"/>
  </w:num>
  <w:num w:numId="9" w16cid:durableId="48263674">
    <w:abstractNumId w:val="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proofState w:spelling="clean" w:grammar="clean"/>
  <w:formsDesign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3DA5"/>
    <w:rsid w:val="0000006D"/>
    <w:rsid w:val="00002B1B"/>
    <w:rsid w:val="0000330E"/>
    <w:rsid w:val="00004C05"/>
    <w:rsid w:val="000102EE"/>
    <w:rsid w:val="00011ACB"/>
    <w:rsid w:val="00016271"/>
    <w:rsid w:val="000177FA"/>
    <w:rsid w:val="00020E27"/>
    <w:rsid w:val="00022D7A"/>
    <w:rsid w:val="00022DDB"/>
    <w:rsid w:val="00025906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262B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03DA5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B1A"/>
    <w:rsid w:val="00362C15"/>
    <w:rsid w:val="00364062"/>
    <w:rsid w:val="003661B9"/>
    <w:rsid w:val="003670B4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289A"/>
    <w:rsid w:val="003E5D10"/>
    <w:rsid w:val="003E6DCC"/>
    <w:rsid w:val="003F003B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5282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465FE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2133"/>
    <w:rsid w:val="00685617"/>
    <w:rsid w:val="006868F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C46D5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2E33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3E9C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1966"/>
    <w:rsid w:val="0088273C"/>
    <w:rsid w:val="008911F2"/>
    <w:rsid w:val="00893741"/>
    <w:rsid w:val="00894BCD"/>
    <w:rsid w:val="008A51D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27A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D7A27"/>
    <w:rsid w:val="00BE1294"/>
    <w:rsid w:val="00BE1B86"/>
    <w:rsid w:val="00BE318F"/>
    <w:rsid w:val="00BE404E"/>
    <w:rsid w:val="00BE440A"/>
    <w:rsid w:val="00BF2846"/>
    <w:rsid w:val="00BF5BC4"/>
    <w:rsid w:val="00C0205C"/>
    <w:rsid w:val="00C02F45"/>
    <w:rsid w:val="00C044C3"/>
    <w:rsid w:val="00C05A67"/>
    <w:rsid w:val="00C07530"/>
    <w:rsid w:val="00C104B1"/>
    <w:rsid w:val="00C120CD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0684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1582"/>
    <w:rsid w:val="00D13552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67803"/>
    <w:rsid w:val="00D707FE"/>
    <w:rsid w:val="00D72439"/>
    <w:rsid w:val="00D76DB7"/>
    <w:rsid w:val="00D8170E"/>
    <w:rsid w:val="00D82B75"/>
    <w:rsid w:val="00D851C4"/>
    <w:rsid w:val="00D90EB7"/>
    <w:rsid w:val="00D96285"/>
    <w:rsid w:val="00D966ED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E1379"/>
    <w:rsid w:val="00EE265E"/>
    <w:rsid w:val="00EE669E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42EEC"/>
    <w:rsid w:val="00F459D4"/>
    <w:rsid w:val="00F46F9F"/>
    <w:rsid w:val="00F47102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DDD14FA"/>
  <w14:discardImageEditingData/>
  <w14:defaultImageDpi w14:val="330"/>
  <w15:chartTrackingRefBased/>
  <w15:docId w15:val="{F2A47471-89E1-4108-A8B2-86576753A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aliases w:val="Bullet copy"/>
    <w:basedOn w:val="BodyText"/>
    <w:link w:val="ListParagraphChar"/>
    <w:uiPriority w:val="1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uiPriority w:val="99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paragraph" w:customStyle="1" w:styleId="Tabeltextleft">
    <w:name w:val="Tabel text left"/>
    <w:basedOn w:val="Normal"/>
    <w:autoRedefine/>
    <w:qFormat/>
    <w:rsid w:val="006465FE"/>
    <w:pPr>
      <w:spacing w:before="120" w:after="120" w:line="264" w:lineRule="auto"/>
    </w:pPr>
    <w:rPr>
      <w:rFonts w:ascii="Arial" w:hAnsi="Arial" w:cs="Arial"/>
      <w:b/>
      <w:bCs/>
      <w:color w:val="242424"/>
      <w:sz w:val="22"/>
      <w:szCs w:val="22"/>
      <w:bdr w:val="none" w:sz="0" w:space="0" w:color="auto" w:frame="1"/>
      <w:lang w:val="en-AU"/>
    </w:rPr>
  </w:style>
  <w:style w:type="paragraph" w:customStyle="1" w:styleId="Tableheadingleft">
    <w:name w:val="Table heading left"/>
    <w:basedOn w:val="Normal"/>
    <w:autoRedefine/>
    <w:qFormat/>
    <w:rsid w:val="006465FE"/>
    <w:pPr>
      <w:spacing w:before="120" w:after="120" w:line="264" w:lineRule="auto"/>
    </w:pPr>
    <w:rPr>
      <w:rFonts w:ascii="Arial" w:hAnsi="Arial"/>
      <w:b/>
      <w:color w:val="auto"/>
      <w:sz w:val="20"/>
      <w:szCs w:val="20"/>
      <w:lang w:val="en-AU"/>
    </w:rPr>
  </w:style>
  <w:style w:type="paragraph" w:customStyle="1" w:styleId="TableTextleft">
    <w:name w:val="Table Text left"/>
    <w:basedOn w:val="Normal"/>
    <w:autoRedefine/>
    <w:qFormat/>
    <w:rsid w:val="006465FE"/>
    <w:pPr>
      <w:widowControl w:val="0"/>
      <w:spacing w:before="60" w:after="60" w:line="264" w:lineRule="auto"/>
      <w:ind w:right="108"/>
    </w:pPr>
    <w:rPr>
      <w:rFonts w:ascii="Arial" w:eastAsia="Times New Roman" w:hAnsi="Arial" w:cs="Arial"/>
      <w:iCs/>
      <w:color w:val="000000"/>
      <w:kern w:val="28"/>
      <w:sz w:val="22"/>
      <w:szCs w:val="22"/>
      <w:shd w:val="clear" w:color="auto" w:fill="FFFFFF"/>
      <w:lang w:val="en-AU"/>
    </w:rPr>
  </w:style>
  <w:style w:type="paragraph" w:customStyle="1" w:styleId="TableText">
    <w:name w:val="Table Text"/>
    <w:basedOn w:val="BodyText"/>
    <w:rsid w:val="006465FE"/>
    <w:pPr>
      <w:widowControl w:val="0"/>
      <w:spacing w:before="60" w:after="60" w:line="280" w:lineRule="atLeast"/>
      <w:ind w:right="108"/>
      <w:contextualSpacing/>
      <w:textboxTightWrap w:val="none"/>
    </w:pPr>
    <w:rPr>
      <w:rFonts w:ascii="Arial" w:eastAsia="Times New Roman" w:hAnsi="Arial" w:cs="Times New Roman"/>
      <w:iCs/>
      <w:color w:val="auto"/>
      <w:kern w:val="28"/>
      <w:sz w:val="22"/>
      <w:szCs w:val="22"/>
      <w14:numSpacing w14:val="default"/>
    </w:rPr>
  </w:style>
  <w:style w:type="character" w:customStyle="1" w:styleId="ListParagraphChar">
    <w:name w:val="List Paragraph Char"/>
    <w:aliases w:val="Bullet copy Char"/>
    <w:basedOn w:val="DefaultParagraphFont"/>
    <w:link w:val="ListParagraph"/>
    <w:uiPriority w:val="34"/>
    <w:rsid w:val="006465FE"/>
    <w:rPr>
      <w:kern w:val="21"/>
      <w14:numSpacing w14:val="proportional"/>
    </w:rPr>
  </w:style>
  <w:style w:type="paragraph" w:customStyle="1" w:styleId="Bodybullet">
    <w:name w:val="Body bullet"/>
    <w:basedOn w:val="BodyText"/>
    <w:autoRedefine/>
    <w:qFormat/>
    <w:rsid w:val="00025906"/>
    <w:pPr>
      <w:widowControl w:val="0"/>
      <w:numPr>
        <w:numId w:val="8"/>
      </w:numPr>
      <w:suppressAutoHyphens/>
      <w:autoSpaceDE w:val="0"/>
      <w:autoSpaceDN w:val="0"/>
      <w:adjustRightInd w:val="0"/>
      <w:spacing w:before="0" w:line="240" w:lineRule="auto"/>
      <w:ind w:left="357" w:right="108" w:hanging="357"/>
      <w:textAlignment w:val="center"/>
      <w:textboxTightWrap w:val="none"/>
    </w:pPr>
    <w:rPr>
      <w:rFonts w:ascii="Arial" w:eastAsia="MS Minngs" w:hAnsi="Arial" w:cs="MetaOT-Normal"/>
      <w:color w:val="auto"/>
      <w:kern w:val="0"/>
      <w:sz w:val="22"/>
      <w:szCs w:val="19"/>
      <w:lang w:eastAsia="en-AU"/>
      <w14:numSpacing w14:val="default"/>
    </w:rPr>
  </w:style>
  <w:style w:type="paragraph" w:customStyle="1" w:styleId="Bodybullet2">
    <w:name w:val="Body bullet 2"/>
    <w:basedOn w:val="Bodybullet"/>
    <w:qFormat/>
    <w:rsid w:val="00025906"/>
    <w:pPr>
      <w:numPr>
        <w:ilvl w:val="1"/>
      </w:numPr>
      <w:ind w:left="915" w:hanging="283"/>
    </w:pPr>
  </w:style>
  <w:style w:type="paragraph" w:customStyle="1" w:styleId="BodyText1">
    <w:name w:val="Body Text 1"/>
    <w:basedOn w:val="Normal"/>
    <w:qFormat/>
    <w:rsid w:val="00025906"/>
    <w:pPr>
      <w:spacing w:before="120" w:line="264" w:lineRule="auto"/>
      <w:outlineLvl w:val="3"/>
    </w:pPr>
    <w:rPr>
      <w:rFonts w:ascii="Arial" w:eastAsia="Times New Roman" w:hAnsi="Arial" w:cs="Arial"/>
      <w:color w:val="auto"/>
      <w:sz w:val="22"/>
      <w:szCs w:val="20"/>
      <w:lang w:val="en-AU" w:eastAsia="en-AU"/>
    </w:rPr>
  </w:style>
  <w:style w:type="paragraph" w:customStyle="1" w:styleId="BodyTxt">
    <w:name w:val="Body Txt"/>
    <w:basedOn w:val="Normal"/>
    <w:link w:val="BodyTxtChar"/>
    <w:qFormat/>
    <w:rsid w:val="00025906"/>
    <w:pPr>
      <w:spacing w:before="120"/>
    </w:pPr>
    <w:rPr>
      <w:rFonts w:ascii="Arial" w:eastAsia="Times New Roman" w:hAnsi="Arial" w:cs="Times New Roman"/>
      <w:color w:val="auto"/>
      <w:sz w:val="22"/>
      <w:szCs w:val="24"/>
      <w:lang w:val="en-AU" w:eastAsia="en-AU"/>
    </w:rPr>
  </w:style>
  <w:style w:type="character" w:customStyle="1" w:styleId="BodyTxtChar">
    <w:name w:val="Body Txt Char"/>
    <w:link w:val="BodyTxt"/>
    <w:rsid w:val="00025906"/>
    <w:rPr>
      <w:rFonts w:ascii="Arial" w:eastAsia="Times New Roman" w:hAnsi="Arial" w:cs="Times New Roman"/>
      <w:color w:val="auto"/>
      <w:sz w:val="22"/>
      <w:szCs w:val="24"/>
      <w:lang w:eastAsia="en-AU"/>
    </w:rPr>
  </w:style>
  <w:style w:type="paragraph" w:styleId="Revision">
    <w:name w:val="Revision"/>
    <w:hidden/>
    <w:uiPriority w:val="99"/>
    <w:semiHidden/>
    <w:rsid w:val="00D8170E"/>
    <w:pPr>
      <w:spacing w:line="240" w:lineRule="auto"/>
    </w:pPr>
    <w:rPr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D966ED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HP-Research@health.qld.gov.au" TargetMode="Externa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HP-Research@health.qld.gov.au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P-Research@health.qld.gov.au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2022%20Word%20Template%20(FactSheet)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26F65E8CC434A268E92786B190D27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67088B-8A5C-4CC7-B6A8-6101AE5DDC8B}"/>
      </w:docPartPr>
      <w:docPartBody>
        <w:p w:rsidR="0086479C" w:rsidRDefault="0086479C">
          <w:pPr>
            <w:pStyle w:val="426F65E8CC434A268E92786B190D27BD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D494EF97D0D147F28650EFC37C4D7B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601A07-83B2-49AD-AAF1-86ED3D05C3D9}"/>
      </w:docPartPr>
      <w:docPartBody>
        <w:p w:rsidR="0086479C" w:rsidRDefault="0086479C">
          <w:pPr>
            <w:pStyle w:val="D494EF97D0D147F28650EFC37C4D7B39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Minngs">
    <w:altName w:val="Yu Gothic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MetaOT-Normal">
    <w:altName w:val="Calibri"/>
    <w:panose1 w:val="00000000000000000000"/>
    <w:charset w:val="00"/>
    <w:family w:val="modern"/>
    <w:notTrueType/>
    <w:pitch w:val="variable"/>
    <w:sig w:usb0="800000AF" w:usb1="4000206B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79C"/>
    <w:rsid w:val="0086479C"/>
    <w:rsid w:val="00DA7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AU" w:eastAsia="en-A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426F65E8CC434A268E92786B190D27BD">
    <w:name w:val="426F65E8CC434A268E92786B190D27BD"/>
  </w:style>
  <w:style w:type="paragraph" w:customStyle="1" w:styleId="D494EF97D0D147F28650EFC37C4D7B39">
    <w:name w:val="D494EF97D0D147F28650EFC37C4D7B3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UI/customUI14.xml><?xml version="1.0" encoding="utf-8"?>
<customUI xmlns="http://schemas.microsoft.com/office/2009/07/customui" onLoad="RibbonControl.Onload">
  <ribbon>
    <tabs>
      <tab id="CustomTab1" label="Queensland Health" insertAfterMso="TabHome">
        <group id="ContentGroup" label="Styles" imageMso="StylesPane" autoScale="false">
          <gallery idMso="QuickStylesGallery" label="Style Gallery" size="large"/>
          <control idMso="StylesPane" label="Style Panel" visible="true" size="large"/>
        </group>
        <group id="mso_c2.19CDA5E" label="Formating" imageMso="Paste" autoScale="false">
          <control idMso="EastAsianEditingMarks" label="Show/Hide" visible="true" size="large"/>
          <splitButton idMso="PasteMenu" size="large"/>
          <toggleButton idMso="Bold"/>
          <toggleButton idMso="Italic"/>
          <gallery idMso="FontColorPicker" showLabel="false"/>
        </group>
        <group id="mso_c1.278C6A9" label="Cover Pages" autoScale="false">
          <gallery idMso="CoverPageInsertGallery" size="large"/>
        </group>
        <group id="mso_c1.27B1FCC" label="Page Layouts" imageMso="PageOrientationPortraitLandscape" autoScale="false">
          <gallery idMso="CustomGallery2" label="Page Layouts" size="large" imageMso="RecordsRefreshMenu"/>
          <gallery idMso="CustomGallery3" label="Text Boxes" imageMso="CharacterBorder"/>
          <gallery idMso="CustomFooterGallery" label="Footers"/>
          <gallery idMso="BreaksGallery" label="Breaks"/>
        </group>
        <group id="mso_c1.1D230BA" label="Charts and Tables" imageMso="ChartInsert" autoScale="true">
          <gallery idMso="CustomGallery1" label="Charts" imageMso="Chart3DColumnChart"/>
          <gallery idMso="CustomTablesGallery" label="Tables"/>
          <control idMso="TableInsertDialogWord" label="Custom"/>
        </group>
        <group id="mso_c2.27C3468" label="Disclaimers" imageMso="FunctionsInformationInsertGallery" autoScale="true">
          <gallery idMso="CustomGallery4" label="Copyright Info" imageMso="Info" size="large"/>
          <gallery idMso="WatermarkGallery" size="large"/>
        </group>
        <group id="mso_c2.2791BFD" label="Referencing" imageMso="FunctionsLookupReferenceInsertGallery" autoScale="true">
          <gallery idMso="TableOfContentsGallery" size="large"/>
          <control idMso="FootnoteInsert" size="large"/>
          <gallery idMso="CitationInsert"/>
          <gallery idMso="BibliographyGallery" label="Insert Reference List"/>
          <control idMso="TableOfFiguresInsert"/>
        </group>
        <group id="mso_c1.245E823" label="Images" imageMso="ControlImage" autoScale="true">
          <control idMso="PictureInsertFromFile" label="Insert Picture" size="large"/>
          <control idMso="CaptionInsert" visible="true"/>
          <gallery idMso="TextWrapGallery"/>
          <control idMso="PicturesCompress"/>
        </group>
        <group id="mso_c1.26A32CA" label="Useful Links" imageMso="WebPagePreview" autoScale="false">
          <button id="OpenURL_Instructions" label="Instructions" imageMso="FindDialog" onAction="RibbonControl.OpenInstructions"/>
          <button id="OpenURL_Templates" label="Templates" imageMso="FindDialog" onAction="RibbonControl.OpenTemplates"/>
          <button id="OpenURL_StyleGuide" label="Editorial Style Guide" imageMso="FindDialog" onAction="RibbonControl.OpenStyleguide"/>
        </group>
        <group id="mso_c1.3363BB3" label="Delete Instructions" imageMso="ClearMenu" autoScale="true">
          <button id="ClearInstructions" label="Delete Instructions" imageMso="ClearMenu" onAction="RibbonControl.DeleteMacro" size="large"/>
        </group>
      </tab>
    </tabs>
  </ribbon>
</customUI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A0CDC660-F56A-4006-A2AF-067F57ADA2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2022 Word Template (FactSheet)</Template>
  <TotalTime>2</TotalTime>
  <Pages>7</Pages>
  <Words>1299</Words>
  <Characters>7406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Expression of Interest Form</vt:lpstr>
    </vt:vector>
  </TitlesOfParts>
  <Company/>
  <LinksUpToDate>false</LinksUpToDate>
  <CharactersWithSpaces>8688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Expression of Interest Form</dc:title>
  <dc:subject>Rural and Remote Research Capacity Building Program (RRR-Cap): Translating Research Into Practice (TRIP) Fellowship – Cohort 2, 2025</dc:subject>
  <dc:creator>Gabriella Lemass</dc:creator>
  <cp:keywords/>
  <dc:description/>
  <cp:lastModifiedBy>Kristyan Guppy-Coles</cp:lastModifiedBy>
  <cp:revision>2</cp:revision>
  <dcterms:created xsi:type="dcterms:W3CDTF">2025-03-26T06:56:00Z</dcterms:created>
  <dcterms:modified xsi:type="dcterms:W3CDTF">2025-03-26T06:56:00Z</dcterms:modified>
</cp:coreProperties>
</file>