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webSettings.xml" ContentType="application/vnd.openxmlformats-officedocument.wordprocessingml.webSettings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08762df4597e42c0" Type="http://schemas.microsoft.com/office/2007/relationships/ui/extensibility" Target="customUI/customUI14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140CA8" w14:textId="4034A7F5" w:rsidR="007A5EA9" w:rsidRDefault="007A5EA9" w:rsidP="00D13552">
      <w:pPr>
        <w:spacing w:line="240" w:lineRule="auto"/>
        <w:rPr>
          <w:sz w:val="2"/>
          <w:szCs w:val="2"/>
        </w:rPr>
      </w:pPr>
      <w:r>
        <w:rPr>
          <w:sz w:val="2"/>
          <w:szCs w:val="2"/>
        </w:rPr>
        <w:t>Li</w:t>
      </w:r>
    </w:p>
    <w:sdt>
      <w:sdtPr>
        <w:rPr>
          <w:sz w:val="2"/>
          <w:szCs w:val="2"/>
        </w:rPr>
        <w:id w:val="-1014455772"/>
        <w:docPartObj>
          <w:docPartGallery w:val="Cover Pages"/>
          <w:docPartUnique/>
        </w:docPartObj>
      </w:sdtPr>
      <w:sdtEndPr>
        <w:rPr>
          <w:sz w:val="21"/>
          <w:szCs w:val="21"/>
        </w:rPr>
      </w:sdtEndPr>
      <w:sdtContent>
        <w:p w14:paraId="69A13EAB" w14:textId="21E3111B" w:rsidR="00362B1A" w:rsidRPr="00004C05" w:rsidRDefault="00362B1A" w:rsidP="00D13552">
          <w:pPr>
            <w:spacing w:line="240" w:lineRule="auto"/>
            <w:rPr>
              <w:sz w:val="2"/>
              <w:szCs w:val="2"/>
            </w:rPr>
          </w:pPr>
          <w:r w:rsidRPr="00004C05">
            <w:rPr>
              <w:noProof/>
              <w:sz w:val="2"/>
              <w:szCs w:val="2"/>
            </w:rPr>
            <mc:AlternateContent>
              <mc:Choice Requires="wps">
                <w:drawing>
                  <wp:anchor distT="45720" distB="45720" distL="114300" distR="114300" simplePos="0" relativeHeight="251718656" behindDoc="0" locked="0" layoutInCell="1" allowOverlap="1" wp14:anchorId="776FB894" wp14:editId="140905D2">
                    <wp:simplePos x="0" y="0"/>
                    <wp:positionH relativeFrom="column">
                      <wp:posOffset>-334645</wp:posOffset>
                    </wp:positionH>
                    <wp:positionV relativeFrom="page">
                      <wp:posOffset>711835</wp:posOffset>
                    </wp:positionV>
                    <wp:extent cx="5422265" cy="947420"/>
                    <wp:effectExtent l="0" t="0" r="0" b="5080"/>
                    <wp:wrapSquare wrapText="bothSides"/>
                    <wp:docPr id="81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22265" cy="94742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375084DC" w14:textId="7D212911" w:rsidR="00362B1A" w:rsidRPr="00F46586" w:rsidRDefault="00000000" w:rsidP="00D13552">
                                <w:pPr>
                                  <w:pStyle w:val="HeaderTitle"/>
                                  <w:spacing w:before="0"/>
                                  <w:rPr>
                                    <w:color w:val="F1F2F2" w:themeColor="background2"/>
                                    <w:sz w:val="56"/>
                                    <w:szCs w:val="56"/>
                                  </w:rPr>
                                </w:pPr>
                                <w:sdt>
                                  <w:sdtPr>
                                    <w:rPr>
                                      <w:color w:val="F1F2F2" w:themeColor="background2"/>
                                      <w:sz w:val="62"/>
                                      <w:szCs w:val="62"/>
                                    </w:rPr>
                                    <w:alias w:val="Title"/>
                                    <w:tag w:val=""/>
                                    <w:id w:val="-1647052325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Content>
                                    <w:r w:rsidR="007A5EA9">
                                      <w:rPr>
                                        <w:color w:val="F1F2F2" w:themeColor="background2"/>
                                        <w:sz w:val="62"/>
                                        <w:szCs w:val="62"/>
                                      </w:rPr>
                                      <w:t>List of Services and Levels</w:t>
                                    </w:r>
                                  </w:sdtContent>
                                </w:sdt>
                              </w:p>
                              <w:p w14:paraId="2705ADD3" w14:textId="7B4D8267" w:rsidR="00362B1A" w:rsidRPr="00F46586" w:rsidRDefault="00000000" w:rsidP="00D13552">
                                <w:pPr>
                                  <w:pStyle w:val="HeaderSubtitle"/>
                                  <w:rPr>
                                    <w:color w:val="85C446" w:themeColor="accent2"/>
                                    <w:sz w:val="32"/>
                                    <w:szCs w:val="32"/>
                                  </w:rPr>
                                </w:pPr>
                                <w:sdt>
                                  <w:sdtPr>
                                    <w:rPr>
                                      <w:color w:val="85C446" w:themeColor="accent2"/>
                                      <w:sz w:val="32"/>
                                      <w:szCs w:val="32"/>
                                    </w:rPr>
                                    <w:alias w:val="Subject"/>
                                    <w:tag w:val=""/>
                                    <w:id w:val="-933816305"/>
  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  <w:text/>
                                  </w:sdtPr>
                                  <w:sdtContent>
                                    <w:r w:rsidR="007A5EA9">
                                      <w:rPr>
                                        <w:color w:val="85C446" w:themeColor="accent2"/>
                                        <w:sz w:val="32"/>
                                        <w:szCs w:val="32"/>
                                      </w:rPr>
                                      <w:t>Clinical services capability framework (CSCF)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776FB894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-26.35pt;margin-top:56.05pt;width:426.95pt;height:74.6pt;z-index:2517186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" filled="f" stroked="f">
                    <v:textbox>
                      <w:txbxContent>
                        <w:p w14:paraId="375084DC" w14:textId="7D212911" w:rsidR="00362B1A" w:rsidRPr="00F46586" w:rsidRDefault="00000000" w:rsidP="00D13552">
                          <w:pPr>
                            <w:pStyle w:val="HeaderTitle"/>
                            <w:spacing w:before="0"/>
                            <w:rPr>
                              <w:color w:val="F1F2F2" w:themeColor="background2"/>
                              <w:sz w:val="56"/>
                              <w:szCs w:val="56"/>
                            </w:rPr>
                          </w:pPr>
                          <w:sdt>
                            <w:sdtPr>
                              <w:rPr>
                                <w:color w:val="F1F2F2" w:themeColor="background2"/>
                                <w:sz w:val="62"/>
                                <w:szCs w:val="62"/>
                              </w:rPr>
                              <w:alias w:val="Title"/>
                              <w:tag w:val=""/>
                              <w:id w:val="-1647052325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Content>
                              <w:r w:rsidR="007A5EA9">
                                <w:rPr>
                                  <w:color w:val="F1F2F2" w:themeColor="background2"/>
                                  <w:sz w:val="62"/>
                                  <w:szCs w:val="62"/>
                                </w:rPr>
                                <w:t>List of Services and Levels</w:t>
                              </w:r>
                            </w:sdtContent>
                          </w:sdt>
                        </w:p>
                        <w:p w14:paraId="2705ADD3" w14:textId="7B4D8267" w:rsidR="00362B1A" w:rsidRPr="00F46586" w:rsidRDefault="00000000" w:rsidP="00D13552">
                          <w:pPr>
                            <w:pStyle w:val="HeaderSubtitle"/>
                            <w:rPr>
                              <w:color w:val="85C446" w:themeColor="accent2"/>
                              <w:sz w:val="32"/>
                              <w:szCs w:val="32"/>
                            </w:rPr>
                          </w:pPr>
                          <w:sdt>
                            <w:sdtPr>
                              <w:rPr>
                                <w:color w:val="85C446" w:themeColor="accent2"/>
                                <w:sz w:val="32"/>
                                <w:szCs w:val="32"/>
                              </w:rPr>
                              <w:alias w:val="Subject"/>
                              <w:tag w:val=""/>
                              <w:id w:val="-933816305"/>
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<w:text/>
                            </w:sdtPr>
                            <w:sdtContent>
                              <w:r w:rsidR="007A5EA9">
                                <w:rPr>
                                  <w:color w:val="85C446" w:themeColor="accent2"/>
                                  <w:sz w:val="32"/>
                                  <w:szCs w:val="32"/>
                                </w:rPr>
                                <w:t>Clinical services capability framework (CSCF)</w:t>
                              </w:r>
                            </w:sdtContent>
                          </w:sdt>
                        </w:p>
                      </w:txbxContent>
                    </v:textbox>
                    <w10:wrap type="square" anchory="page"/>
                  </v:shape>
                </w:pict>
              </mc:Fallback>
            </mc:AlternateContent>
          </w:r>
          <w:r w:rsidRPr="00004C05">
            <w:rPr>
              <w:noProof/>
              <w:sz w:val="2"/>
              <w:szCs w:val="2"/>
            </w:rPr>
            <w:drawing>
              <wp:anchor distT="0" distB="0" distL="114300" distR="114300" simplePos="0" relativeHeight="251717632" behindDoc="1" locked="0" layoutInCell="1" allowOverlap="1" wp14:anchorId="39310D1A" wp14:editId="29D060AF">
                <wp:simplePos x="0" y="0"/>
                <wp:positionH relativeFrom="column">
                  <wp:posOffset>-967740</wp:posOffset>
                </wp:positionH>
                <wp:positionV relativeFrom="page">
                  <wp:posOffset>18415</wp:posOffset>
                </wp:positionV>
                <wp:extent cx="7542000" cy="1800000"/>
                <wp:effectExtent l="0" t="0" r="1905" b="3810"/>
                <wp:wrapTight wrapText="bothSides">
                  <wp:wrapPolygon edited="1">
                    <wp:start x="0" y="0"/>
                    <wp:lineTo x="0" y="24859"/>
                    <wp:lineTo x="21600" y="24724"/>
                    <wp:lineTo x="21553" y="0"/>
                    <wp:lineTo x="0" y="0"/>
                  </wp:wrapPolygon>
                </wp:wrapTight>
                <wp:docPr id="82" name="Picture 8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3" name="Picture 1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0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542000" cy="1800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tbl>
          <w:tblPr>
            <w:tblStyle w:val="GridTable5Dark-Accent1"/>
            <w:tblW w:w="5000" w:type="pct"/>
            <w:tblLook w:val="0400" w:firstRow="0" w:lastRow="0" w:firstColumn="0" w:lastColumn="0" w:noHBand="0" w:noVBand="1"/>
          </w:tblPr>
          <w:tblGrid>
            <w:gridCol w:w="2160"/>
            <w:gridCol w:w="6684"/>
          </w:tblGrid>
          <w:tr w:rsidR="006A62DD" w14:paraId="5F44EE4E" w14:textId="77777777" w:rsidTr="00F23E2D">
            <w:tr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trHeight w:val="454"/>
            </w:trPr>
            <w:tc>
              <w:tcPr>
                <w:tcW w:w="1221" w:type="pct"/>
              </w:tcPr>
              <w:p w14:paraId="630B9DB4" w14:textId="77777777" w:rsidR="006A62DD" w:rsidRPr="006A62DD" w:rsidRDefault="006A62DD" w:rsidP="00F23E2D">
                <w:pPr>
                  <w:spacing w:line="276" w:lineRule="auto"/>
                  <w:rPr>
                    <w:rFonts w:ascii="Fira Sans SemiBold" w:hAnsi="Fira Sans SemiBold"/>
                    <w:sz w:val="21"/>
                  </w:rPr>
                </w:pPr>
                <w:r w:rsidRPr="006A62DD">
                  <w:rPr>
                    <w:rFonts w:ascii="Fira Sans SemiBold" w:hAnsi="Fira Sans SemiBold"/>
                    <w:sz w:val="21"/>
                  </w:rPr>
                  <w:t>Facility name:</w:t>
                </w:r>
              </w:p>
            </w:tc>
            <w:tc>
              <w:tcPr>
                <w:tcW w:w="3779" w:type="pct"/>
              </w:tcPr>
              <w:p w14:paraId="4FADF2B5" w14:textId="77777777" w:rsidR="006A62DD" w:rsidRPr="006A62DD" w:rsidRDefault="006A62DD" w:rsidP="00F23E2D">
                <w:pPr>
                  <w:spacing w:line="276" w:lineRule="auto"/>
                  <w:rPr>
                    <w:sz w:val="21"/>
                  </w:rPr>
                </w:pPr>
              </w:p>
            </w:tc>
          </w:tr>
          <w:tr w:rsidR="006A62DD" w14:paraId="123D3A91" w14:textId="77777777" w:rsidTr="00F23E2D">
            <w:tr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trHeight w:val="454"/>
            </w:trPr>
            <w:tc>
              <w:tcPr>
                <w:tcW w:w="1221" w:type="pct"/>
              </w:tcPr>
              <w:p w14:paraId="72771D65" w14:textId="77777777" w:rsidR="006A62DD" w:rsidRPr="006A62DD" w:rsidRDefault="006A62DD" w:rsidP="00F23E2D">
                <w:pPr>
                  <w:spacing w:line="276" w:lineRule="auto"/>
                  <w:rPr>
                    <w:rFonts w:ascii="Fira Sans SemiBold" w:hAnsi="Fira Sans SemiBold"/>
                    <w:sz w:val="21"/>
                  </w:rPr>
                </w:pPr>
                <w:r w:rsidRPr="006A62DD">
                  <w:rPr>
                    <w:rFonts w:ascii="Fira Sans SemiBold" w:hAnsi="Fira Sans SemiBold"/>
                    <w:sz w:val="21"/>
                  </w:rPr>
                  <w:t>Date of submission</w:t>
                </w:r>
              </w:p>
            </w:tc>
            <w:tc>
              <w:tcPr>
                <w:tcW w:w="3779" w:type="pct"/>
              </w:tcPr>
              <w:p w14:paraId="5EAF9D95" w14:textId="77777777" w:rsidR="006A62DD" w:rsidRPr="006A62DD" w:rsidRDefault="006A62DD" w:rsidP="00F23E2D">
                <w:pPr>
                  <w:spacing w:line="276" w:lineRule="auto"/>
                  <w:rPr>
                    <w:sz w:val="21"/>
                  </w:rPr>
                </w:pPr>
              </w:p>
            </w:tc>
          </w:tr>
        </w:tbl>
        <w:p w14:paraId="4994FCC6" w14:textId="77777777" w:rsidR="006A62DD" w:rsidRDefault="006A62DD" w:rsidP="00D13552">
          <w:pPr>
            <w:pStyle w:val="BodyText"/>
          </w:pPr>
        </w:p>
        <w:p w14:paraId="73B216F0" w14:textId="35A0F724" w:rsidR="006A62DD" w:rsidRDefault="006A62DD" w:rsidP="006A62DD">
          <w:pPr>
            <w:tabs>
              <w:tab w:val="left" w:pos="2890"/>
            </w:tabs>
          </w:pPr>
          <w:r w:rsidRPr="00EC56CA">
            <w:t xml:space="preserve">Indicate all services and capability levels you offer/intend to offer by entering level numbers against the relevant services. The minimum requirements you will need to meet to offer each service are outlined in the relevant </w:t>
          </w:r>
          <w:hyperlink r:id="rId11" w:history="1">
            <w:r w:rsidRPr="00EC56CA">
              <w:rPr>
                <w:rStyle w:val="Hyperlink"/>
              </w:rPr>
              <w:t>CSCF module</w:t>
            </w:r>
          </w:hyperlink>
          <w:r w:rsidRPr="00EC56CA">
            <w:t>.</w:t>
          </w:r>
        </w:p>
      </w:sdtContent>
    </w:sdt>
    <w:p w14:paraId="566EE5B8" w14:textId="7B35DDE4" w:rsidR="00757ADC" w:rsidRDefault="00757ADC"/>
    <w:tbl>
      <w:tblPr>
        <w:tblStyle w:val="GridTable5Dark-Accent1"/>
        <w:tblW w:w="5000" w:type="pct"/>
        <w:tblLook w:val="0420" w:firstRow="1" w:lastRow="0" w:firstColumn="0" w:lastColumn="0" w:noHBand="0" w:noVBand="1"/>
      </w:tblPr>
      <w:tblGrid>
        <w:gridCol w:w="6030"/>
        <w:gridCol w:w="2814"/>
      </w:tblGrid>
      <w:tr w:rsidR="006A62DD" w:rsidRPr="00A745DC" w14:paraId="226F2CF5" w14:textId="77777777" w:rsidTr="00F23E2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30CB2EFC" w14:textId="77777777" w:rsidR="006A62DD" w:rsidRPr="00A745DC" w:rsidRDefault="006A62DD" w:rsidP="00F23E2D">
            <w:pPr>
              <w:spacing w:line="276" w:lineRule="auto"/>
              <w:rPr>
                <w:rFonts w:ascii="Fira Sans" w:hAnsi="Fira Sans"/>
                <w:sz w:val="21"/>
              </w:rPr>
            </w:pPr>
            <w:r w:rsidRPr="00A745DC">
              <w:rPr>
                <w:rFonts w:ascii="Fira Sans" w:hAnsi="Fira Sans"/>
                <w:sz w:val="21"/>
              </w:rPr>
              <w:t>CSCF services</w:t>
            </w:r>
          </w:p>
        </w:tc>
        <w:tc>
          <w:tcPr>
            <w:tcW w:w="1591" w:type="pct"/>
          </w:tcPr>
          <w:p w14:paraId="7DD6545B" w14:textId="77777777" w:rsidR="006A62DD" w:rsidRPr="00A745DC" w:rsidRDefault="006A62DD" w:rsidP="00F23E2D">
            <w:pPr>
              <w:spacing w:line="276" w:lineRule="auto"/>
              <w:rPr>
                <w:rFonts w:ascii="Fira Sans" w:hAnsi="Fira Sans"/>
                <w:sz w:val="21"/>
              </w:rPr>
            </w:pPr>
            <w:r w:rsidRPr="00A745DC">
              <w:rPr>
                <w:rFonts w:ascii="Fira Sans" w:hAnsi="Fira Sans"/>
                <w:sz w:val="21"/>
              </w:rPr>
              <w:t>Level proposed</w:t>
            </w:r>
          </w:p>
        </w:tc>
      </w:tr>
      <w:tr w:rsidR="006A62DD" w:rsidRPr="00A745DC" w14:paraId="422C9136" w14:textId="77777777" w:rsidTr="00F23E2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1E1C7D43" w14:textId="77777777" w:rsidR="006A62DD" w:rsidRPr="00A745DC" w:rsidRDefault="006A62DD" w:rsidP="00F23E2D">
            <w:pPr>
              <w:spacing w:line="276" w:lineRule="auto"/>
              <w:rPr>
                <w:sz w:val="21"/>
              </w:rPr>
            </w:pPr>
            <w:r w:rsidRPr="00A745DC">
              <w:rPr>
                <w:sz w:val="21"/>
              </w:rPr>
              <w:t>Alcohol and Other Drug Services–Ambulatory</w:t>
            </w:r>
          </w:p>
        </w:tc>
        <w:sdt>
          <w:sdtPr>
            <w:rPr>
              <w:sz w:val="21"/>
            </w:rPr>
            <w:alias w:val="Service Level"/>
            <w:tag w:val="Service Level"/>
            <w:id w:val="-1550457998"/>
            <w:placeholder>
              <w:docPart w:val="87AB8E7D063D4C1BB7BACB4323AB1BCA"/>
            </w:placeholder>
            <w:showingPlcHdr/>
            <w:dropDownList>
              <w:listItem w:value="Choose an item."/>
              <w:listItem w:displayText="Level 1" w:value="Level 1"/>
              <w:listItem w:displayText="Level 2" w:value="Level 2"/>
              <w:listItem w:displayText="Level 3" w:value="Level 3"/>
              <w:listItem w:displayText="Level 4" w:value="Level 4"/>
              <w:listItem w:displayText="Level 5" w:value="Level 5"/>
              <w:listItem w:displayText="Level 6" w:value="Level 6"/>
            </w:dropDownList>
          </w:sdtPr>
          <w:sdtContent>
            <w:tc>
              <w:tcPr>
                <w:tcW w:w="1591" w:type="pct"/>
              </w:tcPr>
              <w:p w14:paraId="45FE270A" w14:textId="77777777" w:rsidR="006A62DD" w:rsidRPr="00A745DC" w:rsidRDefault="006A62DD" w:rsidP="00F23E2D">
                <w:pPr>
                  <w:spacing w:line="276" w:lineRule="auto"/>
                  <w:rPr>
                    <w:sz w:val="21"/>
                  </w:rPr>
                </w:pPr>
                <w:r w:rsidRPr="00A745DC">
                  <w:rPr>
                    <w:rStyle w:val="PlaceholderText"/>
                    <w:sz w:val="21"/>
                  </w:rPr>
                  <w:t>Choose an item.</w:t>
                </w:r>
              </w:p>
            </w:tc>
          </w:sdtContent>
        </w:sdt>
      </w:tr>
      <w:tr w:rsidR="006A62DD" w:rsidRPr="00A745DC" w14:paraId="74F29C6E" w14:textId="77777777" w:rsidTr="00F23E2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42CB91A5" w14:textId="77777777" w:rsidR="006A62DD" w:rsidRPr="00A745DC" w:rsidRDefault="006A62DD" w:rsidP="00F23E2D">
            <w:pPr>
              <w:spacing w:line="276" w:lineRule="auto"/>
              <w:rPr>
                <w:sz w:val="21"/>
              </w:rPr>
            </w:pPr>
            <w:r w:rsidRPr="00A745DC">
              <w:rPr>
                <w:sz w:val="21"/>
              </w:rPr>
              <w:t>Alcohol and Other Drug Services–Emergency</w:t>
            </w:r>
          </w:p>
        </w:tc>
        <w:sdt>
          <w:sdtPr>
            <w:rPr>
              <w:sz w:val="21"/>
            </w:rPr>
            <w:alias w:val="Service Level"/>
            <w:tag w:val="Service Level"/>
            <w:id w:val="1456442214"/>
            <w:placeholder>
              <w:docPart w:val="F03F36AE25CA4C019411676F30701AD1"/>
            </w:placeholder>
            <w:showingPlcHdr/>
            <w:dropDownList>
              <w:listItem w:value="Choose an item."/>
              <w:listItem w:displayText="Level 1" w:value="Level 1"/>
              <w:listItem w:displayText="Level 2" w:value="Level 2"/>
              <w:listItem w:displayText="Level 3" w:value="Level 3"/>
              <w:listItem w:displayText="Level 4" w:value="Level 4"/>
              <w:listItem w:displayText="Level 5" w:value="Level 5"/>
              <w:listItem w:displayText="Level 6" w:value="Level 6"/>
            </w:dropDownList>
          </w:sdtPr>
          <w:sdtContent>
            <w:tc>
              <w:tcPr>
                <w:tcW w:w="1591" w:type="pct"/>
              </w:tcPr>
              <w:p w14:paraId="169F364B" w14:textId="77777777" w:rsidR="006A62DD" w:rsidRPr="00A745DC" w:rsidRDefault="006A62DD" w:rsidP="00F23E2D">
                <w:pPr>
                  <w:spacing w:line="276" w:lineRule="auto"/>
                  <w:rPr>
                    <w:sz w:val="21"/>
                  </w:rPr>
                </w:pPr>
                <w:r w:rsidRPr="00A745DC">
                  <w:rPr>
                    <w:rStyle w:val="PlaceholderText"/>
                    <w:sz w:val="21"/>
                  </w:rPr>
                  <w:t>Choose an item.</w:t>
                </w:r>
              </w:p>
            </w:tc>
          </w:sdtContent>
        </w:sdt>
      </w:tr>
      <w:tr w:rsidR="006A62DD" w:rsidRPr="00A745DC" w14:paraId="4875C231" w14:textId="77777777" w:rsidTr="00F23E2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1A682937" w14:textId="77777777" w:rsidR="006A62DD" w:rsidRPr="00A745DC" w:rsidRDefault="006A62DD" w:rsidP="00F23E2D">
            <w:pPr>
              <w:spacing w:line="276" w:lineRule="auto"/>
              <w:rPr>
                <w:sz w:val="21"/>
              </w:rPr>
            </w:pPr>
            <w:r w:rsidRPr="00A745DC">
              <w:rPr>
                <w:sz w:val="21"/>
              </w:rPr>
              <w:t>Alcohol and Other Drug Services–Inpatient Adult</w:t>
            </w:r>
          </w:p>
        </w:tc>
        <w:sdt>
          <w:sdtPr>
            <w:rPr>
              <w:sz w:val="21"/>
            </w:rPr>
            <w:alias w:val="Service Level"/>
            <w:tag w:val="Service Level"/>
            <w:id w:val="959073630"/>
            <w:placeholder>
              <w:docPart w:val="08F0B0979C8E4C9AB495B4BF17A176F9"/>
            </w:placeholder>
            <w:showingPlcHdr/>
            <w:dropDownList>
              <w:listItem w:value="Choose an item."/>
              <w:listItem w:displayText="Level 3" w:value="Level 3"/>
              <w:listItem w:displayText="Level 4" w:value="Level 4"/>
              <w:listItem w:displayText="Level 5" w:value="Level 5"/>
              <w:listItem w:displayText="Level 6" w:value="Level 6"/>
            </w:dropDownList>
          </w:sdtPr>
          <w:sdtContent>
            <w:tc>
              <w:tcPr>
                <w:tcW w:w="1591" w:type="pct"/>
              </w:tcPr>
              <w:p w14:paraId="2901E332" w14:textId="77777777" w:rsidR="006A62DD" w:rsidRPr="00A745DC" w:rsidRDefault="006A62DD" w:rsidP="00F23E2D">
                <w:pPr>
                  <w:spacing w:line="276" w:lineRule="auto"/>
                  <w:rPr>
                    <w:sz w:val="21"/>
                  </w:rPr>
                </w:pPr>
                <w:r w:rsidRPr="00A745DC">
                  <w:rPr>
                    <w:rStyle w:val="PlaceholderText"/>
                    <w:sz w:val="21"/>
                  </w:rPr>
                  <w:t>Choose an item.</w:t>
                </w:r>
              </w:p>
            </w:tc>
          </w:sdtContent>
        </w:sdt>
      </w:tr>
      <w:tr w:rsidR="006A62DD" w:rsidRPr="00A745DC" w14:paraId="400C7BF2" w14:textId="77777777" w:rsidTr="00F23E2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68A7A126" w14:textId="77777777" w:rsidR="006A62DD" w:rsidRPr="00A745DC" w:rsidRDefault="006A62DD" w:rsidP="00F23E2D">
            <w:pPr>
              <w:spacing w:line="276" w:lineRule="auto"/>
              <w:rPr>
                <w:sz w:val="21"/>
              </w:rPr>
            </w:pPr>
            <w:r w:rsidRPr="00A745DC">
              <w:rPr>
                <w:sz w:val="21"/>
              </w:rPr>
              <w:t>Alcohol and Other Drug Services–Inpatient Child and Youth</w:t>
            </w:r>
          </w:p>
        </w:tc>
        <w:sdt>
          <w:sdtPr>
            <w:rPr>
              <w:sz w:val="21"/>
            </w:rPr>
            <w:alias w:val="Service Level"/>
            <w:tag w:val="Service Level"/>
            <w:id w:val="-570894170"/>
            <w:placeholder>
              <w:docPart w:val="B159A8A7A253456CBF66A1AEAA7A3F23"/>
            </w:placeholder>
            <w:showingPlcHdr/>
            <w:dropDownList>
              <w:listItem w:value="Choose an item."/>
              <w:listItem w:displayText="Level 4" w:value="Level 4"/>
              <w:listItem w:displayText="Level 5" w:value="Level 5"/>
            </w:dropDownList>
          </w:sdtPr>
          <w:sdtContent>
            <w:tc>
              <w:tcPr>
                <w:tcW w:w="1591" w:type="pct"/>
              </w:tcPr>
              <w:p w14:paraId="01DE165C" w14:textId="77777777" w:rsidR="006A62DD" w:rsidRPr="00A745DC" w:rsidRDefault="006A62DD" w:rsidP="00F23E2D">
                <w:pPr>
                  <w:spacing w:line="276" w:lineRule="auto"/>
                  <w:rPr>
                    <w:sz w:val="21"/>
                  </w:rPr>
                </w:pPr>
                <w:r w:rsidRPr="00A745DC">
                  <w:rPr>
                    <w:rStyle w:val="PlaceholderText"/>
                    <w:sz w:val="21"/>
                  </w:rPr>
                  <w:t>Choose an item.</w:t>
                </w:r>
              </w:p>
            </w:tc>
          </w:sdtContent>
        </w:sdt>
      </w:tr>
      <w:tr w:rsidR="006A62DD" w:rsidRPr="00A745DC" w14:paraId="1BA02D3B" w14:textId="77777777" w:rsidTr="00F23E2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39FBD96B" w14:textId="77777777" w:rsidR="006A62DD" w:rsidRPr="00A745DC" w:rsidRDefault="006A62DD" w:rsidP="00F23E2D">
            <w:pPr>
              <w:spacing w:line="276" w:lineRule="auto"/>
              <w:rPr>
                <w:sz w:val="21"/>
              </w:rPr>
            </w:pPr>
            <w:proofErr w:type="spellStart"/>
            <w:r w:rsidRPr="00A745DC">
              <w:rPr>
                <w:sz w:val="21"/>
              </w:rPr>
              <w:t>Anaesthetic</w:t>
            </w:r>
            <w:proofErr w:type="spellEnd"/>
            <w:r w:rsidRPr="00A745DC">
              <w:rPr>
                <w:sz w:val="21"/>
              </w:rPr>
              <w:t xml:space="preserve"> Services</w:t>
            </w:r>
          </w:p>
        </w:tc>
        <w:sdt>
          <w:sdtPr>
            <w:rPr>
              <w:sz w:val="21"/>
            </w:rPr>
            <w:alias w:val="Service Level"/>
            <w:tag w:val="Service Level"/>
            <w:id w:val="-1154754356"/>
            <w:placeholder>
              <w:docPart w:val="F618835FCEBD4EC0B12AC70B44D9F7B6"/>
            </w:placeholder>
            <w:showingPlcHdr/>
            <w:dropDownList>
              <w:listItem w:value="Choose an item."/>
              <w:listItem w:displayText="Level 3" w:value="Level 3"/>
              <w:listItem w:displayText="Level 4" w:value="Level 4"/>
              <w:listItem w:displayText="Level 5" w:value="Level 5"/>
              <w:listItem w:displayText="Level 6" w:value="Level 6"/>
            </w:dropDownList>
          </w:sdtPr>
          <w:sdtContent>
            <w:tc>
              <w:tcPr>
                <w:tcW w:w="1591" w:type="pct"/>
              </w:tcPr>
              <w:p w14:paraId="0DD0BAEF" w14:textId="77777777" w:rsidR="006A62DD" w:rsidRPr="00A745DC" w:rsidRDefault="006A62DD" w:rsidP="00F23E2D">
                <w:pPr>
                  <w:spacing w:line="276" w:lineRule="auto"/>
                  <w:rPr>
                    <w:sz w:val="21"/>
                  </w:rPr>
                </w:pPr>
                <w:r w:rsidRPr="00A745DC">
                  <w:rPr>
                    <w:rStyle w:val="PlaceholderText"/>
                    <w:sz w:val="21"/>
                  </w:rPr>
                  <w:t>Choose an item.</w:t>
                </w:r>
              </w:p>
            </w:tc>
          </w:sdtContent>
        </w:sdt>
      </w:tr>
      <w:tr w:rsidR="006A62DD" w:rsidRPr="00A745DC" w14:paraId="6068B139" w14:textId="77777777" w:rsidTr="00F23E2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6AF3F212" w14:textId="77777777" w:rsidR="006A62DD" w:rsidRPr="00A745DC" w:rsidRDefault="006A62DD" w:rsidP="00F23E2D">
            <w:pPr>
              <w:spacing w:line="276" w:lineRule="auto"/>
              <w:rPr>
                <w:sz w:val="21"/>
              </w:rPr>
            </w:pPr>
            <w:proofErr w:type="spellStart"/>
            <w:r w:rsidRPr="00A745DC">
              <w:rPr>
                <w:sz w:val="21"/>
              </w:rPr>
              <w:t>Anaesthetic</w:t>
            </w:r>
            <w:proofErr w:type="spellEnd"/>
            <w:r w:rsidRPr="00A745DC">
              <w:rPr>
                <w:sz w:val="21"/>
              </w:rPr>
              <w:t xml:space="preserve"> Services–Children’s</w:t>
            </w:r>
          </w:p>
        </w:tc>
        <w:sdt>
          <w:sdtPr>
            <w:rPr>
              <w:sz w:val="21"/>
            </w:rPr>
            <w:alias w:val="Service Level"/>
            <w:tag w:val="Service Level"/>
            <w:id w:val="1874500394"/>
            <w:placeholder>
              <w:docPart w:val="A19D2CE4771840C793E5605FA44CB552"/>
            </w:placeholder>
            <w:showingPlcHdr/>
            <w:dropDownList>
              <w:listItem w:value="Choose an item."/>
              <w:listItem w:displayText="Level 3" w:value="Level 3"/>
              <w:listItem w:displayText="Level 4" w:value="Level 4"/>
              <w:listItem w:displayText="Level 5" w:value="Level 5"/>
              <w:listItem w:displayText="Level 6" w:value="Level 6"/>
            </w:dropDownList>
          </w:sdtPr>
          <w:sdtContent>
            <w:tc>
              <w:tcPr>
                <w:tcW w:w="1591" w:type="pct"/>
              </w:tcPr>
              <w:p w14:paraId="2B9A7AE0" w14:textId="77777777" w:rsidR="006A62DD" w:rsidRPr="00A745DC" w:rsidRDefault="006A62DD" w:rsidP="00F23E2D">
                <w:pPr>
                  <w:spacing w:line="276" w:lineRule="auto"/>
                  <w:rPr>
                    <w:sz w:val="21"/>
                  </w:rPr>
                </w:pPr>
                <w:r w:rsidRPr="00A745DC">
                  <w:rPr>
                    <w:rStyle w:val="PlaceholderText"/>
                    <w:sz w:val="21"/>
                  </w:rPr>
                  <w:t>Choose an item.</w:t>
                </w:r>
              </w:p>
            </w:tc>
          </w:sdtContent>
        </w:sdt>
      </w:tr>
      <w:tr w:rsidR="006A62DD" w:rsidRPr="00A745DC" w14:paraId="04AEC53C" w14:textId="77777777" w:rsidTr="00F23E2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2B63CD59" w14:textId="77777777" w:rsidR="006A62DD" w:rsidRPr="00A745DC" w:rsidRDefault="006A62DD" w:rsidP="00F23E2D">
            <w:pPr>
              <w:spacing w:line="276" w:lineRule="auto"/>
              <w:rPr>
                <w:sz w:val="21"/>
              </w:rPr>
            </w:pPr>
            <w:r w:rsidRPr="00A745DC">
              <w:rPr>
                <w:sz w:val="21"/>
              </w:rPr>
              <w:t>Cancer Services–Children’s</w:t>
            </w:r>
          </w:p>
        </w:tc>
        <w:sdt>
          <w:sdtPr>
            <w:rPr>
              <w:sz w:val="21"/>
            </w:rPr>
            <w:alias w:val="Service Level"/>
            <w:tag w:val="Service Level"/>
            <w:id w:val="71636133"/>
            <w:placeholder>
              <w:docPart w:val="940078BF9F5C469FB832E23AF0FE19A0"/>
            </w:placeholder>
            <w:showingPlcHdr/>
            <w:dropDownList>
              <w:listItem w:value="Choose an item."/>
              <w:listItem w:displayText="Level 4" w:value="Level 4"/>
              <w:listItem w:displayText="Level 5" w:value="Level 5"/>
              <w:listItem w:displayText="Level 6" w:value="Level 6"/>
            </w:dropDownList>
          </w:sdtPr>
          <w:sdtContent>
            <w:tc>
              <w:tcPr>
                <w:tcW w:w="1591" w:type="pct"/>
              </w:tcPr>
              <w:p w14:paraId="2EC9898D" w14:textId="77777777" w:rsidR="006A62DD" w:rsidRPr="00A745DC" w:rsidRDefault="006A62DD" w:rsidP="00F23E2D">
                <w:pPr>
                  <w:spacing w:line="276" w:lineRule="auto"/>
                  <w:rPr>
                    <w:sz w:val="21"/>
                  </w:rPr>
                </w:pPr>
                <w:r w:rsidRPr="00A745DC">
                  <w:rPr>
                    <w:rStyle w:val="PlaceholderText"/>
                    <w:sz w:val="21"/>
                  </w:rPr>
                  <w:t>Choose an item.</w:t>
                </w:r>
              </w:p>
            </w:tc>
          </w:sdtContent>
        </w:sdt>
      </w:tr>
      <w:tr w:rsidR="006A62DD" w:rsidRPr="00A745DC" w14:paraId="646519E7" w14:textId="77777777" w:rsidTr="00F23E2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3FD14E90" w14:textId="77777777" w:rsidR="006A62DD" w:rsidRPr="00A745DC" w:rsidRDefault="006A62DD" w:rsidP="00F23E2D">
            <w:pPr>
              <w:spacing w:line="276" w:lineRule="auto"/>
              <w:rPr>
                <w:sz w:val="21"/>
              </w:rPr>
            </w:pPr>
            <w:r w:rsidRPr="00A745DC">
              <w:rPr>
                <w:sz w:val="21"/>
              </w:rPr>
              <w:t>Cancer Services–</w:t>
            </w:r>
            <w:proofErr w:type="spellStart"/>
            <w:r w:rsidRPr="00A745DC">
              <w:rPr>
                <w:sz w:val="21"/>
              </w:rPr>
              <w:t>Haematological</w:t>
            </w:r>
            <w:proofErr w:type="spellEnd"/>
            <w:r w:rsidRPr="00A745DC">
              <w:rPr>
                <w:sz w:val="21"/>
              </w:rPr>
              <w:t xml:space="preserve"> Malignancy</w:t>
            </w:r>
          </w:p>
        </w:tc>
        <w:sdt>
          <w:sdtPr>
            <w:rPr>
              <w:sz w:val="21"/>
            </w:rPr>
            <w:alias w:val="Service Level"/>
            <w:tag w:val="Service Level"/>
            <w:id w:val="1060435721"/>
            <w:placeholder>
              <w:docPart w:val="B3802DACE6264E188BE55702F3056A37"/>
            </w:placeholder>
            <w:showingPlcHdr/>
            <w:dropDownList>
              <w:listItem w:value="Choose an item."/>
              <w:listItem w:displayText="Level 3" w:value="Level 3"/>
              <w:listItem w:displayText="Level 4" w:value="Level 4"/>
              <w:listItem w:displayText="Level 5" w:value="Level 5"/>
              <w:listItem w:displayText="Level 6" w:value="Level 6"/>
            </w:dropDownList>
          </w:sdtPr>
          <w:sdtContent>
            <w:tc>
              <w:tcPr>
                <w:tcW w:w="1591" w:type="pct"/>
              </w:tcPr>
              <w:p w14:paraId="5BBFB3E4" w14:textId="77777777" w:rsidR="006A62DD" w:rsidRPr="00A745DC" w:rsidRDefault="006A62DD" w:rsidP="00F23E2D">
                <w:pPr>
                  <w:spacing w:line="276" w:lineRule="auto"/>
                  <w:rPr>
                    <w:sz w:val="21"/>
                  </w:rPr>
                </w:pPr>
                <w:r w:rsidRPr="00A745DC">
                  <w:rPr>
                    <w:rStyle w:val="PlaceholderText"/>
                    <w:sz w:val="21"/>
                  </w:rPr>
                  <w:t>Choose an item.</w:t>
                </w:r>
              </w:p>
            </w:tc>
          </w:sdtContent>
        </w:sdt>
      </w:tr>
      <w:tr w:rsidR="006A62DD" w:rsidRPr="00A745DC" w14:paraId="51D89477" w14:textId="77777777" w:rsidTr="00F23E2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159F9839" w14:textId="77777777" w:rsidR="006A62DD" w:rsidRPr="00A745DC" w:rsidRDefault="006A62DD" w:rsidP="00F23E2D">
            <w:pPr>
              <w:spacing w:line="276" w:lineRule="auto"/>
              <w:rPr>
                <w:sz w:val="21"/>
              </w:rPr>
            </w:pPr>
            <w:r w:rsidRPr="00A745DC">
              <w:rPr>
                <w:sz w:val="21"/>
              </w:rPr>
              <w:t>Cancer Services–Medical Oncology</w:t>
            </w:r>
          </w:p>
        </w:tc>
        <w:sdt>
          <w:sdtPr>
            <w:rPr>
              <w:sz w:val="21"/>
            </w:rPr>
            <w:alias w:val="Service Level"/>
            <w:tag w:val="Service Level"/>
            <w:id w:val="727661860"/>
            <w:placeholder>
              <w:docPart w:val="2F1C30800C534C42A2C46BA35B43D777"/>
            </w:placeholder>
            <w:showingPlcHdr/>
            <w:dropDownList>
              <w:listItem w:value="Choose an item."/>
              <w:listItem w:displayText="Level 3" w:value="Level 3"/>
              <w:listItem w:displayText="Level 4" w:value="Level 4"/>
              <w:listItem w:displayText="Level 5" w:value="Level 5"/>
              <w:listItem w:displayText="Level 6" w:value="Level 6"/>
            </w:dropDownList>
          </w:sdtPr>
          <w:sdtContent>
            <w:tc>
              <w:tcPr>
                <w:tcW w:w="1591" w:type="pct"/>
              </w:tcPr>
              <w:p w14:paraId="269F8C5D" w14:textId="77777777" w:rsidR="006A62DD" w:rsidRPr="00A745DC" w:rsidRDefault="006A62DD" w:rsidP="00F23E2D">
                <w:pPr>
                  <w:spacing w:line="276" w:lineRule="auto"/>
                  <w:rPr>
                    <w:sz w:val="21"/>
                  </w:rPr>
                </w:pPr>
                <w:r w:rsidRPr="00A745DC">
                  <w:rPr>
                    <w:rStyle w:val="PlaceholderText"/>
                    <w:sz w:val="21"/>
                  </w:rPr>
                  <w:t>Choose an item.</w:t>
                </w:r>
              </w:p>
            </w:tc>
          </w:sdtContent>
        </w:sdt>
      </w:tr>
      <w:tr w:rsidR="006A62DD" w:rsidRPr="00A745DC" w14:paraId="4069B94B" w14:textId="77777777" w:rsidTr="00F23E2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7CC47A69" w14:textId="77777777" w:rsidR="006A62DD" w:rsidRPr="00A745DC" w:rsidRDefault="006A62DD" w:rsidP="00F23E2D">
            <w:pPr>
              <w:spacing w:line="276" w:lineRule="auto"/>
              <w:rPr>
                <w:sz w:val="21"/>
              </w:rPr>
            </w:pPr>
            <w:r w:rsidRPr="00A745DC">
              <w:rPr>
                <w:sz w:val="21"/>
              </w:rPr>
              <w:t>Cancer Services–Radiation Oncology</w:t>
            </w:r>
          </w:p>
        </w:tc>
        <w:sdt>
          <w:sdtPr>
            <w:rPr>
              <w:sz w:val="21"/>
            </w:rPr>
            <w:alias w:val="Service Level"/>
            <w:tag w:val="Service Level"/>
            <w:id w:val="1923298971"/>
            <w:placeholder>
              <w:docPart w:val="46918F3CB82243C49FCC9A02BDAC51E1"/>
            </w:placeholder>
            <w:showingPlcHdr/>
            <w:dropDownList>
              <w:listItem w:value="Choose an item."/>
              <w:listItem w:displayText="Level 5" w:value="Level 5"/>
              <w:listItem w:displayText="Level 6" w:value="Level 6"/>
            </w:dropDownList>
          </w:sdtPr>
          <w:sdtContent>
            <w:tc>
              <w:tcPr>
                <w:tcW w:w="1591" w:type="pct"/>
              </w:tcPr>
              <w:p w14:paraId="1898FE8A" w14:textId="77777777" w:rsidR="006A62DD" w:rsidRPr="00A745DC" w:rsidRDefault="006A62DD" w:rsidP="00F23E2D">
                <w:pPr>
                  <w:spacing w:line="276" w:lineRule="auto"/>
                  <w:rPr>
                    <w:sz w:val="21"/>
                  </w:rPr>
                </w:pPr>
                <w:r w:rsidRPr="00A745DC">
                  <w:rPr>
                    <w:rStyle w:val="PlaceholderText"/>
                    <w:sz w:val="21"/>
                  </w:rPr>
                  <w:t>Choose an item.</w:t>
                </w:r>
              </w:p>
            </w:tc>
          </w:sdtContent>
        </w:sdt>
      </w:tr>
      <w:tr w:rsidR="006A62DD" w:rsidRPr="00A745DC" w14:paraId="231D5181" w14:textId="77777777" w:rsidTr="00F23E2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32F63ED3" w14:textId="77777777" w:rsidR="006A62DD" w:rsidRPr="00A745DC" w:rsidRDefault="006A62DD" w:rsidP="00F23E2D">
            <w:pPr>
              <w:spacing w:line="276" w:lineRule="auto"/>
              <w:rPr>
                <w:sz w:val="21"/>
              </w:rPr>
            </w:pPr>
            <w:r w:rsidRPr="00A745DC">
              <w:rPr>
                <w:sz w:val="21"/>
              </w:rPr>
              <w:t>Cancer Services–Radiation Oncology – Children’s</w:t>
            </w:r>
          </w:p>
        </w:tc>
        <w:sdt>
          <w:sdtPr>
            <w:rPr>
              <w:sz w:val="21"/>
            </w:rPr>
            <w:alias w:val="Service Level"/>
            <w:tag w:val="Service Level"/>
            <w:id w:val="1999845322"/>
            <w:placeholder>
              <w:docPart w:val="39C77770FF3B4E539CDF2AD41B821323"/>
            </w:placeholder>
            <w:showingPlcHdr/>
            <w:dropDownList>
              <w:listItem w:value="Choose an item."/>
              <w:listItem w:displayText="Level 5" w:value="Level 5"/>
              <w:listItem w:displayText="Level 6" w:value="Level 6"/>
            </w:dropDownList>
          </w:sdtPr>
          <w:sdtContent>
            <w:tc>
              <w:tcPr>
                <w:tcW w:w="1591" w:type="pct"/>
              </w:tcPr>
              <w:p w14:paraId="2BD4F08E" w14:textId="77777777" w:rsidR="006A62DD" w:rsidRPr="00A745DC" w:rsidRDefault="006A62DD" w:rsidP="00F23E2D">
                <w:pPr>
                  <w:spacing w:line="276" w:lineRule="auto"/>
                  <w:rPr>
                    <w:sz w:val="21"/>
                  </w:rPr>
                </w:pPr>
                <w:r w:rsidRPr="00A745DC">
                  <w:rPr>
                    <w:rStyle w:val="PlaceholderText"/>
                    <w:sz w:val="21"/>
                  </w:rPr>
                  <w:t>Choose an item.</w:t>
                </w:r>
              </w:p>
            </w:tc>
          </w:sdtContent>
        </w:sdt>
      </w:tr>
      <w:tr w:rsidR="006A62DD" w:rsidRPr="00A745DC" w14:paraId="29804AEF" w14:textId="77777777" w:rsidTr="00F23E2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36CC7424" w14:textId="77777777" w:rsidR="006A62DD" w:rsidRPr="00A745DC" w:rsidRDefault="006A62DD" w:rsidP="00F23E2D">
            <w:pPr>
              <w:spacing w:line="276" w:lineRule="auto"/>
              <w:rPr>
                <w:sz w:val="21"/>
              </w:rPr>
            </w:pPr>
            <w:r w:rsidRPr="00A745DC">
              <w:rPr>
                <w:sz w:val="21"/>
              </w:rPr>
              <w:t>Cardiac Services–Cardiac (Coronary) Care Unit Services</w:t>
            </w:r>
          </w:p>
        </w:tc>
        <w:sdt>
          <w:sdtPr>
            <w:rPr>
              <w:sz w:val="21"/>
            </w:rPr>
            <w:alias w:val="Service Level"/>
            <w:tag w:val="Service Level"/>
            <w:id w:val="343136619"/>
            <w:placeholder>
              <w:docPart w:val="BCFAC6F777B443D8A74129B1E6060B38"/>
            </w:placeholder>
            <w:showingPlcHdr/>
            <w:dropDownList>
              <w:listItem w:value="Choose an item."/>
              <w:listItem w:displayText="Level 4" w:value="Level 4"/>
              <w:listItem w:displayText="Level 5" w:value="Level 5"/>
              <w:listItem w:displayText="Level 6" w:value="Level 6"/>
            </w:dropDownList>
          </w:sdtPr>
          <w:sdtContent>
            <w:tc>
              <w:tcPr>
                <w:tcW w:w="1591" w:type="pct"/>
              </w:tcPr>
              <w:p w14:paraId="5C905E58" w14:textId="77777777" w:rsidR="006A62DD" w:rsidRPr="00A745DC" w:rsidRDefault="006A62DD" w:rsidP="00F23E2D">
                <w:pPr>
                  <w:spacing w:line="276" w:lineRule="auto"/>
                  <w:rPr>
                    <w:sz w:val="21"/>
                  </w:rPr>
                </w:pPr>
                <w:r w:rsidRPr="00A745DC">
                  <w:rPr>
                    <w:rStyle w:val="PlaceholderText"/>
                    <w:sz w:val="21"/>
                  </w:rPr>
                  <w:t>Choose an item.</w:t>
                </w:r>
              </w:p>
            </w:tc>
          </w:sdtContent>
        </w:sdt>
      </w:tr>
      <w:tr w:rsidR="006A62DD" w:rsidRPr="00A745DC" w14:paraId="108E4C0C" w14:textId="77777777" w:rsidTr="00F23E2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39C77B0E" w14:textId="77777777" w:rsidR="006A62DD" w:rsidRPr="00A745DC" w:rsidRDefault="006A62DD" w:rsidP="00F23E2D">
            <w:pPr>
              <w:spacing w:line="276" w:lineRule="auto"/>
              <w:rPr>
                <w:sz w:val="21"/>
              </w:rPr>
            </w:pPr>
            <w:r w:rsidRPr="00A745DC">
              <w:rPr>
                <w:sz w:val="21"/>
              </w:rPr>
              <w:t>Cardiac Services―Cardiac Diagnostic &amp; Interventional Services</w:t>
            </w:r>
          </w:p>
        </w:tc>
        <w:sdt>
          <w:sdtPr>
            <w:rPr>
              <w:sz w:val="21"/>
            </w:rPr>
            <w:alias w:val="Service Level"/>
            <w:tag w:val="Service Level"/>
            <w:id w:val="-1800056479"/>
            <w:placeholder>
              <w:docPart w:val="E4F315DBB8114AA3931189F0C8BEF14B"/>
            </w:placeholder>
            <w:showingPlcHdr/>
            <w:dropDownList>
              <w:listItem w:value="Choose an item."/>
              <w:listItem w:displayText="Level 3" w:value="Level 3"/>
              <w:listItem w:displayText="Level 4" w:value="Level 4"/>
              <w:listItem w:displayText="Level 5" w:value="Level 5"/>
              <w:listItem w:displayText="Level 6" w:value="Level 6"/>
            </w:dropDownList>
          </w:sdtPr>
          <w:sdtContent>
            <w:tc>
              <w:tcPr>
                <w:tcW w:w="1591" w:type="pct"/>
              </w:tcPr>
              <w:p w14:paraId="34C8A5D2" w14:textId="77777777" w:rsidR="006A62DD" w:rsidRPr="00A745DC" w:rsidRDefault="006A62DD" w:rsidP="00F23E2D">
                <w:pPr>
                  <w:spacing w:line="276" w:lineRule="auto"/>
                  <w:rPr>
                    <w:sz w:val="21"/>
                  </w:rPr>
                </w:pPr>
                <w:r w:rsidRPr="00A745DC">
                  <w:rPr>
                    <w:rStyle w:val="PlaceholderText"/>
                    <w:sz w:val="21"/>
                  </w:rPr>
                  <w:t>Choose an item.</w:t>
                </w:r>
              </w:p>
            </w:tc>
          </w:sdtContent>
        </w:sdt>
      </w:tr>
      <w:tr w:rsidR="006A62DD" w:rsidRPr="00A745DC" w14:paraId="36129B60" w14:textId="77777777" w:rsidTr="00F23E2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3E082B45" w14:textId="77777777" w:rsidR="006A62DD" w:rsidRPr="00A745DC" w:rsidRDefault="006A62DD" w:rsidP="00F23E2D">
            <w:pPr>
              <w:spacing w:line="276" w:lineRule="auto"/>
              <w:rPr>
                <w:sz w:val="21"/>
              </w:rPr>
            </w:pPr>
            <w:r w:rsidRPr="00A745DC">
              <w:rPr>
                <w:sz w:val="21"/>
              </w:rPr>
              <w:t>Cardiac Services―Cardiac Medicine Services</w:t>
            </w:r>
          </w:p>
        </w:tc>
        <w:sdt>
          <w:sdtPr>
            <w:rPr>
              <w:sz w:val="21"/>
            </w:rPr>
            <w:alias w:val="Service Level"/>
            <w:tag w:val="Service Level"/>
            <w:id w:val="171304080"/>
            <w:placeholder>
              <w:docPart w:val="7CBCE2FD128641C889F260D528B0B39D"/>
            </w:placeholder>
            <w:showingPlcHdr/>
            <w:dropDownList>
              <w:listItem w:value="Choose an item."/>
              <w:listItem w:displayText="Level 3" w:value="Level 3"/>
              <w:listItem w:displayText="Level 4" w:value="Level 4"/>
              <w:listItem w:displayText="Level 5" w:value="Level 5"/>
              <w:listItem w:displayText="Level 6" w:value="Level 6"/>
            </w:dropDownList>
          </w:sdtPr>
          <w:sdtContent>
            <w:tc>
              <w:tcPr>
                <w:tcW w:w="1591" w:type="pct"/>
              </w:tcPr>
              <w:p w14:paraId="5A70D7C6" w14:textId="77777777" w:rsidR="006A62DD" w:rsidRPr="00A745DC" w:rsidRDefault="006A62DD" w:rsidP="00F23E2D">
                <w:pPr>
                  <w:spacing w:line="276" w:lineRule="auto"/>
                  <w:rPr>
                    <w:sz w:val="21"/>
                  </w:rPr>
                </w:pPr>
                <w:r w:rsidRPr="00A745DC">
                  <w:rPr>
                    <w:rStyle w:val="PlaceholderText"/>
                    <w:sz w:val="21"/>
                  </w:rPr>
                  <w:t>Choose an item.</w:t>
                </w:r>
              </w:p>
            </w:tc>
          </w:sdtContent>
        </w:sdt>
      </w:tr>
      <w:tr w:rsidR="006A62DD" w:rsidRPr="00A745DC" w14:paraId="430CB8DA" w14:textId="77777777" w:rsidTr="00F23E2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02DF808E" w14:textId="77777777" w:rsidR="006A62DD" w:rsidRPr="00A745DC" w:rsidRDefault="006A62DD" w:rsidP="00F23E2D">
            <w:pPr>
              <w:spacing w:line="276" w:lineRule="auto"/>
              <w:rPr>
                <w:sz w:val="21"/>
              </w:rPr>
            </w:pPr>
            <w:r w:rsidRPr="00A745DC">
              <w:rPr>
                <w:sz w:val="21"/>
              </w:rPr>
              <w:lastRenderedPageBreak/>
              <w:t>Cardiac Services―Cardiac Rehabilitation―Inpatient</w:t>
            </w:r>
          </w:p>
        </w:tc>
        <w:sdt>
          <w:sdtPr>
            <w:rPr>
              <w:sz w:val="21"/>
            </w:rPr>
            <w:alias w:val="Service Level"/>
            <w:tag w:val="Service Level"/>
            <w:id w:val="-1972274126"/>
            <w:placeholder>
              <w:docPart w:val="D674A516C8534DE08C393355B4906E05"/>
            </w:placeholder>
            <w:showingPlcHdr/>
            <w:dropDownList>
              <w:listItem w:value="Choose an item."/>
              <w:listItem w:displayText="Level 4" w:value="Level 4"/>
              <w:listItem w:displayText="Level 5" w:value="Level 5"/>
              <w:listItem w:displayText="Level 6" w:value="Level 6"/>
            </w:dropDownList>
          </w:sdtPr>
          <w:sdtContent>
            <w:tc>
              <w:tcPr>
                <w:tcW w:w="1591" w:type="pct"/>
              </w:tcPr>
              <w:p w14:paraId="5353706C" w14:textId="77777777" w:rsidR="006A62DD" w:rsidRPr="00A745DC" w:rsidRDefault="006A62DD" w:rsidP="00F23E2D">
                <w:pPr>
                  <w:spacing w:line="276" w:lineRule="auto"/>
                  <w:rPr>
                    <w:sz w:val="21"/>
                  </w:rPr>
                </w:pPr>
                <w:r w:rsidRPr="00A745DC">
                  <w:rPr>
                    <w:rStyle w:val="PlaceholderText"/>
                    <w:sz w:val="21"/>
                  </w:rPr>
                  <w:t>Choose an item.</w:t>
                </w:r>
              </w:p>
            </w:tc>
          </w:sdtContent>
        </w:sdt>
      </w:tr>
      <w:tr w:rsidR="006A62DD" w:rsidRPr="00A745DC" w14:paraId="3938BCCC" w14:textId="77777777" w:rsidTr="00F23E2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5A1C56F7" w14:textId="77777777" w:rsidR="006A62DD" w:rsidRPr="00A745DC" w:rsidRDefault="006A62DD" w:rsidP="00F23E2D">
            <w:pPr>
              <w:spacing w:line="276" w:lineRule="auto"/>
              <w:rPr>
                <w:sz w:val="21"/>
              </w:rPr>
            </w:pPr>
            <w:r w:rsidRPr="00A745DC">
              <w:rPr>
                <w:sz w:val="21"/>
              </w:rPr>
              <w:t xml:space="preserve">Cardiac Services―Cardiac Rehabilitation―Outpatient </w:t>
            </w:r>
          </w:p>
        </w:tc>
        <w:sdt>
          <w:sdtPr>
            <w:rPr>
              <w:sz w:val="21"/>
            </w:rPr>
            <w:alias w:val="Service Level"/>
            <w:tag w:val="Service Level"/>
            <w:id w:val="-527409383"/>
            <w:placeholder>
              <w:docPart w:val="0C7EF463754841508F60321492CEC03E"/>
            </w:placeholder>
            <w:showingPlcHdr/>
            <w:dropDownList>
              <w:listItem w:value="Choose an item."/>
              <w:listItem w:displayText="Level 4" w:value="Level 4"/>
              <w:listItem w:displayText="Level 5" w:value="Level 5"/>
              <w:listItem w:displayText="Level 6" w:value="Level 6"/>
            </w:dropDownList>
          </w:sdtPr>
          <w:sdtContent>
            <w:tc>
              <w:tcPr>
                <w:tcW w:w="1591" w:type="pct"/>
              </w:tcPr>
              <w:p w14:paraId="0C411E6C" w14:textId="77777777" w:rsidR="006A62DD" w:rsidRPr="00A745DC" w:rsidRDefault="006A62DD" w:rsidP="00F23E2D">
                <w:pPr>
                  <w:spacing w:line="276" w:lineRule="auto"/>
                  <w:rPr>
                    <w:sz w:val="21"/>
                  </w:rPr>
                </w:pPr>
                <w:r w:rsidRPr="00A745DC">
                  <w:rPr>
                    <w:rStyle w:val="PlaceholderText"/>
                    <w:sz w:val="21"/>
                  </w:rPr>
                  <w:t>Choose an item.</w:t>
                </w:r>
              </w:p>
            </w:tc>
          </w:sdtContent>
        </w:sdt>
      </w:tr>
      <w:tr w:rsidR="006A62DD" w:rsidRPr="00A745DC" w14:paraId="3AB386EA" w14:textId="77777777" w:rsidTr="00F23E2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50AFB45A" w14:textId="77777777" w:rsidR="006A62DD" w:rsidRPr="00A745DC" w:rsidRDefault="006A62DD" w:rsidP="00F23E2D">
            <w:pPr>
              <w:spacing w:line="276" w:lineRule="auto"/>
              <w:rPr>
                <w:sz w:val="21"/>
              </w:rPr>
            </w:pPr>
            <w:r w:rsidRPr="00A745DC">
              <w:rPr>
                <w:sz w:val="21"/>
              </w:rPr>
              <w:t xml:space="preserve">Cardiac Services―Ongoing prevention and maintenance </w:t>
            </w:r>
          </w:p>
        </w:tc>
        <w:sdt>
          <w:sdtPr>
            <w:rPr>
              <w:sz w:val="21"/>
            </w:rPr>
            <w:alias w:val="Service Level"/>
            <w:tag w:val="Service Level"/>
            <w:id w:val="-248884528"/>
            <w:placeholder>
              <w:docPart w:val="21FC81DAEC354174A1613D9D82FA6C2B"/>
            </w:placeholder>
            <w:showingPlcHdr/>
            <w:dropDownList>
              <w:listItem w:value="Choose an item."/>
              <w:listItem w:displayText="Level 4" w:value="Level 4"/>
              <w:listItem w:displayText="Level 5" w:value="Level 5"/>
              <w:listItem w:displayText="Level 6" w:value="Level 6"/>
            </w:dropDownList>
          </w:sdtPr>
          <w:sdtContent>
            <w:tc>
              <w:tcPr>
                <w:tcW w:w="1591" w:type="pct"/>
              </w:tcPr>
              <w:p w14:paraId="7FA6BD27" w14:textId="77777777" w:rsidR="006A62DD" w:rsidRPr="00A745DC" w:rsidRDefault="006A62DD" w:rsidP="00F23E2D">
                <w:pPr>
                  <w:spacing w:line="276" w:lineRule="auto"/>
                  <w:rPr>
                    <w:sz w:val="21"/>
                  </w:rPr>
                </w:pPr>
                <w:r w:rsidRPr="00A745DC">
                  <w:rPr>
                    <w:rStyle w:val="PlaceholderText"/>
                    <w:sz w:val="21"/>
                  </w:rPr>
                  <w:t>Choose an item.</w:t>
                </w:r>
              </w:p>
            </w:tc>
          </w:sdtContent>
        </w:sdt>
      </w:tr>
      <w:tr w:rsidR="006A62DD" w:rsidRPr="00A745DC" w14:paraId="3063935A" w14:textId="77777777" w:rsidTr="00F23E2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144BA1B1" w14:textId="77777777" w:rsidR="006A62DD" w:rsidRPr="00A745DC" w:rsidRDefault="006A62DD" w:rsidP="00F23E2D">
            <w:pPr>
              <w:spacing w:line="276" w:lineRule="auto"/>
              <w:rPr>
                <w:sz w:val="21"/>
              </w:rPr>
            </w:pPr>
            <w:r w:rsidRPr="00A745DC">
              <w:rPr>
                <w:sz w:val="21"/>
              </w:rPr>
              <w:t>Cardiac Services―Cardiac Surgery Services</w:t>
            </w:r>
          </w:p>
        </w:tc>
        <w:sdt>
          <w:sdtPr>
            <w:rPr>
              <w:sz w:val="21"/>
            </w:rPr>
            <w:alias w:val="Service Level"/>
            <w:tag w:val="Service Level"/>
            <w:id w:val="1793163865"/>
            <w:placeholder>
              <w:docPart w:val="87AB8E7D063D4C1BB7BACB4323AB1BCA"/>
            </w:placeholder>
            <w:showingPlcHdr/>
            <w:dropDownList>
              <w:listItem w:value="Choose an item."/>
              <w:listItem w:displayText="Level 6" w:value="Level 6"/>
            </w:dropDownList>
          </w:sdtPr>
          <w:sdtContent>
            <w:tc>
              <w:tcPr>
                <w:tcW w:w="1591" w:type="pct"/>
              </w:tcPr>
              <w:p w14:paraId="3486BF3F" w14:textId="77777777" w:rsidR="006A62DD" w:rsidRPr="00A745DC" w:rsidRDefault="006A62DD" w:rsidP="00F23E2D">
                <w:pPr>
                  <w:spacing w:line="276" w:lineRule="auto"/>
                  <w:rPr>
                    <w:sz w:val="21"/>
                  </w:rPr>
                </w:pPr>
                <w:r w:rsidRPr="00A745DC">
                  <w:rPr>
                    <w:rStyle w:val="PlaceholderText"/>
                    <w:sz w:val="21"/>
                  </w:rPr>
                  <w:t>Choose an item.</w:t>
                </w:r>
              </w:p>
            </w:tc>
          </w:sdtContent>
        </w:sdt>
      </w:tr>
      <w:tr w:rsidR="006A62DD" w:rsidRPr="00A745DC" w14:paraId="0738A8F0" w14:textId="77777777" w:rsidTr="00F23E2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7718B7C3" w14:textId="77777777" w:rsidR="006A62DD" w:rsidRPr="00A745DC" w:rsidRDefault="006A62DD" w:rsidP="00F23E2D">
            <w:pPr>
              <w:spacing w:line="276" w:lineRule="auto"/>
              <w:rPr>
                <w:sz w:val="21"/>
              </w:rPr>
            </w:pPr>
            <w:r w:rsidRPr="00A745DC">
              <w:rPr>
                <w:sz w:val="21"/>
              </w:rPr>
              <w:t>Cardiac Services―Cardiac Outreach Services</w:t>
            </w:r>
          </w:p>
        </w:tc>
        <w:tc>
          <w:tcPr>
            <w:tcW w:w="1591" w:type="pct"/>
          </w:tcPr>
          <w:p w14:paraId="0A4EAC67" w14:textId="77777777" w:rsidR="006A62DD" w:rsidRPr="00A745DC" w:rsidRDefault="006A62DD" w:rsidP="00F23E2D">
            <w:pPr>
              <w:spacing w:line="276" w:lineRule="auto"/>
              <w:rPr>
                <w:sz w:val="21"/>
              </w:rPr>
            </w:pPr>
          </w:p>
        </w:tc>
      </w:tr>
      <w:tr w:rsidR="006A62DD" w:rsidRPr="00A745DC" w14:paraId="231C393F" w14:textId="77777777" w:rsidTr="00F23E2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23B5B789" w14:textId="77777777" w:rsidR="006A62DD" w:rsidRPr="00A745DC" w:rsidRDefault="006A62DD" w:rsidP="00F23E2D">
            <w:pPr>
              <w:spacing w:line="276" w:lineRule="auto"/>
              <w:rPr>
                <w:sz w:val="21"/>
              </w:rPr>
            </w:pPr>
            <w:r w:rsidRPr="00A745DC">
              <w:rPr>
                <w:sz w:val="21"/>
              </w:rPr>
              <w:t>Close Observation Services</w:t>
            </w:r>
          </w:p>
        </w:tc>
        <w:sdt>
          <w:sdtPr>
            <w:rPr>
              <w:sz w:val="21"/>
            </w:rPr>
            <w:alias w:val="Service Level"/>
            <w:tag w:val="Service Level"/>
            <w:id w:val="-563882881"/>
            <w:placeholder>
              <w:docPart w:val="87AB8E7D063D4C1BB7BACB4323AB1BCA"/>
            </w:placeholder>
            <w:showingPlcHdr/>
            <w:dropDownList>
              <w:listItem w:value="Choose an item."/>
              <w:listItem w:displayText="Level 3" w:value="Level 3"/>
            </w:dropDownList>
          </w:sdtPr>
          <w:sdtContent>
            <w:tc>
              <w:tcPr>
                <w:tcW w:w="1591" w:type="pct"/>
              </w:tcPr>
              <w:p w14:paraId="0D4ECD07" w14:textId="77777777" w:rsidR="006A62DD" w:rsidRPr="00A745DC" w:rsidRDefault="006A62DD" w:rsidP="00F23E2D">
                <w:pPr>
                  <w:spacing w:line="276" w:lineRule="auto"/>
                  <w:rPr>
                    <w:sz w:val="21"/>
                  </w:rPr>
                </w:pPr>
                <w:r w:rsidRPr="00A745DC">
                  <w:rPr>
                    <w:rStyle w:val="PlaceholderText"/>
                    <w:sz w:val="21"/>
                  </w:rPr>
                  <w:t>Choose an item.</w:t>
                </w:r>
              </w:p>
            </w:tc>
          </w:sdtContent>
        </w:sdt>
      </w:tr>
      <w:tr w:rsidR="006A62DD" w:rsidRPr="00A745DC" w14:paraId="574A314E" w14:textId="77777777" w:rsidTr="00F23E2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0CCCE61B" w14:textId="77777777" w:rsidR="006A62DD" w:rsidRPr="00A745DC" w:rsidRDefault="006A62DD" w:rsidP="00F23E2D">
            <w:pPr>
              <w:spacing w:line="276" w:lineRule="auto"/>
              <w:rPr>
                <w:sz w:val="21"/>
              </w:rPr>
            </w:pPr>
            <w:r w:rsidRPr="00A745DC">
              <w:rPr>
                <w:sz w:val="21"/>
              </w:rPr>
              <w:t>Close Observation Services - Children’s</w:t>
            </w:r>
          </w:p>
        </w:tc>
        <w:sdt>
          <w:sdtPr>
            <w:rPr>
              <w:sz w:val="21"/>
            </w:rPr>
            <w:alias w:val="Service Level"/>
            <w:tag w:val="Service Level"/>
            <w:id w:val="-853722089"/>
            <w:placeholder>
              <w:docPart w:val="AAD3879F8EC048E3881F0CCC5D42973A"/>
            </w:placeholder>
            <w:showingPlcHdr/>
            <w:dropDownList>
              <w:listItem w:value="Choose an item."/>
              <w:listItem w:displayText="Level 1" w:value="Level 1"/>
              <w:listItem w:displayText="Level 2" w:value="Level 2"/>
              <w:listItem w:displayText="Level 3" w:value="Level 3"/>
            </w:dropDownList>
          </w:sdtPr>
          <w:sdtContent>
            <w:tc>
              <w:tcPr>
                <w:tcW w:w="1591" w:type="pct"/>
              </w:tcPr>
              <w:p w14:paraId="2BA44079" w14:textId="77777777" w:rsidR="006A62DD" w:rsidRPr="00A745DC" w:rsidRDefault="006A62DD" w:rsidP="00F23E2D">
                <w:pPr>
                  <w:spacing w:line="276" w:lineRule="auto"/>
                  <w:rPr>
                    <w:sz w:val="21"/>
                  </w:rPr>
                </w:pPr>
                <w:r w:rsidRPr="00A745DC">
                  <w:rPr>
                    <w:rStyle w:val="PlaceholderText"/>
                    <w:sz w:val="21"/>
                  </w:rPr>
                  <w:t>Choose an item.</w:t>
                </w:r>
              </w:p>
            </w:tc>
          </w:sdtContent>
        </w:sdt>
      </w:tr>
      <w:tr w:rsidR="006A62DD" w:rsidRPr="00A745DC" w14:paraId="14BFEA33" w14:textId="77777777" w:rsidTr="00F23E2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545264E3" w14:textId="77777777" w:rsidR="006A62DD" w:rsidRPr="00A745DC" w:rsidRDefault="006A62DD" w:rsidP="00F23E2D">
            <w:pPr>
              <w:spacing w:line="276" w:lineRule="auto"/>
              <w:rPr>
                <w:sz w:val="21"/>
              </w:rPr>
            </w:pPr>
            <w:r w:rsidRPr="00A745DC">
              <w:rPr>
                <w:sz w:val="21"/>
              </w:rPr>
              <w:t>Emergency Services</w:t>
            </w:r>
          </w:p>
        </w:tc>
        <w:sdt>
          <w:sdtPr>
            <w:rPr>
              <w:sz w:val="21"/>
            </w:rPr>
            <w:alias w:val="Service Level"/>
            <w:tag w:val="Service Level"/>
            <w:id w:val="-1302155410"/>
            <w:placeholder>
              <w:docPart w:val="EC62544A91FD47C6BFF176CF8E64AF29"/>
            </w:placeholder>
            <w:showingPlcHdr/>
            <w:dropDownList>
              <w:listItem w:value="Choose an item."/>
              <w:listItem w:displayText="Level 1" w:value="Level 1"/>
              <w:listItem w:displayText="Level 2" w:value="Level 2"/>
              <w:listItem w:displayText="Level 3" w:value="Level 3"/>
              <w:listItem w:displayText="Level 4" w:value="Level 4"/>
              <w:listItem w:displayText="Level 5" w:value="Level 5"/>
              <w:listItem w:displayText="Level 6" w:value="Level 6"/>
            </w:dropDownList>
          </w:sdtPr>
          <w:sdtContent>
            <w:tc>
              <w:tcPr>
                <w:tcW w:w="1591" w:type="pct"/>
              </w:tcPr>
              <w:p w14:paraId="77F5335A" w14:textId="77777777" w:rsidR="006A62DD" w:rsidRPr="00A745DC" w:rsidRDefault="006A62DD" w:rsidP="00F23E2D">
                <w:pPr>
                  <w:spacing w:line="276" w:lineRule="auto"/>
                  <w:rPr>
                    <w:sz w:val="21"/>
                  </w:rPr>
                </w:pPr>
                <w:r w:rsidRPr="00A745DC">
                  <w:rPr>
                    <w:rStyle w:val="PlaceholderText"/>
                    <w:sz w:val="21"/>
                  </w:rPr>
                  <w:t>Choose an item.</w:t>
                </w:r>
              </w:p>
            </w:tc>
          </w:sdtContent>
        </w:sdt>
      </w:tr>
      <w:tr w:rsidR="006A62DD" w:rsidRPr="00A745DC" w14:paraId="544B898B" w14:textId="77777777" w:rsidTr="00F23E2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21886C96" w14:textId="77777777" w:rsidR="006A62DD" w:rsidRPr="00A745DC" w:rsidRDefault="006A62DD" w:rsidP="00F23E2D">
            <w:pPr>
              <w:spacing w:line="276" w:lineRule="auto"/>
              <w:rPr>
                <w:sz w:val="21"/>
              </w:rPr>
            </w:pPr>
            <w:r w:rsidRPr="00A745DC">
              <w:rPr>
                <w:sz w:val="21"/>
              </w:rPr>
              <w:t>Emergency Services―Children’s</w:t>
            </w:r>
          </w:p>
        </w:tc>
        <w:sdt>
          <w:sdtPr>
            <w:rPr>
              <w:sz w:val="21"/>
            </w:rPr>
            <w:alias w:val="Service Level"/>
            <w:tag w:val="Service Level"/>
            <w:id w:val="-1181359311"/>
            <w:placeholder>
              <w:docPart w:val="B0227B17978A45429758B16273D9F577"/>
            </w:placeholder>
            <w:showingPlcHdr/>
            <w:dropDownList>
              <w:listItem w:value="Choose an item."/>
              <w:listItem w:displayText="Level 4" w:value="Level 4"/>
              <w:listItem w:displayText="Level 5" w:value="Level 5"/>
              <w:listItem w:displayText="Level 6" w:value="Level 6"/>
            </w:dropDownList>
          </w:sdtPr>
          <w:sdtContent>
            <w:tc>
              <w:tcPr>
                <w:tcW w:w="1591" w:type="pct"/>
              </w:tcPr>
              <w:p w14:paraId="09BA89F7" w14:textId="77777777" w:rsidR="006A62DD" w:rsidRPr="00A745DC" w:rsidRDefault="006A62DD" w:rsidP="00F23E2D">
                <w:pPr>
                  <w:spacing w:line="276" w:lineRule="auto"/>
                  <w:rPr>
                    <w:sz w:val="21"/>
                  </w:rPr>
                </w:pPr>
                <w:r w:rsidRPr="00A745DC">
                  <w:rPr>
                    <w:rStyle w:val="PlaceholderText"/>
                    <w:sz w:val="21"/>
                  </w:rPr>
                  <w:t>Choose an item.</w:t>
                </w:r>
              </w:p>
            </w:tc>
          </w:sdtContent>
        </w:sdt>
      </w:tr>
      <w:tr w:rsidR="006A62DD" w:rsidRPr="00A745DC" w14:paraId="1B6ED4CE" w14:textId="77777777" w:rsidTr="00F23E2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70E877E7" w14:textId="77777777" w:rsidR="006A62DD" w:rsidRPr="00A745DC" w:rsidRDefault="006A62DD" w:rsidP="00F23E2D">
            <w:pPr>
              <w:spacing w:line="276" w:lineRule="auto"/>
              <w:rPr>
                <w:sz w:val="21"/>
              </w:rPr>
            </w:pPr>
            <w:r w:rsidRPr="00A745DC">
              <w:rPr>
                <w:sz w:val="21"/>
              </w:rPr>
              <w:t>Geriatric Services―Emergency geriatric care</w:t>
            </w:r>
          </w:p>
        </w:tc>
        <w:sdt>
          <w:sdtPr>
            <w:rPr>
              <w:sz w:val="21"/>
            </w:rPr>
            <w:alias w:val="Service Level"/>
            <w:tag w:val="Service Level"/>
            <w:id w:val="-1195154342"/>
            <w:placeholder>
              <w:docPart w:val="914E4C32FB644650BC33127282B01B24"/>
            </w:placeholder>
            <w:showingPlcHdr/>
            <w:dropDownList>
              <w:listItem w:value="Choose an item."/>
              <w:listItem w:displayText="Level 1" w:value="Level 1"/>
              <w:listItem w:displayText="Level 2" w:value="Level 2"/>
              <w:listItem w:displayText="Level 3" w:value="Level 3"/>
              <w:listItem w:displayText="Level 4" w:value="Level 4"/>
              <w:listItem w:displayText="Level 5" w:value="Level 5"/>
              <w:listItem w:displayText="Level 6" w:value="Level 6"/>
            </w:dropDownList>
          </w:sdtPr>
          <w:sdtContent>
            <w:tc>
              <w:tcPr>
                <w:tcW w:w="1591" w:type="pct"/>
              </w:tcPr>
              <w:p w14:paraId="214CD407" w14:textId="77777777" w:rsidR="006A62DD" w:rsidRPr="00A745DC" w:rsidRDefault="006A62DD" w:rsidP="00F23E2D">
                <w:pPr>
                  <w:spacing w:line="276" w:lineRule="auto"/>
                  <w:rPr>
                    <w:sz w:val="21"/>
                  </w:rPr>
                </w:pPr>
                <w:r w:rsidRPr="00A745DC">
                  <w:rPr>
                    <w:rStyle w:val="PlaceholderText"/>
                    <w:sz w:val="21"/>
                  </w:rPr>
                  <w:t>Choose an item.</w:t>
                </w:r>
              </w:p>
            </w:tc>
          </w:sdtContent>
        </w:sdt>
      </w:tr>
      <w:tr w:rsidR="006A62DD" w:rsidRPr="00A745DC" w14:paraId="1760251F" w14:textId="77777777" w:rsidTr="00F23E2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05E6A886" w14:textId="77777777" w:rsidR="006A62DD" w:rsidRPr="00A745DC" w:rsidRDefault="006A62DD" w:rsidP="00F23E2D">
            <w:pPr>
              <w:spacing w:line="276" w:lineRule="auto"/>
              <w:rPr>
                <w:sz w:val="21"/>
              </w:rPr>
            </w:pPr>
            <w:r w:rsidRPr="00A745DC">
              <w:rPr>
                <w:sz w:val="21"/>
              </w:rPr>
              <w:t>Geriatric Services―Geriatric Acute Inpatient</w:t>
            </w:r>
          </w:p>
        </w:tc>
        <w:sdt>
          <w:sdtPr>
            <w:rPr>
              <w:sz w:val="21"/>
            </w:rPr>
            <w:alias w:val="Service Level"/>
            <w:tag w:val="Service Level"/>
            <w:id w:val="-728387514"/>
            <w:placeholder>
              <w:docPart w:val="067433780B594DEC9C248874AF63BE65"/>
            </w:placeholder>
            <w:showingPlcHdr/>
            <w:dropDownList>
              <w:listItem w:value="Choose an item."/>
              <w:listItem w:displayText="Level 3" w:value="Level 3"/>
              <w:listItem w:displayText="Level 4" w:value="Level 4"/>
              <w:listItem w:displayText="Level 5" w:value="Level 5"/>
              <w:listItem w:displayText="Level 6" w:value="Level 6"/>
            </w:dropDownList>
          </w:sdtPr>
          <w:sdtContent>
            <w:tc>
              <w:tcPr>
                <w:tcW w:w="1591" w:type="pct"/>
              </w:tcPr>
              <w:p w14:paraId="7CDBCD4E" w14:textId="77777777" w:rsidR="006A62DD" w:rsidRPr="00A745DC" w:rsidRDefault="006A62DD" w:rsidP="00F23E2D">
                <w:pPr>
                  <w:spacing w:line="276" w:lineRule="auto"/>
                  <w:rPr>
                    <w:sz w:val="21"/>
                  </w:rPr>
                </w:pPr>
                <w:r w:rsidRPr="00A745DC">
                  <w:rPr>
                    <w:rStyle w:val="PlaceholderText"/>
                    <w:sz w:val="21"/>
                  </w:rPr>
                  <w:t>Choose an item.</w:t>
                </w:r>
              </w:p>
            </w:tc>
          </w:sdtContent>
        </w:sdt>
      </w:tr>
      <w:tr w:rsidR="006A62DD" w:rsidRPr="00A745DC" w14:paraId="5DA95F55" w14:textId="77777777" w:rsidTr="00F23E2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5E7CCC6F" w14:textId="77777777" w:rsidR="006A62DD" w:rsidRPr="00A745DC" w:rsidRDefault="006A62DD" w:rsidP="00F23E2D">
            <w:pPr>
              <w:spacing w:line="276" w:lineRule="auto"/>
              <w:rPr>
                <w:sz w:val="21"/>
              </w:rPr>
            </w:pPr>
            <w:r w:rsidRPr="00A745DC">
              <w:rPr>
                <w:sz w:val="21"/>
              </w:rPr>
              <w:t>Geriatric Services―Ambulatory</w:t>
            </w:r>
          </w:p>
        </w:tc>
        <w:sdt>
          <w:sdtPr>
            <w:rPr>
              <w:sz w:val="21"/>
            </w:rPr>
            <w:alias w:val="Service Level"/>
            <w:tag w:val="Service Level"/>
            <w:id w:val="-1912305007"/>
            <w:placeholder>
              <w:docPart w:val="24F1020362F4403C8E96AA7CD2FB304F"/>
            </w:placeholder>
            <w:showingPlcHdr/>
            <w:dropDownList>
              <w:listItem w:value="Choose an item."/>
              <w:listItem w:displayText="Level 1" w:value="Level 1"/>
              <w:listItem w:displayText="Level 2" w:value="Level 2"/>
              <w:listItem w:displayText="Level 3" w:value="Level 3"/>
              <w:listItem w:displayText="Level 4" w:value="Level 4"/>
              <w:listItem w:displayText="Level 5" w:value="Level 5"/>
              <w:listItem w:displayText="Level 6" w:value="Level 6"/>
            </w:dropDownList>
          </w:sdtPr>
          <w:sdtContent>
            <w:tc>
              <w:tcPr>
                <w:tcW w:w="1591" w:type="pct"/>
              </w:tcPr>
              <w:p w14:paraId="74BBA4AC" w14:textId="77777777" w:rsidR="006A62DD" w:rsidRPr="00A745DC" w:rsidRDefault="006A62DD" w:rsidP="00F23E2D">
                <w:pPr>
                  <w:spacing w:line="276" w:lineRule="auto"/>
                  <w:rPr>
                    <w:sz w:val="21"/>
                  </w:rPr>
                </w:pPr>
                <w:r w:rsidRPr="00A745DC">
                  <w:rPr>
                    <w:rStyle w:val="PlaceholderText"/>
                    <w:sz w:val="21"/>
                  </w:rPr>
                  <w:t>Choose an item.</w:t>
                </w:r>
              </w:p>
            </w:tc>
          </w:sdtContent>
        </w:sdt>
      </w:tr>
      <w:tr w:rsidR="006A62DD" w:rsidRPr="00A745DC" w14:paraId="33275780" w14:textId="77777777" w:rsidTr="00F23E2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45BB1BAB" w14:textId="77777777" w:rsidR="006A62DD" w:rsidRPr="00A745DC" w:rsidRDefault="006A62DD" w:rsidP="00F23E2D">
            <w:pPr>
              <w:spacing w:line="276" w:lineRule="auto"/>
              <w:rPr>
                <w:sz w:val="21"/>
              </w:rPr>
            </w:pPr>
            <w:r w:rsidRPr="00A745DC">
              <w:rPr>
                <w:sz w:val="21"/>
              </w:rPr>
              <w:t>Geriatric Services―Cognitive Impairment</w:t>
            </w:r>
          </w:p>
        </w:tc>
        <w:sdt>
          <w:sdtPr>
            <w:rPr>
              <w:sz w:val="21"/>
            </w:rPr>
            <w:alias w:val="Service Level"/>
            <w:tag w:val="Service Level"/>
            <w:id w:val="1329335777"/>
            <w:placeholder>
              <w:docPart w:val="B0E4A608369948FF8C3DC22D13EF874E"/>
            </w:placeholder>
            <w:showingPlcHdr/>
            <w:dropDownList>
              <w:listItem w:value="Choose an item."/>
              <w:listItem w:displayText="Level 4" w:value="Level 4"/>
              <w:listItem w:displayText="Level 5" w:value="Level 5"/>
              <w:listItem w:displayText="Level 6" w:value="Level 6"/>
            </w:dropDownList>
          </w:sdtPr>
          <w:sdtContent>
            <w:tc>
              <w:tcPr>
                <w:tcW w:w="1591" w:type="pct"/>
              </w:tcPr>
              <w:p w14:paraId="36213627" w14:textId="77777777" w:rsidR="006A62DD" w:rsidRPr="00A745DC" w:rsidRDefault="006A62DD" w:rsidP="00F23E2D">
                <w:pPr>
                  <w:spacing w:line="276" w:lineRule="auto"/>
                  <w:rPr>
                    <w:sz w:val="21"/>
                  </w:rPr>
                </w:pPr>
                <w:r w:rsidRPr="00A745DC">
                  <w:rPr>
                    <w:rStyle w:val="PlaceholderText"/>
                    <w:sz w:val="21"/>
                  </w:rPr>
                  <w:t>Choose an item.</w:t>
                </w:r>
              </w:p>
            </w:tc>
          </w:sdtContent>
        </w:sdt>
      </w:tr>
      <w:tr w:rsidR="006A62DD" w:rsidRPr="00A745DC" w14:paraId="5FE8AFEA" w14:textId="77777777" w:rsidTr="00F23E2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0754A178" w14:textId="77777777" w:rsidR="006A62DD" w:rsidRPr="00A745DC" w:rsidRDefault="006A62DD" w:rsidP="00F23E2D">
            <w:pPr>
              <w:spacing w:line="276" w:lineRule="auto"/>
              <w:rPr>
                <w:sz w:val="21"/>
              </w:rPr>
            </w:pPr>
            <w:r w:rsidRPr="00A745DC">
              <w:rPr>
                <w:sz w:val="21"/>
              </w:rPr>
              <w:t>Geriatric Services―Consultation Liaison</w:t>
            </w:r>
          </w:p>
        </w:tc>
        <w:sdt>
          <w:sdtPr>
            <w:rPr>
              <w:sz w:val="21"/>
            </w:rPr>
            <w:alias w:val="Service Level"/>
            <w:tag w:val="Service Level"/>
            <w:id w:val="1854300862"/>
            <w:placeholder>
              <w:docPart w:val="8B28F63E5A154CCFAA84E7527B7633F4"/>
            </w:placeholder>
            <w:showingPlcHdr/>
            <w:dropDownList>
              <w:listItem w:value="Choose an item."/>
              <w:listItem w:displayText="Level 3" w:value="Level 3"/>
              <w:listItem w:displayText="Level 4" w:value="Level 4"/>
              <w:listItem w:displayText="Level 5" w:value="Level 5"/>
              <w:listItem w:displayText="Level 6" w:value="Level 6"/>
            </w:dropDownList>
          </w:sdtPr>
          <w:sdtContent>
            <w:tc>
              <w:tcPr>
                <w:tcW w:w="1591" w:type="pct"/>
              </w:tcPr>
              <w:p w14:paraId="54C33582" w14:textId="77777777" w:rsidR="006A62DD" w:rsidRPr="00A745DC" w:rsidRDefault="006A62DD" w:rsidP="00F23E2D">
                <w:pPr>
                  <w:spacing w:line="276" w:lineRule="auto"/>
                  <w:rPr>
                    <w:sz w:val="21"/>
                  </w:rPr>
                </w:pPr>
                <w:r w:rsidRPr="00A745DC">
                  <w:rPr>
                    <w:rStyle w:val="PlaceholderText"/>
                    <w:sz w:val="21"/>
                  </w:rPr>
                  <w:t>Choose an item.</w:t>
                </w:r>
              </w:p>
            </w:tc>
          </w:sdtContent>
        </w:sdt>
      </w:tr>
      <w:tr w:rsidR="006A62DD" w:rsidRPr="00A745DC" w14:paraId="58D08809" w14:textId="77777777" w:rsidTr="00F23E2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7CB18F3A" w14:textId="77777777" w:rsidR="006A62DD" w:rsidRPr="00A745DC" w:rsidRDefault="006A62DD" w:rsidP="00F23E2D">
            <w:pPr>
              <w:spacing w:line="276" w:lineRule="auto"/>
              <w:rPr>
                <w:sz w:val="21"/>
              </w:rPr>
            </w:pPr>
            <w:r w:rsidRPr="00A745DC">
              <w:rPr>
                <w:sz w:val="21"/>
              </w:rPr>
              <w:t>Geriatric Services―Geriatric Evaluation and Management</w:t>
            </w:r>
          </w:p>
        </w:tc>
        <w:sdt>
          <w:sdtPr>
            <w:rPr>
              <w:sz w:val="21"/>
            </w:rPr>
            <w:alias w:val="Service Level"/>
            <w:tag w:val="Service Level"/>
            <w:id w:val="696740568"/>
            <w:placeholder>
              <w:docPart w:val="D588407F9B094FC582D7CBBF563F6ACC"/>
            </w:placeholder>
            <w:showingPlcHdr/>
            <w:dropDownList>
              <w:listItem w:value="Choose an item."/>
              <w:listItem w:displayText="Level 3" w:value="Level 3"/>
              <w:listItem w:displayText="Level 4" w:value="Level 4"/>
              <w:listItem w:displayText="Level 5" w:value="Level 5"/>
              <w:listItem w:displayText="Level 6" w:value="Level 6"/>
            </w:dropDownList>
          </w:sdtPr>
          <w:sdtContent>
            <w:tc>
              <w:tcPr>
                <w:tcW w:w="1591" w:type="pct"/>
              </w:tcPr>
              <w:p w14:paraId="42D0A180" w14:textId="77777777" w:rsidR="006A62DD" w:rsidRPr="00A745DC" w:rsidRDefault="006A62DD" w:rsidP="00F23E2D">
                <w:pPr>
                  <w:spacing w:line="276" w:lineRule="auto"/>
                  <w:rPr>
                    <w:sz w:val="21"/>
                  </w:rPr>
                </w:pPr>
                <w:r w:rsidRPr="00A745DC">
                  <w:rPr>
                    <w:rStyle w:val="PlaceholderText"/>
                    <w:sz w:val="21"/>
                  </w:rPr>
                  <w:t>Choose an item.</w:t>
                </w:r>
              </w:p>
            </w:tc>
          </w:sdtContent>
        </w:sdt>
      </w:tr>
      <w:tr w:rsidR="006A62DD" w:rsidRPr="00A745DC" w14:paraId="6BDC1599" w14:textId="77777777" w:rsidTr="00F23E2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52FFA79F" w14:textId="77777777" w:rsidR="006A62DD" w:rsidRPr="00A745DC" w:rsidRDefault="006A62DD" w:rsidP="00F23E2D">
            <w:pPr>
              <w:spacing w:line="276" w:lineRule="auto"/>
              <w:rPr>
                <w:sz w:val="21"/>
              </w:rPr>
            </w:pPr>
            <w:r w:rsidRPr="00A745DC">
              <w:rPr>
                <w:sz w:val="21"/>
              </w:rPr>
              <w:t>Geriatric Services―Interim Care</w:t>
            </w:r>
          </w:p>
        </w:tc>
        <w:sdt>
          <w:sdtPr>
            <w:rPr>
              <w:sz w:val="21"/>
            </w:rPr>
            <w:alias w:val="Service Level"/>
            <w:tag w:val="Service Level"/>
            <w:id w:val="1146559801"/>
            <w:placeholder>
              <w:docPart w:val="51DEBFCCBA204583B3ECED16676F6874"/>
            </w:placeholder>
            <w:showingPlcHdr/>
            <w:dropDownList>
              <w:listItem w:value="Choose an item."/>
              <w:listItem w:displayText="Level 2" w:value="Level 2"/>
              <w:listItem w:displayText="Level 3" w:value="Level 3"/>
            </w:dropDownList>
          </w:sdtPr>
          <w:sdtContent>
            <w:tc>
              <w:tcPr>
                <w:tcW w:w="1591" w:type="pct"/>
              </w:tcPr>
              <w:p w14:paraId="34CE5D3F" w14:textId="77777777" w:rsidR="006A62DD" w:rsidRPr="00A745DC" w:rsidRDefault="006A62DD" w:rsidP="00F23E2D">
                <w:pPr>
                  <w:spacing w:line="276" w:lineRule="auto"/>
                  <w:rPr>
                    <w:sz w:val="21"/>
                  </w:rPr>
                </w:pPr>
                <w:r w:rsidRPr="00A745DC">
                  <w:rPr>
                    <w:rStyle w:val="PlaceholderText"/>
                    <w:sz w:val="21"/>
                  </w:rPr>
                  <w:t>Choose an item.</w:t>
                </w:r>
              </w:p>
            </w:tc>
          </w:sdtContent>
        </w:sdt>
      </w:tr>
      <w:tr w:rsidR="006A62DD" w:rsidRPr="00A745DC" w14:paraId="2DA7A340" w14:textId="77777777" w:rsidTr="00F23E2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75357502" w14:textId="77777777" w:rsidR="006A62DD" w:rsidRPr="00A745DC" w:rsidRDefault="006A62DD" w:rsidP="00F23E2D">
            <w:pPr>
              <w:spacing w:line="276" w:lineRule="auto"/>
              <w:rPr>
                <w:sz w:val="21"/>
              </w:rPr>
            </w:pPr>
            <w:r w:rsidRPr="00A745DC">
              <w:rPr>
                <w:sz w:val="21"/>
              </w:rPr>
              <w:t>Geriatric Services―Geriatric Rehabilitation</w:t>
            </w:r>
          </w:p>
        </w:tc>
        <w:sdt>
          <w:sdtPr>
            <w:rPr>
              <w:sz w:val="21"/>
            </w:rPr>
            <w:alias w:val="Service Level"/>
            <w:tag w:val="Service Level"/>
            <w:id w:val="1964458930"/>
            <w:placeholder>
              <w:docPart w:val="A384F02AAF934077A8306D7C66E9CAAD"/>
            </w:placeholder>
            <w:showingPlcHdr/>
            <w:dropDownList>
              <w:listItem w:value="Choose an item."/>
              <w:listItem w:displayText="Level 3" w:value="Level 3"/>
              <w:listItem w:displayText="Level 4" w:value="Level 4"/>
              <w:listItem w:displayText="Level 5" w:value="Level 5"/>
              <w:listItem w:displayText="Level 6" w:value="Level 6"/>
            </w:dropDownList>
          </w:sdtPr>
          <w:sdtContent>
            <w:tc>
              <w:tcPr>
                <w:tcW w:w="1591" w:type="pct"/>
              </w:tcPr>
              <w:p w14:paraId="1ED6B342" w14:textId="77777777" w:rsidR="006A62DD" w:rsidRPr="00A745DC" w:rsidRDefault="006A62DD" w:rsidP="00F23E2D">
                <w:pPr>
                  <w:spacing w:line="276" w:lineRule="auto"/>
                  <w:rPr>
                    <w:sz w:val="21"/>
                  </w:rPr>
                </w:pPr>
                <w:r w:rsidRPr="00A745DC">
                  <w:rPr>
                    <w:rStyle w:val="PlaceholderText"/>
                    <w:sz w:val="21"/>
                  </w:rPr>
                  <w:t>Choose an item.</w:t>
                </w:r>
              </w:p>
            </w:tc>
          </w:sdtContent>
        </w:sdt>
      </w:tr>
      <w:tr w:rsidR="006A62DD" w:rsidRPr="00A745DC" w14:paraId="0AEE00D9" w14:textId="77777777" w:rsidTr="00F23E2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132E918A" w14:textId="77777777" w:rsidR="006A62DD" w:rsidRPr="00A745DC" w:rsidRDefault="006A62DD" w:rsidP="00F23E2D">
            <w:pPr>
              <w:spacing w:line="276" w:lineRule="auto"/>
              <w:rPr>
                <w:sz w:val="21"/>
              </w:rPr>
            </w:pPr>
            <w:r w:rsidRPr="00A745DC">
              <w:rPr>
                <w:sz w:val="21"/>
              </w:rPr>
              <w:t>Geriatric Services―Ortho-geriatric</w:t>
            </w:r>
          </w:p>
        </w:tc>
        <w:sdt>
          <w:sdtPr>
            <w:rPr>
              <w:sz w:val="21"/>
            </w:rPr>
            <w:alias w:val="Service Level"/>
            <w:tag w:val="Service Level"/>
            <w:id w:val="599301439"/>
            <w:placeholder>
              <w:docPart w:val="B250784FDA4F4C1C97237A457142C298"/>
            </w:placeholder>
            <w:showingPlcHdr/>
            <w:dropDownList>
              <w:listItem w:value="Choose an item."/>
              <w:listItem w:displayText="Level 4" w:value="Level 4"/>
              <w:listItem w:displayText="Level 5" w:value="Level 5"/>
              <w:listItem w:displayText="Level 6" w:value="Level 6"/>
            </w:dropDownList>
          </w:sdtPr>
          <w:sdtContent>
            <w:tc>
              <w:tcPr>
                <w:tcW w:w="1591" w:type="pct"/>
              </w:tcPr>
              <w:p w14:paraId="7C9212F3" w14:textId="77777777" w:rsidR="006A62DD" w:rsidRPr="00A745DC" w:rsidRDefault="006A62DD" w:rsidP="00F23E2D">
                <w:pPr>
                  <w:spacing w:line="276" w:lineRule="auto"/>
                  <w:rPr>
                    <w:sz w:val="21"/>
                  </w:rPr>
                </w:pPr>
                <w:r w:rsidRPr="00A745DC">
                  <w:rPr>
                    <w:rStyle w:val="PlaceholderText"/>
                    <w:sz w:val="21"/>
                  </w:rPr>
                  <w:t>Choose an item.</w:t>
                </w:r>
              </w:p>
            </w:tc>
          </w:sdtContent>
        </w:sdt>
      </w:tr>
      <w:tr w:rsidR="006A62DD" w:rsidRPr="00A745DC" w14:paraId="5963CB75" w14:textId="77777777" w:rsidTr="00F23E2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67A32F04" w14:textId="77777777" w:rsidR="006A62DD" w:rsidRPr="00A745DC" w:rsidRDefault="006A62DD" w:rsidP="00F23E2D">
            <w:pPr>
              <w:spacing w:line="276" w:lineRule="auto"/>
              <w:rPr>
                <w:sz w:val="21"/>
              </w:rPr>
            </w:pPr>
            <w:r w:rsidRPr="00A745DC">
              <w:rPr>
                <w:sz w:val="21"/>
              </w:rPr>
              <w:t>Hyperbaric Oxygen Therapy Services</w:t>
            </w:r>
          </w:p>
        </w:tc>
        <w:sdt>
          <w:sdtPr>
            <w:rPr>
              <w:sz w:val="21"/>
            </w:rPr>
            <w:alias w:val="Service Level"/>
            <w:tag w:val="Service Level"/>
            <w:id w:val="-360358609"/>
            <w:placeholder>
              <w:docPart w:val="5B85F69C073E4EC89693EE9B9D87AFDB"/>
            </w:placeholder>
            <w:showingPlcHdr/>
            <w:dropDownList>
              <w:listItem w:value="Choose an item."/>
              <w:listItem w:displayText="Level 6" w:value="Level 6"/>
            </w:dropDownList>
          </w:sdtPr>
          <w:sdtContent>
            <w:tc>
              <w:tcPr>
                <w:tcW w:w="1591" w:type="pct"/>
              </w:tcPr>
              <w:p w14:paraId="7A4F9067" w14:textId="77777777" w:rsidR="006A62DD" w:rsidRPr="00A745DC" w:rsidRDefault="006A62DD" w:rsidP="00F23E2D">
                <w:pPr>
                  <w:spacing w:line="276" w:lineRule="auto"/>
                  <w:rPr>
                    <w:sz w:val="21"/>
                  </w:rPr>
                </w:pPr>
                <w:r w:rsidRPr="00A745DC">
                  <w:rPr>
                    <w:rStyle w:val="PlaceholderText"/>
                    <w:sz w:val="21"/>
                  </w:rPr>
                  <w:t>Choose an item.</w:t>
                </w:r>
              </w:p>
            </w:tc>
          </w:sdtContent>
        </w:sdt>
      </w:tr>
      <w:tr w:rsidR="006A62DD" w:rsidRPr="00A745DC" w14:paraId="5E411BA2" w14:textId="77777777" w:rsidTr="00F23E2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64813413" w14:textId="77777777" w:rsidR="006A62DD" w:rsidRPr="00A745DC" w:rsidRDefault="006A62DD" w:rsidP="00F23E2D">
            <w:pPr>
              <w:spacing w:line="276" w:lineRule="auto"/>
              <w:rPr>
                <w:sz w:val="21"/>
              </w:rPr>
            </w:pPr>
            <w:r w:rsidRPr="00A745DC">
              <w:rPr>
                <w:sz w:val="21"/>
              </w:rPr>
              <w:t>Intensive Care Services</w:t>
            </w:r>
          </w:p>
        </w:tc>
        <w:sdt>
          <w:sdtPr>
            <w:rPr>
              <w:sz w:val="21"/>
            </w:rPr>
            <w:alias w:val="Service Level"/>
            <w:tag w:val="Service Level"/>
            <w:id w:val="-1637487503"/>
            <w:placeholder>
              <w:docPart w:val="D3F4942742244991B7690A8894C31308"/>
            </w:placeholder>
            <w:showingPlcHdr/>
            <w:dropDownList>
              <w:listItem w:value="Choose an item."/>
              <w:listItem w:displayText="Level 4" w:value="Level 4"/>
              <w:listItem w:displayText="Level 5" w:value="Level 5"/>
              <w:listItem w:displayText="Level 6" w:value="Level 6"/>
            </w:dropDownList>
          </w:sdtPr>
          <w:sdtContent>
            <w:tc>
              <w:tcPr>
                <w:tcW w:w="1591" w:type="pct"/>
              </w:tcPr>
              <w:p w14:paraId="4BB79E4F" w14:textId="77777777" w:rsidR="006A62DD" w:rsidRPr="00A745DC" w:rsidRDefault="006A62DD" w:rsidP="00F23E2D">
                <w:pPr>
                  <w:spacing w:line="276" w:lineRule="auto"/>
                  <w:rPr>
                    <w:sz w:val="21"/>
                  </w:rPr>
                </w:pPr>
                <w:r w:rsidRPr="00A745DC">
                  <w:rPr>
                    <w:rStyle w:val="PlaceholderText"/>
                    <w:sz w:val="21"/>
                  </w:rPr>
                  <w:t>Choose an item.</w:t>
                </w:r>
              </w:p>
            </w:tc>
          </w:sdtContent>
        </w:sdt>
      </w:tr>
      <w:tr w:rsidR="006A62DD" w:rsidRPr="00A745DC" w14:paraId="7311CA15" w14:textId="77777777" w:rsidTr="00F23E2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02CDF504" w14:textId="77777777" w:rsidR="006A62DD" w:rsidRPr="00A745DC" w:rsidRDefault="006A62DD" w:rsidP="00F23E2D">
            <w:pPr>
              <w:spacing w:line="276" w:lineRule="auto"/>
              <w:rPr>
                <w:sz w:val="21"/>
              </w:rPr>
            </w:pPr>
            <w:r w:rsidRPr="00A745DC">
              <w:rPr>
                <w:sz w:val="21"/>
              </w:rPr>
              <w:t>Intensive Care Services―Children’s</w:t>
            </w:r>
          </w:p>
        </w:tc>
        <w:sdt>
          <w:sdtPr>
            <w:rPr>
              <w:sz w:val="21"/>
            </w:rPr>
            <w:alias w:val="Service Level"/>
            <w:tag w:val="Service Level"/>
            <w:id w:val="-1465035284"/>
            <w:placeholder>
              <w:docPart w:val="26BB2853E6474BD9B2E89180F3B95B6A"/>
            </w:placeholder>
            <w:showingPlcHdr/>
            <w:dropDownList>
              <w:listItem w:value="Choose an item."/>
              <w:listItem w:displayText="Level 4" w:value="Level 4"/>
              <w:listItem w:displayText="Level 5" w:value="Level 5"/>
              <w:listItem w:displayText="Level 6" w:value="Level 6"/>
            </w:dropDownList>
          </w:sdtPr>
          <w:sdtContent>
            <w:tc>
              <w:tcPr>
                <w:tcW w:w="1591" w:type="pct"/>
              </w:tcPr>
              <w:p w14:paraId="323D41CB" w14:textId="77777777" w:rsidR="006A62DD" w:rsidRPr="00A745DC" w:rsidRDefault="006A62DD" w:rsidP="00F23E2D">
                <w:pPr>
                  <w:spacing w:line="276" w:lineRule="auto"/>
                  <w:rPr>
                    <w:sz w:val="21"/>
                  </w:rPr>
                </w:pPr>
                <w:r w:rsidRPr="00A745DC">
                  <w:rPr>
                    <w:rStyle w:val="PlaceholderText"/>
                    <w:sz w:val="21"/>
                  </w:rPr>
                  <w:t>Choose an item.</w:t>
                </w:r>
              </w:p>
            </w:tc>
          </w:sdtContent>
        </w:sdt>
      </w:tr>
      <w:tr w:rsidR="006A62DD" w:rsidRPr="00A745DC" w14:paraId="602A2266" w14:textId="77777777" w:rsidTr="00F23E2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0C828776" w14:textId="77777777" w:rsidR="006A62DD" w:rsidRPr="00A745DC" w:rsidRDefault="006A62DD" w:rsidP="00F23E2D">
            <w:pPr>
              <w:spacing w:line="276" w:lineRule="auto"/>
              <w:rPr>
                <w:sz w:val="21"/>
              </w:rPr>
            </w:pPr>
            <w:r w:rsidRPr="00A745DC">
              <w:rPr>
                <w:sz w:val="21"/>
              </w:rPr>
              <w:t>Maternity Services</w:t>
            </w:r>
          </w:p>
        </w:tc>
        <w:sdt>
          <w:sdtPr>
            <w:rPr>
              <w:sz w:val="21"/>
            </w:rPr>
            <w:alias w:val="Service Level"/>
            <w:tag w:val="Service Level"/>
            <w:id w:val="-681896446"/>
            <w:placeholder>
              <w:docPart w:val="31DE0C7FF6624EBA8FE3B46E9DFD4BB2"/>
            </w:placeholder>
            <w:showingPlcHdr/>
            <w:dropDownList>
              <w:listItem w:value="Choose an item."/>
              <w:listItem w:displayText="Level 1" w:value="Level 1"/>
              <w:listItem w:displayText="Level 2" w:value="Level 2"/>
              <w:listItem w:displayText="Level 3" w:value="Level 3"/>
              <w:listItem w:displayText="Level 4" w:value="Level 4"/>
              <w:listItem w:displayText="Level 5" w:value="Level 5"/>
              <w:listItem w:displayText="Level 6" w:value="Level 6"/>
            </w:dropDownList>
          </w:sdtPr>
          <w:sdtContent>
            <w:tc>
              <w:tcPr>
                <w:tcW w:w="1591" w:type="pct"/>
              </w:tcPr>
              <w:p w14:paraId="069368DA" w14:textId="77777777" w:rsidR="006A62DD" w:rsidRPr="00A745DC" w:rsidRDefault="006A62DD" w:rsidP="00F23E2D">
                <w:pPr>
                  <w:spacing w:line="276" w:lineRule="auto"/>
                  <w:rPr>
                    <w:sz w:val="21"/>
                  </w:rPr>
                </w:pPr>
                <w:r w:rsidRPr="00A745DC">
                  <w:rPr>
                    <w:rStyle w:val="PlaceholderText"/>
                    <w:sz w:val="21"/>
                  </w:rPr>
                  <w:t>Choose an item.</w:t>
                </w:r>
              </w:p>
            </w:tc>
          </w:sdtContent>
        </w:sdt>
      </w:tr>
      <w:tr w:rsidR="006A62DD" w:rsidRPr="00A745DC" w14:paraId="58FC8167" w14:textId="77777777" w:rsidTr="00F23E2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4B768D87" w14:textId="77777777" w:rsidR="006A62DD" w:rsidRPr="00A745DC" w:rsidRDefault="006A62DD" w:rsidP="00F23E2D">
            <w:pPr>
              <w:spacing w:line="276" w:lineRule="auto"/>
              <w:rPr>
                <w:sz w:val="21"/>
              </w:rPr>
            </w:pPr>
            <w:r w:rsidRPr="00A745DC">
              <w:rPr>
                <w:sz w:val="21"/>
              </w:rPr>
              <w:lastRenderedPageBreak/>
              <w:t>Medical Services</w:t>
            </w:r>
          </w:p>
        </w:tc>
        <w:sdt>
          <w:sdtPr>
            <w:rPr>
              <w:sz w:val="21"/>
            </w:rPr>
            <w:alias w:val="Service Level"/>
            <w:tag w:val="Service Level"/>
            <w:id w:val="814914817"/>
            <w:placeholder>
              <w:docPart w:val="42ABD8C5398D44CE9B693C5488799127"/>
            </w:placeholder>
            <w:showingPlcHdr/>
            <w:dropDownList>
              <w:listItem w:value="Choose an item."/>
              <w:listItem w:displayText="Level 1" w:value="Level 1"/>
              <w:listItem w:displayText="Level 2" w:value="Level 2"/>
              <w:listItem w:displayText="Level 3" w:value="Level 3"/>
              <w:listItem w:displayText="Level 4" w:value="Level 4"/>
              <w:listItem w:displayText="Level 5" w:value="Level 5"/>
              <w:listItem w:displayText="Level 6" w:value="Level 6"/>
            </w:dropDownList>
          </w:sdtPr>
          <w:sdtContent>
            <w:tc>
              <w:tcPr>
                <w:tcW w:w="1591" w:type="pct"/>
              </w:tcPr>
              <w:p w14:paraId="1E205228" w14:textId="77777777" w:rsidR="006A62DD" w:rsidRPr="00A745DC" w:rsidRDefault="006A62DD" w:rsidP="00F23E2D">
                <w:pPr>
                  <w:spacing w:line="276" w:lineRule="auto"/>
                  <w:rPr>
                    <w:sz w:val="21"/>
                  </w:rPr>
                </w:pPr>
                <w:r w:rsidRPr="00A745DC">
                  <w:rPr>
                    <w:rStyle w:val="PlaceholderText"/>
                    <w:sz w:val="21"/>
                  </w:rPr>
                  <w:t>Choose an item.</w:t>
                </w:r>
              </w:p>
            </w:tc>
          </w:sdtContent>
        </w:sdt>
      </w:tr>
      <w:tr w:rsidR="006A62DD" w:rsidRPr="00A745DC" w14:paraId="0F19C63E" w14:textId="77777777" w:rsidTr="00F23E2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69FD2116" w14:textId="77777777" w:rsidR="006A62DD" w:rsidRPr="00A745DC" w:rsidRDefault="006A62DD" w:rsidP="00F23E2D">
            <w:pPr>
              <w:spacing w:line="276" w:lineRule="auto"/>
              <w:rPr>
                <w:sz w:val="21"/>
              </w:rPr>
            </w:pPr>
            <w:r w:rsidRPr="00A745DC">
              <w:rPr>
                <w:sz w:val="21"/>
              </w:rPr>
              <w:t>Medical Services―Children’s</w:t>
            </w:r>
          </w:p>
        </w:tc>
        <w:sdt>
          <w:sdtPr>
            <w:rPr>
              <w:sz w:val="21"/>
            </w:rPr>
            <w:alias w:val="Service Level"/>
            <w:tag w:val="Service Level"/>
            <w:id w:val="235133013"/>
            <w:placeholder>
              <w:docPart w:val="0773414A0B4441E8BE28AA8F684CAFB4"/>
            </w:placeholder>
            <w:showingPlcHdr/>
            <w:dropDownList>
              <w:listItem w:value="Choose an item."/>
              <w:listItem w:displayText="Level 1" w:value="Level 1"/>
              <w:listItem w:displayText="Level 2" w:value="Level 2"/>
              <w:listItem w:displayText="Level 3" w:value="Level 3"/>
              <w:listItem w:displayText="Level 4" w:value="Level 4"/>
              <w:listItem w:displayText="Level 5" w:value="Level 5"/>
              <w:listItem w:displayText="Level 6" w:value="Level 6"/>
            </w:dropDownList>
          </w:sdtPr>
          <w:sdtContent>
            <w:tc>
              <w:tcPr>
                <w:tcW w:w="1591" w:type="pct"/>
              </w:tcPr>
              <w:p w14:paraId="2EEB2C93" w14:textId="77777777" w:rsidR="006A62DD" w:rsidRPr="00A745DC" w:rsidRDefault="006A62DD" w:rsidP="00F23E2D">
                <w:pPr>
                  <w:spacing w:line="276" w:lineRule="auto"/>
                  <w:rPr>
                    <w:sz w:val="21"/>
                  </w:rPr>
                </w:pPr>
                <w:r w:rsidRPr="00A745DC">
                  <w:rPr>
                    <w:rStyle w:val="PlaceholderText"/>
                    <w:sz w:val="21"/>
                  </w:rPr>
                  <w:t>Choose an item.</w:t>
                </w:r>
              </w:p>
            </w:tc>
          </w:sdtContent>
        </w:sdt>
      </w:tr>
      <w:tr w:rsidR="006A62DD" w:rsidRPr="00A745DC" w14:paraId="241CCFB7" w14:textId="77777777" w:rsidTr="00F23E2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6AD6ECE5" w14:textId="77777777" w:rsidR="006A62DD" w:rsidRPr="00A745DC" w:rsidRDefault="006A62DD" w:rsidP="00F23E2D">
            <w:pPr>
              <w:spacing w:line="276" w:lineRule="auto"/>
              <w:rPr>
                <w:sz w:val="21"/>
              </w:rPr>
            </w:pPr>
            <w:r w:rsidRPr="00A745DC">
              <w:rPr>
                <w:sz w:val="21"/>
              </w:rPr>
              <w:t>Medication Services</w:t>
            </w:r>
          </w:p>
        </w:tc>
        <w:sdt>
          <w:sdtPr>
            <w:rPr>
              <w:sz w:val="21"/>
            </w:rPr>
            <w:alias w:val="Service Level"/>
            <w:tag w:val="Service Level"/>
            <w:id w:val="535935675"/>
            <w:placeholder>
              <w:docPart w:val="B9815BD7557147E5A41820416A9B67A6"/>
            </w:placeholder>
            <w:showingPlcHdr/>
            <w:dropDownList>
              <w:listItem w:value="Choose an item."/>
              <w:listItem w:displayText="Level 1" w:value="Level 1"/>
              <w:listItem w:displayText="Level 2" w:value="Level 2"/>
              <w:listItem w:displayText="Level 3" w:value="Level 3"/>
              <w:listItem w:displayText="Level 4" w:value="Level 4"/>
              <w:listItem w:displayText="Level 5" w:value="Level 5"/>
              <w:listItem w:displayText="Level 6" w:value="Level 6"/>
            </w:dropDownList>
          </w:sdtPr>
          <w:sdtContent>
            <w:tc>
              <w:tcPr>
                <w:tcW w:w="1591" w:type="pct"/>
              </w:tcPr>
              <w:p w14:paraId="524B0C1F" w14:textId="77777777" w:rsidR="006A62DD" w:rsidRPr="00A745DC" w:rsidRDefault="006A62DD" w:rsidP="00F23E2D">
                <w:pPr>
                  <w:spacing w:line="276" w:lineRule="auto"/>
                  <w:rPr>
                    <w:sz w:val="21"/>
                  </w:rPr>
                </w:pPr>
                <w:r w:rsidRPr="00A745DC">
                  <w:rPr>
                    <w:rStyle w:val="PlaceholderText"/>
                    <w:sz w:val="21"/>
                  </w:rPr>
                  <w:t>Choose an item.</w:t>
                </w:r>
              </w:p>
            </w:tc>
          </w:sdtContent>
        </w:sdt>
      </w:tr>
      <w:tr w:rsidR="006A62DD" w:rsidRPr="00A745DC" w14:paraId="6F083449" w14:textId="77777777" w:rsidTr="00F23E2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005959C7" w14:textId="77777777" w:rsidR="006A62DD" w:rsidRPr="00A745DC" w:rsidRDefault="006A62DD" w:rsidP="00F23E2D">
            <w:pPr>
              <w:spacing w:line="276" w:lineRule="auto"/>
              <w:rPr>
                <w:sz w:val="21"/>
              </w:rPr>
            </w:pPr>
            <w:r w:rsidRPr="00A745DC">
              <w:rPr>
                <w:sz w:val="21"/>
              </w:rPr>
              <w:t>Medical Imaging Services</w:t>
            </w:r>
          </w:p>
        </w:tc>
        <w:sdt>
          <w:sdtPr>
            <w:rPr>
              <w:sz w:val="21"/>
            </w:rPr>
            <w:alias w:val="Service Level"/>
            <w:tag w:val="Service Level"/>
            <w:id w:val="-234935551"/>
            <w:placeholder>
              <w:docPart w:val="C9230DDFBB6F485E9DC9A089EBFBAD80"/>
            </w:placeholder>
            <w:showingPlcHdr/>
            <w:dropDownList>
              <w:listItem w:value="Choose an item."/>
              <w:listItem w:displayText="Level 1" w:value="Level 1"/>
              <w:listItem w:displayText="Level 2" w:value="Level 2"/>
              <w:listItem w:displayText="Level 3" w:value="Level 3"/>
              <w:listItem w:displayText="Level 4" w:value="Level 4"/>
              <w:listItem w:displayText="Level 5" w:value="Level 5"/>
              <w:listItem w:displayText="Level 6" w:value="Level 6"/>
            </w:dropDownList>
          </w:sdtPr>
          <w:sdtContent>
            <w:tc>
              <w:tcPr>
                <w:tcW w:w="1591" w:type="pct"/>
              </w:tcPr>
              <w:p w14:paraId="7ED5E6E7" w14:textId="77777777" w:rsidR="006A62DD" w:rsidRPr="00A745DC" w:rsidRDefault="006A62DD" w:rsidP="00F23E2D">
                <w:pPr>
                  <w:spacing w:line="276" w:lineRule="auto"/>
                  <w:rPr>
                    <w:sz w:val="21"/>
                  </w:rPr>
                </w:pPr>
                <w:r w:rsidRPr="00A745DC">
                  <w:rPr>
                    <w:rStyle w:val="PlaceholderText"/>
                    <w:sz w:val="21"/>
                  </w:rPr>
                  <w:t>Choose an item.</w:t>
                </w:r>
              </w:p>
            </w:tc>
          </w:sdtContent>
        </w:sdt>
      </w:tr>
      <w:tr w:rsidR="006A62DD" w:rsidRPr="00A745DC" w14:paraId="51ABC12F" w14:textId="77777777" w:rsidTr="00F23E2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28CAD33A" w14:textId="77777777" w:rsidR="006A62DD" w:rsidRPr="00A745DC" w:rsidRDefault="006A62DD" w:rsidP="00F23E2D">
            <w:pPr>
              <w:spacing w:line="276" w:lineRule="auto"/>
              <w:rPr>
                <w:sz w:val="21"/>
              </w:rPr>
            </w:pPr>
            <w:r w:rsidRPr="00A745DC">
              <w:rPr>
                <w:sz w:val="21"/>
              </w:rPr>
              <w:t>Mental Health Services―Adult Ambulatory</w:t>
            </w:r>
          </w:p>
        </w:tc>
        <w:sdt>
          <w:sdtPr>
            <w:rPr>
              <w:sz w:val="21"/>
            </w:rPr>
            <w:alias w:val="Service Level"/>
            <w:tag w:val="Service Level"/>
            <w:id w:val="-1214886869"/>
            <w:placeholder>
              <w:docPart w:val="7ED961C03B7647FF967809A714C1402A"/>
            </w:placeholder>
            <w:showingPlcHdr/>
            <w:dropDownList>
              <w:listItem w:value="Choose an item."/>
              <w:listItem w:displayText="Level 1" w:value="Level 1"/>
              <w:listItem w:displayText="Level 2" w:value="Level 2"/>
              <w:listItem w:displayText="Level 3" w:value="Level 3"/>
              <w:listItem w:displayText="Level 4" w:value="Level 4"/>
              <w:listItem w:displayText="Level 5" w:value="Level 5"/>
              <w:listItem w:displayText="Level 6" w:value="Level 6"/>
            </w:dropDownList>
          </w:sdtPr>
          <w:sdtContent>
            <w:tc>
              <w:tcPr>
                <w:tcW w:w="1591" w:type="pct"/>
              </w:tcPr>
              <w:p w14:paraId="0816118B" w14:textId="77777777" w:rsidR="006A62DD" w:rsidRPr="00A745DC" w:rsidRDefault="006A62DD" w:rsidP="00F23E2D">
                <w:pPr>
                  <w:spacing w:line="276" w:lineRule="auto"/>
                  <w:rPr>
                    <w:sz w:val="21"/>
                  </w:rPr>
                </w:pPr>
                <w:r w:rsidRPr="00A745DC">
                  <w:rPr>
                    <w:rStyle w:val="PlaceholderText"/>
                    <w:sz w:val="21"/>
                  </w:rPr>
                  <w:t>Choose an item.</w:t>
                </w:r>
              </w:p>
            </w:tc>
          </w:sdtContent>
        </w:sdt>
      </w:tr>
      <w:tr w:rsidR="006A62DD" w:rsidRPr="00A745DC" w14:paraId="02BC5D85" w14:textId="77777777" w:rsidTr="00F23E2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451F110C" w14:textId="77777777" w:rsidR="006A62DD" w:rsidRPr="00A745DC" w:rsidRDefault="006A62DD" w:rsidP="00F23E2D">
            <w:pPr>
              <w:spacing w:line="276" w:lineRule="auto"/>
              <w:rPr>
                <w:sz w:val="21"/>
              </w:rPr>
            </w:pPr>
            <w:r w:rsidRPr="00A745DC">
              <w:rPr>
                <w:sz w:val="21"/>
              </w:rPr>
              <w:t>Mental Health Services―Adult Acute Inpatient</w:t>
            </w:r>
          </w:p>
        </w:tc>
        <w:sdt>
          <w:sdtPr>
            <w:rPr>
              <w:sz w:val="21"/>
            </w:rPr>
            <w:alias w:val="Service Level"/>
            <w:tag w:val="Service Level"/>
            <w:id w:val="470495683"/>
            <w:placeholder>
              <w:docPart w:val="DBC91D805256479987B7C975F64B69DC"/>
            </w:placeholder>
            <w:showingPlcHdr/>
            <w:dropDownList>
              <w:listItem w:value="Choose an item."/>
              <w:listItem w:displayText="Level 2" w:value="Level 2"/>
              <w:listItem w:displayText="Level 3" w:value="Level 3"/>
              <w:listItem w:displayText="Level 4" w:value="Level 4"/>
              <w:listItem w:displayText="Level 5" w:value="Level 5"/>
              <w:listItem w:displayText="Level 6" w:value="Level 6"/>
            </w:dropDownList>
          </w:sdtPr>
          <w:sdtContent>
            <w:tc>
              <w:tcPr>
                <w:tcW w:w="1591" w:type="pct"/>
              </w:tcPr>
              <w:p w14:paraId="53DDE58E" w14:textId="77777777" w:rsidR="006A62DD" w:rsidRPr="00A745DC" w:rsidRDefault="006A62DD" w:rsidP="00F23E2D">
                <w:pPr>
                  <w:spacing w:line="276" w:lineRule="auto"/>
                  <w:rPr>
                    <w:sz w:val="21"/>
                  </w:rPr>
                </w:pPr>
                <w:r w:rsidRPr="00A745DC">
                  <w:rPr>
                    <w:rStyle w:val="PlaceholderText"/>
                    <w:sz w:val="21"/>
                  </w:rPr>
                  <w:t>Choose an item.</w:t>
                </w:r>
              </w:p>
            </w:tc>
          </w:sdtContent>
        </w:sdt>
      </w:tr>
      <w:tr w:rsidR="006A62DD" w:rsidRPr="00A745DC" w14:paraId="783574BD" w14:textId="77777777" w:rsidTr="00F23E2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0F5C5E22" w14:textId="77777777" w:rsidR="006A62DD" w:rsidRPr="00A745DC" w:rsidRDefault="006A62DD" w:rsidP="00F23E2D">
            <w:pPr>
              <w:spacing w:line="276" w:lineRule="auto"/>
              <w:rPr>
                <w:sz w:val="21"/>
              </w:rPr>
            </w:pPr>
            <w:r w:rsidRPr="00A745DC">
              <w:rPr>
                <w:sz w:val="21"/>
              </w:rPr>
              <w:t>Mental Health Services―Adult Non-Acute Inpatient</w:t>
            </w:r>
          </w:p>
        </w:tc>
        <w:sdt>
          <w:sdtPr>
            <w:rPr>
              <w:sz w:val="21"/>
            </w:rPr>
            <w:alias w:val="Service Level"/>
            <w:tag w:val="Service Level"/>
            <w:id w:val="-1138112021"/>
            <w:placeholder>
              <w:docPart w:val="838855D8B8524D00AE4623FE07136FE3"/>
            </w:placeholder>
            <w:showingPlcHdr/>
            <w:dropDownList>
              <w:listItem w:value="Choose an item."/>
              <w:listItem w:displayText="Level 4" w:value="Level 4"/>
              <w:listItem w:displayText="Level 5" w:value="Level 5"/>
              <w:listItem w:displayText="Level 6" w:value="Level 6"/>
            </w:dropDownList>
          </w:sdtPr>
          <w:sdtContent>
            <w:tc>
              <w:tcPr>
                <w:tcW w:w="1591" w:type="pct"/>
              </w:tcPr>
              <w:p w14:paraId="6593F546" w14:textId="77777777" w:rsidR="006A62DD" w:rsidRPr="00A745DC" w:rsidRDefault="006A62DD" w:rsidP="00F23E2D">
                <w:pPr>
                  <w:spacing w:line="276" w:lineRule="auto"/>
                  <w:rPr>
                    <w:sz w:val="21"/>
                  </w:rPr>
                </w:pPr>
                <w:r w:rsidRPr="00A745DC">
                  <w:rPr>
                    <w:rStyle w:val="PlaceholderText"/>
                    <w:sz w:val="21"/>
                  </w:rPr>
                  <w:t>Choose an item.</w:t>
                </w:r>
              </w:p>
            </w:tc>
          </w:sdtContent>
        </w:sdt>
      </w:tr>
      <w:tr w:rsidR="006A62DD" w:rsidRPr="00A745DC" w14:paraId="3E59A9BE" w14:textId="77777777" w:rsidTr="00F23E2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35CC6F98" w14:textId="77777777" w:rsidR="006A62DD" w:rsidRPr="00A745DC" w:rsidRDefault="006A62DD" w:rsidP="00F23E2D">
            <w:pPr>
              <w:spacing w:line="276" w:lineRule="auto"/>
              <w:rPr>
                <w:sz w:val="21"/>
              </w:rPr>
            </w:pPr>
            <w:r w:rsidRPr="00A745DC">
              <w:rPr>
                <w:sz w:val="21"/>
              </w:rPr>
              <w:t>Mental Health Services―Child &amp; Youth Ambulatory</w:t>
            </w:r>
          </w:p>
        </w:tc>
        <w:sdt>
          <w:sdtPr>
            <w:rPr>
              <w:sz w:val="21"/>
            </w:rPr>
            <w:alias w:val="Service Level"/>
            <w:tag w:val="Service Level"/>
            <w:id w:val="-1505433005"/>
            <w:placeholder>
              <w:docPart w:val="6A7153CEA50643E4844FD61A24C30A15"/>
            </w:placeholder>
            <w:showingPlcHdr/>
            <w:dropDownList>
              <w:listItem w:value="Choose an item."/>
              <w:listItem w:displayText="Level 1" w:value="Level 1"/>
              <w:listItem w:displayText="Level 2" w:value="Level 2"/>
              <w:listItem w:displayText="Level 3" w:value="Level 3"/>
              <w:listItem w:displayText="Level 4" w:value="Level 4"/>
              <w:listItem w:displayText="Level 5" w:value="Level 5"/>
              <w:listItem w:displayText="Level 6" w:value="Level 6"/>
            </w:dropDownList>
          </w:sdtPr>
          <w:sdtContent>
            <w:tc>
              <w:tcPr>
                <w:tcW w:w="1591" w:type="pct"/>
              </w:tcPr>
              <w:p w14:paraId="7EE1FAA6" w14:textId="77777777" w:rsidR="006A62DD" w:rsidRPr="00A745DC" w:rsidRDefault="006A62DD" w:rsidP="00F23E2D">
                <w:pPr>
                  <w:spacing w:line="276" w:lineRule="auto"/>
                  <w:rPr>
                    <w:sz w:val="21"/>
                  </w:rPr>
                </w:pPr>
                <w:r w:rsidRPr="00A745DC">
                  <w:rPr>
                    <w:rStyle w:val="PlaceholderText"/>
                    <w:sz w:val="21"/>
                  </w:rPr>
                  <w:t>Choose an item.</w:t>
                </w:r>
              </w:p>
            </w:tc>
          </w:sdtContent>
        </w:sdt>
      </w:tr>
      <w:tr w:rsidR="006A62DD" w:rsidRPr="00A745DC" w14:paraId="35357433" w14:textId="77777777" w:rsidTr="00F23E2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10D1A62F" w14:textId="77777777" w:rsidR="006A62DD" w:rsidRPr="00A745DC" w:rsidRDefault="006A62DD" w:rsidP="00F23E2D">
            <w:pPr>
              <w:spacing w:line="276" w:lineRule="auto"/>
              <w:rPr>
                <w:sz w:val="21"/>
              </w:rPr>
            </w:pPr>
            <w:r w:rsidRPr="00A745DC">
              <w:rPr>
                <w:sz w:val="21"/>
              </w:rPr>
              <w:t>Mental Health Services―Child &amp; Youth Acute Inpatient</w:t>
            </w:r>
          </w:p>
        </w:tc>
        <w:sdt>
          <w:sdtPr>
            <w:rPr>
              <w:sz w:val="21"/>
            </w:rPr>
            <w:alias w:val="Service Level"/>
            <w:tag w:val="Service Level"/>
            <w:id w:val="-836074885"/>
            <w:placeholder>
              <w:docPart w:val="88E102C71A964E419187CCD700B13A55"/>
            </w:placeholder>
            <w:showingPlcHdr/>
            <w:dropDownList>
              <w:listItem w:value="Choose an item."/>
              <w:listItem w:displayText="Level 2" w:value="Level 2"/>
              <w:listItem w:displayText="Level 3" w:value="Level 3"/>
              <w:listItem w:displayText="Level 4" w:value="Level 4"/>
              <w:listItem w:displayText="Level 5" w:value="Level 5"/>
              <w:listItem w:displayText="Level 6" w:value="Level 6"/>
            </w:dropDownList>
          </w:sdtPr>
          <w:sdtContent>
            <w:tc>
              <w:tcPr>
                <w:tcW w:w="1591" w:type="pct"/>
              </w:tcPr>
              <w:p w14:paraId="55E1097A" w14:textId="77777777" w:rsidR="006A62DD" w:rsidRPr="00A745DC" w:rsidRDefault="006A62DD" w:rsidP="00F23E2D">
                <w:pPr>
                  <w:spacing w:line="276" w:lineRule="auto"/>
                  <w:rPr>
                    <w:sz w:val="21"/>
                  </w:rPr>
                </w:pPr>
                <w:r w:rsidRPr="00A745DC">
                  <w:rPr>
                    <w:rStyle w:val="PlaceholderText"/>
                    <w:sz w:val="21"/>
                  </w:rPr>
                  <w:t>Choose an item.</w:t>
                </w:r>
              </w:p>
            </w:tc>
          </w:sdtContent>
        </w:sdt>
      </w:tr>
      <w:tr w:rsidR="006A62DD" w:rsidRPr="00A745DC" w14:paraId="4979CAAF" w14:textId="77777777" w:rsidTr="00F23E2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5EB78B10" w14:textId="77777777" w:rsidR="006A62DD" w:rsidRPr="00A745DC" w:rsidRDefault="006A62DD" w:rsidP="00F23E2D">
            <w:pPr>
              <w:spacing w:line="276" w:lineRule="auto"/>
              <w:rPr>
                <w:sz w:val="21"/>
              </w:rPr>
            </w:pPr>
            <w:r w:rsidRPr="00A745DC">
              <w:rPr>
                <w:sz w:val="21"/>
              </w:rPr>
              <w:t>Mental Health Services―Child &amp; Youth Non-Acute Inpatient</w:t>
            </w:r>
          </w:p>
        </w:tc>
        <w:sdt>
          <w:sdtPr>
            <w:rPr>
              <w:sz w:val="21"/>
            </w:rPr>
            <w:alias w:val="Service Level"/>
            <w:tag w:val="Service Level"/>
            <w:id w:val="701362841"/>
            <w:placeholder>
              <w:docPart w:val="FF9E520F592248FCBACD5A868FF6B709"/>
            </w:placeholder>
            <w:showingPlcHdr/>
            <w:dropDownList>
              <w:listItem w:value="Choose an item."/>
              <w:listItem w:displayText="Level 5" w:value="Level 5"/>
            </w:dropDownList>
          </w:sdtPr>
          <w:sdtContent>
            <w:tc>
              <w:tcPr>
                <w:tcW w:w="1591" w:type="pct"/>
              </w:tcPr>
              <w:p w14:paraId="425ECA0A" w14:textId="77777777" w:rsidR="006A62DD" w:rsidRPr="00A745DC" w:rsidRDefault="006A62DD" w:rsidP="00F23E2D">
                <w:pPr>
                  <w:spacing w:line="276" w:lineRule="auto"/>
                  <w:rPr>
                    <w:sz w:val="21"/>
                  </w:rPr>
                </w:pPr>
                <w:r w:rsidRPr="00A745DC">
                  <w:rPr>
                    <w:rStyle w:val="PlaceholderText"/>
                    <w:sz w:val="21"/>
                  </w:rPr>
                  <w:t>Choose an item.</w:t>
                </w:r>
              </w:p>
            </w:tc>
          </w:sdtContent>
        </w:sdt>
      </w:tr>
      <w:tr w:rsidR="006A62DD" w:rsidRPr="00A745DC" w14:paraId="2E430620" w14:textId="77777777" w:rsidTr="00F23E2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60616860" w14:textId="77777777" w:rsidR="006A62DD" w:rsidRPr="00A745DC" w:rsidRDefault="006A62DD" w:rsidP="00F23E2D">
            <w:pPr>
              <w:spacing w:line="276" w:lineRule="auto"/>
              <w:rPr>
                <w:sz w:val="21"/>
              </w:rPr>
            </w:pPr>
            <w:r w:rsidRPr="00A745DC">
              <w:rPr>
                <w:sz w:val="21"/>
              </w:rPr>
              <w:t>Mental Health Services―Older Persons Ambulatory</w:t>
            </w:r>
          </w:p>
        </w:tc>
        <w:sdt>
          <w:sdtPr>
            <w:rPr>
              <w:sz w:val="21"/>
            </w:rPr>
            <w:alias w:val="Service Level"/>
            <w:tag w:val="Service Level"/>
            <w:id w:val="-2079577031"/>
            <w:placeholder>
              <w:docPart w:val="499B5336FDD94CEBA67B81FB5D3D5176"/>
            </w:placeholder>
            <w:showingPlcHdr/>
            <w:dropDownList>
              <w:listItem w:value="Choose an item."/>
              <w:listItem w:displayText="Level 1" w:value="Level 1"/>
              <w:listItem w:displayText="Level 2" w:value="Level 2"/>
              <w:listItem w:displayText="Level 3" w:value="Level 3"/>
              <w:listItem w:displayText="Level 4" w:value="Level 4"/>
              <w:listItem w:displayText="Level 5" w:value="Level 5"/>
              <w:listItem w:displayText="Level 6" w:value="Level 6"/>
            </w:dropDownList>
          </w:sdtPr>
          <w:sdtContent>
            <w:tc>
              <w:tcPr>
                <w:tcW w:w="1591" w:type="pct"/>
              </w:tcPr>
              <w:p w14:paraId="13EE0BAF" w14:textId="77777777" w:rsidR="006A62DD" w:rsidRPr="00A745DC" w:rsidRDefault="006A62DD" w:rsidP="00F23E2D">
                <w:pPr>
                  <w:spacing w:line="276" w:lineRule="auto"/>
                  <w:rPr>
                    <w:sz w:val="21"/>
                  </w:rPr>
                </w:pPr>
                <w:r w:rsidRPr="00A745DC">
                  <w:rPr>
                    <w:rStyle w:val="PlaceholderText"/>
                    <w:sz w:val="21"/>
                  </w:rPr>
                  <w:t>Choose an item.</w:t>
                </w:r>
              </w:p>
            </w:tc>
          </w:sdtContent>
        </w:sdt>
      </w:tr>
      <w:tr w:rsidR="006A62DD" w:rsidRPr="00A745DC" w14:paraId="2C5A066B" w14:textId="77777777" w:rsidTr="00F23E2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5C4ED363" w14:textId="77777777" w:rsidR="006A62DD" w:rsidRPr="00A745DC" w:rsidRDefault="006A62DD" w:rsidP="00F23E2D">
            <w:pPr>
              <w:spacing w:line="276" w:lineRule="auto"/>
              <w:rPr>
                <w:sz w:val="21"/>
              </w:rPr>
            </w:pPr>
            <w:r w:rsidRPr="00A745DC">
              <w:rPr>
                <w:sz w:val="21"/>
              </w:rPr>
              <w:t>Mental Health Services―Older Persons Acute Inpatient</w:t>
            </w:r>
          </w:p>
        </w:tc>
        <w:sdt>
          <w:sdtPr>
            <w:rPr>
              <w:sz w:val="21"/>
            </w:rPr>
            <w:alias w:val="Service Level"/>
            <w:tag w:val="Service Level"/>
            <w:id w:val="1134604019"/>
            <w:placeholder>
              <w:docPart w:val="FC0BD2D4E1DA48D2B8B2FD10D741F456"/>
            </w:placeholder>
            <w:showingPlcHdr/>
            <w:dropDownList>
              <w:listItem w:value="Choose an item."/>
              <w:listItem w:displayText="Level 2" w:value="Level 2"/>
              <w:listItem w:displayText="Level 3" w:value="Level 3"/>
              <w:listItem w:displayText="Level 4" w:value="Level 4"/>
              <w:listItem w:displayText="Level 5" w:value="Level 5"/>
              <w:listItem w:displayText="Level 6" w:value="Level 6"/>
            </w:dropDownList>
          </w:sdtPr>
          <w:sdtContent>
            <w:tc>
              <w:tcPr>
                <w:tcW w:w="1591" w:type="pct"/>
              </w:tcPr>
              <w:p w14:paraId="57106E08" w14:textId="77777777" w:rsidR="006A62DD" w:rsidRPr="00A745DC" w:rsidRDefault="006A62DD" w:rsidP="00F23E2D">
                <w:pPr>
                  <w:spacing w:line="276" w:lineRule="auto"/>
                  <w:rPr>
                    <w:sz w:val="21"/>
                  </w:rPr>
                </w:pPr>
                <w:r w:rsidRPr="00A745DC">
                  <w:rPr>
                    <w:rStyle w:val="PlaceholderText"/>
                    <w:sz w:val="21"/>
                  </w:rPr>
                  <w:t>Choose an item.</w:t>
                </w:r>
              </w:p>
            </w:tc>
          </w:sdtContent>
        </w:sdt>
      </w:tr>
      <w:tr w:rsidR="006A62DD" w:rsidRPr="00A745DC" w14:paraId="5F1CDB44" w14:textId="77777777" w:rsidTr="00F23E2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14B504B9" w14:textId="77777777" w:rsidR="006A62DD" w:rsidRPr="00A745DC" w:rsidRDefault="006A62DD" w:rsidP="00F23E2D">
            <w:pPr>
              <w:spacing w:line="276" w:lineRule="auto"/>
              <w:rPr>
                <w:sz w:val="21"/>
              </w:rPr>
            </w:pPr>
            <w:r w:rsidRPr="00A745DC">
              <w:rPr>
                <w:sz w:val="21"/>
              </w:rPr>
              <w:t>Mental Health Services―Statewide &amp; Other Targeted Services―</w:t>
            </w:r>
            <w:proofErr w:type="gramStart"/>
            <w:r w:rsidRPr="00A745DC">
              <w:rPr>
                <w:sz w:val="21"/>
              </w:rPr>
              <w:t>Eating Disorders</w:t>
            </w:r>
            <w:proofErr w:type="gramEnd"/>
          </w:p>
        </w:tc>
        <w:sdt>
          <w:sdtPr>
            <w:rPr>
              <w:sz w:val="21"/>
            </w:rPr>
            <w:alias w:val="Service Level"/>
            <w:tag w:val="Service Level"/>
            <w:id w:val="404731229"/>
            <w:placeholder>
              <w:docPart w:val="23146003B2F14345A6B6885F1EF7273F"/>
            </w:placeholder>
            <w:showingPlcHdr/>
            <w:dropDownList>
              <w:listItem w:value="Choose an item."/>
              <w:listItem w:displayText="Level 6" w:value="Level 6"/>
            </w:dropDownList>
          </w:sdtPr>
          <w:sdtContent>
            <w:tc>
              <w:tcPr>
                <w:tcW w:w="1591" w:type="pct"/>
              </w:tcPr>
              <w:p w14:paraId="7F82FC7A" w14:textId="77777777" w:rsidR="006A62DD" w:rsidRPr="00A745DC" w:rsidRDefault="006A62DD" w:rsidP="00F23E2D">
                <w:pPr>
                  <w:spacing w:line="276" w:lineRule="auto"/>
                  <w:rPr>
                    <w:sz w:val="21"/>
                  </w:rPr>
                </w:pPr>
                <w:r w:rsidRPr="00A745DC">
                  <w:rPr>
                    <w:rStyle w:val="PlaceholderText"/>
                    <w:sz w:val="21"/>
                  </w:rPr>
                  <w:t>Choose an item.</w:t>
                </w:r>
              </w:p>
            </w:tc>
          </w:sdtContent>
        </w:sdt>
      </w:tr>
      <w:tr w:rsidR="006A62DD" w:rsidRPr="00A745DC" w14:paraId="4152AE5B" w14:textId="77777777" w:rsidTr="00F23E2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71149EC9" w14:textId="77777777" w:rsidR="006A62DD" w:rsidRPr="00A745DC" w:rsidRDefault="006A62DD" w:rsidP="00F23E2D">
            <w:pPr>
              <w:spacing w:line="276" w:lineRule="auto"/>
              <w:rPr>
                <w:sz w:val="21"/>
              </w:rPr>
            </w:pPr>
            <w:r w:rsidRPr="00A745DC">
              <w:rPr>
                <w:sz w:val="21"/>
              </w:rPr>
              <w:t>Mental Health Services―Statewide &amp; Other Targeted Services―Perinatal &amp; Infant</w:t>
            </w:r>
          </w:p>
        </w:tc>
        <w:sdt>
          <w:sdtPr>
            <w:rPr>
              <w:sz w:val="21"/>
            </w:rPr>
            <w:alias w:val="Service Level"/>
            <w:tag w:val="Service Level"/>
            <w:id w:val="1603536720"/>
            <w:placeholder>
              <w:docPart w:val="148A62DAF2C44ACDA1C3E7EA14E799CF"/>
            </w:placeholder>
            <w:showingPlcHdr/>
            <w:dropDownList>
              <w:listItem w:value="Choose an item."/>
              <w:listItem w:displayText="Level 3" w:value="Level 3"/>
              <w:listItem w:displayText="Level 4" w:value="Level 4"/>
              <w:listItem w:displayText="Level 5" w:value="Level 5"/>
              <w:listItem w:displayText="Level 6" w:value="Level 6"/>
            </w:dropDownList>
          </w:sdtPr>
          <w:sdtContent>
            <w:tc>
              <w:tcPr>
                <w:tcW w:w="1591" w:type="pct"/>
              </w:tcPr>
              <w:p w14:paraId="3F1C721E" w14:textId="77777777" w:rsidR="006A62DD" w:rsidRPr="00A745DC" w:rsidRDefault="006A62DD" w:rsidP="00F23E2D">
                <w:pPr>
                  <w:spacing w:line="276" w:lineRule="auto"/>
                  <w:rPr>
                    <w:sz w:val="21"/>
                  </w:rPr>
                </w:pPr>
                <w:r w:rsidRPr="00A745DC">
                  <w:rPr>
                    <w:rStyle w:val="PlaceholderText"/>
                    <w:sz w:val="21"/>
                  </w:rPr>
                  <w:t>Choose an item.</w:t>
                </w:r>
              </w:p>
            </w:tc>
          </w:sdtContent>
        </w:sdt>
      </w:tr>
      <w:tr w:rsidR="006A62DD" w:rsidRPr="00A745DC" w14:paraId="21A07A24" w14:textId="77777777" w:rsidTr="00F23E2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1BF7C183" w14:textId="77777777" w:rsidR="006A62DD" w:rsidRPr="00A745DC" w:rsidRDefault="006A62DD" w:rsidP="00F23E2D">
            <w:pPr>
              <w:spacing w:line="276" w:lineRule="auto"/>
              <w:rPr>
                <w:sz w:val="21"/>
              </w:rPr>
            </w:pPr>
            <w:r w:rsidRPr="00A745DC">
              <w:rPr>
                <w:sz w:val="21"/>
              </w:rPr>
              <w:t>Neonatal Services</w:t>
            </w:r>
          </w:p>
        </w:tc>
        <w:sdt>
          <w:sdtPr>
            <w:rPr>
              <w:sz w:val="21"/>
            </w:rPr>
            <w:alias w:val="Service Level"/>
            <w:tag w:val="Service Level"/>
            <w:id w:val="-1177024471"/>
            <w:placeholder>
              <w:docPart w:val="C865A77503DB4D1DBBD4B75A044F3533"/>
            </w:placeholder>
            <w:showingPlcHdr/>
            <w:dropDownList>
              <w:listItem w:value="Choose an item."/>
              <w:listItem w:displayText="Level 1" w:value="Level 1"/>
              <w:listItem w:displayText="Level 2" w:value="Level 2"/>
              <w:listItem w:displayText="Level 3" w:value="Level 3"/>
              <w:listItem w:displayText="Level 4" w:value="Level 4"/>
              <w:listItem w:displayText="Level 5" w:value="Level 5"/>
              <w:listItem w:displayText="Level 6" w:value="Level 6"/>
            </w:dropDownList>
          </w:sdtPr>
          <w:sdtContent>
            <w:tc>
              <w:tcPr>
                <w:tcW w:w="1591" w:type="pct"/>
              </w:tcPr>
              <w:p w14:paraId="0AC77A03" w14:textId="77777777" w:rsidR="006A62DD" w:rsidRPr="00A745DC" w:rsidRDefault="006A62DD" w:rsidP="00F23E2D">
                <w:pPr>
                  <w:spacing w:line="276" w:lineRule="auto"/>
                  <w:rPr>
                    <w:sz w:val="21"/>
                  </w:rPr>
                </w:pPr>
                <w:r w:rsidRPr="00A745DC">
                  <w:rPr>
                    <w:rStyle w:val="PlaceholderText"/>
                    <w:sz w:val="21"/>
                  </w:rPr>
                  <w:t>Choose an item.</w:t>
                </w:r>
              </w:p>
            </w:tc>
          </w:sdtContent>
        </w:sdt>
      </w:tr>
      <w:tr w:rsidR="006A62DD" w:rsidRPr="00A745DC" w14:paraId="4D4672B1" w14:textId="77777777" w:rsidTr="00F23E2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247A81A2" w14:textId="77777777" w:rsidR="006A62DD" w:rsidRPr="00A745DC" w:rsidRDefault="006A62DD" w:rsidP="00F23E2D">
            <w:pPr>
              <w:spacing w:line="276" w:lineRule="auto"/>
              <w:rPr>
                <w:sz w:val="21"/>
              </w:rPr>
            </w:pPr>
            <w:r w:rsidRPr="00A745DC">
              <w:rPr>
                <w:sz w:val="21"/>
              </w:rPr>
              <w:t>Nuclear Medicine Services</w:t>
            </w:r>
          </w:p>
        </w:tc>
        <w:sdt>
          <w:sdtPr>
            <w:rPr>
              <w:sz w:val="21"/>
            </w:rPr>
            <w:alias w:val="Service Level"/>
            <w:tag w:val="Service Level"/>
            <w:id w:val="-240247964"/>
            <w:placeholder>
              <w:docPart w:val="9F9E01DB1C5147CFA5C1C1595CB495E1"/>
            </w:placeholder>
            <w:showingPlcHdr/>
            <w:dropDownList>
              <w:listItem w:value="Choose an item."/>
              <w:listItem w:displayText="Level 4" w:value="Level 4"/>
              <w:listItem w:displayText="Level 5" w:value="Level 5"/>
              <w:listItem w:displayText="Level 6" w:value="Level 6"/>
            </w:dropDownList>
          </w:sdtPr>
          <w:sdtContent>
            <w:tc>
              <w:tcPr>
                <w:tcW w:w="1591" w:type="pct"/>
              </w:tcPr>
              <w:p w14:paraId="0ACBF36E" w14:textId="77777777" w:rsidR="006A62DD" w:rsidRPr="00A745DC" w:rsidRDefault="006A62DD" w:rsidP="00F23E2D">
                <w:pPr>
                  <w:spacing w:line="276" w:lineRule="auto"/>
                  <w:rPr>
                    <w:sz w:val="21"/>
                  </w:rPr>
                </w:pPr>
                <w:r w:rsidRPr="00A745DC">
                  <w:rPr>
                    <w:rStyle w:val="PlaceholderText"/>
                    <w:sz w:val="21"/>
                  </w:rPr>
                  <w:t>Choose an item.</w:t>
                </w:r>
              </w:p>
            </w:tc>
          </w:sdtContent>
        </w:sdt>
      </w:tr>
      <w:tr w:rsidR="006A62DD" w:rsidRPr="00A745DC" w14:paraId="1E7D61A7" w14:textId="77777777" w:rsidTr="00F23E2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22AABED4" w14:textId="77777777" w:rsidR="006A62DD" w:rsidRPr="00A745DC" w:rsidRDefault="006A62DD" w:rsidP="00F23E2D">
            <w:pPr>
              <w:spacing w:line="276" w:lineRule="auto"/>
              <w:rPr>
                <w:sz w:val="21"/>
              </w:rPr>
            </w:pPr>
            <w:r w:rsidRPr="00A745DC">
              <w:rPr>
                <w:sz w:val="21"/>
              </w:rPr>
              <w:t>Palliative Care Services</w:t>
            </w:r>
          </w:p>
        </w:tc>
        <w:sdt>
          <w:sdtPr>
            <w:rPr>
              <w:sz w:val="21"/>
            </w:rPr>
            <w:alias w:val="Service Level"/>
            <w:tag w:val="Service Level"/>
            <w:id w:val="-850713998"/>
            <w:placeholder>
              <w:docPart w:val="5E00F86449384C7DAB29EEEC72E737F6"/>
            </w:placeholder>
            <w:showingPlcHdr/>
            <w:dropDownList>
              <w:listItem w:value="Choose an item."/>
              <w:listItem w:displayText="Level 1" w:value="Level 1"/>
              <w:listItem w:displayText="Level 2" w:value="Level 2"/>
              <w:listItem w:displayText="Level 3" w:value="Level 3"/>
              <w:listItem w:displayText="Level 4" w:value="Level 4"/>
              <w:listItem w:displayText="Level 5" w:value="Level 5"/>
              <w:listItem w:displayText="Level 6" w:value="Level 6"/>
            </w:dropDownList>
          </w:sdtPr>
          <w:sdtContent>
            <w:tc>
              <w:tcPr>
                <w:tcW w:w="1591" w:type="pct"/>
              </w:tcPr>
              <w:p w14:paraId="0B678C48" w14:textId="77777777" w:rsidR="006A62DD" w:rsidRPr="00A745DC" w:rsidRDefault="006A62DD" w:rsidP="00F23E2D">
                <w:pPr>
                  <w:spacing w:line="276" w:lineRule="auto"/>
                  <w:rPr>
                    <w:sz w:val="21"/>
                  </w:rPr>
                </w:pPr>
                <w:r w:rsidRPr="00A745DC">
                  <w:rPr>
                    <w:rStyle w:val="PlaceholderText"/>
                    <w:sz w:val="21"/>
                  </w:rPr>
                  <w:t>Choose an item.</w:t>
                </w:r>
              </w:p>
            </w:tc>
          </w:sdtContent>
        </w:sdt>
      </w:tr>
      <w:tr w:rsidR="006A62DD" w:rsidRPr="00A745DC" w14:paraId="36121176" w14:textId="77777777" w:rsidTr="00F23E2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4B17FFAF" w14:textId="77777777" w:rsidR="006A62DD" w:rsidRPr="00A745DC" w:rsidRDefault="006A62DD" w:rsidP="00F23E2D">
            <w:pPr>
              <w:spacing w:line="276" w:lineRule="auto"/>
              <w:rPr>
                <w:sz w:val="21"/>
              </w:rPr>
            </w:pPr>
            <w:r w:rsidRPr="00A745DC">
              <w:rPr>
                <w:sz w:val="21"/>
              </w:rPr>
              <w:t>Pathology Services</w:t>
            </w:r>
          </w:p>
        </w:tc>
        <w:sdt>
          <w:sdtPr>
            <w:rPr>
              <w:sz w:val="21"/>
            </w:rPr>
            <w:alias w:val="Service Level"/>
            <w:tag w:val="Service Level"/>
            <w:id w:val="1087499832"/>
            <w:placeholder>
              <w:docPart w:val="49CCE4C1CDA1415C86BF84BA914FAEB0"/>
            </w:placeholder>
            <w:showingPlcHdr/>
            <w:dropDownList>
              <w:listItem w:value="Choose an item."/>
              <w:listItem w:displayText="Level 1" w:value="Level 1"/>
              <w:listItem w:displayText="Level 2" w:value="Level 2"/>
              <w:listItem w:displayText="Level 3" w:value="Level 3"/>
              <w:listItem w:displayText="Level 4" w:value="Level 4"/>
              <w:listItem w:displayText="Level 5" w:value="Level 5"/>
              <w:listItem w:displayText="Level 6" w:value="Level 6"/>
            </w:dropDownList>
          </w:sdtPr>
          <w:sdtContent>
            <w:tc>
              <w:tcPr>
                <w:tcW w:w="1591" w:type="pct"/>
              </w:tcPr>
              <w:p w14:paraId="72B8C95E" w14:textId="77777777" w:rsidR="006A62DD" w:rsidRPr="00A745DC" w:rsidRDefault="006A62DD" w:rsidP="00F23E2D">
                <w:pPr>
                  <w:spacing w:line="276" w:lineRule="auto"/>
                  <w:rPr>
                    <w:sz w:val="21"/>
                  </w:rPr>
                </w:pPr>
                <w:r w:rsidRPr="00A745DC">
                  <w:rPr>
                    <w:rStyle w:val="PlaceholderText"/>
                    <w:sz w:val="21"/>
                  </w:rPr>
                  <w:t>Choose an item.</w:t>
                </w:r>
              </w:p>
            </w:tc>
          </w:sdtContent>
        </w:sdt>
      </w:tr>
      <w:tr w:rsidR="006A62DD" w:rsidRPr="00A745DC" w14:paraId="080123A3" w14:textId="77777777" w:rsidTr="00F23E2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6E34AE83" w14:textId="77777777" w:rsidR="006A62DD" w:rsidRPr="00A745DC" w:rsidRDefault="006A62DD" w:rsidP="00F23E2D">
            <w:pPr>
              <w:spacing w:line="276" w:lineRule="auto"/>
              <w:rPr>
                <w:sz w:val="21"/>
              </w:rPr>
            </w:pPr>
            <w:r w:rsidRPr="00A745DC">
              <w:rPr>
                <w:sz w:val="21"/>
              </w:rPr>
              <w:t>Perioperative Services―Acute Pain Services</w:t>
            </w:r>
          </w:p>
        </w:tc>
        <w:sdt>
          <w:sdtPr>
            <w:rPr>
              <w:sz w:val="21"/>
            </w:rPr>
            <w:alias w:val="Service Level"/>
            <w:tag w:val="Service Level"/>
            <w:id w:val="-1230689181"/>
            <w:placeholder>
              <w:docPart w:val="A7724B033F1A43B0A4F6C269FD5AFEA1"/>
            </w:placeholder>
            <w:showingPlcHdr/>
            <w:dropDownList>
              <w:listItem w:value="Choose an item."/>
              <w:listItem w:displayText="Level 5" w:value="Level 5"/>
              <w:listItem w:displayText="Level 6" w:value="Level 6"/>
            </w:dropDownList>
          </w:sdtPr>
          <w:sdtContent>
            <w:tc>
              <w:tcPr>
                <w:tcW w:w="1591" w:type="pct"/>
              </w:tcPr>
              <w:p w14:paraId="7617BED7" w14:textId="77777777" w:rsidR="006A62DD" w:rsidRPr="00A745DC" w:rsidRDefault="006A62DD" w:rsidP="00F23E2D">
                <w:pPr>
                  <w:spacing w:line="276" w:lineRule="auto"/>
                  <w:rPr>
                    <w:sz w:val="21"/>
                  </w:rPr>
                </w:pPr>
                <w:r w:rsidRPr="00A745DC">
                  <w:rPr>
                    <w:rStyle w:val="PlaceholderText"/>
                    <w:sz w:val="21"/>
                  </w:rPr>
                  <w:t>Choose an item.</w:t>
                </w:r>
              </w:p>
            </w:tc>
          </w:sdtContent>
        </w:sdt>
      </w:tr>
      <w:tr w:rsidR="006A62DD" w:rsidRPr="00A745DC" w14:paraId="5E250CD9" w14:textId="77777777" w:rsidTr="00F23E2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2EC0DC7D" w14:textId="77777777" w:rsidR="006A62DD" w:rsidRPr="00A745DC" w:rsidRDefault="006A62DD" w:rsidP="00F23E2D">
            <w:pPr>
              <w:spacing w:line="276" w:lineRule="auto"/>
              <w:rPr>
                <w:sz w:val="21"/>
              </w:rPr>
            </w:pPr>
            <w:r w:rsidRPr="00A745DC">
              <w:rPr>
                <w:sz w:val="21"/>
              </w:rPr>
              <w:t>Perioperative Services―Day Surgery Services</w:t>
            </w:r>
          </w:p>
        </w:tc>
        <w:sdt>
          <w:sdtPr>
            <w:rPr>
              <w:sz w:val="21"/>
            </w:rPr>
            <w:alias w:val="Service Level"/>
            <w:tag w:val="Service Level"/>
            <w:id w:val="-417100498"/>
            <w:placeholder>
              <w:docPart w:val="7279F5C68E4C4B358C035226C722A976"/>
            </w:placeholder>
            <w:showingPlcHdr/>
            <w:dropDownList>
              <w:listItem w:value="Choose an item."/>
              <w:listItem w:displayText="Level 3" w:value="Level 3"/>
              <w:listItem w:displayText="Level 4" w:value="Level 4"/>
            </w:dropDownList>
          </w:sdtPr>
          <w:sdtContent>
            <w:tc>
              <w:tcPr>
                <w:tcW w:w="1591" w:type="pct"/>
              </w:tcPr>
              <w:p w14:paraId="37D76AB2" w14:textId="77777777" w:rsidR="006A62DD" w:rsidRPr="00A745DC" w:rsidRDefault="006A62DD" w:rsidP="00F23E2D">
                <w:pPr>
                  <w:spacing w:line="276" w:lineRule="auto"/>
                  <w:rPr>
                    <w:sz w:val="21"/>
                  </w:rPr>
                </w:pPr>
                <w:r w:rsidRPr="00A745DC">
                  <w:rPr>
                    <w:rStyle w:val="PlaceholderText"/>
                    <w:sz w:val="21"/>
                  </w:rPr>
                  <w:t>Choose an item.</w:t>
                </w:r>
              </w:p>
            </w:tc>
          </w:sdtContent>
        </w:sdt>
      </w:tr>
      <w:tr w:rsidR="006A62DD" w:rsidRPr="00A745DC" w14:paraId="692859E1" w14:textId="77777777" w:rsidTr="00F23E2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4E6AC709" w14:textId="77777777" w:rsidR="006A62DD" w:rsidRPr="00A745DC" w:rsidRDefault="006A62DD" w:rsidP="00F23E2D">
            <w:pPr>
              <w:spacing w:line="276" w:lineRule="auto"/>
              <w:rPr>
                <w:sz w:val="21"/>
              </w:rPr>
            </w:pPr>
            <w:r w:rsidRPr="00A745DC">
              <w:rPr>
                <w:sz w:val="21"/>
              </w:rPr>
              <w:t>Perioperative Services―Endoscopy Services</w:t>
            </w:r>
          </w:p>
        </w:tc>
        <w:sdt>
          <w:sdtPr>
            <w:rPr>
              <w:sz w:val="21"/>
            </w:rPr>
            <w:alias w:val="Service Level"/>
            <w:tag w:val="Service Level"/>
            <w:id w:val="1138993504"/>
            <w:placeholder>
              <w:docPart w:val="FC3F02F3616B424C869C3DA9DADA2CD0"/>
            </w:placeholder>
            <w:showingPlcHdr/>
            <w:dropDownList>
              <w:listItem w:value="Choose an item."/>
              <w:listItem w:displayText="Level 3" w:value="Level 3"/>
              <w:listItem w:displayText="Level 4" w:value="Level 4"/>
              <w:listItem w:displayText="Level 5" w:value="Level 5"/>
              <w:listItem w:displayText="Level 6" w:value="Level 6"/>
            </w:dropDownList>
          </w:sdtPr>
          <w:sdtContent>
            <w:tc>
              <w:tcPr>
                <w:tcW w:w="1591" w:type="pct"/>
              </w:tcPr>
              <w:p w14:paraId="716274D1" w14:textId="77777777" w:rsidR="006A62DD" w:rsidRPr="00A745DC" w:rsidRDefault="006A62DD" w:rsidP="00F23E2D">
                <w:pPr>
                  <w:spacing w:line="276" w:lineRule="auto"/>
                  <w:rPr>
                    <w:sz w:val="21"/>
                  </w:rPr>
                </w:pPr>
                <w:r w:rsidRPr="00A745DC">
                  <w:rPr>
                    <w:rStyle w:val="PlaceholderText"/>
                    <w:sz w:val="21"/>
                  </w:rPr>
                  <w:t>Choose an item.</w:t>
                </w:r>
              </w:p>
            </w:tc>
          </w:sdtContent>
        </w:sdt>
      </w:tr>
      <w:tr w:rsidR="006A62DD" w:rsidRPr="00A745DC" w14:paraId="6A9F0995" w14:textId="77777777" w:rsidTr="00F23E2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4C0CF291" w14:textId="77777777" w:rsidR="006A62DD" w:rsidRPr="00A745DC" w:rsidRDefault="006A62DD" w:rsidP="00F23E2D">
            <w:pPr>
              <w:spacing w:line="276" w:lineRule="auto"/>
              <w:rPr>
                <w:sz w:val="21"/>
              </w:rPr>
            </w:pPr>
            <w:r w:rsidRPr="00A745DC">
              <w:rPr>
                <w:sz w:val="21"/>
              </w:rPr>
              <w:t xml:space="preserve">Perioperative Services―Operating Suite Services </w:t>
            </w:r>
          </w:p>
        </w:tc>
        <w:sdt>
          <w:sdtPr>
            <w:rPr>
              <w:sz w:val="21"/>
            </w:rPr>
            <w:alias w:val="Service Level"/>
            <w:tag w:val="Service Level"/>
            <w:id w:val="1281308223"/>
            <w:placeholder>
              <w:docPart w:val="983FC773470148A7AC097733065578CB"/>
            </w:placeholder>
            <w:showingPlcHdr/>
            <w:dropDownList>
              <w:listItem w:value="Choose an item."/>
              <w:listItem w:displayText="Level 2" w:value="Level 2"/>
              <w:listItem w:displayText="Level 3" w:value="Level 3"/>
              <w:listItem w:displayText="Level 4" w:value="Level 4"/>
              <w:listItem w:displayText="Level 5" w:value="Level 5"/>
              <w:listItem w:displayText="Level 6" w:value="Level 6"/>
            </w:dropDownList>
          </w:sdtPr>
          <w:sdtContent>
            <w:tc>
              <w:tcPr>
                <w:tcW w:w="1591" w:type="pct"/>
              </w:tcPr>
              <w:p w14:paraId="27C278BF" w14:textId="77777777" w:rsidR="006A62DD" w:rsidRPr="00A745DC" w:rsidRDefault="006A62DD" w:rsidP="00F23E2D">
                <w:pPr>
                  <w:spacing w:line="276" w:lineRule="auto"/>
                  <w:rPr>
                    <w:sz w:val="21"/>
                  </w:rPr>
                </w:pPr>
                <w:r w:rsidRPr="00A745DC">
                  <w:rPr>
                    <w:rStyle w:val="PlaceholderText"/>
                    <w:sz w:val="21"/>
                  </w:rPr>
                  <w:t>Choose an item.</w:t>
                </w:r>
              </w:p>
            </w:tc>
          </w:sdtContent>
        </w:sdt>
      </w:tr>
      <w:tr w:rsidR="006A62DD" w:rsidRPr="00A745DC" w14:paraId="4B23ED20" w14:textId="77777777" w:rsidTr="00F23E2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723F7CEE" w14:textId="77777777" w:rsidR="006A62DD" w:rsidRPr="00A745DC" w:rsidRDefault="006A62DD" w:rsidP="00F23E2D">
            <w:pPr>
              <w:spacing w:line="276" w:lineRule="auto"/>
              <w:rPr>
                <w:sz w:val="21"/>
              </w:rPr>
            </w:pPr>
            <w:r w:rsidRPr="00A745DC">
              <w:rPr>
                <w:sz w:val="21"/>
              </w:rPr>
              <w:lastRenderedPageBreak/>
              <w:t>Perioperative Services―Post-</w:t>
            </w:r>
            <w:proofErr w:type="spellStart"/>
            <w:r w:rsidRPr="00A745DC">
              <w:rPr>
                <w:sz w:val="21"/>
              </w:rPr>
              <w:t>Anaesthetic</w:t>
            </w:r>
            <w:proofErr w:type="spellEnd"/>
            <w:r w:rsidRPr="00A745DC">
              <w:rPr>
                <w:sz w:val="21"/>
              </w:rPr>
              <w:t xml:space="preserve"> Care Services </w:t>
            </w:r>
          </w:p>
        </w:tc>
        <w:sdt>
          <w:sdtPr>
            <w:rPr>
              <w:sz w:val="21"/>
            </w:rPr>
            <w:alias w:val="Service Level"/>
            <w:tag w:val="Service Level"/>
            <w:id w:val="107092793"/>
            <w:placeholder>
              <w:docPart w:val="6BCBA146E7C642A6AF327442DBEF6C23"/>
            </w:placeholder>
            <w:showingPlcHdr/>
            <w:dropDownList>
              <w:listItem w:value="Choose an item."/>
              <w:listItem w:displayText="Level 2" w:value="Level 2"/>
              <w:listItem w:displayText="Level 3" w:value="Level 3"/>
              <w:listItem w:displayText="Level 4" w:value="Level 4"/>
              <w:listItem w:displayText="Level 5" w:value="Level 5"/>
              <w:listItem w:displayText="Level 6" w:value="Level 6"/>
            </w:dropDownList>
          </w:sdtPr>
          <w:sdtContent>
            <w:tc>
              <w:tcPr>
                <w:tcW w:w="1591" w:type="pct"/>
              </w:tcPr>
              <w:p w14:paraId="08A8B492" w14:textId="77777777" w:rsidR="006A62DD" w:rsidRPr="00A745DC" w:rsidRDefault="006A62DD" w:rsidP="00F23E2D">
                <w:pPr>
                  <w:spacing w:line="276" w:lineRule="auto"/>
                  <w:rPr>
                    <w:sz w:val="21"/>
                  </w:rPr>
                </w:pPr>
                <w:r w:rsidRPr="00A745DC">
                  <w:rPr>
                    <w:rStyle w:val="PlaceholderText"/>
                    <w:sz w:val="21"/>
                  </w:rPr>
                  <w:t>Choose an item.</w:t>
                </w:r>
              </w:p>
            </w:tc>
          </w:sdtContent>
        </w:sdt>
      </w:tr>
      <w:tr w:rsidR="006A62DD" w:rsidRPr="00A745DC" w14:paraId="7784975B" w14:textId="77777777" w:rsidTr="00F23E2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3C4CC548" w14:textId="77777777" w:rsidR="006A62DD" w:rsidRPr="00A745DC" w:rsidRDefault="006A62DD" w:rsidP="00F23E2D">
            <w:pPr>
              <w:spacing w:line="276" w:lineRule="auto"/>
              <w:rPr>
                <w:sz w:val="21"/>
              </w:rPr>
            </w:pPr>
            <w:r w:rsidRPr="00A745DC">
              <w:rPr>
                <w:sz w:val="21"/>
              </w:rPr>
              <w:t>Persistent Pain Management Services</w:t>
            </w:r>
          </w:p>
        </w:tc>
        <w:sdt>
          <w:sdtPr>
            <w:rPr>
              <w:sz w:val="21"/>
            </w:rPr>
            <w:alias w:val="Service Level"/>
            <w:tag w:val="Service Level"/>
            <w:id w:val="536628359"/>
            <w:placeholder>
              <w:docPart w:val="3B5DCED9DA42468C8216186D74AABCB2"/>
            </w:placeholder>
            <w:showingPlcHdr/>
            <w:dropDownList>
              <w:listItem w:value="Choose an item."/>
              <w:listItem w:displayText="Level 2" w:value="Level 2"/>
              <w:listItem w:displayText="Level 3" w:value="Level 3"/>
              <w:listItem w:displayText="Level 4" w:value="Level 4"/>
              <w:listItem w:displayText="Level 5" w:value="Level 5"/>
              <w:listItem w:displayText="Level 6" w:value="Level 6"/>
            </w:dropDownList>
          </w:sdtPr>
          <w:sdtContent>
            <w:tc>
              <w:tcPr>
                <w:tcW w:w="1591" w:type="pct"/>
              </w:tcPr>
              <w:p w14:paraId="68394122" w14:textId="77777777" w:rsidR="006A62DD" w:rsidRPr="00A745DC" w:rsidRDefault="006A62DD" w:rsidP="00F23E2D">
                <w:pPr>
                  <w:spacing w:line="276" w:lineRule="auto"/>
                  <w:rPr>
                    <w:sz w:val="21"/>
                  </w:rPr>
                </w:pPr>
                <w:r w:rsidRPr="00A745DC">
                  <w:rPr>
                    <w:rStyle w:val="PlaceholderText"/>
                    <w:sz w:val="21"/>
                  </w:rPr>
                  <w:t>Choose an item.</w:t>
                </w:r>
              </w:p>
            </w:tc>
          </w:sdtContent>
        </w:sdt>
      </w:tr>
      <w:tr w:rsidR="006A62DD" w:rsidRPr="00A745DC" w14:paraId="74865587" w14:textId="77777777" w:rsidTr="00F23E2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34AF6E61" w14:textId="77777777" w:rsidR="006A62DD" w:rsidRPr="00A745DC" w:rsidRDefault="006A62DD" w:rsidP="00F23E2D">
            <w:pPr>
              <w:spacing w:line="276" w:lineRule="auto"/>
              <w:rPr>
                <w:sz w:val="21"/>
              </w:rPr>
            </w:pPr>
            <w:r w:rsidRPr="00A745DC">
              <w:rPr>
                <w:sz w:val="21"/>
              </w:rPr>
              <w:t>Rehabilitation Services</w:t>
            </w:r>
          </w:p>
        </w:tc>
        <w:sdt>
          <w:sdtPr>
            <w:rPr>
              <w:sz w:val="21"/>
            </w:rPr>
            <w:alias w:val="Service Level"/>
            <w:tag w:val="Service Level"/>
            <w:id w:val="446513931"/>
            <w:placeholder>
              <w:docPart w:val="61CFCE3C08B64EA19D34EF1A7BF3D8C6"/>
            </w:placeholder>
            <w:showingPlcHdr/>
            <w:dropDownList>
              <w:listItem w:value="Choose an item."/>
              <w:listItem w:displayText="Level 1" w:value="Level 1"/>
              <w:listItem w:displayText="Level 2" w:value="Level 2"/>
              <w:listItem w:displayText="Level 3" w:value="Level 3"/>
              <w:listItem w:displayText="Level 4" w:value="Level 4"/>
              <w:listItem w:displayText="Level 5" w:value="Level 5"/>
              <w:listItem w:displayText="Level 6" w:value="Level 6"/>
            </w:dropDownList>
          </w:sdtPr>
          <w:sdtContent>
            <w:tc>
              <w:tcPr>
                <w:tcW w:w="1591" w:type="pct"/>
              </w:tcPr>
              <w:p w14:paraId="492A3D81" w14:textId="77777777" w:rsidR="006A62DD" w:rsidRPr="00A745DC" w:rsidRDefault="006A62DD" w:rsidP="00F23E2D">
                <w:pPr>
                  <w:spacing w:line="276" w:lineRule="auto"/>
                  <w:rPr>
                    <w:sz w:val="21"/>
                  </w:rPr>
                </w:pPr>
                <w:r w:rsidRPr="00A745DC">
                  <w:rPr>
                    <w:rStyle w:val="PlaceholderText"/>
                    <w:sz w:val="21"/>
                  </w:rPr>
                  <w:t>Choose an item.</w:t>
                </w:r>
              </w:p>
            </w:tc>
          </w:sdtContent>
        </w:sdt>
      </w:tr>
      <w:tr w:rsidR="006A62DD" w:rsidRPr="00A745DC" w14:paraId="6B0B5C1B" w14:textId="77777777" w:rsidTr="00F23E2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608C09D0" w14:textId="77777777" w:rsidR="006A62DD" w:rsidRPr="00A745DC" w:rsidRDefault="006A62DD" w:rsidP="00F23E2D">
            <w:pPr>
              <w:spacing w:line="276" w:lineRule="auto"/>
              <w:rPr>
                <w:sz w:val="21"/>
              </w:rPr>
            </w:pPr>
            <w:r w:rsidRPr="00A745DC">
              <w:rPr>
                <w:sz w:val="21"/>
              </w:rPr>
              <w:t>Renal Services</w:t>
            </w:r>
          </w:p>
        </w:tc>
        <w:sdt>
          <w:sdtPr>
            <w:rPr>
              <w:sz w:val="21"/>
            </w:rPr>
            <w:alias w:val="Service Level"/>
            <w:tag w:val="Service Level"/>
            <w:id w:val="262651756"/>
            <w:placeholder>
              <w:docPart w:val="69E2E7C5DC814BABA906CD25B793FF22"/>
            </w:placeholder>
            <w:showingPlcHdr/>
            <w:dropDownList>
              <w:listItem w:value="Choose an item."/>
              <w:listItem w:displayText="Level 1" w:value="Level 1"/>
              <w:listItem w:displayText="Level 2" w:value="Level 2"/>
              <w:listItem w:displayText="Level 3" w:value="Level 3"/>
              <w:listItem w:displayText="Level 4" w:value="Level 4"/>
              <w:listItem w:displayText="Level 5" w:value="Level 5"/>
              <w:listItem w:displayText="Level 6" w:value="Level 6"/>
            </w:dropDownList>
          </w:sdtPr>
          <w:sdtContent>
            <w:tc>
              <w:tcPr>
                <w:tcW w:w="1591" w:type="pct"/>
              </w:tcPr>
              <w:p w14:paraId="77614E72" w14:textId="77777777" w:rsidR="006A62DD" w:rsidRPr="00A745DC" w:rsidRDefault="006A62DD" w:rsidP="00F23E2D">
                <w:pPr>
                  <w:spacing w:line="276" w:lineRule="auto"/>
                  <w:rPr>
                    <w:sz w:val="21"/>
                  </w:rPr>
                </w:pPr>
                <w:r w:rsidRPr="00A745DC">
                  <w:rPr>
                    <w:rStyle w:val="PlaceholderText"/>
                    <w:sz w:val="21"/>
                  </w:rPr>
                  <w:t>Choose an item.</w:t>
                </w:r>
              </w:p>
            </w:tc>
          </w:sdtContent>
        </w:sdt>
      </w:tr>
      <w:tr w:rsidR="006A62DD" w:rsidRPr="00A745DC" w14:paraId="4A01CB95" w14:textId="77777777" w:rsidTr="00F23E2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2DD958D8" w14:textId="77777777" w:rsidR="006A62DD" w:rsidRPr="00A745DC" w:rsidRDefault="006A62DD" w:rsidP="00F23E2D">
            <w:pPr>
              <w:spacing w:line="276" w:lineRule="auto"/>
              <w:rPr>
                <w:sz w:val="21"/>
              </w:rPr>
            </w:pPr>
            <w:r w:rsidRPr="00A745DC">
              <w:rPr>
                <w:sz w:val="21"/>
              </w:rPr>
              <w:t>Sleep Disorder Services</w:t>
            </w:r>
          </w:p>
        </w:tc>
        <w:sdt>
          <w:sdtPr>
            <w:rPr>
              <w:sz w:val="21"/>
            </w:rPr>
            <w:alias w:val="Service Level"/>
            <w:tag w:val="Service Level"/>
            <w:id w:val="1564372196"/>
            <w:placeholder>
              <w:docPart w:val="869E7DCAD3D44D4480F7FA974F11C8AE"/>
            </w:placeholder>
            <w:showingPlcHdr/>
            <w:dropDownList>
              <w:listItem w:value="Choose an item."/>
              <w:listItem w:displayText="Level 6" w:value="Level 6"/>
            </w:dropDownList>
          </w:sdtPr>
          <w:sdtContent>
            <w:tc>
              <w:tcPr>
                <w:tcW w:w="1591" w:type="pct"/>
              </w:tcPr>
              <w:p w14:paraId="063212A4" w14:textId="77777777" w:rsidR="006A62DD" w:rsidRPr="00A745DC" w:rsidRDefault="006A62DD" w:rsidP="00F23E2D">
                <w:pPr>
                  <w:spacing w:line="276" w:lineRule="auto"/>
                  <w:rPr>
                    <w:sz w:val="21"/>
                  </w:rPr>
                </w:pPr>
                <w:r w:rsidRPr="00A745DC">
                  <w:rPr>
                    <w:rStyle w:val="PlaceholderText"/>
                    <w:sz w:val="21"/>
                  </w:rPr>
                  <w:t>Choose an item.</w:t>
                </w:r>
              </w:p>
            </w:tc>
          </w:sdtContent>
        </w:sdt>
      </w:tr>
      <w:tr w:rsidR="006A62DD" w:rsidRPr="00A745DC" w14:paraId="39506213" w14:textId="77777777" w:rsidTr="00F23E2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41EC0133" w14:textId="77777777" w:rsidR="006A62DD" w:rsidRPr="00A745DC" w:rsidRDefault="006A62DD" w:rsidP="00F23E2D">
            <w:pPr>
              <w:spacing w:line="276" w:lineRule="auto"/>
              <w:rPr>
                <w:sz w:val="21"/>
              </w:rPr>
            </w:pPr>
            <w:r w:rsidRPr="00A745DC">
              <w:rPr>
                <w:sz w:val="21"/>
              </w:rPr>
              <w:t>Surgical Services, including Surgical Oncology Services</w:t>
            </w:r>
          </w:p>
        </w:tc>
        <w:sdt>
          <w:sdtPr>
            <w:rPr>
              <w:sz w:val="21"/>
            </w:rPr>
            <w:alias w:val="Service Level"/>
            <w:tag w:val="Service Level"/>
            <w:id w:val="1410503047"/>
            <w:placeholder>
              <w:docPart w:val="EC0004B0175B429A848ED29722B7C18B"/>
            </w:placeholder>
            <w:showingPlcHdr/>
            <w:dropDownList>
              <w:listItem w:value="Choose an item."/>
              <w:listItem w:displayText="Level 2" w:value="Level 2"/>
              <w:listItem w:displayText="Level 3" w:value="Level 3"/>
              <w:listItem w:displayText="Level 4" w:value="Level 4"/>
              <w:listItem w:displayText="Level 5" w:value="Level 5"/>
              <w:listItem w:displayText="Level 6" w:value="Level 6"/>
            </w:dropDownList>
          </w:sdtPr>
          <w:sdtContent>
            <w:tc>
              <w:tcPr>
                <w:tcW w:w="1591" w:type="pct"/>
              </w:tcPr>
              <w:p w14:paraId="15F6D4DA" w14:textId="77777777" w:rsidR="006A62DD" w:rsidRPr="00A745DC" w:rsidRDefault="006A62DD" w:rsidP="00F23E2D">
                <w:pPr>
                  <w:spacing w:line="276" w:lineRule="auto"/>
                  <w:rPr>
                    <w:sz w:val="21"/>
                  </w:rPr>
                </w:pPr>
                <w:r w:rsidRPr="00A745DC">
                  <w:rPr>
                    <w:rStyle w:val="PlaceholderText"/>
                    <w:sz w:val="21"/>
                  </w:rPr>
                  <w:t>Choose an item.</w:t>
                </w:r>
              </w:p>
            </w:tc>
          </w:sdtContent>
        </w:sdt>
      </w:tr>
      <w:tr w:rsidR="006A62DD" w:rsidRPr="00A745DC" w14:paraId="0B370757" w14:textId="77777777" w:rsidTr="00F23E2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5BCF3330" w14:textId="77777777" w:rsidR="006A62DD" w:rsidRPr="00A745DC" w:rsidRDefault="006A62DD" w:rsidP="00F23E2D">
            <w:pPr>
              <w:spacing w:line="276" w:lineRule="auto"/>
              <w:rPr>
                <w:sz w:val="21"/>
              </w:rPr>
            </w:pPr>
            <w:r w:rsidRPr="00A745DC">
              <w:rPr>
                <w:sz w:val="21"/>
              </w:rPr>
              <w:t>Surgical Services―Children’s</w:t>
            </w:r>
          </w:p>
        </w:tc>
        <w:sdt>
          <w:sdtPr>
            <w:rPr>
              <w:sz w:val="21"/>
            </w:rPr>
            <w:alias w:val="Service Level"/>
            <w:tag w:val="Service Level"/>
            <w:id w:val="-1484008083"/>
            <w:placeholder>
              <w:docPart w:val="2DA5B6549B98456AAEE9D8F0D32C184B"/>
            </w:placeholder>
            <w:showingPlcHdr/>
            <w:dropDownList>
              <w:listItem w:value="Choose an item."/>
              <w:listItem w:displayText="Level 2" w:value="Level 2"/>
              <w:listItem w:displayText="Level 3" w:value="Level 3"/>
              <w:listItem w:displayText="Level 4" w:value="Level 4"/>
              <w:listItem w:displayText="Level 5" w:value="Level 5"/>
              <w:listItem w:displayText="Level 6" w:value="Level 6"/>
            </w:dropDownList>
          </w:sdtPr>
          <w:sdtContent>
            <w:tc>
              <w:tcPr>
                <w:tcW w:w="1591" w:type="pct"/>
              </w:tcPr>
              <w:p w14:paraId="36EBB2CC" w14:textId="77777777" w:rsidR="006A62DD" w:rsidRPr="00A745DC" w:rsidRDefault="006A62DD" w:rsidP="00F23E2D">
                <w:pPr>
                  <w:spacing w:line="276" w:lineRule="auto"/>
                  <w:rPr>
                    <w:sz w:val="21"/>
                  </w:rPr>
                </w:pPr>
                <w:r w:rsidRPr="00A745DC">
                  <w:rPr>
                    <w:rStyle w:val="PlaceholderText"/>
                    <w:sz w:val="21"/>
                  </w:rPr>
                  <w:t>Choose an item.</w:t>
                </w:r>
              </w:p>
            </w:tc>
          </w:sdtContent>
        </w:sdt>
      </w:tr>
      <w:tr w:rsidR="006A62DD" w:rsidRPr="00A745DC" w14:paraId="0F8E69CF" w14:textId="77777777" w:rsidTr="00F23E2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5921562B" w14:textId="77777777" w:rsidR="006A62DD" w:rsidRPr="00A745DC" w:rsidRDefault="006A62DD" w:rsidP="00F23E2D">
            <w:pPr>
              <w:spacing w:line="276" w:lineRule="auto"/>
              <w:rPr>
                <w:sz w:val="21"/>
              </w:rPr>
            </w:pPr>
            <w:r w:rsidRPr="00A745DC">
              <w:rPr>
                <w:sz w:val="21"/>
              </w:rPr>
              <w:t>Termination of Pregnancy Services</w:t>
            </w:r>
          </w:p>
        </w:tc>
        <w:sdt>
          <w:sdtPr>
            <w:rPr>
              <w:sz w:val="21"/>
            </w:rPr>
            <w:alias w:val="Service Level"/>
            <w:tag w:val="Service Level"/>
            <w:id w:val="1761560477"/>
            <w:placeholder>
              <w:docPart w:val="98C4E1B65CE54A6E944DC58F4699586C"/>
            </w:placeholder>
            <w:showingPlcHdr/>
            <w:dropDownList>
              <w:listItem w:value="Choose an item."/>
              <w:listItem w:displayText="Level 3" w:value="Level 3"/>
            </w:dropDownList>
          </w:sdtPr>
          <w:sdtContent>
            <w:tc>
              <w:tcPr>
                <w:tcW w:w="1591" w:type="pct"/>
              </w:tcPr>
              <w:p w14:paraId="6EF386FC" w14:textId="77777777" w:rsidR="006A62DD" w:rsidRPr="00A745DC" w:rsidRDefault="006A62DD" w:rsidP="00F23E2D">
                <w:pPr>
                  <w:spacing w:line="276" w:lineRule="auto"/>
                  <w:rPr>
                    <w:sz w:val="21"/>
                  </w:rPr>
                </w:pPr>
                <w:r w:rsidRPr="00A745DC">
                  <w:rPr>
                    <w:rStyle w:val="PlaceholderText"/>
                    <w:sz w:val="21"/>
                  </w:rPr>
                  <w:t>Choose an item.</w:t>
                </w:r>
              </w:p>
            </w:tc>
          </w:sdtContent>
        </w:sdt>
      </w:tr>
      <w:tr w:rsidR="006A62DD" w:rsidRPr="00A745DC" w14:paraId="3EC0A8BF" w14:textId="77777777" w:rsidTr="00F23E2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657DF234" w14:textId="77777777" w:rsidR="006A62DD" w:rsidRPr="00A745DC" w:rsidRDefault="006A62DD" w:rsidP="00F23E2D">
            <w:pPr>
              <w:rPr>
                <w:sz w:val="21"/>
              </w:rPr>
            </w:pPr>
            <w:r w:rsidRPr="00A745DC">
              <w:rPr>
                <w:sz w:val="21"/>
              </w:rPr>
              <w:t>Trauma Services-Emergency</w:t>
            </w:r>
          </w:p>
        </w:tc>
        <w:sdt>
          <w:sdtPr>
            <w:rPr>
              <w:sz w:val="21"/>
            </w:rPr>
            <w:alias w:val="Service Level"/>
            <w:tag w:val="Service Level"/>
            <w:id w:val="-1889251798"/>
            <w:placeholder>
              <w:docPart w:val="16C75039DE90414CB8CB25E79A2DDBC2"/>
            </w:placeholder>
            <w:showingPlcHdr/>
            <w:dropDownList>
              <w:listItem w:value="Choose an item."/>
              <w:listItem w:displayText="Level 1" w:value="Level 1"/>
              <w:listItem w:displayText="Level 2" w:value="Level 2"/>
              <w:listItem w:displayText="Level 3" w:value="Level 3"/>
              <w:listItem w:displayText="Level 4" w:value="Level 4"/>
              <w:listItem w:displayText="Level 5" w:value="Level 5"/>
              <w:listItem w:displayText="Level 6" w:value="Level 6"/>
            </w:dropDownList>
          </w:sdtPr>
          <w:sdtContent>
            <w:tc>
              <w:tcPr>
                <w:tcW w:w="1591" w:type="pct"/>
              </w:tcPr>
              <w:p w14:paraId="2BC1A416" w14:textId="77777777" w:rsidR="006A62DD" w:rsidRPr="00A745DC" w:rsidRDefault="006A62DD" w:rsidP="00F23E2D">
                <w:pPr>
                  <w:rPr>
                    <w:sz w:val="21"/>
                  </w:rPr>
                </w:pPr>
                <w:r w:rsidRPr="00A745DC">
                  <w:rPr>
                    <w:rStyle w:val="PlaceholderText"/>
                    <w:sz w:val="21"/>
                  </w:rPr>
                  <w:t>Choose an item.</w:t>
                </w:r>
              </w:p>
            </w:tc>
          </w:sdtContent>
        </w:sdt>
      </w:tr>
      <w:tr w:rsidR="006A62DD" w:rsidRPr="00A745DC" w14:paraId="57B6D688" w14:textId="77777777" w:rsidTr="00F23E2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00168F8B" w14:textId="77777777" w:rsidR="006A62DD" w:rsidRPr="00A745DC" w:rsidRDefault="006A62DD" w:rsidP="00F23E2D">
            <w:pPr>
              <w:rPr>
                <w:sz w:val="21"/>
              </w:rPr>
            </w:pPr>
            <w:r w:rsidRPr="00A745DC">
              <w:rPr>
                <w:sz w:val="21"/>
              </w:rPr>
              <w:t>Trauma Services-Perioperative</w:t>
            </w:r>
          </w:p>
        </w:tc>
        <w:sdt>
          <w:sdtPr>
            <w:rPr>
              <w:sz w:val="21"/>
            </w:rPr>
            <w:alias w:val="Service Level"/>
            <w:tag w:val="Service Level"/>
            <w:id w:val="-1515837921"/>
            <w:placeholder>
              <w:docPart w:val="5420C024C2024FAD893AC2CAC1976443"/>
            </w:placeholder>
            <w:showingPlcHdr/>
            <w:dropDownList>
              <w:listItem w:value="Choose an item."/>
              <w:listItem w:displayText="Level 1" w:value="Level 1"/>
              <w:listItem w:displayText="Level 2" w:value="Level 2"/>
              <w:listItem w:displayText="Level 3" w:value="Level 3"/>
              <w:listItem w:displayText="Level 4" w:value="Level 4"/>
              <w:listItem w:displayText="Level 5" w:value="Level 5"/>
              <w:listItem w:displayText="Level 6" w:value="Level 6"/>
            </w:dropDownList>
          </w:sdtPr>
          <w:sdtContent>
            <w:tc>
              <w:tcPr>
                <w:tcW w:w="1591" w:type="pct"/>
              </w:tcPr>
              <w:p w14:paraId="7C8D670A" w14:textId="77777777" w:rsidR="006A62DD" w:rsidRPr="00A745DC" w:rsidRDefault="006A62DD" w:rsidP="00F23E2D">
                <w:pPr>
                  <w:rPr>
                    <w:sz w:val="21"/>
                  </w:rPr>
                </w:pPr>
                <w:r w:rsidRPr="00A745DC">
                  <w:rPr>
                    <w:rStyle w:val="PlaceholderText"/>
                    <w:sz w:val="21"/>
                  </w:rPr>
                  <w:t>Choose an item.</w:t>
                </w:r>
              </w:p>
            </w:tc>
          </w:sdtContent>
        </w:sdt>
      </w:tr>
      <w:tr w:rsidR="006A62DD" w:rsidRPr="00A745DC" w14:paraId="4F6C36B6" w14:textId="77777777" w:rsidTr="00F23E2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1C50F640" w14:textId="77777777" w:rsidR="006A62DD" w:rsidRPr="00A745DC" w:rsidRDefault="006A62DD" w:rsidP="00F23E2D">
            <w:pPr>
              <w:rPr>
                <w:sz w:val="21"/>
              </w:rPr>
            </w:pPr>
            <w:r w:rsidRPr="00A745DC">
              <w:rPr>
                <w:sz w:val="21"/>
              </w:rPr>
              <w:t>Trauma Services-Surgical</w:t>
            </w:r>
          </w:p>
        </w:tc>
        <w:sdt>
          <w:sdtPr>
            <w:rPr>
              <w:sz w:val="21"/>
            </w:rPr>
            <w:alias w:val="Service Level"/>
            <w:tag w:val="Service Level"/>
            <w:id w:val="529529952"/>
            <w:placeholder>
              <w:docPart w:val="40B421CEFA8A4A518064A372F5D832D4"/>
            </w:placeholder>
            <w:showingPlcHdr/>
            <w:dropDownList>
              <w:listItem w:value="Choose an item."/>
              <w:listItem w:displayText="Level 2" w:value="Level 2"/>
              <w:listItem w:displayText="Level 3" w:value="Level 3"/>
              <w:listItem w:displayText="Level 4" w:value="Level 4"/>
              <w:listItem w:displayText="Level 5" w:value="Level 5"/>
              <w:listItem w:displayText="Level 6" w:value="Level 6"/>
            </w:dropDownList>
          </w:sdtPr>
          <w:sdtContent>
            <w:tc>
              <w:tcPr>
                <w:tcW w:w="1591" w:type="pct"/>
              </w:tcPr>
              <w:p w14:paraId="6903BCBB" w14:textId="77777777" w:rsidR="006A62DD" w:rsidRPr="00A745DC" w:rsidRDefault="006A62DD" w:rsidP="00F23E2D">
                <w:pPr>
                  <w:rPr>
                    <w:sz w:val="21"/>
                  </w:rPr>
                </w:pPr>
                <w:r w:rsidRPr="00A745DC">
                  <w:rPr>
                    <w:rStyle w:val="PlaceholderText"/>
                    <w:sz w:val="21"/>
                  </w:rPr>
                  <w:t>Choose an item.</w:t>
                </w:r>
              </w:p>
            </w:tc>
          </w:sdtContent>
        </w:sdt>
      </w:tr>
      <w:tr w:rsidR="006A62DD" w:rsidRPr="00A745DC" w14:paraId="23348413" w14:textId="77777777" w:rsidTr="00F23E2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057BC9B9" w14:textId="77777777" w:rsidR="006A62DD" w:rsidRPr="00A745DC" w:rsidRDefault="006A62DD" w:rsidP="00F23E2D">
            <w:pPr>
              <w:rPr>
                <w:sz w:val="21"/>
              </w:rPr>
            </w:pPr>
            <w:r w:rsidRPr="00A745DC">
              <w:rPr>
                <w:sz w:val="21"/>
              </w:rPr>
              <w:t>Trauma Services-Intensive Care</w:t>
            </w:r>
          </w:p>
        </w:tc>
        <w:sdt>
          <w:sdtPr>
            <w:rPr>
              <w:sz w:val="21"/>
            </w:rPr>
            <w:alias w:val="Service Level"/>
            <w:tag w:val="Service Level"/>
            <w:id w:val="144253049"/>
            <w:placeholder>
              <w:docPart w:val="52EE3FF2BD1A47DEBE97FE510A1DDC6F"/>
            </w:placeholder>
            <w:showingPlcHdr/>
            <w:dropDownList>
              <w:listItem w:value="Choose an item."/>
              <w:listItem w:displayText="Level 4" w:value="Level 4"/>
              <w:listItem w:displayText="Level 5" w:value="Level 5"/>
              <w:listItem w:displayText="Level 6" w:value="Level 6"/>
            </w:dropDownList>
          </w:sdtPr>
          <w:sdtContent>
            <w:tc>
              <w:tcPr>
                <w:tcW w:w="1591" w:type="pct"/>
              </w:tcPr>
              <w:p w14:paraId="78F67D5E" w14:textId="77777777" w:rsidR="006A62DD" w:rsidRPr="00A745DC" w:rsidRDefault="006A62DD" w:rsidP="00F23E2D">
                <w:pPr>
                  <w:rPr>
                    <w:sz w:val="21"/>
                  </w:rPr>
                </w:pPr>
                <w:r w:rsidRPr="00A745DC">
                  <w:rPr>
                    <w:rStyle w:val="PlaceholderText"/>
                    <w:sz w:val="21"/>
                  </w:rPr>
                  <w:t>Choose an item.</w:t>
                </w:r>
              </w:p>
            </w:tc>
          </w:sdtContent>
        </w:sdt>
      </w:tr>
      <w:tr w:rsidR="006A62DD" w:rsidRPr="00A745DC" w14:paraId="653498E9" w14:textId="77777777" w:rsidTr="00F23E2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30BB895F" w14:textId="77777777" w:rsidR="006A62DD" w:rsidRPr="00A745DC" w:rsidRDefault="006A62DD" w:rsidP="00F23E2D">
            <w:pPr>
              <w:rPr>
                <w:sz w:val="21"/>
              </w:rPr>
            </w:pPr>
            <w:r w:rsidRPr="00A745DC">
              <w:rPr>
                <w:sz w:val="21"/>
              </w:rPr>
              <w:t>Trauma Services-Acute Inpatient</w:t>
            </w:r>
          </w:p>
        </w:tc>
        <w:sdt>
          <w:sdtPr>
            <w:rPr>
              <w:sz w:val="21"/>
            </w:rPr>
            <w:alias w:val="Service Level"/>
            <w:tag w:val="Service Level"/>
            <w:id w:val="-1731228260"/>
            <w:placeholder>
              <w:docPart w:val="5D1422A5335C406CA84FA5AECE0E0FF7"/>
            </w:placeholder>
            <w:showingPlcHdr/>
            <w:dropDownList>
              <w:listItem w:value="Choose an item."/>
              <w:listItem w:displayText="Level 3" w:value="Level 3"/>
              <w:listItem w:displayText="Level 4" w:value="Level 4"/>
              <w:listItem w:displayText="Level 5" w:value="Level 5"/>
              <w:listItem w:displayText="Level 6" w:value="Level 6"/>
            </w:dropDownList>
          </w:sdtPr>
          <w:sdtContent>
            <w:tc>
              <w:tcPr>
                <w:tcW w:w="1591" w:type="pct"/>
              </w:tcPr>
              <w:p w14:paraId="2591CB65" w14:textId="77777777" w:rsidR="006A62DD" w:rsidRPr="00A745DC" w:rsidRDefault="006A62DD" w:rsidP="00F23E2D">
                <w:pPr>
                  <w:rPr>
                    <w:sz w:val="21"/>
                  </w:rPr>
                </w:pPr>
                <w:r w:rsidRPr="00A745DC">
                  <w:rPr>
                    <w:rStyle w:val="PlaceholderText"/>
                    <w:sz w:val="21"/>
                  </w:rPr>
                  <w:t>Choose an item.</w:t>
                </w:r>
              </w:p>
            </w:tc>
          </w:sdtContent>
        </w:sdt>
      </w:tr>
      <w:tr w:rsidR="006A62DD" w:rsidRPr="00A745DC" w14:paraId="00166795" w14:textId="77777777" w:rsidTr="00F23E2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2DDB1DD4" w14:textId="77777777" w:rsidR="006A62DD" w:rsidRPr="00A745DC" w:rsidRDefault="006A62DD" w:rsidP="00F23E2D">
            <w:pPr>
              <w:rPr>
                <w:sz w:val="21"/>
              </w:rPr>
            </w:pPr>
            <w:r w:rsidRPr="00A745DC">
              <w:rPr>
                <w:sz w:val="21"/>
              </w:rPr>
              <w:t>Trauma Services-Rehabilitation</w:t>
            </w:r>
          </w:p>
        </w:tc>
        <w:sdt>
          <w:sdtPr>
            <w:rPr>
              <w:sz w:val="21"/>
            </w:rPr>
            <w:alias w:val="Service Level"/>
            <w:tag w:val="Service Level"/>
            <w:id w:val="2005549921"/>
            <w:placeholder>
              <w:docPart w:val="24859264A9D74D4092EDCF9FD4C1167F"/>
            </w:placeholder>
            <w:showingPlcHdr/>
            <w:dropDownList>
              <w:listItem w:value="Choose an item."/>
              <w:listItem w:displayText="Level 1" w:value="Level 1"/>
              <w:listItem w:displayText="Level 2" w:value="Level 2"/>
              <w:listItem w:displayText="Level 3" w:value="Level 3"/>
              <w:listItem w:displayText="Level 4" w:value="Level 4"/>
              <w:listItem w:displayText="Level 5" w:value="Level 5"/>
              <w:listItem w:displayText="Level 6" w:value="Level 6"/>
            </w:dropDownList>
          </w:sdtPr>
          <w:sdtContent>
            <w:tc>
              <w:tcPr>
                <w:tcW w:w="1591" w:type="pct"/>
              </w:tcPr>
              <w:p w14:paraId="4A14192B" w14:textId="77777777" w:rsidR="006A62DD" w:rsidRPr="00A745DC" w:rsidRDefault="006A62DD" w:rsidP="00F23E2D">
                <w:pPr>
                  <w:rPr>
                    <w:sz w:val="21"/>
                  </w:rPr>
                </w:pPr>
                <w:r w:rsidRPr="00A745DC">
                  <w:rPr>
                    <w:rStyle w:val="PlaceholderText"/>
                    <w:sz w:val="21"/>
                  </w:rPr>
                  <w:t>Choose an item.</w:t>
                </w:r>
              </w:p>
            </w:tc>
          </w:sdtContent>
        </w:sdt>
      </w:tr>
      <w:tr w:rsidR="006A62DD" w:rsidRPr="00A745DC" w14:paraId="148D1EF5" w14:textId="77777777" w:rsidTr="00F23E2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76907440" w14:textId="77777777" w:rsidR="006A62DD" w:rsidRPr="00A745DC" w:rsidRDefault="006A62DD" w:rsidP="00F23E2D">
            <w:pPr>
              <w:rPr>
                <w:sz w:val="21"/>
              </w:rPr>
            </w:pPr>
            <w:r w:rsidRPr="00A745DC">
              <w:rPr>
                <w:sz w:val="21"/>
              </w:rPr>
              <w:t>Trauma Services-Specialist Outpatient</w:t>
            </w:r>
          </w:p>
        </w:tc>
        <w:sdt>
          <w:sdtPr>
            <w:rPr>
              <w:sz w:val="21"/>
            </w:rPr>
            <w:alias w:val="Service Level"/>
            <w:tag w:val="Service Level"/>
            <w:id w:val="95219222"/>
            <w:placeholder>
              <w:docPart w:val="CE1662F2DFD0449F833F496315749F54"/>
            </w:placeholder>
            <w:showingPlcHdr/>
            <w:dropDownList>
              <w:listItem w:value="Choose an item."/>
              <w:listItem w:displayText="Level 5" w:value="Level 5"/>
              <w:listItem w:displayText="Level 6" w:value="Level 6"/>
            </w:dropDownList>
          </w:sdtPr>
          <w:sdtContent>
            <w:tc>
              <w:tcPr>
                <w:tcW w:w="1591" w:type="pct"/>
              </w:tcPr>
              <w:p w14:paraId="1EC8B324" w14:textId="77777777" w:rsidR="006A62DD" w:rsidRPr="00A745DC" w:rsidRDefault="006A62DD" w:rsidP="00F23E2D">
                <w:pPr>
                  <w:rPr>
                    <w:sz w:val="21"/>
                  </w:rPr>
                </w:pPr>
                <w:r w:rsidRPr="00A745DC">
                  <w:rPr>
                    <w:rStyle w:val="PlaceholderText"/>
                    <w:sz w:val="21"/>
                  </w:rPr>
                  <w:t>Choose an item.</w:t>
                </w:r>
              </w:p>
            </w:tc>
          </w:sdtContent>
        </w:sdt>
      </w:tr>
      <w:tr w:rsidR="006A62DD" w:rsidRPr="00A745DC" w14:paraId="0D3D47C1" w14:textId="77777777" w:rsidTr="00F23E2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04E95D4C" w14:textId="77777777" w:rsidR="006A62DD" w:rsidRPr="00A745DC" w:rsidRDefault="006A62DD" w:rsidP="00F23E2D">
            <w:pPr>
              <w:rPr>
                <w:sz w:val="21"/>
              </w:rPr>
            </w:pPr>
            <w:r w:rsidRPr="00A745DC">
              <w:rPr>
                <w:sz w:val="21"/>
              </w:rPr>
              <w:t>Trauma Services-Pain Management</w:t>
            </w:r>
          </w:p>
        </w:tc>
        <w:sdt>
          <w:sdtPr>
            <w:rPr>
              <w:sz w:val="21"/>
            </w:rPr>
            <w:alias w:val="Service Level"/>
            <w:tag w:val="Service Level"/>
            <w:id w:val="-1192378979"/>
            <w:placeholder>
              <w:docPart w:val="D83F2D7D7B744803AD55D8387EF06AF7"/>
            </w:placeholder>
            <w:showingPlcHdr/>
            <w:dropDownList>
              <w:listItem w:value="Choose an item."/>
              <w:listItem w:displayText="Level 1" w:value="Level 1"/>
              <w:listItem w:displayText="Level 2" w:value="Level 2"/>
              <w:listItem w:displayText="Level 3" w:value="Level 3"/>
              <w:listItem w:displayText="Level 4" w:value="Level 4"/>
              <w:listItem w:displayText="Level 5" w:value="Level 5"/>
              <w:listItem w:displayText="Level 6" w:value="Level 6"/>
            </w:dropDownList>
          </w:sdtPr>
          <w:sdtContent>
            <w:tc>
              <w:tcPr>
                <w:tcW w:w="1591" w:type="pct"/>
              </w:tcPr>
              <w:p w14:paraId="07ACDA3F" w14:textId="77777777" w:rsidR="006A62DD" w:rsidRPr="00A745DC" w:rsidRDefault="006A62DD" w:rsidP="00F23E2D">
                <w:pPr>
                  <w:rPr>
                    <w:sz w:val="21"/>
                  </w:rPr>
                </w:pPr>
                <w:r w:rsidRPr="00A745DC">
                  <w:rPr>
                    <w:rStyle w:val="PlaceholderText"/>
                    <w:sz w:val="21"/>
                  </w:rPr>
                  <w:t>Choose an item.</w:t>
                </w:r>
              </w:p>
            </w:tc>
          </w:sdtContent>
        </w:sdt>
      </w:tr>
      <w:tr w:rsidR="006A62DD" w:rsidRPr="00A745DC" w14:paraId="0B5E7BE2" w14:textId="77777777" w:rsidTr="00F23E2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02F678AE" w14:textId="77777777" w:rsidR="006A62DD" w:rsidRPr="00A745DC" w:rsidRDefault="006A62DD" w:rsidP="00F23E2D">
            <w:pPr>
              <w:rPr>
                <w:sz w:val="21"/>
              </w:rPr>
            </w:pPr>
            <w:r w:rsidRPr="00A745DC">
              <w:rPr>
                <w:sz w:val="21"/>
              </w:rPr>
              <w:t>Trauma Services-Dedicated Trauma Service</w:t>
            </w:r>
          </w:p>
        </w:tc>
        <w:sdt>
          <w:sdtPr>
            <w:rPr>
              <w:sz w:val="21"/>
            </w:rPr>
            <w:alias w:val="Service Level"/>
            <w:tag w:val="Service Level"/>
            <w:id w:val="903179127"/>
            <w:placeholder>
              <w:docPart w:val="8F41B6E729B1441492677505A3163ACA"/>
            </w:placeholder>
            <w:showingPlcHdr/>
            <w:dropDownList>
              <w:listItem w:value="Choose an item."/>
              <w:listItem w:displayText="Level 1" w:value="Level 1"/>
              <w:listItem w:displayText="Level 2" w:value="Level 2"/>
              <w:listItem w:displayText="Level 3" w:value="Level 3"/>
              <w:listItem w:displayText="Level 4" w:value="Level 4"/>
              <w:listItem w:displayText="Level 5" w:value="Level 5"/>
              <w:listItem w:displayText="Level 6" w:value="Level 6"/>
            </w:dropDownList>
          </w:sdtPr>
          <w:sdtContent>
            <w:tc>
              <w:tcPr>
                <w:tcW w:w="1591" w:type="pct"/>
              </w:tcPr>
              <w:p w14:paraId="44805C37" w14:textId="77777777" w:rsidR="006A62DD" w:rsidRPr="00A745DC" w:rsidRDefault="006A62DD" w:rsidP="00F23E2D">
                <w:pPr>
                  <w:rPr>
                    <w:sz w:val="21"/>
                  </w:rPr>
                </w:pPr>
                <w:r w:rsidRPr="00A745DC">
                  <w:rPr>
                    <w:rStyle w:val="PlaceholderText"/>
                    <w:sz w:val="21"/>
                  </w:rPr>
                  <w:t>Choose an item.</w:t>
                </w:r>
              </w:p>
            </w:tc>
          </w:sdtContent>
        </w:sdt>
      </w:tr>
    </w:tbl>
    <w:p w14:paraId="5C8E6E69" w14:textId="1FB1B2F5" w:rsidR="006A62DD" w:rsidRDefault="006A62DD"/>
    <w:p w14:paraId="34ABEE1D" w14:textId="77777777" w:rsidR="006A62DD" w:rsidRDefault="006A62DD" w:rsidP="006A62DD">
      <w:pPr>
        <w:pStyle w:val="Heading2"/>
      </w:pPr>
      <w:r>
        <w:t>Health services within private hospital facilities – third party providers</w:t>
      </w:r>
    </w:p>
    <w:p w14:paraId="42DA95CB" w14:textId="77777777" w:rsidR="006A62DD" w:rsidRDefault="006A62DD" w:rsidP="006A62DD">
      <w:r>
        <w:t xml:space="preserve">Third party details are required for the following in-hospital </w:t>
      </w:r>
      <w:proofErr w:type="gramStart"/>
      <w:r>
        <w:t>services</w:t>
      </w:r>
      <w:proofErr w:type="gramEnd"/>
    </w:p>
    <w:p w14:paraId="7F2B215D" w14:textId="4EFB0B47" w:rsidR="006A62DD" w:rsidRDefault="006A62DD"/>
    <w:tbl>
      <w:tblPr>
        <w:tblStyle w:val="GridTable5Dark-Accent1"/>
        <w:tblW w:w="5000" w:type="pct"/>
        <w:tblLook w:val="0420" w:firstRow="1" w:lastRow="0" w:firstColumn="0" w:lastColumn="0" w:noHBand="0" w:noVBand="1"/>
      </w:tblPr>
      <w:tblGrid>
        <w:gridCol w:w="4051"/>
        <w:gridCol w:w="4793"/>
      </w:tblGrid>
      <w:tr w:rsidR="006A62DD" w:rsidRPr="00A745DC" w14:paraId="052BA76A" w14:textId="77777777" w:rsidTr="00F23E2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54"/>
        </w:trPr>
        <w:tc>
          <w:tcPr>
            <w:tcW w:w="2290" w:type="pct"/>
          </w:tcPr>
          <w:p w14:paraId="7F285C80" w14:textId="77777777" w:rsidR="006A62DD" w:rsidRPr="00A745DC" w:rsidRDefault="006A62DD" w:rsidP="00F23E2D">
            <w:pPr>
              <w:spacing w:line="276" w:lineRule="auto"/>
              <w:rPr>
                <w:rFonts w:ascii="Fira Sans" w:hAnsi="Fira Sans"/>
                <w:sz w:val="21"/>
              </w:rPr>
            </w:pPr>
            <w:r w:rsidRPr="00A745DC">
              <w:rPr>
                <w:rFonts w:ascii="Fira Sans" w:hAnsi="Fira Sans"/>
                <w:sz w:val="21"/>
              </w:rPr>
              <w:lastRenderedPageBreak/>
              <w:t>CSCF services</w:t>
            </w:r>
          </w:p>
        </w:tc>
        <w:tc>
          <w:tcPr>
            <w:tcW w:w="2710" w:type="pct"/>
          </w:tcPr>
          <w:p w14:paraId="4A71A74A" w14:textId="77777777" w:rsidR="006A62DD" w:rsidRPr="00A745DC" w:rsidRDefault="006A62DD" w:rsidP="00F23E2D">
            <w:pPr>
              <w:spacing w:line="276" w:lineRule="auto"/>
              <w:rPr>
                <w:rFonts w:ascii="Fira Sans" w:hAnsi="Fira Sans"/>
                <w:sz w:val="21"/>
              </w:rPr>
            </w:pPr>
            <w:r w:rsidRPr="00A745DC">
              <w:rPr>
                <w:rFonts w:ascii="Fira Sans" w:hAnsi="Fira Sans"/>
                <w:sz w:val="21"/>
              </w:rPr>
              <w:t>Name of third-party provider</w:t>
            </w:r>
          </w:p>
        </w:tc>
      </w:tr>
      <w:tr w:rsidR="006A62DD" w:rsidRPr="00A745DC" w14:paraId="09ABADEC" w14:textId="77777777" w:rsidTr="00F23E2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2290" w:type="pct"/>
          </w:tcPr>
          <w:p w14:paraId="76C245B3" w14:textId="77777777" w:rsidR="006A62DD" w:rsidRPr="00A745DC" w:rsidRDefault="006A62DD" w:rsidP="00F23E2D">
            <w:pPr>
              <w:rPr>
                <w:sz w:val="21"/>
              </w:rPr>
            </w:pPr>
            <w:r w:rsidRPr="00A745DC">
              <w:rPr>
                <w:sz w:val="21"/>
              </w:rPr>
              <w:t xml:space="preserve">In vitro </w:t>
            </w:r>
            <w:proofErr w:type="spellStart"/>
            <w:r w:rsidRPr="00A745DC">
              <w:rPr>
                <w:sz w:val="21"/>
              </w:rPr>
              <w:t>fertilisation</w:t>
            </w:r>
            <w:proofErr w:type="spellEnd"/>
            <w:r w:rsidRPr="00A745DC">
              <w:rPr>
                <w:sz w:val="21"/>
              </w:rPr>
              <w:t xml:space="preserve"> (IVF) services</w:t>
            </w:r>
          </w:p>
        </w:tc>
        <w:tc>
          <w:tcPr>
            <w:tcW w:w="2710" w:type="pct"/>
          </w:tcPr>
          <w:p w14:paraId="15F8ED13" w14:textId="77777777" w:rsidR="006A62DD" w:rsidRPr="00A745DC" w:rsidRDefault="006A62DD" w:rsidP="00F23E2D">
            <w:pPr>
              <w:rPr>
                <w:sz w:val="21"/>
              </w:rPr>
            </w:pPr>
          </w:p>
        </w:tc>
      </w:tr>
      <w:tr w:rsidR="006A62DD" w:rsidRPr="00A745DC" w14:paraId="72A9F59B" w14:textId="77777777" w:rsidTr="00F23E2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2290" w:type="pct"/>
          </w:tcPr>
          <w:p w14:paraId="1A3BFD2B" w14:textId="77777777" w:rsidR="006A62DD" w:rsidRPr="00A745DC" w:rsidRDefault="006A62DD" w:rsidP="00F23E2D">
            <w:pPr>
              <w:spacing w:line="276" w:lineRule="auto"/>
              <w:rPr>
                <w:sz w:val="21"/>
              </w:rPr>
            </w:pPr>
            <w:r w:rsidRPr="00A745DC">
              <w:rPr>
                <w:sz w:val="21"/>
              </w:rPr>
              <w:t>Medical imaging services</w:t>
            </w:r>
          </w:p>
        </w:tc>
        <w:tc>
          <w:tcPr>
            <w:tcW w:w="2710" w:type="pct"/>
          </w:tcPr>
          <w:p w14:paraId="0A6C2A93" w14:textId="77777777" w:rsidR="006A62DD" w:rsidRPr="00A745DC" w:rsidRDefault="006A62DD" w:rsidP="00F23E2D">
            <w:pPr>
              <w:spacing w:line="276" w:lineRule="auto"/>
              <w:rPr>
                <w:sz w:val="21"/>
              </w:rPr>
            </w:pPr>
          </w:p>
        </w:tc>
      </w:tr>
      <w:tr w:rsidR="006A62DD" w:rsidRPr="00A745DC" w14:paraId="1A9A7046" w14:textId="77777777" w:rsidTr="00F23E2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2290" w:type="pct"/>
          </w:tcPr>
          <w:p w14:paraId="7D4041F4" w14:textId="77777777" w:rsidR="006A62DD" w:rsidRPr="00A745DC" w:rsidRDefault="006A62DD" w:rsidP="00F23E2D">
            <w:pPr>
              <w:spacing w:line="276" w:lineRule="auto"/>
              <w:rPr>
                <w:sz w:val="21"/>
              </w:rPr>
            </w:pPr>
            <w:r w:rsidRPr="00A745DC">
              <w:rPr>
                <w:sz w:val="21"/>
              </w:rPr>
              <w:t>Medication services</w:t>
            </w:r>
          </w:p>
        </w:tc>
        <w:tc>
          <w:tcPr>
            <w:tcW w:w="2710" w:type="pct"/>
          </w:tcPr>
          <w:p w14:paraId="252F1737" w14:textId="77777777" w:rsidR="006A62DD" w:rsidRPr="00A745DC" w:rsidRDefault="006A62DD" w:rsidP="00F23E2D">
            <w:pPr>
              <w:spacing w:line="276" w:lineRule="auto"/>
              <w:rPr>
                <w:sz w:val="21"/>
              </w:rPr>
            </w:pPr>
          </w:p>
        </w:tc>
      </w:tr>
      <w:tr w:rsidR="006A62DD" w:rsidRPr="00A745DC" w14:paraId="0FD8E2D0" w14:textId="77777777" w:rsidTr="00F23E2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2290" w:type="pct"/>
          </w:tcPr>
          <w:p w14:paraId="31D1F85C" w14:textId="77777777" w:rsidR="006A62DD" w:rsidRPr="00A745DC" w:rsidRDefault="006A62DD" w:rsidP="00F23E2D">
            <w:pPr>
              <w:spacing w:line="276" w:lineRule="auto"/>
              <w:rPr>
                <w:sz w:val="21"/>
              </w:rPr>
            </w:pPr>
            <w:r w:rsidRPr="00A745DC">
              <w:rPr>
                <w:sz w:val="21"/>
              </w:rPr>
              <w:t>Nuclear medicines services</w:t>
            </w:r>
          </w:p>
        </w:tc>
        <w:tc>
          <w:tcPr>
            <w:tcW w:w="2710" w:type="pct"/>
          </w:tcPr>
          <w:p w14:paraId="5F31AD79" w14:textId="77777777" w:rsidR="006A62DD" w:rsidRPr="00A745DC" w:rsidRDefault="006A62DD" w:rsidP="00F23E2D">
            <w:pPr>
              <w:spacing w:line="276" w:lineRule="auto"/>
              <w:rPr>
                <w:sz w:val="21"/>
              </w:rPr>
            </w:pPr>
          </w:p>
        </w:tc>
      </w:tr>
      <w:tr w:rsidR="006A62DD" w:rsidRPr="00A745DC" w14:paraId="688B5980" w14:textId="77777777" w:rsidTr="00F23E2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2290" w:type="pct"/>
          </w:tcPr>
          <w:p w14:paraId="0E81EF9A" w14:textId="77777777" w:rsidR="006A62DD" w:rsidRPr="00A745DC" w:rsidRDefault="006A62DD" w:rsidP="00F23E2D">
            <w:pPr>
              <w:rPr>
                <w:sz w:val="21"/>
              </w:rPr>
            </w:pPr>
            <w:r w:rsidRPr="00A745DC">
              <w:rPr>
                <w:sz w:val="21"/>
              </w:rPr>
              <w:t>Pathology services</w:t>
            </w:r>
          </w:p>
        </w:tc>
        <w:tc>
          <w:tcPr>
            <w:tcW w:w="2710" w:type="pct"/>
          </w:tcPr>
          <w:p w14:paraId="29D1969A" w14:textId="77777777" w:rsidR="006A62DD" w:rsidRPr="00A745DC" w:rsidRDefault="006A62DD" w:rsidP="00F23E2D">
            <w:pPr>
              <w:rPr>
                <w:sz w:val="21"/>
              </w:rPr>
            </w:pPr>
          </w:p>
        </w:tc>
      </w:tr>
      <w:tr w:rsidR="006A62DD" w:rsidRPr="00A745DC" w14:paraId="6B09ED0C" w14:textId="77777777" w:rsidTr="00F23E2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2290" w:type="pct"/>
          </w:tcPr>
          <w:p w14:paraId="44F56F3F" w14:textId="77777777" w:rsidR="006A62DD" w:rsidRPr="00A745DC" w:rsidRDefault="006A62DD" w:rsidP="00F23E2D">
            <w:pPr>
              <w:rPr>
                <w:sz w:val="21"/>
              </w:rPr>
            </w:pPr>
            <w:r w:rsidRPr="00A745DC">
              <w:rPr>
                <w:sz w:val="21"/>
              </w:rPr>
              <w:t>Radiation oncology services</w:t>
            </w:r>
          </w:p>
        </w:tc>
        <w:tc>
          <w:tcPr>
            <w:tcW w:w="2710" w:type="pct"/>
          </w:tcPr>
          <w:p w14:paraId="16B9A55F" w14:textId="77777777" w:rsidR="006A62DD" w:rsidRPr="00A745DC" w:rsidRDefault="006A62DD" w:rsidP="00F23E2D">
            <w:pPr>
              <w:rPr>
                <w:sz w:val="21"/>
              </w:rPr>
            </w:pPr>
          </w:p>
        </w:tc>
      </w:tr>
      <w:tr w:rsidR="006A62DD" w:rsidRPr="00A745DC" w14:paraId="04AC9923" w14:textId="77777777" w:rsidTr="00F23E2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2290" w:type="pct"/>
          </w:tcPr>
          <w:p w14:paraId="76D7E6C2" w14:textId="77777777" w:rsidR="006A62DD" w:rsidRPr="00A745DC" w:rsidRDefault="006A62DD" w:rsidP="00F23E2D">
            <w:pPr>
              <w:rPr>
                <w:sz w:val="21"/>
              </w:rPr>
            </w:pPr>
            <w:r w:rsidRPr="00A745DC">
              <w:rPr>
                <w:sz w:val="21"/>
              </w:rPr>
              <w:t>Sleep disorders services</w:t>
            </w:r>
          </w:p>
        </w:tc>
        <w:tc>
          <w:tcPr>
            <w:tcW w:w="2710" w:type="pct"/>
          </w:tcPr>
          <w:p w14:paraId="53BC94FD" w14:textId="77777777" w:rsidR="006A62DD" w:rsidRPr="00A745DC" w:rsidRDefault="006A62DD" w:rsidP="00F23E2D">
            <w:pPr>
              <w:rPr>
                <w:sz w:val="21"/>
              </w:rPr>
            </w:pPr>
          </w:p>
        </w:tc>
      </w:tr>
    </w:tbl>
    <w:p w14:paraId="0A769825" w14:textId="2C25A74A" w:rsidR="006A62DD" w:rsidRPr="00A745DC" w:rsidRDefault="006A62DD" w:rsidP="006A62DD">
      <w:pPr>
        <w:pStyle w:val="tablefigurenote"/>
        <w:spacing w:line="276" w:lineRule="auto"/>
        <w:rPr>
          <w:sz w:val="21"/>
          <w:szCs w:val="21"/>
        </w:rPr>
      </w:pPr>
      <w:r w:rsidRPr="00A745DC">
        <w:rPr>
          <w:sz w:val="21"/>
          <w:szCs w:val="21"/>
        </w:rPr>
        <w:t xml:space="preserve">Refer to Section 10(3) and section 40 of the </w:t>
      </w:r>
      <w:r w:rsidR="00A745DC" w:rsidRPr="00A745DC">
        <w:rPr>
          <w:i/>
          <w:iCs/>
          <w:sz w:val="21"/>
          <w:szCs w:val="21"/>
        </w:rPr>
        <w:t>Private Health Facilities Act 1999</w:t>
      </w:r>
      <w:r w:rsidR="00A745DC" w:rsidRPr="00A745DC">
        <w:rPr>
          <w:sz w:val="21"/>
          <w:szCs w:val="21"/>
        </w:rPr>
        <w:t xml:space="preserve"> (Qld)</w:t>
      </w:r>
    </w:p>
    <w:p w14:paraId="0FEC8148" w14:textId="77777777" w:rsidR="006A62DD" w:rsidRDefault="006A62DD"/>
    <w:sectPr w:rsidR="006A62DD" w:rsidSect="009827A3">
      <w:headerReference w:type="default" r:id="rId12"/>
      <w:footerReference w:type="default" r:id="rId13"/>
      <w:footerReference w:type="first" r:id="rId14"/>
      <w:type w:val="continuous"/>
      <w:pgSz w:w="11906" w:h="16838" w:code="9"/>
      <w:pgMar w:top="1531" w:right="1531" w:bottom="1531" w:left="153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F3D4A3" w14:textId="77777777" w:rsidR="0091559D" w:rsidRDefault="0091559D" w:rsidP="005655C9">
      <w:pPr>
        <w:spacing w:line="240" w:lineRule="auto"/>
      </w:pPr>
      <w:r>
        <w:separator/>
      </w:r>
    </w:p>
    <w:p w14:paraId="78317622" w14:textId="77777777" w:rsidR="0091559D" w:rsidRDefault="0091559D"/>
    <w:p w14:paraId="1C8DFF8C" w14:textId="77777777" w:rsidR="0091559D" w:rsidRDefault="0091559D" w:rsidP="00952B5B"/>
    <w:p w14:paraId="0E9167D1" w14:textId="77777777" w:rsidR="0091559D" w:rsidRDefault="0091559D" w:rsidP="00952B5B"/>
    <w:p w14:paraId="7B487B1D" w14:textId="77777777" w:rsidR="0091559D" w:rsidRDefault="0091559D"/>
    <w:p w14:paraId="26A7FE99" w14:textId="77777777" w:rsidR="0091559D" w:rsidRDefault="0091559D"/>
    <w:p w14:paraId="15DEFF30" w14:textId="77777777" w:rsidR="0091559D" w:rsidRDefault="0091559D"/>
    <w:p w14:paraId="26F0927B" w14:textId="77777777" w:rsidR="0091559D" w:rsidRDefault="0091559D"/>
  </w:endnote>
  <w:endnote w:type="continuationSeparator" w:id="0">
    <w:p w14:paraId="3365582F" w14:textId="77777777" w:rsidR="0091559D" w:rsidRDefault="0091559D" w:rsidP="005655C9">
      <w:pPr>
        <w:spacing w:line="240" w:lineRule="auto"/>
      </w:pPr>
      <w:r>
        <w:continuationSeparator/>
      </w:r>
    </w:p>
    <w:p w14:paraId="51F4DFE9" w14:textId="77777777" w:rsidR="0091559D" w:rsidRDefault="0091559D"/>
    <w:p w14:paraId="3A3EC982" w14:textId="77777777" w:rsidR="0091559D" w:rsidRDefault="0091559D" w:rsidP="00952B5B"/>
    <w:p w14:paraId="15C54E3B" w14:textId="77777777" w:rsidR="0091559D" w:rsidRDefault="0091559D" w:rsidP="00952B5B"/>
    <w:p w14:paraId="4D56E448" w14:textId="77777777" w:rsidR="0091559D" w:rsidRDefault="0091559D"/>
    <w:p w14:paraId="19807680" w14:textId="77777777" w:rsidR="0091559D" w:rsidRDefault="0091559D"/>
    <w:p w14:paraId="704EC5E4" w14:textId="77777777" w:rsidR="0091559D" w:rsidRDefault="0091559D"/>
    <w:p w14:paraId="190AC147" w14:textId="77777777" w:rsidR="0091559D" w:rsidRDefault="0091559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ira Sans"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B4CDDE" w14:textId="493B2EA9" w:rsidR="00DD3033" w:rsidRDefault="00000000" w:rsidP="00EB0EA5">
    <w:pPr>
      <w:pStyle w:val="Footer"/>
    </w:pPr>
    <w:sdt>
      <w:sdtPr>
        <w:alias w:val="Title"/>
        <w:tag w:val=""/>
        <w:id w:val="208471942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7A5EA9">
          <w:t>List of Services and Levels</w:t>
        </w:r>
      </w:sdtContent>
    </w:sdt>
    <w:r w:rsidR="00DD3033">
      <w:t xml:space="preserve"> - </w:t>
    </w:r>
    <w:sdt>
      <w:sdtPr>
        <w:alias w:val="Subject"/>
        <w:tag w:val=""/>
        <w:id w:val="-629171801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Content>
        <w:r w:rsidR="007A5EA9">
          <w:t>Clinical services capability framework (CSCF)</w:t>
        </w:r>
      </w:sdtContent>
    </w:sdt>
    <w:r w:rsidR="00DD3033">
      <w:ptab w:relativeTo="margin" w:alignment="right" w:leader="none"/>
    </w:r>
    <w:r w:rsidR="00DD3033">
      <w:t xml:space="preserve">Page </w:t>
    </w:r>
    <w:r w:rsidR="00DD3033">
      <w:rPr>
        <w:b/>
        <w:bCs/>
      </w:rPr>
      <w:fldChar w:fldCharType="begin"/>
    </w:r>
    <w:r w:rsidR="00DD3033">
      <w:rPr>
        <w:b/>
        <w:bCs/>
      </w:rPr>
      <w:instrText xml:space="preserve"> PAGE  \* Arabic  \* MERGEFORMAT </w:instrText>
    </w:r>
    <w:r w:rsidR="00DD3033">
      <w:rPr>
        <w:b/>
        <w:bCs/>
      </w:rPr>
      <w:fldChar w:fldCharType="separate"/>
    </w:r>
    <w:r w:rsidR="00DD3033">
      <w:rPr>
        <w:b/>
        <w:bCs/>
        <w:noProof/>
      </w:rPr>
      <w:t>1</w:t>
    </w:r>
    <w:r w:rsidR="00DD3033">
      <w:rPr>
        <w:b/>
        <w:bCs/>
      </w:rPr>
      <w:fldChar w:fldCharType="end"/>
    </w:r>
    <w:r w:rsidR="00DD3033"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862BE7" w14:textId="25CCFDEF" w:rsidR="00757ADC" w:rsidRDefault="00757ADC" w:rsidP="00757ADC">
    <w:pPr>
      <w:pStyle w:val="Footer"/>
      <w:tabs>
        <w:tab w:val="clear" w:pos="4513"/>
        <w:tab w:val="center" w:pos="5245"/>
      </w:tabs>
    </w:pPr>
    <w:r>
      <w:rPr>
        <w:noProof/>
      </w:rPr>
      <w:drawing>
        <wp:anchor distT="0" distB="0" distL="114300" distR="114300" simplePos="0" relativeHeight="251666432" behindDoc="0" locked="0" layoutInCell="1" allowOverlap="1" wp14:anchorId="09E0FD7C" wp14:editId="1769222B">
          <wp:simplePos x="0" y="0"/>
          <wp:positionH relativeFrom="column">
            <wp:posOffset>4189730</wp:posOffset>
          </wp:positionH>
          <wp:positionV relativeFrom="page">
            <wp:posOffset>9819880</wp:posOffset>
          </wp:positionV>
          <wp:extent cx="1501775" cy="490220"/>
          <wp:effectExtent l="0" t="0" r="3175" b="5080"/>
          <wp:wrapSquare wrapText="bothSides"/>
          <wp:docPr id="30" name="Picture 30" descr="\\Mac\Home\Desktop\Desgin Resources\5. Logos\2 line landscape\Qld-CoA-Stylised-2LsS-NAVY-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Desgin Resources\5. Logos\2 line landscape\Qld-CoA-Stylised-2LsS-NAVY-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775" cy="490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alias w:val="Title"/>
        <w:tag w:val=""/>
        <w:id w:val="741224943"/>
        <w:placeholder>
          <w:docPart w:val="C2A02E45786842DBAB8E06494E50D545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7A5EA9">
          <w:t>List of Services and Levels</w:t>
        </w:r>
      </w:sdtContent>
    </w:sdt>
    <w:r>
      <w:t xml:space="preserve"> - </w:t>
    </w:r>
    <w:sdt>
      <w:sdtPr>
        <w:alias w:val="Subject"/>
        <w:tag w:val=""/>
        <w:id w:val="-15861287"/>
        <w:placeholder>
          <w:docPart w:val="58ED22428AD84746942F815D1443AF28"/>
        </w:placeholder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Content>
        <w:r w:rsidR="007A5EA9">
          <w:t>Clinical services capability framework (CSCF)</w:t>
        </w:r>
      </w:sdtContent>
    </w:sdt>
    <w:r>
      <w:t xml:space="preserve"> 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DC7BF2" w14:textId="77777777" w:rsidR="0091559D" w:rsidRPr="00DB3896" w:rsidRDefault="0091559D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2B8BD8D1" w14:textId="77777777" w:rsidR="0091559D" w:rsidRDefault="0091559D"/>
    <w:p w14:paraId="2F09A4F7" w14:textId="77777777" w:rsidR="0091559D" w:rsidRDefault="0091559D"/>
    <w:p w14:paraId="200A65CF" w14:textId="77777777" w:rsidR="0091559D" w:rsidRDefault="0091559D"/>
  </w:footnote>
  <w:footnote w:type="continuationSeparator" w:id="0">
    <w:p w14:paraId="289F91AD" w14:textId="77777777" w:rsidR="0091559D" w:rsidRDefault="0091559D" w:rsidP="005655C9">
      <w:pPr>
        <w:spacing w:line="240" w:lineRule="auto"/>
      </w:pPr>
      <w:r>
        <w:continuationSeparator/>
      </w:r>
    </w:p>
    <w:p w14:paraId="0CA4539F" w14:textId="77777777" w:rsidR="0091559D" w:rsidRDefault="0091559D"/>
    <w:p w14:paraId="1728AFF7" w14:textId="77777777" w:rsidR="0091559D" w:rsidRDefault="0091559D" w:rsidP="00952B5B"/>
    <w:p w14:paraId="0EF348DC" w14:textId="77777777" w:rsidR="0091559D" w:rsidRDefault="0091559D" w:rsidP="00952B5B"/>
    <w:p w14:paraId="263EE741" w14:textId="77777777" w:rsidR="0091559D" w:rsidRDefault="0091559D"/>
    <w:p w14:paraId="563A7F74" w14:textId="77777777" w:rsidR="0091559D" w:rsidRDefault="0091559D"/>
    <w:p w14:paraId="1D3872FD" w14:textId="77777777" w:rsidR="0091559D" w:rsidRDefault="0091559D"/>
    <w:p w14:paraId="19A01254" w14:textId="77777777" w:rsidR="0091559D" w:rsidRDefault="0091559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06C1BE" w14:textId="77777777" w:rsidR="0019023A" w:rsidRDefault="003F003B">
    <w:pPr>
      <w:pStyle w:val="Header"/>
    </w:pPr>
    <w:r>
      <w:rPr>
        <w:noProof/>
      </w:rPr>
      <w:drawing>
        <wp:anchor distT="0" distB="0" distL="114300" distR="114300" simplePos="0" relativeHeight="251673600" behindDoc="1" locked="0" layoutInCell="1" allowOverlap="1" wp14:anchorId="74A89A4C" wp14:editId="03345657">
          <wp:simplePos x="0" y="0"/>
          <wp:positionH relativeFrom="page">
            <wp:posOffset>-57150</wp:posOffset>
          </wp:positionH>
          <wp:positionV relativeFrom="page">
            <wp:align>top</wp:align>
          </wp:positionV>
          <wp:extent cx="15120000" cy="356400"/>
          <wp:effectExtent l="0" t="0" r="0" b="5715"/>
          <wp:wrapNone/>
          <wp:docPr id="68" name="Picture 6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3" name="Picture 20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5120000" cy="356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D4375B5" w14:textId="77777777" w:rsidR="0019023A" w:rsidRDefault="0019023A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049D2F0A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4" w15:restartNumberingAfterBreak="0">
    <w:nsid w:val="25403EEB"/>
    <w:multiLevelType w:val="multilevel"/>
    <w:tmpl w:val="C2FE460C"/>
    <w:numStyleLink w:val="Bullets"/>
  </w:abstractNum>
  <w:abstractNum w:abstractNumId="5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6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7" w15:restartNumberingAfterBreak="0">
    <w:nsid w:val="48094328"/>
    <w:multiLevelType w:val="multilevel"/>
    <w:tmpl w:val="C2FE460C"/>
    <w:numStyleLink w:val="Bullets"/>
  </w:abstractNum>
  <w:abstractNum w:abstractNumId="8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9" w15:restartNumberingAfterBreak="0">
    <w:nsid w:val="58DE0A9E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364017229">
    <w:abstractNumId w:val="4"/>
    <w:lvlOverride w:ilvl="0">
      <w:lvl w:ilvl="0">
        <w:start w:val="1"/>
        <w:numFmt w:val="bullet"/>
        <w:lvlText w:val=""/>
        <w:lvlJc w:val="left"/>
        <w:pPr>
          <w:ind w:left="360" w:hanging="360"/>
        </w:pPr>
        <w:rPr>
          <w:rFonts w:ascii="Symbol" w:hAnsi="Symbol" w:hint="default"/>
          <w:color w:val="0F5CA2" w:themeColor="accent1"/>
        </w:rPr>
      </w:lvl>
    </w:lvlOverride>
  </w:num>
  <w:num w:numId="2" w16cid:durableId="945381004">
    <w:abstractNumId w:val="8"/>
  </w:num>
  <w:num w:numId="3" w16cid:durableId="199714418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77713657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63756689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16905868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6850168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24132629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714406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43366913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206047065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84432464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86300868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03661393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206525585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20732750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210386933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1391497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65178792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28095747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95174419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92734424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29224923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182932752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102452485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32702871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66567417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211782705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7000311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1350445990">
    <w:abstractNumId w:val="3"/>
  </w:num>
  <w:num w:numId="31" w16cid:durableId="351422868">
    <w:abstractNumId w:val="0"/>
  </w:num>
  <w:num w:numId="32" w16cid:durableId="1286699322">
    <w:abstractNumId w:val="6"/>
  </w:num>
  <w:num w:numId="33" w16cid:durableId="1512642863">
    <w:abstractNumId w:val="5"/>
  </w:num>
  <w:num w:numId="34" w16cid:durableId="1728911943">
    <w:abstractNumId w:val="8"/>
  </w:num>
  <w:num w:numId="35" w16cid:durableId="405498069">
    <w:abstractNumId w:val="7"/>
  </w:num>
  <w:num w:numId="36" w16cid:durableId="72673206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104709855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486631802">
    <w:abstractNumId w:val="1"/>
  </w:num>
  <w:num w:numId="39" w16cid:durableId="1413772373">
    <w:abstractNumId w:val="1"/>
    <w:lvlOverride w:ilvl="0">
      <w:startOverride w:val="1"/>
    </w:lvlOverride>
  </w:num>
  <w:num w:numId="40" w16cid:durableId="54383408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 w16cid:durableId="84805615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 w16cid:durableId="405952837">
    <w:abstractNumId w:val="2"/>
  </w:num>
  <w:num w:numId="43" w16cid:durableId="764418282">
    <w:abstractNumId w:val="9"/>
  </w:num>
  <w:num w:numId="44" w16cid:durableId="164373607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3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proofState w:spelling="clean" w:grammar="clean"/>
  <w:attachedTemplate r:id="rId1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3D46"/>
    <w:rsid w:val="0000006D"/>
    <w:rsid w:val="00002B1B"/>
    <w:rsid w:val="0000330E"/>
    <w:rsid w:val="00004C05"/>
    <w:rsid w:val="000102EE"/>
    <w:rsid w:val="00011ACB"/>
    <w:rsid w:val="00016271"/>
    <w:rsid w:val="000177FA"/>
    <w:rsid w:val="00020E27"/>
    <w:rsid w:val="00022D7A"/>
    <w:rsid w:val="00022DDB"/>
    <w:rsid w:val="00030AB2"/>
    <w:rsid w:val="000317F2"/>
    <w:rsid w:val="000379C7"/>
    <w:rsid w:val="0004535D"/>
    <w:rsid w:val="00047071"/>
    <w:rsid w:val="00050FE6"/>
    <w:rsid w:val="00054FA5"/>
    <w:rsid w:val="000563EB"/>
    <w:rsid w:val="00056BD6"/>
    <w:rsid w:val="00060860"/>
    <w:rsid w:val="00065A54"/>
    <w:rsid w:val="00066B7B"/>
    <w:rsid w:val="000712C1"/>
    <w:rsid w:val="00071708"/>
    <w:rsid w:val="00073925"/>
    <w:rsid w:val="00077EFB"/>
    <w:rsid w:val="00082AE4"/>
    <w:rsid w:val="00082F11"/>
    <w:rsid w:val="0008374B"/>
    <w:rsid w:val="00090157"/>
    <w:rsid w:val="00091A60"/>
    <w:rsid w:val="00093BC2"/>
    <w:rsid w:val="000966DF"/>
    <w:rsid w:val="00096726"/>
    <w:rsid w:val="000970A8"/>
    <w:rsid w:val="00097362"/>
    <w:rsid w:val="000A06CE"/>
    <w:rsid w:val="000A0A62"/>
    <w:rsid w:val="000A0ACD"/>
    <w:rsid w:val="000A5480"/>
    <w:rsid w:val="000A5C61"/>
    <w:rsid w:val="000A66BF"/>
    <w:rsid w:val="000A71FA"/>
    <w:rsid w:val="000B2BCA"/>
    <w:rsid w:val="000B72B4"/>
    <w:rsid w:val="000C4228"/>
    <w:rsid w:val="000D154F"/>
    <w:rsid w:val="000D31C5"/>
    <w:rsid w:val="000D3BDA"/>
    <w:rsid w:val="000E1F6E"/>
    <w:rsid w:val="000F1ED2"/>
    <w:rsid w:val="000F2801"/>
    <w:rsid w:val="001010D2"/>
    <w:rsid w:val="00102B00"/>
    <w:rsid w:val="00102FEC"/>
    <w:rsid w:val="0010338A"/>
    <w:rsid w:val="0010463C"/>
    <w:rsid w:val="001243D4"/>
    <w:rsid w:val="00124772"/>
    <w:rsid w:val="00130C62"/>
    <w:rsid w:val="00132864"/>
    <w:rsid w:val="00133282"/>
    <w:rsid w:val="00134678"/>
    <w:rsid w:val="00134B0A"/>
    <w:rsid w:val="001426FC"/>
    <w:rsid w:val="00142919"/>
    <w:rsid w:val="00154397"/>
    <w:rsid w:val="0015524D"/>
    <w:rsid w:val="0016168E"/>
    <w:rsid w:val="00166E39"/>
    <w:rsid w:val="001702DA"/>
    <w:rsid w:val="00172DEA"/>
    <w:rsid w:val="001736DC"/>
    <w:rsid w:val="0018020F"/>
    <w:rsid w:val="0018177F"/>
    <w:rsid w:val="00181AA0"/>
    <w:rsid w:val="00182872"/>
    <w:rsid w:val="00182F3A"/>
    <w:rsid w:val="00183D5E"/>
    <w:rsid w:val="0018508C"/>
    <w:rsid w:val="0018576B"/>
    <w:rsid w:val="00186009"/>
    <w:rsid w:val="001870E3"/>
    <w:rsid w:val="0019023A"/>
    <w:rsid w:val="001A1C02"/>
    <w:rsid w:val="001A23D2"/>
    <w:rsid w:val="001A3417"/>
    <w:rsid w:val="001A5624"/>
    <w:rsid w:val="001A6159"/>
    <w:rsid w:val="001B0382"/>
    <w:rsid w:val="001B2F2F"/>
    <w:rsid w:val="001B5203"/>
    <w:rsid w:val="001B71F5"/>
    <w:rsid w:val="001C11EA"/>
    <w:rsid w:val="001C7CD9"/>
    <w:rsid w:val="001D015E"/>
    <w:rsid w:val="001D060C"/>
    <w:rsid w:val="001D193E"/>
    <w:rsid w:val="001E0619"/>
    <w:rsid w:val="001E0861"/>
    <w:rsid w:val="001E2A17"/>
    <w:rsid w:val="001E548D"/>
    <w:rsid w:val="001F053C"/>
    <w:rsid w:val="001F2B9E"/>
    <w:rsid w:val="001F61DE"/>
    <w:rsid w:val="001F7F46"/>
    <w:rsid w:val="001F7FBC"/>
    <w:rsid w:val="00200718"/>
    <w:rsid w:val="00205C1E"/>
    <w:rsid w:val="0021153E"/>
    <w:rsid w:val="002124F8"/>
    <w:rsid w:val="002134C7"/>
    <w:rsid w:val="00215B5B"/>
    <w:rsid w:val="00216D65"/>
    <w:rsid w:val="0021712B"/>
    <w:rsid w:val="0021783A"/>
    <w:rsid w:val="002210CE"/>
    <w:rsid w:val="002236D8"/>
    <w:rsid w:val="00224517"/>
    <w:rsid w:val="0022563B"/>
    <w:rsid w:val="002301B6"/>
    <w:rsid w:val="002309A1"/>
    <w:rsid w:val="002315D9"/>
    <w:rsid w:val="002373F8"/>
    <w:rsid w:val="00240836"/>
    <w:rsid w:val="00240897"/>
    <w:rsid w:val="002449FC"/>
    <w:rsid w:val="00245840"/>
    <w:rsid w:val="00252398"/>
    <w:rsid w:val="0026072D"/>
    <w:rsid w:val="00264468"/>
    <w:rsid w:val="00264ABB"/>
    <w:rsid w:val="0026586D"/>
    <w:rsid w:val="00267FFD"/>
    <w:rsid w:val="00277858"/>
    <w:rsid w:val="00285E94"/>
    <w:rsid w:val="00287D05"/>
    <w:rsid w:val="00294E66"/>
    <w:rsid w:val="002A050A"/>
    <w:rsid w:val="002A05BC"/>
    <w:rsid w:val="002A2C12"/>
    <w:rsid w:val="002A4BB8"/>
    <w:rsid w:val="002A4E88"/>
    <w:rsid w:val="002B20E1"/>
    <w:rsid w:val="002B30A7"/>
    <w:rsid w:val="002B3AE6"/>
    <w:rsid w:val="002B5851"/>
    <w:rsid w:val="002D09C4"/>
    <w:rsid w:val="002D0FAA"/>
    <w:rsid w:val="002D26DD"/>
    <w:rsid w:val="002D5310"/>
    <w:rsid w:val="002D755A"/>
    <w:rsid w:val="002D7C78"/>
    <w:rsid w:val="002E077C"/>
    <w:rsid w:val="002E13DF"/>
    <w:rsid w:val="002E1D7D"/>
    <w:rsid w:val="002E363A"/>
    <w:rsid w:val="002E5BE6"/>
    <w:rsid w:val="002E6B9D"/>
    <w:rsid w:val="002E7170"/>
    <w:rsid w:val="002F37C8"/>
    <w:rsid w:val="002F39CA"/>
    <w:rsid w:val="003002C4"/>
    <w:rsid w:val="003013B1"/>
    <w:rsid w:val="0030150D"/>
    <w:rsid w:val="0030374B"/>
    <w:rsid w:val="00314153"/>
    <w:rsid w:val="00314B98"/>
    <w:rsid w:val="00316B60"/>
    <w:rsid w:val="00316C21"/>
    <w:rsid w:val="00317E0F"/>
    <w:rsid w:val="0032406F"/>
    <w:rsid w:val="003324A5"/>
    <w:rsid w:val="00333D1A"/>
    <w:rsid w:val="003341F1"/>
    <w:rsid w:val="003353E9"/>
    <w:rsid w:val="00341F88"/>
    <w:rsid w:val="003464AA"/>
    <w:rsid w:val="00350750"/>
    <w:rsid w:val="00350C0A"/>
    <w:rsid w:val="003529B3"/>
    <w:rsid w:val="00352B72"/>
    <w:rsid w:val="00354930"/>
    <w:rsid w:val="00355039"/>
    <w:rsid w:val="00357128"/>
    <w:rsid w:val="003605F9"/>
    <w:rsid w:val="00362B1A"/>
    <w:rsid w:val="00362C15"/>
    <w:rsid w:val="00364062"/>
    <w:rsid w:val="003661B9"/>
    <w:rsid w:val="003670B4"/>
    <w:rsid w:val="0037411B"/>
    <w:rsid w:val="00376393"/>
    <w:rsid w:val="00387381"/>
    <w:rsid w:val="003878E3"/>
    <w:rsid w:val="00395EFF"/>
    <w:rsid w:val="003A2B34"/>
    <w:rsid w:val="003A6203"/>
    <w:rsid w:val="003B1457"/>
    <w:rsid w:val="003B6431"/>
    <w:rsid w:val="003B7ED7"/>
    <w:rsid w:val="003C775C"/>
    <w:rsid w:val="003D2D25"/>
    <w:rsid w:val="003E174B"/>
    <w:rsid w:val="003E289A"/>
    <w:rsid w:val="003E5D10"/>
    <w:rsid w:val="003E6DCC"/>
    <w:rsid w:val="003F003B"/>
    <w:rsid w:val="003F0150"/>
    <w:rsid w:val="003F22F5"/>
    <w:rsid w:val="003F375A"/>
    <w:rsid w:val="003F426C"/>
    <w:rsid w:val="003F7E00"/>
    <w:rsid w:val="004014E3"/>
    <w:rsid w:val="0040257C"/>
    <w:rsid w:val="00403DFD"/>
    <w:rsid w:val="00403FCC"/>
    <w:rsid w:val="00405200"/>
    <w:rsid w:val="00405B6E"/>
    <w:rsid w:val="00405F56"/>
    <w:rsid w:val="00411F34"/>
    <w:rsid w:val="0041343E"/>
    <w:rsid w:val="004138FE"/>
    <w:rsid w:val="0041653C"/>
    <w:rsid w:val="00420186"/>
    <w:rsid w:val="004212D4"/>
    <w:rsid w:val="004226B0"/>
    <w:rsid w:val="004236CC"/>
    <w:rsid w:val="004270FB"/>
    <w:rsid w:val="00427649"/>
    <w:rsid w:val="00430CFA"/>
    <w:rsid w:val="00436F69"/>
    <w:rsid w:val="00442878"/>
    <w:rsid w:val="00444053"/>
    <w:rsid w:val="00444C11"/>
    <w:rsid w:val="0044735C"/>
    <w:rsid w:val="00447A4C"/>
    <w:rsid w:val="00460114"/>
    <w:rsid w:val="00460870"/>
    <w:rsid w:val="00462408"/>
    <w:rsid w:val="00462C04"/>
    <w:rsid w:val="00462DC3"/>
    <w:rsid w:val="00463275"/>
    <w:rsid w:val="004652CC"/>
    <w:rsid w:val="00474C27"/>
    <w:rsid w:val="0047576D"/>
    <w:rsid w:val="0048181E"/>
    <w:rsid w:val="00482CC3"/>
    <w:rsid w:val="004831D3"/>
    <w:rsid w:val="00484A97"/>
    <w:rsid w:val="0049594A"/>
    <w:rsid w:val="0049665A"/>
    <w:rsid w:val="004A027A"/>
    <w:rsid w:val="004A0768"/>
    <w:rsid w:val="004A0D0B"/>
    <w:rsid w:val="004A327A"/>
    <w:rsid w:val="004B285B"/>
    <w:rsid w:val="004B3494"/>
    <w:rsid w:val="004C14B3"/>
    <w:rsid w:val="004C1786"/>
    <w:rsid w:val="004C3D4E"/>
    <w:rsid w:val="004C4903"/>
    <w:rsid w:val="004C5C78"/>
    <w:rsid w:val="004C6561"/>
    <w:rsid w:val="004D00FF"/>
    <w:rsid w:val="004D066D"/>
    <w:rsid w:val="004D2852"/>
    <w:rsid w:val="004D7EC2"/>
    <w:rsid w:val="004E244B"/>
    <w:rsid w:val="004F1C97"/>
    <w:rsid w:val="004F4A08"/>
    <w:rsid w:val="00500A17"/>
    <w:rsid w:val="00505703"/>
    <w:rsid w:val="00513E2B"/>
    <w:rsid w:val="005205B8"/>
    <w:rsid w:val="00521B45"/>
    <w:rsid w:val="00524A14"/>
    <w:rsid w:val="005277E7"/>
    <w:rsid w:val="00531475"/>
    <w:rsid w:val="00531752"/>
    <w:rsid w:val="005433C7"/>
    <w:rsid w:val="0054704A"/>
    <w:rsid w:val="00553A02"/>
    <w:rsid w:val="00555240"/>
    <w:rsid w:val="00555902"/>
    <w:rsid w:val="0056004A"/>
    <w:rsid w:val="0056129F"/>
    <w:rsid w:val="005619DA"/>
    <w:rsid w:val="005655C9"/>
    <w:rsid w:val="00577AF8"/>
    <w:rsid w:val="00580230"/>
    <w:rsid w:val="0058662F"/>
    <w:rsid w:val="005871AA"/>
    <w:rsid w:val="005951EE"/>
    <w:rsid w:val="005965C9"/>
    <w:rsid w:val="00596729"/>
    <w:rsid w:val="005A2F1B"/>
    <w:rsid w:val="005A50DE"/>
    <w:rsid w:val="005A7842"/>
    <w:rsid w:val="005A7C02"/>
    <w:rsid w:val="005B2A03"/>
    <w:rsid w:val="005B3180"/>
    <w:rsid w:val="005B69BA"/>
    <w:rsid w:val="005B6AEB"/>
    <w:rsid w:val="005C4771"/>
    <w:rsid w:val="005C545A"/>
    <w:rsid w:val="005C5D2A"/>
    <w:rsid w:val="005D4220"/>
    <w:rsid w:val="005D4AFC"/>
    <w:rsid w:val="005D5C48"/>
    <w:rsid w:val="005D6C99"/>
    <w:rsid w:val="005E07EE"/>
    <w:rsid w:val="005E2788"/>
    <w:rsid w:val="005E3D4E"/>
    <w:rsid w:val="005E473F"/>
    <w:rsid w:val="005E6FF2"/>
    <w:rsid w:val="005F05E4"/>
    <w:rsid w:val="005F1A39"/>
    <w:rsid w:val="005F715E"/>
    <w:rsid w:val="005F7246"/>
    <w:rsid w:val="0060037E"/>
    <w:rsid w:val="006046AE"/>
    <w:rsid w:val="00605790"/>
    <w:rsid w:val="006148F2"/>
    <w:rsid w:val="00614A68"/>
    <w:rsid w:val="00620877"/>
    <w:rsid w:val="0063030B"/>
    <w:rsid w:val="0063200E"/>
    <w:rsid w:val="006356F5"/>
    <w:rsid w:val="00637F9C"/>
    <w:rsid w:val="00645F45"/>
    <w:rsid w:val="00651025"/>
    <w:rsid w:val="00653729"/>
    <w:rsid w:val="00656B5D"/>
    <w:rsid w:val="00662BC3"/>
    <w:rsid w:val="00664CE9"/>
    <w:rsid w:val="00665627"/>
    <w:rsid w:val="00665FCD"/>
    <w:rsid w:val="0066702C"/>
    <w:rsid w:val="006764CE"/>
    <w:rsid w:val="006776EF"/>
    <w:rsid w:val="00682133"/>
    <w:rsid w:val="00685617"/>
    <w:rsid w:val="00691D31"/>
    <w:rsid w:val="00693878"/>
    <w:rsid w:val="00697B33"/>
    <w:rsid w:val="006A24A6"/>
    <w:rsid w:val="006A4F86"/>
    <w:rsid w:val="006A62DD"/>
    <w:rsid w:val="006A630A"/>
    <w:rsid w:val="006B2063"/>
    <w:rsid w:val="006B3E00"/>
    <w:rsid w:val="006B5ADD"/>
    <w:rsid w:val="006C023D"/>
    <w:rsid w:val="006C3FB6"/>
    <w:rsid w:val="006C46D5"/>
    <w:rsid w:val="006D7458"/>
    <w:rsid w:val="006F0A87"/>
    <w:rsid w:val="006F77E7"/>
    <w:rsid w:val="007110FF"/>
    <w:rsid w:val="007135A8"/>
    <w:rsid w:val="00724065"/>
    <w:rsid w:val="0072754B"/>
    <w:rsid w:val="007321AB"/>
    <w:rsid w:val="00734807"/>
    <w:rsid w:val="0073685D"/>
    <w:rsid w:val="007404B1"/>
    <w:rsid w:val="00746618"/>
    <w:rsid w:val="00751572"/>
    <w:rsid w:val="00752D75"/>
    <w:rsid w:val="00753E0F"/>
    <w:rsid w:val="00757ADC"/>
    <w:rsid w:val="00762B5F"/>
    <w:rsid w:val="0076327F"/>
    <w:rsid w:val="007638A8"/>
    <w:rsid w:val="00763927"/>
    <w:rsid w:val="00766B20"/>
    <w:rsid w:val="007708DC"/>
    <w:rsid w:val="00772344"/>
    <w:rsid w:val="007723E0"/>
    <w:rsid w:val="00773A97"/>
    <w:rsid w:val="007740B0"/>
    <w:rsid w:val="007741DC"/>
    <w:rsid w:val="00791250"/>
    <w:rsid w:val="00795804"/>
    <w:rsid w:val="0079737D"/>
    <w:rsid w:val="007A0895"/>
    <w:rsid w:val="007A4105"/>
    <w:rsid w:val="007A5EA9"/>
    <w:rsid w:val="007B5450"/>
    <w:rsid w:val="007B66B8"/>
    <w:rsid w:val="007B680B"/>
    <w:rsid w:val="007B7B0D"/>
    <w:rsid w:val="007B7BBC"/>
    <w:rsid w:val="007B7EA6"/>
    <w:rsid w:val="007C0D8F"/>
    <w:rsid w:val="007C71ED"/>
    <w:rsid w:val="007D1EBB"/>
    <w:rsid w:val="007D1F6C"/>
    <w:rsid w:val="007D2DCB"/>
    <w:rsid w:val="007D344A"/>
    <w:rsid w:val="007E2E42"/>
    <w:rsid w:val="007E350E"/>
    <w:rsid w:val="007E3D08"/>
    <w:rsid w:val="007E6348"/>
    <w:rsid w:val="007E6AB3"/>
    <w:rsid w:val="007E7BA4"/>
    <w:rsid w:val="007F282D"/>
    <w:rsid w:val="007F2BC9"/>
    <w:rsid w:val="007F316C"/>
    <w:rsid w:val="007F3642"/>
    <w:rsid w:val="007F76A2"/>
    <w:rsid w:val="008054DC"/>
    <w:rsid w:val="00814859"/>
    <w:rsid w:val="0081579E"/>
    <w:rsid w:val="00817B2D"/>
    <w:rsid w:val="0082074C"/>
    <w:rsid w:val="00822129"/>
    <w:rsid w:val="00830281"/>
    <w:rsid w:val="00830FE8"/>
    <w:rsid w:val="00831013"/>
    <w:rsid w:val="00832C6D"/>
    <w:rsid w:val="00836EDD"/>
    <w:rsid w:val="008377F1"/>
    <w:rsid w:val="008457C2"/>
    <w:rsid w:val="0085104D"/>
    <w:rsid w:val="00852B1F"/>
    <w:rsid w:val="00854337"/>
    <w:rsid w:val="00854FA5"/>
    <w:rsid w:val="00861F8A"/>
    <w:rsid w:val="008740C7"/>
    <w:rsid w:val="00875A14"/>
    <w:rsid w:val="00877276"/>
    <w:rsid w:val="00881501"/>
    <w:rsid w:val="00881966"/>
    <w:rsid w:val="0088273C"/>
    <w:rsid w:val="008911F2"/>
    <w:rsid w:val="00893741"/>
    <w:rsid w:val="00894BCD"/>
    <w:rsid w:val="008A51D2"/>
    <w:rsid w:val="008A5C34"/>
    <w:rsid w:val="008A5E96"/>
    <w:rsid w:val="008B12D7"/>
    <w:rsid w:val="008B2422"/>
    <w:rsid w:val="008B2A5F"/>
    <w:rsid w:val="008C3FB9"/>
    <w:rsid w:val="008C42A9"/>
    <w:rsid w:val="008C6F37"/>
    <w:rsid w:val="008D0CFC"/>
    <w:rsid w:val="008D7AC0"/>
    <w:rsid w:val="008E0ED4"/>
    <w:rsid w:val="008E2440"/>
    <w:rsid w:val="008E4F5D"/>
    <w:rsid w:val="008E796B"/>
    <w:rsid w:val="008F0A07"/>
    <w:rsid w:val="008F0B95"/>
    <w:rsid w:val="008F22E2"/>
    <w:rsid w:val="008F62E7"/>
    <w:rsid w:val="008F6AC2"/>
    <w:rsid w:val="008F7945"/>
    <w:rsid w:val="009019A2"/>
    <w:rsid w:val="00901FFD"/>
    <w:rsid w:val="00903887"/>
    <w:rsid w:val="00905500"/>
    <w:rsid w:val="00905B58"/>
    <w:rsid w:val="00907041"/>
    <w:rsid w:val="00907AE9"/>
    <w:rsid w:val="009111AB"/>
    <w:rsid w:val="00914181"/>
    <w:rsid w:val="0091559D"/>
    <w:rsid w:val="00915748"/>
    <w:rsid w:val="00917AFE"/>
    <w:rsid w:val="00922111"/>
    <w:rsid w:val="009230D6"/>
    <w:rsid w:val="00923E23"/>
    <w:rsid w:val="009248CC"/>
    <w:rsid w:val="00926742"/>
    <w:rsid w:val="009302A2"/>
    <w:rsid w:val="00930FDA"/>
    <w:rsid w:val="00931347"/>
    <w:rsid w:val="009449B8"/>
    <w:rsid w:val="00946F75"/>
    <w:rsid w:val="00951E3A"/>
    <w:rsid w:val="00951FE1"/>
    <w:rsid w:val="00952B5B"/>
    <w:rsid w:val="00962036"/>
    <w:rsid w:val="00965079"/>
    <w:rsid w:val="00971732"/>
    <w:rsid w:val="00972649"/>
    <w:rsid w:val="00972803"/>
    <w:rsid w:val="00972F04"/>
    <w:rsid w:val="00973A16"/>
    <w:rsid w:val="00977881"/>
    <w:rsid w:val="0098031E"/>
    <w:rsid w:val="00980B41"/>
    <w:rsid w:val="00981D63"/>
    <w:rsid w:val="009827A3"/>
    <w:rsid w:val="009843B1"/>
    <w:rsid w:val="009848A1"/>
    <w:rsid w:val="00986C92"/>
    <w:rsid w:val="00987F87"/>
    <w:rsid w:val="00993A55"/>
    <w:rsid w:val="009A0E3A"/>
    <w:rsid w:val="009A41DF"/>
    <w:rsid w:val="009A5CAB"/>
    <w:rsid w:val="009A5D04"/>
    <w:rsid w:val="009A5E25"/>
    <w:rsid w:val="009A64F9"/>
    <w:rsid w:val="009B036E"/>
    <w:rsid w:val="009B2A46"/>
    <w:rsid w:val="009B2B2B"/>
    <w:rsid w:val="009B2C68"/>
    <w:rsid w:val="009B3399"/>
    <w:rsid w:val="009B5431"/>
    <w:rsid w:val="009B6AA1"/>
    <w:rsid w:val="009B7720"/>
    <w:rsid w:val="009C0E89"/>
    <w:rsid w:val="009C7AE2"/>
    <w:rsid w:val="009D147F"/>
    <w:rsid w:val="009D210A"/>
    <w:rsid w:val="009D3A3B"/>
    <w:rsid w:val="009D7E5C"/>
    <w:rsid w:val="009E0618"/>
    <w:rsid w:val="009E0BAF"/>
    <w:rsid w:val="009E2527"/>
    <w:rsid w:val="009E4F47"/>
    <w:rsid w:val="009E5C21"/>
    <w:rsid w:val="009E7E3A"/>
    <w:rsid w:val="009F0F72"/>
    <w:rsid w:val="00A032DD"/>
    <w:rsid w:val="00A03370"/>
    <w:rsid w:val="00A05570"/>
    <w:rsid w:val="00A05AFA"/>
    <w:rsid w:val="00A13B67"/>
    <w:rsid w:val="00A16DA7"/>
    <w:rsid w:val="00A17480"/>
    <w:rsid w:val="00A205D1"/>
    <w:rsid w:val="00A23178"/>
    <w:rsid w:val="00A27632"/>
    <w:rsid w:val="00A301AC"/>
    <w:rsid w:val="00A31616"/>
    <w:rsid w:val="00A31913"/>
    <w:rsid w:val="00A328A7"/>
    <w:rsid w:val="00A34F13"/>
    <w:rsid w:val="00A35413"/>
    <w:rsid w:val="00A443A1"/>
    <w:rsid w:val="00A44D27"/>
    <w:rsid w:val="00A4654E"/>
    <w:rsid w:val="00A51104"/>
    <w:rsid w:val="00A5412A"/>
    <w:rsid w:val="00A54C34"/>
    <w:rsid w:val="00A62864"/>
    <w:rsid w:val="00A64A60"/>
    <w:rsid w:val="00A67FEB"/>
    <w:rsid w:val="00A700CF"/>
    <w:rsid w:val="00A715BF"/>
    <w:rsid w:val="00A728E1"/>
    <w:rsid w:val="00A73C48"/>
    <w:rsid w:val="00A745DC"/>
    <w:rsid w:val="00A753CE"/>
    <w:rsid w:val="00A80527"/>
    <w:rsid w:val="00A81277"/>
    <w:rsid w:val="00A82D80"/>
    <w:rsid w:val="00A83771"/>
    <w:rsid w:val="00A83E8E"/>
    <w:rsid w:val="00A87341"/>
    <w:rsid w:val="00A91499"/>
    <w:rsid w:val="00A92031"/>
    <w:rsid w:val="00A93D46"/>
    <w:rsid w:val="00A95426"/>
    <w:rsid w:val="00A96A6A"/>
    <w:rsid w:val="00A97874"/>
    <w:rsid w:val="00AA7264"/>
    <w:rsid w:val="00AA767D"/>
    <w:rsid w:val="00AB1155"/>
    <w:rsid w:val="00AB34FD"/>
    <w:rsid w:val="00AB51C9"/>
    <w:rsid w:val="00AB72BE"/>
    <w:rsid w:val="00AC1DAA"/>
    <w:rsid w:val="00AC3EB6"/>
    <w:rsid w:val="00AC48A8"/>
    <w:rsid w:val="00AC554A"/>
    <w:rsid w:val="00AD173E"/>
    <w:rsid w:val="00AD2856"/>
    <w:rsid w:val="00AD49C8"/>
    <w:rsid w:val="00AE0F08"/>
    <w:rsid w:val="00AE5B2F"/>
    <w:rsid w:val="00AF5538"/>
    <w:rsid w:val="00AF556F"/>
    <w:rsid w:val="00B05E4A"/>
    <w:rsid w:val="00B06EE7"/>
    <w:rsid w:val="00B10931"/>
    <w:rsid w:val="00B11763"/>
    <w:rsid w:val="00B117CB"/>
    <w:rsid w:val="00B11D7B"/>
    <w:rsid w:val="00B12F36"/>
    <w:rsid w:val="00B17E98"/>
    <w:rsid w:val="00B256B2"/>
    <w:rsid w:val="00B4092C"/>
    <w:rsid w:val="00B449AF"/>
    <w:rsid w:val="00B47CFC"/>
    <w:rsid w:val="00B47FB5"/>
    <w:rsid w:val="00B53736"/>
    <w:rsid w:val="00B5616B"/>
    <w:rsid w:val="00B56FCC"/>
    <w:rsid w:val="00B7199B"/>
    <w:rsid w:val="00B7210C"/>
    <w:rsid w:val="00B83398"/>
    <w:rsid w:val="00B8356D"/>
    <w:rsid w:val="00B83CE7"/>
    <w:rsid w:val="00B863E8"/>
    <w:rsid w:val="00B934CF"/>
    <w:rsid w:val="00B934FA"/>
    <w:rsid w:val="00B93ED4"/>
    <w:rsid w:val="00BA01AC"/>
    <w:rsid w:val="00BA197D"/>
    <w:rsid w:val="00BA4EAC"/>
    <w:rsid w:val="00BA572C"/>
    <w:rsid w:val="00BA59BD"/>
    <w:rsid w:val="00BB75BB"/>
    <w:rsid w:val="00BC0093"/>
    <w:rsid w:val="00BC56E2"/>
    <w:rsid w:val="00BC7C83"/>
    <w:rsid w:val="00BD3835"/>
    <w:rsid w:val="00BD72A8"/>
    <w:rsid w:val="00BE1294"/>
    <w:rsid w:val="00BE1B86"/>
    <w:rsid w:val="00BE318F"/>
    <w:rsid w:val="00BE404E"/>
    <w:rsid w:val="00BE440A"/>
    <w:rsid w:val="00BF2846"/>
    <w:rsid w:val="00BF5BC4"/>
    <w:rsid w:val="00C0205C"/>
    <w:rsid w:val="00C02F45"/>
    <w:rsid w:val="00C044C3"/>
    <w:rsid w:val="00C05A67"/>
    <w:rsid w:val="00C07530"/>
    <w:rsid w:val="00C104B1"/>
    <w:rsid w:val="00C120CD"/>
    <w:rsid w:val="00C137F1"/>
    <w:rsid w:val="00C1570F"/>
    <w:rsid w:val="00C202BD"/>
    <w:rsid w:val="00C230FB"/>
    <w:rsid w:val="00C2449F"/>
    <w:rsid w:val="00C31308"/>
    <w:rsid w:val="00C406BB"/>
    <w:rsid w:val="00C411F6"/>
    <w:rsid w:val="00C44CC2"/>
    <w:rsid w:val="00C463CB"/>
    <w:rsid w:val="00C50FF0"/>
    <w:rsid w:val="00C62BF6"/>
    <w:rsid w:val="00C66D8F"/>
    <w:rsid w:val="00C673B8"/>
    <w:rsid w:val="00C71484"/>
    <w:rsid w:val="00C76224"/>
    <w:rsid w:val="00C76568"/>
    <w:rsid w:val="00C87562"/>
    <w:rsid w:val="00C90EDA"/>
    <w:rsid w:val="00C932DA"/>
    <w:rsid w:val="00CA7AC3"/>
    <w:rsid w:val="00CB1027"/>
    <w:rsid w:val="00CB3B98"/>
    <w:rsid w:val="00CB3E87"/>
    <w:rsid w:val="00CB538A"/>
    <w:rsid w:val="00CB5CB5"/>
    <w:rsid w:val="00CB6A45"/>
    <w:rsid w:val="00CC1AC6"/>
    <w:rsid w:val="00CC513A"/>
    <w:rsid w:val="00CC51DE"/>
    <w:rsid w:val="00CD7DBC"/>
    <w:rsid w:val="00CE2F66"/>
    <w:rsid w:val="00CE5B34"/>
    <w:rsid w:val="00CF2A7E"/>
    <w:rsid w:val="00CF3E36"/>
    <w:rsid w:val="00CF6AFB"/>
    <w:rsid w:val="00CF766A"/>
    <w:rsid w:val="00D03115"/>
    <w:rsid w:val="00D10DD7"/>
    <w:rsid w:val="00D11582"/>
    <w:rsid w:val="00D13552"/>
    <w:rsid w:val="00D13EAF"/>
    <w:rsid w:val="00D14E99"/>
    <w:rsid w:val="00D16F4F"/>
    <w:rsid w:val="00D17033"/>
    <w:rsid w:val="00D17773"/>
    <w:rsid w:val="00D20CB3"/>
    <w:rsid w:val="00D228BB"/>
    <w:rsid w:val="00D22C9C"/>
    <w:rsid w:val="00D244C0"/>
    <w:rsid w:val="00D27CB8"/>
    <w:rsid w:val="00D313E4"/>
    <w:rsid w:val="00D3185F"/>
    <w:rsid w:val="00D35386"/>
    <w:rsid w:val="00D43891"/>
    <w:rsid w:val="00D43A52"/>
    <w:rsid w:val="00D4442B"/>
    <w:rsid w:val="00D449B2"/>
    <w:rsid w:val="00D45B89"/>
    <w:rsid w:val="00D469D4"/>
    <w:rsid w:val="00D473F1"/>
    <w:rsid w:val="00D62DA7"/>
    <w:rsid w:val="00D635C0"/>
    <w:rsid w:val="00D67089"/>
    <w:rsid w:val="00D707FE"/>
    <w:rsid w:val="00D72439"/>
    <w:rsid w:val="00D76DB7"/>
    <w:rsid w:val="00D82B75"/>
    <w:rsid w:val="00D851C4"/>
    <w:rsid w:val="00D90EB7"/>
    <w:rsid w:val="00D96285"/>
    <w:rsid w:val="00D97072"/>
    <w:rsid w:val="00DB0A95"/>
    <w:rsid w:val="00DB0C46"/>
    <w:rsid w:val="00DB0E5A"/>
    <w:rsid w:val="00DB1D3D"/>
    <w:rsid w:val="00DB3896"/>
    <w:rsid w:val="00DB7614"/>
    <w:rsid w:val="00DB7647"/>
    <w:rsid w:val="00DC16F3"/>
    <w:rsid w:val="00DC2FD2"/>
    <w:rsid w:val="00DC5219"/>
    <w:rsid w:val="00DD1908"/>
    <w:rsid w:val="00DD2D88"/>
    <w:rsid w:val="00DD3033"/>
    <w:rsid w:val="00DD6113"/>
    <w:rsid w:val="00DD6887"/>
    <w:rsid w:val="00DD6C40"/>
    <w:rsid w:val="00DE0DF5"/>
    <w:rsid w:val="00DE21EB"/>
    <w:rsid w:val="00DE2967"/>
    <w:rsid w:val="00DF0003"/>
    <w:rsid w:val="00DF0A17"/>
    <w:rsid w:val="00DF0CF1"/>
    <w:rsid w:val="00DF1528"/>
    <w:rsid w:val="00DF3509"/>
    <w:rsid w:val="00E03DBE"/>
    <w:rsid w:val="00E05577"/>
    <w:rsid w:val="00E056C0"/>
    <w:rsid w:val="00E11334"/>
    <w:rsid w:val="00E14267"/>
    <w:rsid w:val="00E24303"/>
    <w:rsid w:val="00E250DF"/>
    <w:rsid w:val="00E262ED"/>
    <w:rsid w:val="00E273FF"/>
    <w:rsid w:val="00E307D8"/>
    <w:rsid w:val="00E4144B"/>
    <w:rsid w:val="00E431E8"/>
    <w:rsid w:val="00E459DF"/>
    <w:rsid w:val="00E52162"/>
    <w:rsid w:val="00E5262D"/>
    <w:rsid w:val="00E54DBD"/>
    <w:rsid w:val="00E568AC"/>
    <w:rsid w:val="00E57CAA"/>
    <w:rsid w:val="00E61BF9"/>
    <w:rsid w:val="00E646DE"/>
    <w:rsid w:val="00E6674B"/>
    <w:rsid w:val="00E7314E"/>
    <w:rsid w:val="00E77388"/>
    <w:rsid w:val="00E8041F"/>
    <w:rsid w:val="00E81624"/>
    <w:rsid w:val="00E8346E"/>
    <w:rsid w:val="00E83CA8"/>
    <w:rsid w:val="00E851C1"/>
    <w:rsid w:val="00E85670"/>
    <w:rsid w:val="00E932E3"/>
    <w:rsid w:val="00EA032A"/>
    <w:rsid w:val="00EA1417"/>
    <w:rsid w:val="00EA468C"/>
    <w:rsid w:val="00EA4D0D"/>
    <w:rsid w:val="00EA5448"/>
    <w:rsid w:val="00EA54CD"/>
    <w:rsid w:val="00EA62BE"/>
    <w:rsid w:val="00EA665A"/>
    <w:rsid w:val="00EA6CB0"/>
    <w:rsid w:val="00EA7E04"/>
    <w:rsid w:val="00EB08B0"/>
    <w:rsid w:val="00EB0AD5"/>
    <w:rsid w:val="00EB0EA5"/>
    <w:rsid w:val="00EB1B9D"/>
    <w:rsid w:val="00EB3319"/>
    <w:rsid w:val="00EB3794"/>
    <w:rsid w:val="00EB618E"/>
    <w:rsid w:val="00EB7F8E"/>
    <w:rsid w:val="00EC23A5"/>
    <w:rsid w:val="00EC2F29"/>
    <w:rsid w:val="00EC4A02"/>
    <w:rsid w:val="00ED1EEA"/>
    <w:rsid w:val="00EE1379"/>
    <w:rsid w:val="00EE265E"/>
    <w:rsid w:val="00EF3ABA"/>
    <w:rsid w:val="00EF3C10"/>
    <w:rsid w:val="00EF3E95"/>
    <w:rsid w:val="00EF7552"/>
    <w:rsid w:val="00F03A86"/>
    <w:rsid w:val="00F048B4"/>
    <w:rsid w:val="00F06ABD"/>
    <w:rsid w:val="00F13769"/>
    <w:rsid w:val="00F138F9"/>
    <w:rsid w:val="00F1485D"/>
    <w:rsid w:val="00F20276"/>
    <w:rsid w:val="00F223F7"/>
    <w:rsid w:val="00F224BC"/>
    <w:rsid w:val="00F3079B"/>
    <w:rsid w:val="00F31BDB"/>
    <w:rsid w:val="00F350C7"/>
    <w:rsid w:val="00F42EEC"/>
    <w:rsid w:val="00F459D4"/>
    <w:rsid w:val="00F46F9F"/>
    <w:rsid w:val="00F47102"/>
    <w:rsid w:val="00F51FF4"/>
    <w:rsid w:val="00F60ED0"/>
    <w:rsid w:val="00F63D14"/>
    <w:rsid w:val="00F67A7E"/>
    <w:rsid w:val="00F70158"/>
    <w:rsid w:val="00F70E9D"/>
    <w:rsid w:val="00F713E1"/>
    <w:rsid w:val="00F724C6"/>
    <w:rsid w:val="00F750A6"/>
    <w:rsid w:val="00F80A60"/>
    <w:rsid w:val="00F823F2"/>
    <w:rsid w:val="00F83EF8"/>
    <w:rsid w:val="00F843E4"/>
    <w:rsid w:val="00F84F01"/>
    <w:rsid w:val="00F86194"/>
    <w:rsid w:val="00F90608"/>
    <w:rsid w:val="00F914C5"/>
    <w:rsid w:val="00F915ED"/>
    <w:rsid w:val="00F9792A"/>
    <w:rsid w:val="00FA12CD"/>
    <w:rsid w:val="00FA330E"/>
    <w:rsid w:val="00FA4298"/>
    <w:rsid w:val="00FA5B33"/>
    <w:rsid w:val="00FA7309"/>
    <w:rsid w:val="00FB0A93"/>
    <w:rsid w:val="00FB3F55"/>
    <w:rsid w:val="00FB5F87"/>
    <w:rsid w:val="00FB7898"/>
    <w:rsid w:val="00FC1E89"/>
    <w:rsid w:val="00FD12A8"/>
    <w:rsid w:val="00FD19C7"/>
    <w:rsid w:val="00FD54F1"/>
    <w:rsid w:val="00FD5666"/>
    <w:rsid w:val="00FD5BD8"/>
    <w:rsid w:val="00FE25C5"/>
    <w:rsid w:val="00FE4A21"/>
    <w:rsid w:val="00FE5B25"/>
    <w:rsid w:val="00FE661F"/>
    <w:rsid w:val="00FE7855"/>
    <w:rsid w:val="00FF023A"/>
    <w:rsid w:val="00FF09FA"/>
    <w:rsid w:val="00FF337C"/>
    <w:rsid w:val="00FF4B6B"/>
    <w:rsid w:val="00FF4BCC"/>
    <w:rsid w:val="00FF60F6"/>
    <w:rsid w:val="00FF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4683B046"/>
  <w14:discardImageEditingData/>
  <w14:defaultImageDpi w14:val="330"/>
  <w15:chartTrackingRefBased/>
  <w15:docId w15:val="{6444A76F-7050-4682-ACFD-EA569C7828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9" w:unhideWhenUsed="1" w:qFormat="1"/>
    <w:lsdException w:name="List Number" w:semiHidden="1" w:uiPriority="2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33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33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33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33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2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50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50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50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50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customStyle="1" w:styleId="NoSpacingChar">
    <w:name w:val="No Spacing Char"/>
    <w:basedOn w:val="DefaultParagraphFont"/>
    <w:link w:val="NoSpacing"/>
    <w:uiPriority w:val="99"/>
    <w:semiHidden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basedOn w:val="BodyText"/>
    <w:uiPriority w:val="99"/>
    <w:semiHidden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"/>
    <w:basedOn w:val="List"/>
    <w:uiPriority w:val="20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uiPriority w:val="99"/>
    <w:semiHidden/>
    <w:rsid w:val="008D7AC0"/>
  </w:style>
  <w:style w:type="paragraph" w:styleId="ListBullet">
    <w:name w:val="List Bullet"/>
    <w:aliases w:val="Bulleted List"/>
    <w:basedOn w:val="BodyText"/>
    <w:link w:val="ListBulletChar"/>
    <w:uiPriority w:val="18"/>
    <w:qFormat/>
    <w:rsid w:val="008D7AC0"/>
    <w:pPr>
      <w:numPr>
        <w:numId w:val="35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33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33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33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33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2"/>
      </w:numPr>
      <w:tabs>
        <w:tab w:val="clear" w:pos="3600"/>
        <w:tab w:val="num" w:pos="360"/>
      </w:tabs>
      <w:ind w:left="0" w:firstLine="0"/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34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31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uiPriority w:val="99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uiPriority w:val="18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30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42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99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customXml" Target="../customXml/item4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20" Type="http://schemas.openxmlformats.org/officeDocument/2006/relationships/customXml" Target="../customXml/item6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health.qld.gov.au/clinical-practice/guidelines-procedures/service-delivery/cscf/modules/default.asp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image" Target="media/image1.png"/><Relationship Id="rId19" Type="http://schemas.openxmlformats.org/officeDocument/2006/relationships/customXml" Target="../customXml/item5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Qhb-cl3_sc_apps1_server\apps1\APPS\TEMPLATE\Design\2022%20Word%20Template%20(FactSheet)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C2A02E45786842DBAB8E06494E50D54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B56085C-0DBC-4EAC-87A1-972D803B205E}"/>
      </w:docPartPr>
      <w:docPartBody>
        <w:p w:rsidR="00000000" w:rsidRDefault="00000000">
          <w:pPr>
            <w:pStyle w:val="C2A02E45786842DBAB8E06494E50D545"/>
          </w:pPr>
          <w:r w:rsidRPr="001A5BE2">
            <w:rPr>
              <w:rStyle w:val="PlaceholderText"/>
            </w:rPr>
            <w:t>[Title]</w:t>
          </w:r>
        </w:p>
      </w:docPartBody>
    </w:docPart>
    <w:docPart>
      <w:docPartPr>
        <w:name w:val="58ED22428AD84746942F815D1443AF2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25A4279-6538-4268-897B-7E9C94BF05E1}"/>
      </w:docPartPr>
      <w:docPartBody>
        <w:p w:rsidR="00000000" w:rsidRDefault="00000000">
          <w:pPr>
            <w:pStyle w:val="58ED22428AD84746942F815D1443AF28"/>
          </w:pPr>
          <w:r w:rsidRPr="001A5BE2">
            <w:rPr>
              <w:rStyle w:val="PlaceholderText"/>
            </w:rPr>
            <w:t>[Subject]</w:t>
          </w:r>
        </w:p>
      </w:docPartBody>
    </w:docPart>
    <w:docPart>
      <w:docPartPr>
        <w:name w:val="87AB8E7D063D4C1BB7BACB4323AB1BC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4E24571-6843-4582-A1CB-6B1D8E8EC82C}"/>
      </w:docPartPr>
      <w:docPartBody>
        <w:p w:rsidR="00000000" w:rsidRDefault="00831352" w:rsidP="00831352">
          <w:pPr>
            <w:pStyle w:val="87AB8E7D063D4C1BB7BACB4323AB1BCA"/>
          </w:pPr>
          <w:r w:rsidRPr="00D51302">
            <w:rPr>
              <w:rStyle w:val="PlaceholderText"/>
            </w:rPr>
            <w:t>Choose an item.</w:t>
          </w:r>
        </w:p>
      </w:docPartBody>
    </w:docPart>
    <w:docPart>
      <w:docPartPr>
        <w:name w:val="F03F36AE25CA4C019411676F30701AD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3520836-6B0C-43F4-A96A-AFFE9226586F}"/>
      </w:docPartPr>
      <w:docPartBody>
        <w:p w:rsidR="00000000" w:rsidRDefault="00831352" w:rsidP="00831352">
          <w:pPr>
            <w:pStyle w:val="F03F36AE25CA4C019411676F30701AD1"/>
          </w:pPr>
          <w:r w:rsidRPr="00D51302">
            <w:rPr>
              <w:rStyle w:val="PlaceholderText"/>
            </w:rPr>
            <w:t>Choose an item.</w:t>
          </w:r>
        </w:p>
      </w:docPartBody>
    </w:docPart>
    <w:docPart>
      <w:docPartPr>
        <w:name w:val="08F0B0979C8E4C9AB495B4BF17A176F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5C2F0A2-C260-4D7C-8962-D8C83921EA2E}"/>
      </w:docPartPr>
      <w:docPartBody>
        <w:p w:rsidR="00000000" w:rsidRDefault="00831352" w:rsidP="00831352">
          <w:pPr>
            <w:pStyle w:val="08F0B0979C8E4C9AB495B4BF17A176F9"/>
          </w:pPr>
          <w:r w:rsidRPr="00D51302">
            <w:rPr>
              <w:rStyle w:val="PlaceholderText"/>
            </w:rPr>
            <w:t>Choose an item.</w:t>
          </w:r>
        </w:p>
      </w:docPartBody>
    </w:docPart>
    <w:docPart>
      <w:docPartPr>
        <w:name w:val="B159A8A7A253456CBF66A1AEAA7A3F2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5F9EA75-FAE7-4636-9239-7F546108E3CF}"/>
      </w:docPartPr>
      <w:docPartBody>
        <w:p w:rsidR="00000000" w:rsidRDefault="00831352" w:rsidP="00831352">
          <w:pPr>
            <w:pStyle w:val="B159A8A7A253456CBF66A1AEAA7A3F23"/>
          </w:pPr>
          <w:r w:rsidRPr="00D51302">
            <w:rPr>
              <w:rStyle w:val="PlaceholderText"/>
            </w:rPr>
            <w:t>Choose an item.</w:t>
          </w:r>
        </w:p>
      </w:docPartBody>
    </w:docPart>
    <w:docPart>
      <w:docPartPr>
        <w:name w:val="F618835FCEBD4EC0B12AC70B44D9F7B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10D946E-EC9C-4B3A-BC1D-B4AD7EF87F34}"/>
      </w:docPartPr>
      <w:docPartBody>
        <w:p w:rsidR="00000000" w:rsidRDefault="00831352" w:rsidP="00831352">
          <w:pPr>
            <w:pStyle w:val="F618835FCEBD4EC0B12AC70B44D9F7B6"/>
          </w:pPr>
          <w:r w:rsidRPr="00D51302">
            <w:rPr>
              <w:rStyle w:val="PlaceholderText"/>
            </w:rPr>
            <w:t>Choose an item.</w:t>
          </w:r>
        </w:p>
      </w:docPartBody>
    </w:docPart>
    <w:docPart>
      <w:docPartPr>
        <w:name w:val="A19D2CE4771840C793E5605FA44CB55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CC30CE-5D89-4A82-963B-0AE93565D2D0}"/>
      </w:docPartPr>
      <w:docPartBody>
        <w:p w:rsidR="00000000" w:rsidRDefault="00831352" w:rsidP="00831352">
          <w:pPr>
            <w:pStyle w:val="A19D2CE4771840C793E5605FA44CB552"/>
          </w:pPr>
          <w:r w:rsidRPr="00D51302">
            <w:rPr>
              <w:rStyle w:val="PlaceholderText"/>
            </w:rPr>
            <w:t>Choose an item.</w:t>
          </w:r>
        </w:p>
      </w:docPartBody>
    </w:docPart>
    <w:docPart>
      <w:docPartPr>
        <w:name w:val="940078BF9F5C469FB832E23AF0FE19A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C39DFEB-1344-4001-B2F4-C46FE72D7AB9}"/>
      </w:docPartPr>
      <w:docPartBody>
        <w:p w:rsidR="00000000" w:rsidRDefault="00831352" w:rsidP="00831352">
          <w:pPr>
            <w:pStyle w:val="940078BF9F5C469FB832E23AF0FE19A0"/>
          </w:pPr>
          <w:r w:rsidRPr="00D51302">
            <w:rPr>
              <w:rStyle w:val="PlaceholderText"/>
            </w:rPr>
            <w:t>Choose an item.</w:t>
          </w:r>
        </w:p>
      </w:docPartBody>
    </w:docPart>
    <w:docPart>
      <w:docPartPr>
        <w:name w:val="B3802DACE6264E188BE55702F3056A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591ACFF-A70E-4063-B48A-7305DD52775D}"/>
      </w:docPartPr>
      <w:docPartBody>
        <w:p w:rsidR="00000000" w:rsidRDefault="00831352" w:rsidP="00831352">
          <w:pPr>
            <w:pStyle w:val="B3802DACE6264E188BE55702F3056A37"/>
          </w:pPr>
          <w:r w:rsidRPr="00D51302">
            <w:rPr>
              <w:rStyle w:val="PlaceholderText"/>
            </w:rPr>
            <w:t>Choose an item.</w:t>
          </w:r>
        </w:p>
      </w:docPartBody>
    </w:docPart>
    <w:docPart>
      <w:docPartPr>
        <w:name w:val="2F1C30800C534C42A2C46BA35B43D77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AF54B5F-739D-4A86-B382-C53EEDD1AF5F}"/>
      </w:docPartPr>
      <w:docPartBody>
        <w:p w:rsidR="00000000" w:rsidRDefault="00831352" w:rsidP="00831352">
          <w:pPr>
            <w:pStyle w:val="2F1C30800C534C42A2C46BA35B43D777"/>
          </w:pPr>
          <w:r w:rsidRPr="00D51302">
            <w:rPr>
              <w:rStyle w:val="PlaceholderText"/>
            </w:rPr>
            <w:t>Choose an item.</w:t>
          </w:r>
        </w:p>
      </w:docPartBody>
    </w:docPart>
    <w:docPart>
      <w:docPartPr>
        <w:name w:val="46918F3CB82243C49FCC9A02BDAC51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3D4AA46-766B-4C16-8EFD-9812617244F1}"/>
      </w:docPartPr>
      <w:docPartBody>
        <w:p w:rsidR="00000000" w:rsidRDefault="00831352" w:rsidP="00831352">
          <w:pPr>
            <w:pStyle w:val="46918F3CB82243C49FCC9A02BDAC51E1"/>
          </w:pPr>
          <w:r w:rsidRPr="00D51302">
            <w:rPr>
              <w:rStyle w:val="PlaceholderText"/>
            </w:rPr>
            <w:t>Choose an item.</w:t>
          </w:r>
        </w:p>
      </w:docPartBody>
    </w:docPart>
    <w:docPart>
      <w:docPartPr>
        <w:name w:val="39C77770FF3B4E539CDF2AD41B82132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9A50319-C784-4DFE-8037-07A302DA73CD}"/>
      </w:docPartPr>
      <w:docPartBody>
        <w:p w:rsidR="00000000" w:rsidRDefault="00831352" w:rsidP="00831352">
          <w:pPr>
            <w:pStyle w:val="39C77770FF3B4E539CDF2AD41B821323"/>
          </w:pPr>
          <w:r w:rsidRPr="00D51302">
            <w:rPr>
              <w:rStyle w:val="PlaceholderText"/>
            </w:rPr>
            <w:t>Choose an item.</w:t>
          </w:r>
        </w:p>
      </w:docPartBody>
    </w:docPart>
    <w:docPart>
      <w:docPartPr>
        <w:name w:val="BCFAC6F777B443D8A74129B1E6060B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EEF840-1D35-4B6D-8356-DD4DA50A1C70}"/>
      </w:docPartPr>
      <w:docPartBody>
        <w:p w:rsidR="00000000" w:rsidRDefault="00831352" w:rsidP="00831352">
          <w:pPr>
            <w:pStyle w:val="BCFAC6F777B443D8A74129B1E6060B38"/>
          </w:pPr>
          <w:r w:rsidRPr="00D51302">
            <w:rPr>
              <w:rStyle w:val="PlaceholderText"/>
            </w:rPr>
            <w:t>Choose an item.</w:t>
          </w:r>
        </w:p>
      </w:docPartBody>
    </w:docPart>
    <w:docPart>
      <w:docPartPr>
        <w:name w:val="E4F315DBB8114AA3931189F0C8BEF14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3A686E-D763-4257-B1C1-B93A43A1AA3A}"/>
      </w:docPartPr>
      <w:docPartBody>
        <w:p w:rsidR="00000000" w:rsidRDefault="00831352" w:rsidP="00831352">
          <w:pPr>
            <w:pStyle w:val="E4F315DBB8114AA3931189F0C8BEF14B"/>
          </w:pPr>
          <w:r w:rsidRPr="00D51302">
            <w:rPr>
              <w:rStyle w:val="PlaceholderText"/>
            </w:rPr>
            <w:t>Choose an item.</w:t>
          </w:r>
        </w:p>
      </w:docPartBody>
    </w:docPart>
    <w:docPart>
      <w:docPartPr>
        <w:name w:val="7CBCE2FD128641C889F260D528B0B39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3030879-4D53-4EB6-962B-343955BC7513}"/>
      </w:docPartPr>
      <w:docPartBody>
        <w:p w:rsidR="00000000" w:rsidRDefault="00831352" w:rsidP="00831352">
          <w:pPr>
            <w:pStyle w:val="7CBCE2FD128641C889F260D528B0B39D"/>
          </w:pPr>
          <w:r w:rsidRPr="00D51302">
            <w:rPr>
              <w:rStyle w:val="PlaceholderText"/>
            </w:rPr>
            <w:t>Choose an item.</w:t>
          </w:r>
        </w:p>
      </w:docPartBody>
    </w:docPart>
    <w:docPart>
      <w:docPartPr>
        <w:name w:val="D674A516C8534DE08C393355B4906E0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D0EF84-0D16-4D6F-BF38-7A555CBE4FCE}"/>
      </w:docPartPr>
      <w:docPartBody>
        <w:p w:rsidR="00000000" w:rsidRDefault="00831352" w:rsidP="00831352">
          <w:pPr>
            <w:pStyle w:val="D674A516C8534DE08C393355B4906E05"/>
          </w:pPr>
          <w:r w:rsidRPr="00D51302">
            <w:rPr>
              <w:rStyle w:val="PlaceholderText"/>
            </w:rPr>
            <w:t>Choose an item.</w:t>
          </w:r>
        </w:p>
      </w:docPartBody>
    </w:docPart>
    <w:docPart>
      <w:docPartPr>
        <w:name w:val="0C7EF463754841508F60321492CEC03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795EFCC-8DBD-4A90-AD93-5812845D0247}"/>
      </w:docPartPr>
      <w:docPartBody>
        <w:p w:rsidR="00000000" w:rsidRDefault="00831352" w:rsidP="00831352">
          <w:pPr>
            <w:pStyle w:val="0C7EF463754841508F60321492CEC03E"/>
          </w:pPr>
          <w:r w:rsidRPr="00D51302">
            <w:rPr>
              <w:rStyle w:val="PlaceholderText"/>
            </w:rPr>
            <w:t>Choose an item.</w:t>
          </w:r>
        </w:p>
      </w:docPartBody>
    </w:docPart>
    <w:docPart>
      <w:docPartPr>
        <w:name w:val="21FC81DAEC354174A1613D9D82FA6C2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4F4F2E0-DB37-4A69-8E69-2867BCA92CB4}"/>
      </w:docPartPr>
      <w:docPartBody>
        <w:p w:rsidR="00000000" w:rsidRDefault="00831352" w:rsidP="00831352">
          <w:pPr>
            <w:pStyle w:val="21FC81DAEC354174A1613D9D82FA6C2B"/>
          </w:pPr>
          <w:r w:rsidRPr="00D51302">
            <w:rPr>
              <w:rStyle w:val="PlaceholderText"/>
            </w:rPr>
            <w:t>Choose an item.</w:t>
          </w:r>
        </w:p>
      </w:docPartBody>
    </w:docPart>
    <w:docPart>
      <w:docPartPr>
        <w:name w:val="AAD3879F8EC048E3881F0CCC5D42973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1F239BE-1CA6-468A-856F-3031878487AE}"/>
      </w:docPartPr>
      <w:docPartBody>
        <w:p w:rsidR="00000000" w:rsidRDefault="00831352" w:rsidP="00831352">
          <w:pPr>
            <w:pStyle w:val="AAD3879F8EC048E3881F0CCC5D42973A"/>
          </w:pPr>
          <w:r w:rsidRPr="00D51302">
            <w:rPr>
              <w:rStyle w:val="PlaceholderText"/>
            </w:rPr>
            <w:t>Choose an item.</w:t>
          </w:r>
        </w:p>
      </w:docPartBody>
    </w:docPart>
    <w:docPart>
      <w:docPartPr>
        <w:name w:val="EC62544A91FD47C6BFF176CF8E64AF2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E9AEBCE-CB90-45DB-BA94-FD46E46DF90A}"/>
      </w:docPartPr>
      <w:docPartBody>
        <w:p w:rsidR="00000000" w:rsidRDefault="00831352" w:rsidP="00831352">
          <w:pPr>
            <w:pStyle w:val="EC62544A91FD47C6BFF176CF8E64AF29"/>
          </w:pPr>
          <w:r w:rsidRPr="00D51302">
            <w:rPr>
              <w:rStyle w:val="PlaceholderText"/>
            </w:rPr>
            <w:t>Choose an item.</w:t>
          </w:r>
        </w:p>
      </w:docPartBody>
    </w:docPart>
    <w:docPart>
      <w:docPartPr>
        <w:name w:val="B0227B17978A45429758B16273D9F57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424199D-08EB-4EB0-9DB8-EBEB63571FC4}"/>
      </w:docPartPr>
      <w:docPartBody>
        <w:p w:rsidR="00000000" w:rsidRDefault="00831352" w:rsidP="00831352">
          <w:pPr>
            <w:pStyle w:val="B0227B17978A45429758B16273D9F577"/>
          </w:pPr>
          <w:r w:rsidRPr="00D51302">
            <w:rPr>
              <w:rStyle w:val="PlaceholderText"/>
            </w:rPr>
            <w:t>Choose an item.</w:t>
          </w:r>
        </w:p>
      </w:docPartBody>
    </w:docPart>
    <w:docPart>
      <w:docPartPr>
        <w:name w:val="914E4C32FB644650BC33127282B01B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2E35C8F-9788-43F6-8BFE-3BD18AD66E01}"/>
      </w:docPartPr>
      <w:docPartBody>
        <w:p w:rsidR="00000000" w:rsidRDefault="00831352" w:rsidP="00831352">
          <w:pPr>
            <w:pStyle w:val="914E4C32FB644650BC33127282B01B24"/>
          </w:pPr>
          <w:r w:rsidRPr="00D51302">
            <w:rPr>
              <w:rStyle w:val="PlaceholderText"/>
            </w:rPr>
            <w:t>Choose an item.</w:t>
          </w:r>
        </w:p>
      </w:docPartBody>
    </w:docPart>
    <w:docPart>
      <w:docPartPr>
        <w:name w:val="067433780B594DEC9C248874AF63BE6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19118F0-EB66-4951-9136-24C44665ABBE}"/>
      </w:docPartPr>
      <w:docPartBody>
        <w:p w:rsidR="00000000" w:rsidRDefault="00831352" w:rsidP="00831352">
          <w:pPr>
            <w:pStyle w:val="067433780B594DEC9C248874AF63BE65"/>
          </w:pPr>
          <w:r w:rsidRPr="00D51302">
            <w:rPr>
              <w:rStyle w:val="PlaceholderText"/>
            </w:rPr>
            <w:t>Choose an item.</w:t>
          </w:r>
        </w:p>
      </w:docPartBody>
    </w:docPart>
    <w:docPart>
      <w:docPartPr>
        <w:name w:val="24F1020362F4403C8E96AA7CD2FB304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B8B8592-8460-4F3F-AA8A-4CF9C01127CD}"/>
      </w:docPartPr>
      <w:docPartBody>
        <w:p w:rsidR="00000000" w:rsidRDefault="00831352" w:rsidP="00831352">
          <w:pPr>
            <w:pStyle w:val="24F1020362F4403C8E96AA7CD2FB304F"/>
          </w:pPr>
          <w:r w:rsidRPr="00D51302">
            <w:rPr>
              <w:rStyle w:val="PlaceholderText"/>
            </w:rPr>
            <w:t>Choose an item.</w:t>
          </w:r>
        </w:p>
      </w:docPartBody>
    </w:docPart>
    <w:docPart>
      <w:docPartPr>
        <w:name w:val="B0E4A608369948FF8C3DC22D13EF874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20AD1E1-A2D2-4318-9934-207077659DC6}"/>
      </w:docPartPr>
      <w:docPartBody>
        <w:p w:rsidR="00000000" w:rsidRDefault="00831352" w:rsidP="00831352">
          <w:pPr>
            <w:pStyle w:val="B0E4A608369948FF8C3DC22D13EF874E"/>
          </w:pPr>
          <w:r w:rsidRPr="00D51302">
            <w:rPr>
              <w:rStyle w:val="PlaceholderText"/>
            </w:rPr>
            <w:t>Choose an item.</w:t>
          </w:r>
        </w:p>
      </w:docPartBody>
    </w:docPart>
    <w:docPart>
      <w:docPartPr>
        <w:name w:val="8B28F63E5A154CCFAA84E7527B7633F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D4E2B6-E338-49A9-AFDA-AB8EEE884EBE}"/>
      </w:docPartPr>
      <w:docPartBody>
        <w:p w:rsidR="00000000" w:rsidRDefault="00831352" w:rsidP="00831352">
          <w:pPr>
            <w:pStyle w:val="8B28F63E5A154CCFAA84E7527B7633F4"/>
          </w:pPr>
          <w:r w:rsidRPr="00D51302">
            <w:rPr>
              <w:rStyle w:val="PlaceholderText"/>
            </w:rPr>
            <w:t>Choose an item.</w:t>
          </w:r>
        </w:p>
      </w:docPartBody>
    </w:docPart>
    <w:docPart>
      <w:docPartPr>
        <w:name w:val="D588407F9B094FC582D7CBBF563F6AC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514F2E2-A9BF-43AF-88E9-88DBD6B3D024}"/>
      </w:docPartPr>
      <w:docPartBody>
        <w:p w:rsidR="00000000" w:rsidRDefault="00831352" w:rsidP="00831352">
          <w:pPr>
            <w:pStyle w:val="D588407F9B094FC582D7CBBF563F6ACC"/>
          </w:pPr>
          <w:r w:rsidRPr="00D51302">
            <w:rPr>
              <w:rStyle w:val="PlaceholderText"/>
            </w:rPr>
            <w:t>Choose an item.</w:t>
          </w:r>
        </w:p>
      </w:docPartBody>
    </w:docPart>
    <w:docPart>
      <w:docPartPr>
        <w:name w:val="51DEBFCCBA204583B3ECED16676F68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A86A910-A564-4FF5-9833-3AC5069EF9A3}"/>
      </w:docPartPr>
      <w:docPartBody>
        <w:p w:rsidR="00000000" w:rsidRDefault="00831352" w:rsidP="00831352">
          <w:pPr>
            <w:pStyle w:val="51DEBFCCBA204583B3ECED16676F6874"/>
          </w:pPr>
          <w:r w:rsidRPr="00D51302">
            <w:rPr>
              <w:rStyle w:val="PlaceholderText"/>
            </w:rPr>
            <w:t>Choose an item.</w:t>
          </w:r>
        </w:p>
      </w:docPartBody>
    </w:docPart>
    <w:docPart>
      <w:docPartPr>
        <w:name w:val="A384F02AAF934077A8306D7C66E9CAA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89CC917-1C1C-43C4-8D74-E16A1D883C7E}"/>
      </w:docPartPr>
      <w:docPartBody>
        <w:p w:rsidR="00000000" w:rsidRDefault="00831352" w:rsidP="00831352">
          <w:pPr>
            <w:pStyle w:val="A384F02AAF934077A8306D7C66E9CAAD"/>
          </w:pPr>
          <w:r w:rsidRPr="00D51302">
            <w:rPr>
              <w:rStyle w:val="PlaceholderText"/>
            </w:rPr>
            <w:t>Choose an item.</w:t>
          </w:r>
        </w:p>
      </w:docPartBody>
    </w:docPart>
    <w:docPart>
      <w:docPartPr>
        <w:name w:val="B250784FDA4F4C1C97237A457142C29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2D0F20-A32B-420C-B650-906E4A49645E}"/>
      </w:docPartPr>
      <w:docPartBody>
        <w:p w:rsidR="00000000" w:rsidRDefault="00831352" w:rsidP="00831352">
          <w:pPr>
            <w:pStyle w:val="B250784FDA4F4C1C97237A457142C298"/>
          </w:pPr>
          <w:r w:rsidRPr="00D51302">
            <w:rPr>
              <w:rStyle w:val="PlaceholderText"/>
            </w:rPr>
            <w:t>Choose an item.</w:t>
          </w:r>
        </w:p>
      </w:docPartBody>
    </w:docPart>
    <w:docPart>
      <w:docPartPr>
        <w:name w:val="5B85F69C073E4EC89693EE9B9D87AFD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E1C5C49-370A-49CB-8A30-C569B96750D2}"/>
      </w:docPartPr>
      <w:docPartBody>
        <w:p w:rsidR="00000000" w:rsidRDefault="00831352" w:rsidP="00831352">
          <w:pPr>
            <w:pStyle w:val="5B85F69C073E4EC89693EE9B9D87AFDB"/>
          </w:pPr>
          <w:r w:rsidRPr="00D51302">
            <w:rPr>
              <w:rStyle w:val="PlaceholderText"/>
            </w:rPr>
            <w:t>Choose an item.</w:t>
          </w:r>
        </w:p>
      </w:docPartBody>
    </w:docPart>
    <w:docPart>
      <w:docPartPr>
        <w:name w:val="D3F4942742244991B7690A8894C313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CF163B3-3F4F-4B23-94AD-0AA860ADD890}"/>
      </w:docPartPr>
      <w:docPartBody>
        <w:p w:rsidR="00000000" w:rsidRDefault="00831352" w:rsidP="00831352">
          <w:pPr>
            <w:pStyle w:val="D3F4942742244991B7690A8894C31308"/>
          </w:pPr>
          <w:r w:rsidRPr="00D51302">
            <w:rPr>
              <w:rStyle w:val="PlaceholderText"/>
            </w:rPr>
            <w:t>Choose an item.</w:t>
          </w:r>
        </w:p>
      </w:docPartBody>
    </w:docPart>
    <w:docPart>
      <w:docPartPr>
        <w:name w:val="26BB2853E6474BD9B2E89180F3B95B6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92D57E-3D2E-45F9-817E-A57B3446CDB8}"/>
      </w:docPartPr>
      <w:docPartBody>
        <w:p w:rsidR="00000000" w:rsidRDefault="00831352" w:rsidP="00831352">
          <w:pPr>
            <w:pStyle w:val="26BB2853E6474BD9B2E89180F3B95B6A"/>
          </w:pPr>
          <w:r w:rsidRPr="00D51302">
            <w:rPr>
              <w:rStyle w:val="PlaceholderText"/>
            </w:rPr>
            <w:t>Choose an item.</w:t>
          </w:r>
        </w:p>
      </w:docPartBody>
    </w:docPart>
    <w:docPart>
      <w:docPartPr>
        <w:name w:val="31DE0C7FF6624EBA8FE3B46E9DFD4BB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52DD9F0-F12D-4728-8ED5-3C0F2E0A3C0F}"/>
      </w:docPartPr>
      <w:docPartBody>
        <w:p w:rsidR="00000000" w:rsidRDefault="00831352" w:rsidP="00831352">
          <w:pPr>
            <w:pStyle w:val="31DE0C7FF6624EBA8FE3B46E9DFD4BB2"/>
          </w:pPr>
          <w:r w:rsidRPr="00D51302">
            <w:rPr>
              <w:rStyle w:val="PlaceholderText"/>
            </w:rPr>
            <w:t>Choose an item.</w:t>
          </w:r>
        </w:p>
      </w:docPartBody>
    </w:docPart>
    <w:docPart>
      <w:docPartPr>
        <w:name w:val="42ABD8C5398D44CE9B693C548879912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C9202C-B390-4036-BE7E-97C3918C6B59}"/>
      </w:docPartPr>
      <w:docPartBody>
        <w:p w:rsidR="00000000" w:rsidRDefault="00831352" w:rsidP="00831352">
          <w:pPr>
            <w:pStyle w:val="42ABD8C5398D44CE9B693C5488799127"/>
          </w:pPr>
          <w:r w:rsidRPr="00D51302">
            <w:rPr>
              <w:rStyle w:val="PlaceholderText"/>
            </w:rPr>
            <w:t>Choose an item.</w:t>
          </w:r>
        </w:p>
      </w:docPartBody>
    </w:docPart>
    <w:docPart>
      <w:docPartPr>
        <w:name w:val="0773414A0B4441E8BE28AA8F684CAFB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8ADD364-4163-446F-BA47-1FE90D00FB14}"/>
      </w:docPartPr>
      <w:docPartBody>
        <w:p w:rsidR="00000000" w:rsidRDefault="00831352" w:rsidP="00831352">
          <w:pPr>
            <w:pStyle w:val="0773414A0B4441E8BE28AA8F684CAFB4"/>
          </w:pPr>
          <w:r w:rsidRPr="00D51302">
            <w:rPr>
              <w:rStyle w:val="PlaceholderText"/>
            </w:rPr>
            <w:t>Choose an item.</w:t>
          </w:r>
        </w:p>
      </w:docPartBody>
    </w:docPart>
    <w:docPart>
      <w:docPartPr>
        <w:name w:val="B9815BD7557147E5A41820416A9B67A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671FAFE-D22A-4375-AF59-24CBF8B3BEB7}"/>
      </w:docPartPr>
      <w:docPartBody>
        <w:p w:rsidR="00000000" w:rsidRDefault="00831352" w:rsidP="00831352">
          <w:pPr>
            <w:pStyle w:val="B9815BD7557147E5A41820416A9B67A6"/>
          </w:pPr>
          <w:r w:rsidRPr="00D51302">
            <w:rPr>
              <w:rStyle w:val="PlaceholderText"/>
            </w:rPr>
            <w:t>Choose an item.</w:t>
          </w:r>
        </w:p>
      </w:docPartBody>
    </w:docPart>
    <w:docPart>
      <w:docPartPr>
        <w:name w:val="C9230DDFBB6F485E9DC9A089EBFBAD8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81B1353-3D71-4416-994C-4129B4FB2EA4}"/>
      </w:docPartPr>
      <w:docPartBody>
        <w:p w:rsidR="00000000" w:rsidRDefault="00831352" w:rsidP="00831352">
          <w:pPr>
            <w:pStyle w:val="C9230DDFBB6F485E9DC9A089EBFBAD80"/>
          </w:pPr>
          <w:r w:rsidRPr="00D51302">
            <w:rPr>
              <w:rStyle w:val="PlaceholderText"/>
            </w:rPr>
            <w:t>Choose an item.</w:t>
          </w:r>
        </w:p>
      </w:docPartBody>
    </w:docPart>
    <w:docPart>
      <w:docPartPr>
        <w:name w:val="7ED961C03B7647FF967809A714C1402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788D727-C011-492C-8FFD-CA48B5ED9F68}"/>
      </w:docPartPr>
      <w:docPartBody>
        <w:p w:rsidR="00000000" w:rsidRDefault="00831352" w:rsidP="00831352">
          <w:pPr>
            <w:pStyle w:val="7ED961C03B7647FF967809A714C1402A"/>
          </w:pPr>
          <w:r w:rsidRPr="00D51302">
            <w:rPr>
              <w:rStyle w:val="PlaceholderText"/>
            </w:rPr>
            <w:t>Choose an item.</w:t>
          </w:r>
        </w:p>
      </w:docPartBody>
    </w:docPart>
    <w:docPart>
      <w:docPartPr>
        <w:name w:val="DBC91D805256479987B7C975F64B69D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2A1184B-2872-4F38-B214-88A3BC54C862}"/>
      </w:docPartPr>
      <w:docPartBody>
        <w:p w:rsidR="00000000" w:rsidRDefault="00831352" w:rsidP="00831352">
          <w:pPr>
            <w:pStyle w:val="DBC91D805256479987B7C975F64B69DC"/>
          </w:pPr>
          <w:r w:rsidRPr="00D51302">
            <w:rPr>
              <w:rStyle w:val="PlaceholderText"/>
            </w:rPr>
            <w:t>Choose an item.</w:t>
          </w:r>
        </w:p>
      </w:docPartBody>
    </w:docPart>
    <w:docPart>
      <w:docPartPr>
        <w:name w:val="838855D8B8524D00AE4623FE07136FE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FBD087-2B25-4855-AA5A-04E25628C707}"/>
      </w:docPartPr>
      <w:docPartBody>
        <w:p w:rsidR="00000000" w:rsidRDefault="00831352" w:rsidP="00831352">
          <w:pPr>
            <w:pStyle w:val="838855D8B8524D00AE4623FE07136FE3"/>
          </w:pPr>
          <w:r w:rsidRPr="00D51302">
            <w:rPr>
              <w:rStyle w:val="PlaceholderText"/>
            </w:rPr>
            <w:t>Choose an item.</w:t>
          </w:r>
        </w:p>
      </w:docPartBody>
    </w:docPart>
    <w:docPart>
      <w:docPartPr>
        <w:name w:val="6A7153CEA50643E4844FD61A24C30A1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69F77A9-617E-4515-A603-BD10BB389167}"/>
      </w:docPartPr>
      <w:docPartBody>
        <w:p w:rsidR="00000000" w:rsidRDefault="00831352" w:rsidP="00831352">
          <w:pPr>
            <w:pStyle w:val="6A7153CEA50643E4844FD61A24C30A15"/>
          </w:pPr>
          <w:r w:rsidRPr="00D51302">
            <w:rPr>
              <w:rStyle w:val="PlaceholderText"/>
            </w:rPr>
            <w:t>Choose an item.</w:t>
          </w:r>
        </w:p>
      </w:docPartBody>
    </w:docPart>
    <w:docPart>
      <w:docPartPr>
        <w:name w:val="88E102C71A964E419187CCD700B13A5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E766848-B6A8-4A90-9B51-C0C858F82875}"/>
      </w:docPartPr>
      <w:docPartBody>
        <w:p w:rsidR="00000000" w:rsidRDefault="00831352" w:rsidP="00831352">
          <w:pPr>
            <w:pStyle w:val="88E102C71A964E419187CCD700B13A55"/>
          </w:pPr>
          <w:r w:rsidRPr="00D51302">
            <w:rPr>
              <w:rStyle w:val="PlaceholderText"/>
            </w:rPr>
            <w:t>Choose an item.</w:t>
          </w:r>
        </w:p>
      </w:docPartBody>
    </w:docPart>
    <w:docPart>
      <w:docPartPr>
        <w:name w:val="FF9E520F592248FCBACD5A868FF6B7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003AF8A-FC85-4C9F-B1A1-404DB412E5CC}"/>
      </w:docPartPr>
      <w:docPartBody>
        <w:p w:rsidR="00000000" w:rsidRDefault="00831352" w:rsidP="00831352">
          <w:pPr>
            <w:pStyle w:val="FF9E520F592248FCBACD5A868FF6B709"/>
          </w:pPr>
          <w:r w:rsidRPr="00D51302">
            <w:rPr>
              <w:rStyle w:val="PlaceholderText"/>
            </w:rPr>
            <w:t>Choose an item.</w:t>
          </w:r>
        </w:p>
      </w:docPartBody>
    </w:docPart>
    <w:docPart>
      <w:docPartPr>
        <w:name w:val="499B5336FDD94CEBA67B81FB5D3D517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DA70754-902E-4320-8DA8-FFE5301933D0}"/>
      </w:docPartPr>
      <w:docPartBody>
        <w:p w:rsidR="00000000" w:rsidRDefault="00831352" w:rsidP="00831352">
          <w:pPr>
            <w:pStyle w:val="499B5336FDD94CEBA67B81FB5D3D5176"/>
          </w:pPr>
          <w:r w:rsidRPr="00D51302">
            <w:rPr>
              <w:rStyle w:val="PlaceholderText"/>
            </w:rPr>
            <w:t>Choose an item.</w:t>
          </w:r>
        </w:p>
      </w:docPartBody>
    </w:docPart>
    <w:docPart>
      <w:docPartPr>
        <w:name w:val="FC0BD2D4E1DA48D2B8B2FD10D741F45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DA782C0-4086-4430-B07C-0B12A5BB9B51}"/>
      </w:docPartPr>
      <w:docPartBody>
        <w:p w:rsidR="00000000" w:rsidRDefault="00831352" w:rsidP="00831352">
          <w:pPr>
            <w:pStyle w:val="FC0BD2D4E1DA48D2B8B2FD10D741F456"/>
          </w:pPr>
          <w:r w:rsidRPr="00D51302">
            <w:rPr>
              <w:rStyle w:val="PlaceholderText"/>
            </w:rPr>
            <w:t>Choose an item.</w:t>
          </w:r>
        </w:p>
      </w:docPartBody>
    </w:docPart>
    <w:docPart>
      <w:docPartPr>
        <w:name w:val="23146003B2F14345A6B6885F1EF7273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CA83D88-94E9-44BC-99D4-EF0C0AC9DCAF}"/>
      </w:docPartPr>
      <w:docPartBody>
        <w:p w:rsidR="00000000" w:rsidRDefault="00831352" w:rsidP="00831352">
          <w:pPr>
            <w:pStyle w:val="23146003B2F14345A6B6885F1EF7273F"/>
          </w:pPr>
          <w:r w:rsidRPr="00D51302">
            <w:rPr>
              <w:rStyle w:val="PlaceholderText"/>
            </w:rPr>
            <w:t>Choose an item.</w:t>
          </w:r>
        </w:p>
      </w:docPartBody>
    </w:docPart>
    <w:docPart>
      <w:docPartPr>
        <w:name w:val="148A62DAF2C44ACDA1C3E7EA14E799C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7040990-D256-4166-8BBD-E1FD7CAEEBE1}"/>
      </w:docPartPr>
      <w:docPartBody>
        <w:p w:rsidR="00000000" w:rsidRDefault="00831352" w:rsidP="00831352">
          <w:pPr>
            <w:pStyle w:val="148A62DAF2C44ACDA1C3E7EA14E799CF"/>
          </w:pPr>
          <w:r w:rsidRPr="00D51302">
            <w:rPr>
              <w:rStyle w:val="PlaceholderText"/>
            </w:rPr>
            <w:t>Choose an item.</w:t>
          </w:r>
        </w:p>
      </w:docPartBody>
    </w:docPart>
    <w:docPart>
      <w:docPartPr>
        <w:name w:val="C865A77503DB4D1DBBD4B75A044F35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CAB2B2-D18E-4DA3-943A-8D163C842569}"/>
      </w:docPartPr>
      <w:docPartBody>
        <w:p w:rsidR="00000000" w:rsidRDefault="00831352" w:rsidP="00831352">
          <w:pPr>
            <w:pStyle w:val="C865A77503DB4D1DBBD4B75A044F3533"/>
          </w:pPr>
          <w:r w:rsidRPr="00D51302">
            <w:rPr>
              <w:rStyle w:val="PlaceholderText"/>
            </w:rPr>
            <w:t>Choose an item.</w:t>
          </w:r>
        </w:p>
      </w:docPartBody>
    </w:docPart>
    <w:docPart>
      <w:docPartPr>
        <w:name w:val="9F9E01DB1C5147CFA5C1C1595CB495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6C2881E-623F-4281-884B-095F2091A860}"/>
      </w:docPartPr>
      <w:docPartBody>
        <w:p w:rsidR="00000000" w:rsidRDefault="00831352" w:rsidP="00831352">
          <w:pPr>
            <w:pStyle w:val="9F9E01DB1C5147CFA5C1C1595CB495E1"/>
          </w:pPr>
          <w:r w:rsidRPr="00D51302">
            <w:rPr>
              <w:rStyle w:val="PlaceholderText"/>
            </w:rPr>
            <w:t>Choose an item.</w:t>
          </w:r>
        </w:p>
      </w:docPartBody>
    </w:docPart>
    <w:docPart>
      <w:docPartPr>
        <w:name w:val="5E00F86449384C7DAB29EEEC72E737F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E2AF0D-D94A-4D4E-9BEE-8D22AFAA7337}"/>
      </w:docPartPr>
      <w:docPartBody>
        <w:p w:rsidR="00000000" w:rsidRDefault="00831352" w:rsidP="00831352">
          <w:pPr>
            <w:pStyle w:val="5E00F86449384C7DAB29EEEC72E737F6"/>
          </w:pPr>
          <w:r w:rsidRPr="00D51302">
            <w:rPr>
              <w:rStyle w:val="PlaceholderText"/>
            </w:rPr>
            <w:t>Choose an item.</w:t>
          </w:r>
        </w:p>
      </w:docPartBody>
    </w:docPart>
    <w:docPart>
      <w:docPartPr>
        <w:name w:val="49CCE4C1CDA1415C86BF84BA914FAE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0FD3934-6593-4FC1-9D5E-CDC349A55CB9}"/>
      </w:docPartPr>
      <w:docPartBody>
        <w:p w:rsidR="00000000" w:rsidRDefault="00831352" w:rsidP="00831352">
          <w:pPr>
            <w:pStyle w:val="49CCE4C1CDA1415C86BF84BA914FAEB0"/>
          </w:pPr>
          <w:r w:rsidRPr="00D51302">
            <w:rPr>
              <w:rStyle w:val="PlaceholderText"/>
            </w:rPr>
            <w:t>Choose an item.</w:t>
          </w:r>
        </w:p>
      </w:docPartBody>
    </w:docPart>
    <w:docPart>
      <w:docPartPr>
        <w:name w:val="A7724B033F1A43B0A4F6C269FD5AFEA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D2CD700-FD07-4F6E-BE8C-88FBA7C9B045}"/>
      </w:docPartPr>
      <w:docPartBody>
        <w:p w:rsidR="00000000" w:rsidRDefault="00831352" w:rsidP="00831352">
          <w:pPr>
            <w:pStyle w:val="A7724B033F1A43B0A4F6C269FD5AFEA1"/>
          </w:pPr>
          <w:r w:rsidRPr="00D51302">
            <w:rPr>
              <w:rStyle w:val="PlaceholderText"/>
            </w:rPr>
            <w:t>Choose an item.</w:t>
          </w:r>
        </w:p>
      </w:docPartBody>
    </w:docPart>
    <w:docPart>
      <w:docPartPr>
        <w:name w:val="7279F5C68E4C4B358C035226C722A97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AEAB106-DC09-49E9-9758-9368D7458B0B}"/>
      </w:docPartPr>
      <w:docPartBody>
        <w:p w:rsidR="00000000" w:rsidRDefault="00831352" w:rsidP="00831352">
          <w:pPr>
            <w:pStyle w:val="7279F5C68E4C4B358C035226C722A976"/>
          </w:pPr>
          <w:r w:rsidRPr="00D51302">
            <w:rPr>
              <w:rStyle w:val="PlaceholderText"/>
            </w:rPr>
            <w:t>Choose an item.</w:t>
          </w:r>
        </w:p>
      </w:docPartBody>
    </w:docPart>
    <w:docPart>
      <w:docPartPr>
        <w:name w:val="FC3F02F3616B424C869C3DA9DADA2CD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19A8DE3-00C8-4BEA-8A90-0BB74618F6A1}"/>
      </w:docPartPr>
      <w:docPartBody>
        <w:p w:rsidR="00000000" w:rsidRDefault="00831352" w:rsidP="00831352">
          <w:pPr>
            <w:pStyle w:val="FC3F02F3616B424C869C3DA9DADA2CD0"/>
          </w:pPr>
          <w:r w:rsidRPr="00D51302">
            <w:rPr>
              <w:rStyle w:val="PlaceholderText"/>
            </w:rPr>
            <w:t>Choose an item.</w:t>
          </w:r>
        </w:p>
      </w:docPartBody>
    </w:docPart>
    <w:docPart>
      <w:docPartPr>
        <w:name w:val="983FC773470148A7AC097733065578C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38A64-9550-4068-8E5B-10B258AC071A}"/>
      </w:docPartPr>
      <w:docPartBody>
        <w:p w:rsidR="00000000" w:rsidRDefault="00831352" w:rsidP="00831352">
          <w:pPr>
            <w:pStyle w:val="983FC773470148A7AC097733065578CB"/>
          </w:pPr>
          <w:r w:rsidRPr="00D51302">
            <w:rPr>
              <w:rStyle w:val="PlaceholderText"/>
            </w:rPr>
            <w:t>Choose an item.</w:t>
          </w:r>
        </w:p>
      </w:docPartBody>
    </w:docPart>
    <w:docPart>
      <w:docPartPr>
        <w:name w:val="6BCBA146E7C642A6AF327442DBEF6C2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EB3655E-CF72-4255-ADFC-38843E628F70}"/>
      </w:docPartPr>
      <w:docPartBody>
        <w:p w:rsidR="00000000" w:rsidRDefault="00831352" w:rsidP="00831352">
          <w:pPr>
            <w:pStyle w:val="6BCBA146E7C642A6AF327442DBEF6C23"/>
          </w:pPr>
          <w:r w:rsidRPr="00D51302">
            <w:rPr>
              <w:rStyle w:val="PlaceholderText"/>
            </w:rPr>
            <w:t>Choose an item.</w:t>
          </w:r>
        </w:p>
      </w:docPartBody>
    </w:docPart>
    <w:docPart>
      <w:docPartPr>
        <w:name w:val="3B5DCED9DA42468C8216186D74AABCB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E1F2B15-66D1-46F6-A03D-6FC08E7739D1}"/>
      </w:docPartPr>
      <w:docPartBody>
        <w:p w:rsidR="00000000" w:rsidRDefault="00831352" w:rsidP="00831352">
          <w:pPr>
            <w:pStyle w:val="3B5DCED9DA42468C8216186D74AABCB2"/>
          </w:pPr>
          <w:r w:rsidRPr="00D51302">
            <w:rPr>
              <w:rStyle w:val="PlaceholderText"/>
            </w:rPr>
            <w:t>Choose an item.</w:t>
          </w:r>
        </w:p>
      </w:docPartBody>
    </w:docPart>
    <w:docPart>
      <w:docPartPr>
        <w:name w:val="61CFCE3C08B64EA19D34EF1A7BF3D8C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05A82FC-C3E6-40FA-80C3-D10AC1D9BE9A}"/>
      </w:docPartPr>
      <w:docPartBody>
        <w:p w:rsidR="00000000" w:rsidRDefault="00831352" w:rsidP="00831352">
          <w:pPr>
            <w:pStyle w:val="61CFCE3C08B64EA19D34EF1A7BF3D8C6"/>
          </w:pPr>
          <w:r w:rsidRPr="00D51302">
            <w:rPr>
              <w:rStyle w:val="PlaceholderText"/>
            </w:rPr>
            <w:t>Choose an item.</w:t>
          </w:r>
        </w:p>
      </w:docPartBody>
    </w:docPart>
    <w:docPart>
      <w:docPartPr>
        <w:name w:val="69E2E7C5DC814BABA906CD25B793FF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D29D834-BCAC-466F-BD26-63E4AFDDF281}"/>
      </w:docPartPr>
      <w:docPartBody>
        <w:p w:rsidR="00000000" w:rsidRDefault="00831352" w:rsidP="00831352">
          <w:pPr>
            <w:pStyle w:val="69E2E7C5DC814BABA906CD25B793FF22"/>
          </w:pPr>
          <w:r w:rsidRPr="00D51302">
            <w:rPr>
              <w:rStyle w:val="PlaceholderText"/>
            </w:rPr>
            <w:t>Choose an item.</w:t>
          </w:r>
        </w:p>
      </w:docPartBody>
    </w:docPart>
    <w:docPart>
      <w:docPartPr>
        <w:name w:val="869E7DCAD3D44D4480F7FA974F11C8A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862D24E-9C7D-413E-9242-B2918EDFB8F2}"/>
      </w:docPartPr>
      <w:docPartBody>
        <w:p w:rsidR="00000000" w:rsidRDefault="00831352" w:rsidP="00831352">
          <w:pPr>
            <w:pStyle w:val="869E7DCAD3D44D4480F7FA974F11C8AE"/>
          </w:pPr>
          <w:r w:rsidRPr="00D51302">
            <w:rPr>
              <w:rStyle w:val="PlaceholderText"/>
            </w:rPr>
            <w:t>Choose an item.</w:t>
          </w:r>
        </w:p>
      </w:docPartBody>
    </w:docPart>
    <w:docPart>
      <w:docPartPr>
        <w:name w:val="EC0004B0175B429A848ED29722B7C18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468403A-9678-46FB-9D7E-626BDFCC4FE3}"/>
      </w:docPartPr>
      <w:docPartBody>
        <w:p w:rsidR="00000000" w:rsidRDefault="00831352" w:rsidP="00831352">
          <w:pPr>
            <w:pStyle w:val="EC0004B0175B429A848ED29722B7C18B"/>
          </w:pPr>
          <w:r w:rsidRPr="00D51302">
            <w:rPr>
              <w:rStyle w:val="PlaceholderText"/>
            </w:rPr>
            <w:t>Choose an item.</w:t>
          </w:r>
        </w:p>
      </w:docPartBody>
    </w:docPart>
    <w:docPart>
      <w:docPartPr>
        <w:name w:val="2DA5B6549B98456AAEE9D8F0D32C184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DC9274A-CABC-4E7E-8F13-9B4ADEB64036}"/>
      </w:docPartPr>
      <w:docPartBody>
        <w:p w:rsidR="00000000" w:rsidRDefault="00831352" w:rsidP="00831352">
          <w:pPr>
            <w:pStyle w:val="2DA5B6549B98456AAEE9D8F0D32C184B"/>
          </w:pPr>
          <w:r w:rsidRPr="00D51302">
            <w:rPr>
              <w:rStyle w:val="PlaceholderText"/>
            </w:rPr>
            <w:t>Choose an item.</w:t>
          </w:r>
        </w:p>
      </w:docPartBody>
    </w:docPart>
    <w:docPart>
      <w:docPartPr>
        <w:name w:val="98C4E1B65CE54A6E944DC58F4699586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772BC6F-F8AD-47CC-91F6-E58F06DEE47F}"/>
      </w:docPartPr>
      <w:docPartBody>
        <w:p w:rsidR="00000000" w:rsidRDefault="00831352" w:rsidP="00831352">
          <w:pPr>
            <w:pStyle w:val="98C4E1B65CE54A6E944DC58F4699586C"/>
          </w:pPr>
          <w:r w:rsidRPr="00D51302">
            <w:rPr>
              <w:rStyle w:val="PlaceholderText"/>
            </w:rPr>
            <w:t>Choose an item.</w:t>
          </w:r>
        </w:p>
      </w:docPartBody>
    </w:docPart>
    <w:docPart>
      <w:docPartPr>
        <w:name w:val="16C75039DE90414CB8CB25E79A2DDBC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F58FBD2-06E6-45B9-BA66-9194C83A6951}"/>
      </w:docPartPr>
      <w:docPartBody>
        <w:p w:rsidR="00000000" w:rsidRDefault="00831352" w:rsidP="00831352">
          <w:pPr>
            <w:pStyle w:val="16C75039DE90414CB8CB25E79A2DDBC2"/>
          </w:pPr>
          <w:r w:rsidRPr="00D51302">
            <w:rPr>
              <w:rStyle w:val="PlaceholderText"/>
            </w:rPr>
            <w:t>Choose an item.</w:t>
          </w:r>
        </w:p>
      </w:docPartBody>
    </w:docPart>
    <w:docPart>
      <w:docPartPr>
        <w:name w:val="5420C024C2024FAD893AC2CAC197644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AA38FB1-16FE-4F4D-AD98-088FADCB7E53}"/>
      </w:docPartPr>
      <w:docPartBody>
        <w:p w:rsidR="00000000" w:rsidRDefault="00831352" w:rsidP="00831352">
          <w:pPr>
            <w:pStyle w:val="5420C024C2024FAD893AC2CAC1976443"/>
          </w:pPr>
          <w:r w:rsidRPr="00D51302">
            <w:rPr>
              <w:rStyle w:val="PlaceholderText"/>
            </w:rPr>
            <w:t>Choose an item.</w:t>
          </w:r>
        </w:p>
      </w:docPartBody>
    </w:docPart>
    <w:docPart>
      <w:docPartPr>
        <w:name w:val="40B421CEFA8A4A518064A372F5D832D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8DAA2C1-8ECC-41DF-A56A-0092D16A10D5}"/>
      </w:docPartPr>
      <w:docPartBody>
        <w:p w:rsidR="00000000" w:rsidRDefault="00831352" w:rsidP="00831352">
          <w:pPr>
            <w:pStyle w:val="40B421CEFA8A4A518064A372F5D832D4"/>
          </w:pPr>
          <w:r w:rsidRPr="00D51302">
            <w:rPr>
              <w:rStyle w:val="PlaceholderText"/>
            </w:rPr>
            <w:t>Choose an item.</w:t>
          </w:r>
        </w:p>
      </w:docPartBody>
    </w:docPart>
    <w:docPart>
      <w:docPartPr>
        <w:name w:val="52EE3FF2BD1A47DEBE97FE510A1DDC6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AF28649-0AB6-4E33-B2DD-5B315C52D800}"/>
      </w:docPartPr>
      <w:docPartBody>
        <w:p w:rsidR="00000000" w:rsidRDefault="00831352" w:rsidP="00831352">
          <w:pPr>
            <w:pStyle w:val="52EE3FF2BD1A47DEBE97FE510A1DDC6F"/>
          </w:pPr>
          <w:r w:rsidRPr="00D51302">
            <w:rPr>
              <w:rStyle w:val="PlaceholderText"/>
            </w:rPr>
            <w:t>Choose an item.</w:t>
          </w:r>
        </w:p>
      </w:docPartBody>
    </w:docPart>
    <w:docPart>
      <w:docPartPr>
        <w:name w:val="5D1422A5335C406CA84FA5AECE0E0FF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079A907-F9EB-4AD0-B168-7DF727ADE546}"/>
      </w:docPartPr>
      <w:docPartBody>
        <w:p w:rsidR="00000000" w:rsidRDefault="00831352" w:rsidP="00831352">
          <w:pPr>
            <w:pStyle w:val="5D1422A5335C406CA84FA5AECE0E0FF7"/>
          </w:pPr>
          <w:r w:rsidRPr="00D51302">
            <w:rPr>
              <w:rStyle w:val="PlaceholderText"/>
            </w:rPr>
            <w:t>Choose an item.</w:t>
          </w:r>
        </w:p>
      </w:docPartBody>
    </w:docPart>
    <w:docPart>
      <w:docPartPr>
        <w:name w:val="24859264A9D74D4092EDCF9FD4C1167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C56430F-06B6-4FA9-A121-AF405535DA88}"/>
      </w:docPartPr>
      <w:docPartBody>
        <w:p w:rsidR="00000000" w:rsidRDefault="00831352" w:rsidP="00831352">
          <w:pPr>
            <w:pStyle w:val="24859264A9D74D4092EDCF9FD4C1167F"/>
          </w:pPr>
          <w:r w:rsidRPr="00D51302">
            <w:rPr>
              <w:rStyle w:val="PlaceholderText"/>
            </w:rPr>
            <w:t>Choose an item.</w:t>
          </w:r>
        </w:p>
      </w:docPartBody>
    </w:docPart>
    <w:docPart>
      <w:docPartPr>
        <w:name w:val="CE1662F2DFD0449F833F496315749F5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6624881-15F1-4010-BA7A-97786BBD17FF}"/>
      </w:docPartPr>
      <w:docPartBody>
        <w:p w:rsidR="00000000" w:rsidRDefault="00831352" w:rsidP="00831352">
          <w:pPr>
            <w:pStyle w:val="CE1662F2DFD0449F833F496315749F54"/>
          </w:pPr>
          <w:r w:rsidRPr="00D51302">
            <w:rPr>
              <w:rStyle w:val="PlaceholderText"/>
            </w:rPr>
            <w:t>Choose an item.</w:t>
          </w:r>
        </w:p>
      </w:docPartBody>
    </w:docPart>
    <w:docPart>
      <w:docPartPr>
        <w:name w:val="D83F2D7D7B744803AD55D8387EF06AF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1DD5525-4A98-4FCA-BB3A-12B3D2B2B2CF}"/>
      </w:docPartPr>
      <w:docPartBody>
        <w:p w:rsidR="00000000" w:rsidRDefault="00831352" w:rsidP="00831352">
          <w:pPr>
            <w:pStyle w:val="D83F2D7D7B744803AD55D8387EF06AF7"/>
          </w:pPr>
          <w:r w:rsidRPr="00D51302">
            <w:rPr>
              <w:rStyle w:val="PlaceholderText"/>
            </w:rPr>
            <w:t>Choose an item.</w:t>
          </w:r>
        </w:p>
      </w:docPartBody>
    </w:docPart>
    <w:docPart>
      <w:docPartPr>
        <w:name w:val="8F41B6E729B1441492677505A3163AC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1639C6-5061-4B6B-A906-624E32CAA563}"/>
      </w:docPartPr>
      <w:docPartBody>
        <w:p w:rsidR="00000000" w:rsidRDefault="00831352" w:rsidP="00831352">
          <w:pPr>
            <w:pStyle w:val="8F41B6E729B1441492677505A3163ACA"/>
          </w:pPr>
          <w:r w:rsidRPr="00D51302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ira Sans"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1352"/>
    <w:rsid w:val="004F6604"/>
    <w:rsid w:val="008313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31352"/>
    <w:rPr>
      <w:color w:val="808080"/>
    </w:rPr>
  </w:style>
  <w:style w:type="paragraph" w:customStyle="1" w:styleId="B719B6ACC841488C8E96BD360FFA357E">
    <w:name w:val="B719B6ACC841488C8E96BD360FFA357E"/>
  </w:style>
  <w:style w:type="paragraph" w:customStyle="1" w:styleId="C2A02E45786842DBAB8E06494E50D545">
    <w:name w:val="C2A02E45786842DBAB8E06494E50D545"/>
  </w:style>
  <w:style w:type="paragraph" w:customStyle="1" w:styleId="58ED22428AD84746942F815D1443AF28">
    <w:name w:val="58ED22428AD84746942F815D1443AF28"/>
  </w:style>
  <w:style w:type="paragraph" w:customStyle="1" w:styleId="3665BB56B4F242319EED51B0103143B8">
    <w:name w:val="3665BB56B4F242319EED51B0103143B8"/>
    <w:rsid w:val="00831352"/>
  </w:style>
  <w:style w:type="paragraph" w:customStyle="1" w:styleId="407757EA73DE405F9271F27C7F04401A">
    <w:name w:val="407757EA73DE405F9271F27C7F04401A"/>
    <w:rsid w:val="00831352"/>
  </w:style>
  <w:style w:type="paragraph" w:customStyle="1" w:styleId="5DAB863F6EE045BF9C481C431FF386D0">
    <w:name w:val="5DAB863F6EE045BF9C481C431FF386D0"/>
    <w:rsid w:val="00831352"/>
  </w:style>
  <w:style w:type="paragraph" w:customStyle="1" w:styleId="1F7761A43F5F45CBA5D6F09168ECC2FF">
    <w:name w:val="1F7761A43F5F45CBA5D6F09168ECC2FF"/>
    <w:rsid w:val="00831352"/>
  </w:style>
  <w:style w:type="paragraph" w:customStyle="1" w:styleId="A9FABF349BFB4DC097895F262C9A4DFC">
    <w:name w:val="A9FABF349BFB4DC097895F262C9A4DFC"/>
    <w:rsid w:val="00831352"/>
  </w:style>
  <w:style w:type="paragraph" w:customStyle="1" w:styleId="4B08E14257214D699914E580369E5F9A">
    <w:name w:val="4B08E14257214D699914E580369E5F9A"/>
    <w:rsid w:val="00831352"/>
  </w:style>
  <w:style w:type="paragraph" w:customStyle="1" w:styleId="7F35BAFF9EFD4382B034C6767A9116A1">
    <w:name w:val="7F35BAFF9EFD4382B034C6767A9116A1"/>
    <w:rsid w:val="00831352"/>
  </w:style>
  <w:style w:type="paragraph" w:customStyle="1" w:styleId="54C622CB864B4F068F444CAC2D987C5A">
    <w:name w:val="54C622CB864B4F068F444CAC2D987C5A"/>
    <w:rsid w:val="00831352"/>
  </w:style>
  <w:style w:type="paragraph" w:customStyle="1" w:styleId="595F7B7814DA4CA4B65C9B5C804A6500">
    <w:name w:val="595F7B7814DA4CA4B65C9B5C804A6500"/>
    <w:rsid w:val="00831352"/>
  </w:style>
  <w:style w:type="paragraph" w:customStyle="1" w:styleId="03634040CDE24089829B3611C70BADA3">
    <w:name w:val="03634040CDE24089829B3611C70BADA3"/>
    <w:rsid w:val="00831352"/>
  </w:style>
  <w:style w:type="paragraph" w:customStyle="1" w:styleId="E555D643CEBB4C46A0DBD9AABBF81D1D">
    <w:name w:val="E555D643CEBB4C46A0DBD9AABBF81D1D"/>
    <w:rsid w:val="00831352"/>
  </w:style>
  <w:style w:type="paragraph" w:customStyle="1" w:styleId="01815A773D8F474CACC29C12C7B71C6F">
    <w:name w:val="01815A773D8F474CACC29C12C7B71C6F"/>
    <w:rsid w:val="00831352"/>
  </w:style>
  <w:style w:type="paragraph" w:customStyle="1" w:styleId="7C6B02D1B31D44DC866F990E03CB3517">
    <w:name w:val="7C6B02D1B31D44DC866F990E03CB3517"/>
    <w:rsid w:val="00831352"/>
  </w:style>
  <w:style w:type="paragraph" w:customStyle="1" w:styleId="15B6A815E1FF42078C4852BF504853E4">
    <w:name w:val="15B6A815E1FF42078C4852BF504853E4"/>
    <w:rsid w:val="00831352"/>
  </w:style>
  <w:style w:type="paragraph" w:customStyle="1" w:styleId="5220E74881B24EDF8879EDB713916D8C">
    <w:name w:val="5220E74881B24EDF8879EDB713916D8C"/>
    <w:rsid w:val="00831352"/>
  </w:style>
  <w:style w:type="paragraph" w:customStyle="1" w:styleId="1042FB87525B4EE29215FF5731C37909">
    <w:name w:val="1042FB87525B4EE29215FF5731C37909"/>
    <w:rsid w:val="00831352"/>
  </w:style>
  <w:style w:type="paragraph" w:customStyle="1" w:styleId="643CCA6E81C84E35A803E85D80DB62D5">
    <w:name w:val="643CCA6E81C84E35A803E85D80DB62D5"/>
    <w:rsid w:val="00831352"/>
  </w:style>
  <w:style w:type="paragraph" w:customStyle="1" w:styleId="2BFD6DC34F674FCC87AD04FEEFCB5491">
    <w:name w:val="2BFD6DC34F674FCC87AD04FEEFCB5491"/>
    <w:rsid w:val="00831352"/>
  </w:style>
  <w:style w:type="paragraph" w:customStyle="1" w:styleId="55E92C2289EF4A70B284D748ACC36D09">
    <w:name w:val="55E92C2289EF4A70B284D748ACC36D09"/>
    <w:rsid w:val="00831352"/>
  </w:style>
  <w:style w:type="paragraph" w:customStyle="1" w:styleId="7A8226DE7ADE48C3ABC8AC8EE704F868">
    <w:name w:val="7A8226DE7ADE48C3ABC8AC8EE704F868"/>
    <w:rsid w:val="00831352"/>
  </w:style>
  <w:style w:type="paragraph" w:customStyle="1" w:styleId="F820F2F3BE5C426798F9B1A2E3E695EB">
    <w:name w:val="F820F2F3BE5C426798F9B1A2E3E695EB"/>
    <w:rsid w:val="00831352"/>
  </w:style>
  <w:style w:type="paragraph" w:customStyle="1" w:styleId="99380BB6F231453EB5D79BAEE93B4BC3">
    <w:name w:val="99380BB6F231453EB5D79BAEE93B4BC3"/>
    <w:rsid w:val="00831352"/>
  </w:style>
  <w:style w:type="paragraph" w:customStyle="1" w:styleId="1CA7CA7608EB4208B997BF27F46C5E4F">
    <w:name w:val="1CA7CA7608EB4208B997BF27F46C5E4F"/>
    <w:rsid w:val="00831352"/>
  </w:style>
  <w:style w:type="paragraph" w:customStyle="1" w:styleId="B8F51EEAF22B40CFB385F8F1178F8B38">
    <w:name w:val="B8F51EEAF22B40CFB385F8F1178F8B38"/>
    <w:rsid w:val="00831352"/>
  </w:style>
  <w:style w:type="paragraph" w:customStyle="1" w:styleId="4C226C27A522444597CA91F7AFB19391">
    <w:name w:val="4C226C27A522444597CA91F7AFB19391"/>
    <w:rsid w:val="00831352"/>
  </w:style>
  <w:style w:type="paragraph" w:customStyle="1" w:styleId="38754561EC804424AD27219F74059FB1">
    <w:name w:val="38754561EC804424AD27219F74059FB1"/>
    <w:rsid w:val="00831352"/>
  </w:style>
  <w:style w:type="paragraph" w:customStyle="1" w:styleId="A0F28EDAAE684E8D8A3D6BD1EAAB7FE0">
    <w:name w:val="A0F28EDAAE684E8D8A3D6BD1EAAB7FE0"/>
    <w:rsid w:val="00831352"/>
  </w:style>
  <w:style w:type="paragraph" w:customStyle="1" w:styleId="A8784CF1D53D48CF899BDEAD6D201080">
    <w:name w:val="A8784CF1D53D48CF899BDEAD6D201080"/>
    <w:rsid w:val="00831352"/>
  </w:style>
  <w:style w:type="paragraph" w:customStyle="1" w:styleId="DCC23CB9B501433F98DB87DC585FB4AB">
    <w:name w:val="DCC23CB9B501433F98DB87DC585FB4AB"/>
    <w:rsid w:val="00831352"/>
  </w:style>
  <w:style w:type="paragraph" w:customStyle="1" w:styleId="62377D0F112C431C8BB771A4219ECECF">
    <w:name w:val="62377D0F112C431C8BB771A4219ECECF"/>
    <w:rsid w:val="00831352"/>
  </w:style>
  <w:style w:type="paragraph" w:customStyle="1" w:styleId="DC51516182784F2D8957405A6430D3CA">
    <w:name w:val="DC51516182784F2D8957405A6430D3CA"/>
    <w:rsid w:val="00831352"/>
  </w:style>
  <w:style w:type="paragraph" w:customStyle="1" w:styleId="AA3CD6D80CA6473D948C6C256F5D6376">
    <w:name w:val="AA3CD6D80CA6473D948C6C256F5D6376"/>
    <w:rsid w:val="00831352"/>
  </w:style>
  <w:style w:type="paragraph" w:customStyle="1" w:styleId="B740107904A14235B70E5DA24BF36299">
    <w:name w:val="B740107904A14235B70E5DA24BF36299"/>
    <w:rsid w:val="00831352"/>
  </w:style>
  <w:style w:type="paragraph" w:customStyle="1" w:styleId="F2D352743F044577AE22A4DCA19D3F98">
    <w:name w:val="F2D352743F044577AE22A4DCA19D3F98"/>
    <w:rsid w:val="00831352"/>
  </w:style>
  <w:style w:type="paragraph" w:customStyle="1" w:styleId="912D0131164D4CD9BE9A11079E7FAC3C">
    <w:name w:val="912D0131164D4CD9BE9A11079E7FAC3C"/>
    <w:rsid w:val="00831352"/>
  </w:style>
  <w:style w:type="paragraph" w:customStyle="1" w:styleId="3CA9C5A1B20E47C7BE89ADB630EBBA07">
    <w:name w:val="3CA9C5A1B20E47C7BE89ADB630EBBA07"/>
    <w:rsid w:val="00831352"/>
  </w:style>
  <w:style w:type="paragraph" w:customStyle="1" w:styleId="990F1E36AB6543EE9E0088F070C7CD35">
    <w:name w:val="990F1E36AB6543EE9E0088F070C7CD35"/>
    <w:rsid w:val="00831352"/>
  </w:style>
  <w:style w:type="paragraph" w:customStyle="1" w:styleId="AF09270CE01A49BAACC45ABC3C0435E7">
    <w:name w:val="AF09270CE01A49BAACC45ABC3C0435E7"/>
    <w:rsid w:val="00831352"/>
  </w:style>
  <w:style w:type="paragraph" w:customStyle="1" w:styleId="36916B7C08A64486BCF1BC4C73EA09AF">
    <w:name w:val="36916B7C08A64486BCF1BC4C73EA09AF"/>
    <w:rsid w:val="00831352"/>
  </w:style>
  <w:style w:type="paragraph" w:customStyle="1" w:styleId="56E813B8887342C5902408B1BF7B168D">
    <w:name w:val="56E813B8887342C5902408B1BF7B168D"/>
    <w:rsid w:val="00831352"/>
  </w:style>
  <w:style w:type="paragraph" w:customStyle="1" w:styleId="235E195909884F0799093D2B5AB5CE06">
    <w:name w:val="235E195909884F0799093D2B5AB5CE06"/>
    <w:rsid w:val="00831352"/>
  </w:style>
  <w:style w:type="paragraph" w:customStyle="1" w:styleId="50F8E04B75284AA8BF79B95CB835AA0D">
    <w:name w:val="50F8E04B75284AA8BF79B95CB835AA0D"/>
    <w:rsid w:val="00831352"/>
  </w:style>
  <w:style w:type="paragraph" w:customStyle="1" w:styleId="A9A382E5946C489FBFF2E226A458D0EA">
    <w:name w:val="A9A382E5946C489FBFF2E226A458D0EA"/>
    <w:rsid w:val="00831352"/>
  </w:style>
  <w:style w:type="paragraph" w:customStyle="1" w:styleId="122C47A41CEC438EAEFBA6BA31A6A48B">
    <w:name w:val="122C47A41CEC438EAEFBA6BA31A6A48B"/>
    <w:rsid w:val="00831352"/>
  </w:style>
  <w:style w:type="paragraph" w:customStyle="1" w:styleId="FF1A69FE463343048AF20E1FA26763D5">
    <w:name w:val="FF1A69FE463343048AF20E1FA26763D5"/>
    <w:rsid w:val="00831352"/>
  </w:style>
  <w:style w:type="paragraph" w:customStyle="1" w:styleId="7433B56ECD194D10BA54EFDF9BF0787A">
    <w:name w:val="7433B56ECD194D10BA54EFDF9BF0787A"/>
    <w:rsid w:val="00831352"/>
  </w:style>
  <w:style w:type="paragraph" w:customStyle="1" w:styleId="FADB9D99CAAD4A9EAA9DE1592E8BB281">
    <w:name w:val="FADB9D99CAAD4A9EAA9DE1592E8BB281"/>
    <w:rsid w:val="00831352"/>
  </w:style>
  <w:style w:type="paragraph" w:customStyle="1" w:styleId="DFA91EEB03514A8B8B1A2A8F928D4614">
    <w:name w:val="DFA91EEB03514A8B8B1A2A8F928D4614"/>
    <w:rsid w:val="00831352"/>
  </w:style>
  <w:style w:type="paragraph" w:customStyle="1" w:styleId="250062AB83244841B4F33508D0314AE9">
    <w:name w:val="250062AB83244841B4F33508D0314AE9"/>
    <w:rsid w:val="00831352"/>
  </w:style>
  <w:style w:type="paragraph" w:customStyle="1" w:styleId="4D0E09D3471E4B99BAECC6AF369AB5DD">
    <w:name w:val="4D0E09D3471E4B99BAECC6AF369AB5DD"/>
    <w:rsid w:val="00831352"/>
  </w:style>
  <w:style w:type="paragraph" w:customStyle="1" w:styleId="91E1EE191CCB4F46BCBCE593DF673B2B">
    <w:name w:val="91E1EE191CCB4F46BCBCE593DF673B2B"/>
    <w:rsid w:val="00831352"/>
  </w:style>
  <w:style w:type="paragraph" w:customStyle="1" w:styleId="E25D4F55A90E449AA6A330DF3AC71DA3">
    <w:name w:val="E25D4F55A90E449AA6A330DF3AC71DA3"/>
    <w:rsid w:val="00831352"/>
  </w:style>
  <w:style w:type="paragraph" w:customStyle="1" w:styleId="92367A10378D4FCD98AB8FAC8B75C121">
    <w:name w:val="92367A10378D4FCD98AB8FAC8B75C121"/>
    <w:rsid w:val="00831352"/>
  </w:style>
  <w:style w:type="paragraph" w:customStyle="1" w:styleId="59E51B58B8A241199CD50DAE6BEF9A1F">
    <w:name w:val="59E51B58B8A241199CD50DAE6BEF9A1F"/>
    <w:rsid w:val="00831352"/>
  </w:style>
  <w:style w:type="paragraph" w:customStyle="1" w:styleId="3D6D2CB6FE7E49409D9F80B6302DA322">
    <w:name w:val="3D6D2CB6FE7E49409D9F80B6302DA322"/>
    <w:rsid w:val="00831352"/>
  </w:style>
  <w:style w:type="paragraph" w:customStyle="1" w:styleId="B7E2C3257952459886C2FBD3B25EB538">
    <w:name w:val="B7E2C3257952459886C2FBD3B25EB538"/>
    <w:rsid w:val="00831352"/>
  </w:style>
  <w:style w:type="paragraph" w:customStyle="1" w:styleId="0355BE94841C48239DA6BD556FC5BCD0">
    <w:name w:val="0355BE94841C48239DA6BD556FC5BCD0"/>
    <w:rsid w:val="00831352"/>
  </w:style>
  <w:style w:type="paragraph" w:customStyle="1" w:styleId="F4FD30FD9D554C8DBA635B51415637A3">
    <w:name w:val="F4FD30FD9D554C8DBA635B51415637A3"/>
    <w:rsid w:val="00831352"/>
  </w:style>
  <w:style w:type="paragraph" w:customStyle="1" w:styleId="BB97720FBD5E4D30BD920B63AD41A39A">
    <w:name w:val="BB97720FBD5E4D30BD920B63AD41A39A"/>
    <w:rsid w:val="00831352"/>
  </w:style>
  <w:style w:type="paragraph" w:customStyle="1" w:styleId="EACDFD92F1414622873BF30C4BC98E20">
    <w:name w:val="EACDFD92F1414622873BF30C4BC98E20"/>
    <w:rsid w:val="00831352"/>
  </w:style>
  <w:style w:type="paragraph" w:customStyle="1" w:styleId="D70787CBC60F4017834EE37BC5F8E6CC">
    <w:name w:val="D70787CBC60F4017834EE37BC5F8E6CC"/>
    <w:rsid w:val="00831352"/>
  </w:style>
  <w:style w:type="paragraph" w:customStyle="1" w:styleId="570B2B50C0A04F22B3668ACEC5F5B4B7">
    <w:name w:val="570B2B50C0A04F22B3668ACEC5F5B4B7"/>
    <w:rsid w:val="00831352"/>
  </w:style>
  <w:style w:type="paragraph" w:customStyle="1" w:styleId="0A21224C49F54901ABA419E013BA4D41">
    <w:name w:val="0A21224C49F54901ABA419E013BA4D41"/>
    <w:rsid w:val="00831352"/>
  </w:style>
  <w:style w:type="paragraph" w:customStyle="1" w:styleId="2C0F3AF6977544E8BD62B5B5B6320909">
    <w:name w:val="2C0F3AF6977544E8BD62B5B5B6320909"/>
    <w:rsid w:val="00831352"/>
  </w:style>
  <w:style w:type="paragraph" w:customStyle="1" w:styleId="ACAC29A3AEAC4F15AD4D11A4C4D6B389">
    <w:name w:val="ACAC29A3AEAC4F15AD4D11A4C4D6B389"/>
    <w:rsid w:val="00831352"/>
  </w:style>
  <w:style w:type="paragraph" w:customStyle="1" w:styleId="740903B1889B4DF599406490CC685BBA">
    <w:name w:val="740903B1889B4DF599406490CC685BBA"/>
    <w:rsid w:val="00831352"/>
  </w:style>
  <w:style w:type="paragraph" w:customStyle="1" w:styleId="53990A1D397B4440BE5A4FC7AA4C7BBA">
    <w:name w:val="53990A1D397B4440BE5A4FC7AA4C7BBA"/>
    <w:rsid w:val="00831352"/>
  </w:style>
  <w:style w:type="paragraph" w:customStyle="1" w:styleId="AB3C0BAFF50F4A9391AD041548670D0E">
    <w:name w:val="AB3C0BAFF50F4A9391AD041548670D0E"/>
    <w:rsid w:val="00831352"/>
  </w:style>
  <w:style w:type="paragraph" w:customStyle="1" w:styleId="FE8F6A8D26F54A78ACB29962986E0408">
    <w:name w:val="FE8F6A8D26F54A78ACB29962986E0408"/>
    <w:rsid w:val="00831352"/>
  </w:style>
  <w:style w:type="paragraph" w:customStyle="1" w:styleId="D17B0285B5024EB6B44E104F871AD945">
    <w:name w:val="D17B0285B5024EB6B44E104F871AD945"/>
    <w:rsid w:val="00831352"/>
  </w:style>
  <w:style w:type="paragraph" w:customStyle="1" w:styleId="874E5D612966405AAEC51DF7EB69AF75">
    <w:name w:val="874E5D612966405AAEC51DF7EB69AF75"/>
    <w:rsid w:val="00831352"/>
  </w:style>
  <w:style w:type="paragraph" w:customStyle="1" w:styleId="8D7709CAE34E40BCB56438BAA9277183">
    <w:name w:val="8D7709CAE34E40BCB56438BAA9277183"/>
    <w:rsid w:val="00831352"/>
  </w:style>
  <w:style w:type="paragraph" w:customStyle="1" w:styleId="87AB8E7D063D4C1BB7BACB4323AB1BCA">
    <w:name w:val="87AB8E7D063D4C1BB7BACB4323AB1BCA"/>
    <w:rsid w:val="00831352"/>
  </w:style>
  <w:style w:type="paragraph" w:customStyle="1" w:styleId="F03F36AE25CA4C019411676F30701AD1">
    <w:name w:val="F03F36AE25CA4C019411676F30701AD1"/>
    <w:rsid w:val="00831352"/>
  </w:style>
  <w:style w:type="paragraph" w:customStyle="1" w:styleId="08F0B0979C8E4C9AB495B4BF17A176F9">
    <w:name w:val="08F0B0979C8E4C9AB495B4BF17A176F9"/>
    <w:rsid w:val="00831352"/>
  </w:style>
  <w:style w:type="paragraph" w:customStyle="1" w:styleId="B159A8A7A253456CBF66A1AEAA7A3F23">
    <w:name w:val="B159A8A7A253456CBF66A1AEAA7A3F23"/>
    <w:rsid w:val="00831352"/>
  </w:style>
  <w:style w:type="paragraph" w:customStyle="1" w:styleId="F618835FCEBD4EC0B12AC70B44D9F7B6">
    <w:name w:val="F618835FCEBD4EC0B12AC70B44D9F7B6"/>
    <w:rsid w:val="00831352"/>
  </w:style>
  <w:style w:type="paragraph" w:customStyle="1" w:styleId="A19D2CE4771840C793E5605FA44CB552">
    <w:name w:val="A19D2CE4771840C793E5605FA44CB552"/>
    <w:rsid w:val="00831352"/>
  </w:style>
  <w:style w:type="paragraph" w:customStyle="1" w:styleId="940078BF9F5C469FB832E23AF0FE19A0">
    <w:name w:val="940078BF9F5C469FB832E23AF0FE19A0"/>
    <w:rsid w:val="00831352"/>
  </w:style>
  <w:style w:type="paragraph" w:customStyle="1" w:styleId="B3802DACE6264E188BE55702F3056A37">
    <w:name w:val="B3802DACE6264E188BE55702F3056A37"/>
    <w:rsid w:val="00831352"/>
  </w:style>
  <w:style w:type="paragraph" w:customStyle="1" w:styleId="2F1C30800C534C42A2C46BA35B43D777">
    <w:name w:val="2F1C30800C534C42A2C46BA35B43D777"/>
    <w:rsid w:val="00831352"/>
  </w:style>
  <w:style w:type="paragraph" w:customStyle="1" w:styleId="46918F3CB82243C49FCC9A02BDAC51E1">
    <w:name w:val="46918F3CB82243C49FCC9A02BDAC51E1"/>
    <w:rsid w:val="00831352"/>
  </w:style>
  <w:style w:type="paragraph" w:customStyle="1" w:styleId="39C77770FF3B4E539CDF2AD41B821323">
    <w:name w:val="39C77770FF3B4E539CDF2AD41B821323"/>
    <w:rsid w:val="00831352"/>
  </w:style>
  <w:style w:type="paragraph" w:customStyle="1" w:styleId="BCFAC6F777B443D8A74129B1E6060B38">
    <w:name w:val="BCFAC6F777B443D8A74129B1E6060B38"/>
    <w:rsid w:val="00831352"/>
  </w:style>
  <w:style w:type="paragraph" w:customStyle="1" w:styleId="E4F315DBB8114AA3931189F0C8BEF14B">
    <w:name w:val="E4F315DBB8114AA3931189F0C8BEF14B"/>
    <w:rsid w:val="00831352"/>
  </w:style>
  <w:style w:type="paragraph" w:customStyle="1" w:styleId="7CBCE2FD128641C889F260D528B0B39D">
    <w:name w:val="7CBCE2FD128641C889F260D528B0B39D"/>
    <w:rsid w:val="00831352"/>
  </w:style>
  <w:style w:type="paragraph" w:customStyle="1" w:styleId="D674A516C8534DE08C393355B4906E05">
    <w:name w:val="D674A516C8534DE08C393355B4906E05"/>
    <w:rsid w:val="00831352"/>
  </w:style>
  <w:style w:type="paragraph" w:customStyle="1" w:styleId="0C7EF463754841508F60321492CEC03E">
    <w:name w:val="0C7EF463754841508F60321492CEC03E"/>
    <w:rsid w:val="00831352"/>
  </w:style>
  <w:style w:type="paragraph" w:customStyle="1" w:styleId="21FC81DAEC354174A1613D9D82FA6C2B">
    <w:name w:val="21FC81DAEC354174A1613D9D82FA6C2B"/>
    <w:rsid w:val="00831352"/>
  </w:style>
  <w:style w:type="paragraph" w:customStyle="1" w:styleId="AAD3879F8EC048E3881F0CCC5D42973A">
    <w:name w:val="AAD3879F8EC048E3881F0CCC5D42973A"/>
    <w:rsid w:val="00831352"/>
  </w:style>
  <w:style w:type="paragraph" w:customStyle="1" w:styleId="EC62544A91FD47C6BFF176CF8E64AF29">
    <w:name w:val="EC62544A91FD47C6BFF176CF8E64AF29"/>
    <w:rsid w:val="00831352"/>
  </w:style>
  <w:style w:type="paragraph" w:customStyle="1" w:styleId="B0227B17978A45429758B16273D9F577">
    <w:name w:val="B0227B17978A45429758B16273D9F577"/>
    <w:rsid w:val="00831352"/>
  </w:style>
  <w:style w:type="paragraph" w:customStyle="1" w:styleId="914E4C32FB644650BC33127282B01B24">
    <w:name w:val="914E4C32FB644650BC33127282B01B24"/>
    <w:rsid w:val="00831352"/>
  </w:style>
  <w:style w:type="paragraph" w:customStyle="1" w:styleId="067433780B594DEC9C248874AF63BE65">
    <w:name w:val="067433780B594DEC9C248874AF63BE65"/>
    <w:rsid w:val="00831352"/>
  </w:style>
  <w:style w:type="paragraph" w:customStyle="1" w:styleId="24F1020362F4403C8E96AA7CD2FB304F">
    <w:name w:val="24F1020362F4403C8E96AA7CD2FB304F"/>
    <w:rsid w:val="00831352"/>
  </w:style>
  <w:style w:type="paragraph" w:customStyle="1" w:styleId="B0E4A608369948FF8C3DC22D13EF874E">
    <w:name w:val="B0E4A608369948FF8C3DC22D13EF874E"/>
    <w:rsid w:val="00831352"/>
  </w:style>
  <w:style w:type="paragraph" w:customStyle="1" w:styleId="8B28F63E5A154CCFAA84E7527B7633F4">
    <w:name w:val="8B28F63E5A154CCFAA84E7527B7633F4"/>
    <w:rsid w:val="00831352"/>
  </w:style>
  <w:style w:type="paragraph" w:customStyle="1" w:styleId="D588407F9B094FC582D7CBBF563F6ACC">
    <w:name w:val="D588407F9B094FC582D7CBBF563F6ACC"/>
    <w:rsid w:val="00831352"/>
  </w:style>
  <w:style w:type="paragraph" w:customStyle="1" w:styleId="51DEBFCCBA204583B3ECED16676F6874">
    <w:name w:val="51DEBFCCBA204583B3ECED16676F6874"/>
    <w:rsid w:val="00831352"/>
  </w:style>
  <w:style w:type="paragraph" w:customStyle="1" w:styleId="A384F02AAF934077A8306D7C66E9CAAD">
    <w:name w:val="A384F02AAF934077A8306D7C66E9CAAD"/>
    <w:rsid w:val="00831352"/>
  </w:style>
  <w:style w:type="paragraph" w:customStyle="1" w:styleId="B250784FDA4F4C1C97237A457142C298">
    <w:name w:val="B250784FDA4F4C1C97237A457142C298"/>
    <w:rsid w:val="00831352"/>
  </w:style>
  <w:style w:type="paragraph" w:customStyle="1" w:styleId="5B85F69C073E4EC89693EE9B9D87AFDB">
    <w:name w:val="5B85F69C073E4EC89693EE9B9D87AFDB"/>
    <w:rsid w:val="00831352"/>
  </w:style>
  <w:style w:type="paragraph" w:customStyle="1" w:styleId="D3F4942742244991B7690A8894C31308">
    <w:name w:val="D3F4942742244991B7690A8894C31308"/>
    <w:rsid w:val="00831352"/>
  </w:style>
  <w:style w:type="paragraph" w:customStyle="1" w:styleId="26BB2853E6474BD9B2E89180F3B95B6A">
    <w:name w:val="26BB2853E6474BD9B2E89180F3B95B6A"/>
    <w:rsid w:val="00831352"/>
  </w:style>
  <w:style w:type="paragraph" w:customStyle="1" w:styleId="31DE0C7FF6624EBA8FE3B46E9DFD4BB2">
    <w:name w:val="31DE0C7FF6624EBA8FE3B46E9DFD4BB2"/>
    <w:rsid w:val="00831352"/>
  </w:style>
  <w:style w:type="paragraph" w:customStyle="1" w:styleId="42ABD8C5398D44CE9B693C5488799127">
    <w:name w:val="42ABD8C5398D44CE9B693C5488799127"/>
    <w:rsid w:val="00831352"/>
  </w:style>
  <w:style w:type="paragraph" w:customStyle="1" w:styleId="0773414A0B4441E8BE28AA8F684CAFB4">
    <w:name w:val="0773414A0B4441E8BE28AA8F684CAFB4"/>
    <w:rsid w:val="00831352"/>
  </w:style>
  <w:style w:type="paragraph" w:customStyle="1" w:styleId="B9815BD7557147E5A41820416A9B67A6">
    <w:name w:val="B9815BD7557147E5A41820416A9B67A6"/>
    <w:rsid w:val="00831352"/>
  </w:style>
  <w:style w:type="paragraph" w:customStyle="1" w:styleId="C9230DDFBB6F485E9DC9A089EBFBAD80">
    <w:name w:val="C9230DDFBB6F485E9DC9A089EBFBAD80"/>
    <w:rsid w:val="00831352"/>
  </w:style>
  <w:style w:type="paragraph" w:customStyle="1" w:styleId="7ED961C03B7647FF967809A714C1402A">
    <w:name w:val="7ED961C03B7647FF967809A714C1402A"/>
    <w:rsid w:val="00831352"/>
  </w:style>
  <w:style w:type="paragraph" w:customStyle="1" w:styleId="DBC91D805256479987B7C975F64B69DC">
    <w:name w:val="DBC91D805256479987B7C975F64B69DC"/>
    <w:rsid w:val="00831352"/>
  </w:style>
  <w:style w:type="paragraph" w:customStyle="1" w:styleId="838855D8B8524D00AE4623FE07136FE3">
    <w:name w:val="838855D8B8524D00AE4623FE07136FE3"/>
    <w:rsid w:val="00831352"/>
  </w:style>
  <w:style w:type="paragraph" w:customStyle="1" w:styleId="6A7153CEA50643E4844FD61A24C30A15">
    <w:name w:val="6A7153CEA50643E4844FD61A24C30A15"/>
    <w:rsid w:val="00831352"/>
  </w:style>
  <w:style w:type="paragraph" w:customStyle="1" w:styleId="88E102C71A964E419187CCD700B13A55">
    <w:name w:val="88E102C71A964E419187CCD700B13A55"/>
    <w:rsid w:val="00831352"/>
  </w:style>
  <w:style w:type="paragraph" w:customStyle="1" w:styleId="FF9E520F592248FCBACD5A868FF6B709">
    <w:name w:val="FF9E520F592248FCBACD5A868FF6B709"/>
    <w:rsid w:val="00831352"/>
  </w:style>
  <w:style w:type="paragraph" w:customStyle="1" w:styleId="499B5336FDD94CEBA67B81FB5D3D5176">
    <w:name w:val="499B5336FDD94CEBA67B81FB5D3D5176"/>
    <w:rsid w:val="00831352"/>
  </w:style>
  <w:style w:type="paragraph" w:customStyle="1" w:styleId="FC0BD2D4E1DA48D2B8B2FD10D741F456">
    <w:name w:val="FC0BD2D4E1DA48D2B8B2FD10D741F456"/>
    <w:rsid w:val="00831352"/>
  </w:style>
  <w:style w:type="paragraph" w:customStyle="1" w:styleId="23146003B2F14345A6B6885F1EF7273F">
    <w:name w:val="23146003B2F14345A6B6885F1EF7273F"/>
    <w:rsid w:val="00831352"/>
  </w:style>
  <w:style w:type="paragraph" w:customStyle="1" w:styleId="148A62DAF2C44ACDA1C3E7EA14E799CF">
    <w:name w:val="148A62DAF2C44ACDA1C3E7EA14E799CF"/>
    <w:rsid w:val="00831352"/>
  </w:style>
  <w:style w:type="paragraph" w:customStyle="1" w:styleId="C865A77503DB4D1DBBD4B75A044F3533">
    <w:name w:val="C865A77503DB4D1DBBD4B75A044F3533"/>
    <w:rsid w:val="00831352"/>
  </w:style>
  <w:style w:type="paragraph" w:customStyle="1" w:styleId="9F9E01DB1C5147CFA5C1C1595CB495E1">
    <w:name w:val="9F9E01DB1C5147CFA5C1C1595CB495E1"/>
    <w:rsid w:val="00831352"/>
  </w:style>
  <w:style w:type="paragraph" w:customStyle="1" w:styleId="5E00F86449384C7DAB29EEEC72E737F6">
    <w:name w:val="5E00F86449384C7DAB29EEEC72E737F6"/>
    <w:rsid w:val="00831352"/>
  </w:style>
  <w:style w:type="paragraph" w:customStyle="1" w:styleId="49CCE4C1CDA1415C86BF84BA914FAEB0">
    <w:name w:val="49CCE4C1CDA1415C86BF84BA914FAEB0"/>
    <w:rsid w:val="00831352"/>
  </w:style>
  <w:style w:type="paragraph" w:customStyle="1" w:styleId="A7724B033F1A43B0A4F6C269FD5AFEA1">
    <w:name w:val="A7724B033F1A43B0A4F6C269FD5AFEA1"/>
    <w:rsid w:val="00831352"/>
  </w:style>
  <w:style w:type="paragraph" w:customStyle="1" w:styleId="7279F5C68E4C4B358C035226C722A976">
    <w:name w:val="7279F5C68E4C4B358C035226C722A976"/>
    <w:rsid w:val="00831352"/>
  </w:style>
  <w:style w:type="paragraph" w:customStyle="1" w:styleId="FC3F02F3616B424C869C3DA9DADA2CD0">
    <w:name w:val="FC3F02F3616B424C869C3DA9DADA2CD0"/>
    <w:rsid w:val="00831352"/>
  </w:style>
  <w:style w:type="paragraph" w:customStyle="1" w:styleId="983FC773470148A7AC097733065578CB">
    <w:name w:val="983FC773470148A7AC097733065578CB"/>
    <w:rsid w:val="00831352"/>
  </w:style>
  <w:style w:type="paragraph" w:customStyle="1" w:styleId="6BCBA146E7C642A6AF327442DBEF6C23">
    <w:name w:val="6BCBA146E7C642A6AF327442DBEF6C23"/>
    <w:rsid w:val="00831352"/>
  </w:style>
  <w:style w:type="paragraph" w:customStyle="1" w:styleId="3B5DCED9DA42468C8216186D74AABCB2">
    <w:name w:val="3B5DCED9DA42468C8216186D74AABCB2"/>
    <w:rsid w:val="00831352"/>
  </w:style>
  <w:style w:type="paragraph" w:customStyle="1" w:styleId="61CFCE3C08B64EA19D34EF1A7BF3D8C6">
    <w:name w:val="61CFCE3C08B64EA19D34EF1A7BF3D8C6"/>
    <w:rsid w:val="00831352"/>
  </w:style>
  <w:style w:type="paragraph" w:customStyle="1" w:styleId="69E2E7C5DC814BABA906CD25B793FF22">
    <w:name w:val="69E2E7C5DC814BABA906CD25B793FF22"/>
    <w:rsid w:val="00831352"/>
  </w:style>
  <w:style w:type="paragraph" w:customStyle="1" w:styleId="869E7DCAD3D44D4480F7FA974F11C8AE">
    <w:name w:val="869E7DCAD3D44D4480F7FA974F11C8AE"/>
    <w:rsid w:val="00831352"/>
  </w:style>
  <w:style w:type="paragraph" w:customStyle="1" w:styleId="EC0004B0175B429A848ED29722B7C18B">
    <w:name w:val="EC0004B0175B429A848ED29722B7C18B"/>
    <w:rsid w:val="00831352"/>
  </w:style>
  <w:style w:type="paragraph" w:customStyle="1" w:styleId="2DA5B6549B98456AAEE9D8F0D32C184B">
    <w:name w:val="2DA5B6549B98456AAEE9D8F0D32C184B"/>
    <w:rsid w:val="00831352"/>
  </w:style>
  <w:style w:type="paragraph" w:customStyle="1" w:styleId="98C4E1B65CE54A6E944DC58F4699586C">
    <w:name w:val="98C4E1B65CE54A6E944DC58F4699586C"/>
    <w:rsid w:val="00831352"/>
  </w:style>
  <w:style w:type="paragraph" w:customStyle="1" w:styleId="16C75039DE90414CB8CB25E79A2DDBC2">
    <w:name w:val="16C75039DE90414CB8CB25E79A2DDBC2"/>
    <w:rsid w:val="00831352"/>
  </w:style>
  <w:style w:type="paragraph" w:customStyle="1" w:styleId="5420C024C2024FAD893AC2CAC1976443">
    <w:name w:val="5420C024C2024FAD893AC2CAC1976443"/>
    <w:rsid w:val="00831352"/>
  </w:style>
  <w:style w:type="paragraph" w:customStyle="1" w:styleId="40B421CEFA8A4A518064A372F5D832D4">
    <w:name w:val="40B421CEFA8A4A518064A372F5D832D4"/>
    <w:rsid w:val="00831352"/>
  </w:style>
  <w:style w:type="paragraph" w:customStyle="1" w:styleId="52EE3FF2BD1A47DEBE97FE510A1DDC6F">
    <w:name w:val="52EE3FF2BD1A47DEBE97FE510A1DDC6F"/>
    <w:rsid w:val="00831352"/>
  </w:style>
  <w:style w:type="paragraph" w:customStyle="1" w:styleId="5D1422A5335C406CA84FA5AECE0E0FF7">
    <w:name w:val="5D1422A5335C406CA84FA5AECE0E0FF7"/>
    <w:rsid w:val="00831352"/>
  </w:style>
  <w:style w:type="paragraph" w:customStyle="1" w:styleId="24859264A9D74D4092EDCF9FD4C1167F">
    <w:name w:val="24859264A9D74D4092EDCF9FD4C1167F"/>
    <w:rsid w:val="00831352"/>
  </w:style>
  <w:style w:type="paragraph" w:customStyle="1" w:styleId="CE1662F2DFD0449F833F496315749F54">
    <w:name w:val="CE1662F2DFD0449F833F496315749F54"/>
    <w:rsid w:val="00831352"/>
  </w:style>
  <w:style w:type="paragraph" w:customStyle="1" w:styleId="D83F2D7D7B744803AD55D8387EF06AF7">
    <w:name w:val="D83F2D7D7B744803AD55D8387EF06AF7"/>
    <w:rsid w:val="00831352"/>
  </w:style>
  <w:style w:type="paragraph" w:customStyle="1" w:styleId="8F41B6E729B1441492677505A3163ACA">
    <w:name w:val="8F41B6E729B1441492677505A3163ACA"/>
    <w:rsid w:val="0083135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UI/customUI14.xml><?xml version="1.0" encoding="utf-8"?>
<customUI xmlns="http://schemas.microsoft.com/office/2009/07/customui" onLoad="RibbonControl.Onload">
  <ribbon>
    <tabs>
      <tab id="CustomTab1" label="Queensland Health" insertAfterMso="TabHome">
        <group id="ContentGroup" label="Styles" imageMso="StylesPane" autoScale="false">
          <gallery idMso="QuickStylesGallery" label="Style Gallery" size="large"/>
          <control idMso="StylesPane" label="Style Panel" visible="true" size="large"/>
        </group>
        <group id="mso_c2.19CDA5E" label="Formating" imageMso="Paste" autoScale="false">
          <control idMso="EastAsianEditingMarks" label="Show/Hide" visible="true" size="large"/>
          <splitButton idMso="PasteMenu" size="large"/>
          <toggleButton idMso="Bold"/>
          <toggleButton idMso="Italic"/>
          <gallery idMso="FontColorPicker" showLabel="false"/>
        </group>
        <group id="mso_c1.278C6A9" label="Cover Pages" autoScale="false">
          <gallery idMso="CoverPageInsertGallery" size="large"/>
        </group>
        <group id="mso_c1.27B1FCC" label="Page Layouts" imageMso="PageOrientationPortraitLandscape" autoScale="false">
          <gallery idMso="CustomGallery2" label="Page Layouts" size="large" imageMso="RecordsRefreshMenu"/>
          <gallery idMso="CustomGallery3" label="Text Boxes" imageMso="CharacterBorder"/>
          <gallery idMso="CustomFooterGallery" label="Footers"/>
          <gallery idMso="BreaksGallery" label="Breaks"/>
        </group>
        <group id="mso_c1.1D230BA" label="Charts and Tables" imageMso="ChartInsert" autoScale="true">
          <gallery idMso="CustomGallery1" label="Charts" imageMso="Chart3DColumnChart"/>
          <gallery idMso="CustomTablesGallery" label="Tables"/>
          <control idMso="TableInsertDialogWord" label="Custom"/>
        </group>
        <group id="mso_c2.27C3468" label="Disclaimers" imageMso="FunctionsInformationInsertGallery" autoScale="true">
          <gallery idMso="CustomGallery4" label="Copyright Info" imageMso="Info" size="large"/>
          <gallery idMso="WatermarkGallery" size="large"/>
        </group>
        <group id="mso_c2.2791BFD" label="Referencing" imageMso="FunctionsLookupReferenceInsertGallery" autoScale="true">
          <gallery idMso="TableOfContentsGallery" size="large"/>
          <control idMso="FootnoteInsert" size="large"/>
          <gallery idMso="CitationInsert"/>
          <gallery idMso="BibliographyGallery" label="Insert Reference List"/>
          <control idMso="TableOfFiguresInsert"/>
        </group>
        <group id="mso_c1.245E823" label="Images" imageMso="ControlImage" autoScale="true">
          <control idMso="PictureInsertFromFile" label="Insert Picture" size="large"/>
          <control idMso="CaptionInsert" visible="true"/>
          <gallery idMso="TextWrapGallery"/>
          <control idMso="PicturesCompress"/>
        </group>
        <group id="mso_c1.26A32CA" label="Useful Links" imageMso="WebPagePreview" autoScale="false">
          <button id="OpenURL_Instructions" label="Instructions" imageMso="FindDialog" onAction="RibbonControl.OpenInstructions"/>
          <button id="OpenURL_Templates" label="Templates" imageMso="FindDialog" onAction="RibbonControl.OpenTemplates"/>
          <button id="OpenURL_StyleGuide" label="Editorial Style Guide" imageMso="FindDialog" onAction="RibbonControl.OpenStyleguide"/>
        </group>
        <group id="mso_c1.3363BB3" label="Delete Instructions" imageMso="ClearMenu" autoScale="true">
          <button id="ClearInstructions" label="Delete Instructions" imageMso="ClearMenu" onAction="RibbonControl.DeleteMacro" size="large"/>
        </group>
      </tab>
    </tabs>
  </ribbon>
</customUI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B08EBCF576EF74D8EE50F46E02D9D1A" ma:contentTypeVersion="23" ma:contentTypeDescription="Create a new document." ma:contentTypeScope="" ma:versionID="c215702dba3b9eb9041ee4dd078f603e">
  <xsd:schema xmlns:xsd="http://www.w3.org/2001/XMLSchema" xmlns:xs="http://www.w3.org/2001/XMLSchema" xmlns:p="http://schemas.microsoft.com/office/2006/metadata/properties" xmlns:ns2="6ba2787c-f145-440c-8d71-489551352217" xmlns:ns3="74e9d122-2bd7-4b13-8428-ae06d3fe42ec" xmlns:ns4="3e035340-2944-4727-9f74-27603fa6c14a" targetNamespace="http://schemas.microsoft.com/office/2006/metadata/properties" ma:root="true" ma:fieldsID="dc78dc9954bd322e43bb8c38c1b82e6e" ns2:_="" ns3:_="" ns4:_="">
    <xsd:import namespace="6ba2787c-f145-440c-8d71-489551352217"/>
    <xsd:import namespace="74e9d122-2bd7-4b13-8428-ae06d3fe42ec"/>
    <xsd:import namespace="3e035340-2944-4727-9f74-27603fa6c14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Approvedby" minOccurs="0"/>
                <xsd:element ref="ns2:ApprovedDate" minOccurs="0"/>
                <xsd:element ref="ns2:ReviewDue" minOccurs="0"/>
                <xsd:element ref="ns2:Reviewer" minOccurs="0"/>
                <xsd:element ref="ns2:Author0" minOccurs="0"/>
                <xsd:element ref="ns2:Versionnumber" minOccurs="0"/>
                <xsd:element ref="ns2:Author_x002f_Owner" minOccurs="0"/>
                <xsd:element ref="ns2:MediaServiceObjectDetectorVersions" minOccurs="0"/>
                <xsd:element ref="ns2:lcf76f155ced4ddcb4097134ff3c332f" minOccurs="0"/>
                <xsd:element ref="ns4:TaxCatchAll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ba2787c-f145-440c-8d71-48955135221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Approvedby" ma:index="19" nillable="true" ma:displayName="Approved by" ma:format="Dropdown" ma:list="UserInfo" ma:SharePointGroup="0" ma:internalName="Approvedby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pprovedDate" ma:index="20" nillable="true" ma:displayName="Approved Date" ma:format="DateOnly" ma:internalName="ApprovedDate">
      <xsd:simpleType>
        <xsd:restriction base="dms:DateTime"/>
      </xsd:simpleType>
    </xsd:element>
    <xsd:element name="ReviewDue" ma:index="21" nillable="true" ma:displayName="Review Due" ma:format="DateOnly" ma:internalName="ReviewDue">
      <xsd:simpleType>
        <xsd:restriction base="dms:DateTime"/>
      </xsd:simpleType>
    </xsd:element>
    <xsd:element name="Reviewer" ma:index="22" nillable="true" ma:displayName="Reviewer" ma:format="Dropdown" ma:list="UserInfo" ma:SharePointGroup="0" ma:internalName="Review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uthor0" ma:index="23" nillable="true" ma:displayName="Author" ma:format="Dropdown" ma:internalName="Author0">
      <xsd:simpleType>
        <xsd:restriction base="dms:Text">
          <xsd:maxLength value="255"/>
        </xsd:restriction>
      </xsd:simpleType>
    </xsd:element>
    <xsd:element name="Versionnumber" ma:index="24" nillable="true" ma:displayName="Version number" ma:format="Dropdown" ma:internalName="Versionnumber" ma:percentage="FALSE">
      <xsd:simpleType>
        <xsd:restriction base="dms:Number"/>
      </xsd:simpleType>
    </xsd:element>
    <xsd:element name="Author_x002f_Owner" ma:index="25" nillable="true" ma:displayName="Author/Owner" ma:format="Dropdown" ma:list="UserInfo" ma:SharePointGroup="0" ma:internalName="Author_x002f_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diaServiceObjectDetectorVersions" ma:index="2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28" nillable="true" ma:taxonomy="true" ma:internalName="lcf76f155ced4ddcb4097134ff3c332f" ma:taxonomyFieldName="MediaServiceImageTags" ma:displayName="Image Tags" ma:readOnly="false" ma:fieldId="{5cf76f15-5ced-4ddc-b409-7134ff3c332f}" ma:taxonomyMulti="true" ma:sspId="98e950ff-f1bc-4f65-9ab7-38c216eebbc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30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4e9d122-2bd7-4b13-8428-ae06d3fe42ec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035340-2944-4727-9f74-27603fa6c14a" elementFormDefault="qualified">
    <xsd:import namespace="http://schemas.microsoft.com/office/2006/documentManagement/types"/>
    <xsd:import namespace="http://schemas.microsoft.com/office/infopath/2007/PartnerControls"/>
    <xsd:element name="TaxCatchAll" ma:index="29" nillable="true" ma:displayName="Taxonomy Catch All Column" ma:hidden="true" ma:list="{b8522205-0c99-49f7-87de-72174cc61ab0}" ma:internalName="TaxCatchAll" ma:showField="CatchAllData" ma:web="74e9d122-2bd7-4b13-8428-ae06d3fe42e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eviewDue xmlns="6ba2787c-f145-440c-8d71-489551352217" xsi:nil="true"/>
    <ApprovedDate xmlns="6ba2787c-f145-440c-8d71-489551352217" xsi:nil="true"/>
    <Author0 xmlns="6ba2787c-f145-440c-8d71-489551352217" xsi:nil="true"/>
    <Versionnumber xmlns="6ba2787c-f145-440c-8d71-489551352217" xsi:nil="true"/>
    <Approvedby xmlns="6ba2787c-f145-440c-8d71-489551352217">
      <UserInfo>
        <DisplayName/>
        <AccountId xsi:nil="true"/>
        <AccountType/>
      </UserInfo>
    </Approvedby>
    <TaxCatchAll xmlns="3e035340-2944-4727-9f74-27603fa6c14a" xsi:nil="true"/>
    <Reviewer xmlns="6ba2787c-f145-440c-8d71-489551352217">
      <UserInfo>
        <DisplayName/>
        <AccountId xsi:nil="true"/>
        <AccountType/>
      </UserInfo>
    </Reviewer>
    <Author_x002f_Owner xmlns="6ba2787c-f145-440c-8d71-489551352217">
      <UserInfo>
        <DisplayName/>
        <AccountId xsi:nil="true"/>
        <AccountType/>
      </UserInfo>
    </Author_x002f_Owner>
    <lcf76f155ced4ddcb4097134ff3c332f xmlns="6ba2787c-f145-440c-8d71-489551352217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customXml/itemProps3.xml><?xml version="1.0" encoding="utf-8"?>
<ds:datastoreItem xmlns:ds="http://schemas.openxmlformats.org/officeDocument/2006/customXml" ds:itemID="{A0CDC660-F56A-4006-A2AF-067F57ADA247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72A1C74A-8B22-4799-B59A-42DEF65244BD}"/>
</file>

<file path=customXml/itemProps5.xml><?xml version="1.0" encoding="utf-8"?>
<ds:datastoreItem xmlns:ds="http://schemas.openxmlformats.org/officeDocument/2006/customXml" ds:itemID="{6B6BD105-C294-4BAD-BF43-F9E4DE144BDF}"/>
</file>

<file path=customXml/itemProps6.xml><?xml version="1.0" encoding="utf-8"?>
<ds:datastoreItem xmlns:ds="http://schemas.openxmlformats.org/officeDocument/2006/customXml" ds:itemID="{E564EC1C-6D05-4DDA-B55D-4A542BF43CCC}"/>
</file>

<file path=docProps/app.xml><?xml version="1.0" encoding="utf-8"?>
<Properties xmlns="http://schemas.openxmlformats.org/officeDocument/2006/extended-properties" xmlns:vt="http://schemas.openxmlformats.org/officeDocument/2006/docPropsVTypes">
  <Template>2022 Word Template (FactSheet)</Template>
  <TotalTime>19</TotalTime>
  <Pages>5</Pages>
  <Words>845</Words>
  <Characters>4366</Characters>
  <Application>Microsoft Office Word</Application>
  <DocSecurity>0</DocSecurity>
  <Lines>121</Lines>
  <Paragraphs>89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List of Services and Levels</vt:lpstr>
    </vt:vector>
  </TitlesOfParts>
  <Company/>
  <LinksUpToDate>false</LinksUpToDate>
  <CharactersWithSpaces>5122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List of Services and Levels</dc:title>
  <dc:subject>Clinical services capability framework (CSCF)</dc:subject>
  <dc:creator>Catherine Dwyer</dc:creator>
  <cp:keywords/>
  <dc:description/>
  <cp:lastModifiedBy>Catherine Dwyer</cp:lastModifiedBy>
  <cp:revision>3</cp:revision>
  <dcterms:created xsi:type="dcterms:W3CDTF">2024-02-01T23:24:00Z</dcterms:created>
  <dcterms:modified xsi:type="dcterms:W3CDTF">2024-02-02T00:46:00Z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0x0101005B08EBCF576EF74D8EE50F46E02D9D1A</vt:lpwstr>
  </property>
</Properties>
</file>