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139222587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7530033A" w14:textId="45DB0D85" w:rsidR="00C728B2" w:rsidRPr="00004C05" w:rsidRDefault="00C728B2" w:rsidP="00227879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487402A" wp14:editId="53B53A89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6DA39268" w14:textId="1B0765E9" w:rsidR="00C728B2" w:rsidRPr="0082074C" w:rsidRDefault="00CB47A8" w:rsidP="00227879">
                                <w:pPr>
                                  <w:pStyle w:val="HeaderTitle"/>
                                  <w:spacing w:before="0"/>
                                </w:pPr>
                                <w:sdt>
                                  <w:sdt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722FE9">
                                      <w:t>Satellite Site RGO Submission Document Checklist</w:t>
                                    </w:r>
                                  </w:sdtContent>
                                </w:sdt>
                              </w:p>
                              <w:p w14:paraId="3734871C" w14:textId="77777777" w:rsidR="00C728B2" w:rsidRDefault="00CB47A8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C728B2">
                                      <w:t>Insert subtitle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487402A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6DA39268" w14:textId="1B0765E9" w:rsidR="00C728B2" w:rsidRPr="0082074C" w:rsidRDefault="00CB47A8" w:rsidP="00227879">
                          <w:pPr>
                            <w:pStyle w:val="HeaderTitle"/>
                            <w:spacing w:before="0"/>
                          </w:pPr>
                          <w:sdt>
                            <w:sdt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722FE9">
                                <w:t>Satellite Site RGO Submission Document Checklist</w:t>
                              </w:r>
                            </w:sdtContent>
                          </w:sdt>
                        </w:p>
                        <w:p w14:paraId="3734871C" w14:textId="77777777" w:rsidR="00C728B2" w:rsidRDefault="00CB47A8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C728B2">
                                <w:t>Insert subtitle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6A938B35" wp14:editId="3950709B">
                <wp:simplePos x="0" y="0"/>
                <wp:positionH relativeFrom="column">
                  <wp:posOffset>-987117</wp:posOffset>
                </wp:positionH>
                <wp:positionV relativeFrom="page">
                  <wp:posOffset>0</wp:posOffset>
                </wp:positionV>
                <wp:extent cx="7579360" cy="1762125"/>
                <wp:effectExtent l="0" t="0" r="0" b="0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071E9184" w14:textId="77777777" w:rsidR="00771DEF" w:rsidRPr="00305758" w:rsidRDefault="00771DEF" w:rsidP="00771DEF">
          <w:pPr>
            <w:rPr>
              <w:rFonts w:ascii="Arial" w:hAnsi="Arial" w:cs="Arial"/>
              <w:b/>
              <w:bCs/>
            </w:rPr>
          </w:pPr>
          <w:r w:rsidRPr="00305758">
            <w:rPr>
              <w:rFonts w:ascii="Arial" w:hAnsi="Arial" w:cs="Arial"/>
              <w:b/>
              <w:bCs/>
            </w:rPr>
            <w:t xml:space="preserve">Documents to be uploaded against the Research Governance Application at the </w:t>
          </w:r>
          <w:r>
            <w:rPr>
              <w:rFonts w:ascii="Arial" w:hAnsi="Arial" w:cs="Arial"/>
              <w:b/>
              <w:bCs/>
            </w:rPr>
            <w:t xml:space="preserve">Satellite </w:t>
          </w:r>
          <w:r w:rsidRPr="00305758">
            <w:rPr>
              <w:rFonts w:ascii="Arial" w:hAnsi="Arial" w:cs="Arial"/>
              <w:b/>
              <w:bCs/>
            </w:rPr>
            <w:t xml:space="preserve">Site </w:t>
          </w:r>
        </w:p>
        <w:tbl>
          <w:tblPr>
            <w:tblStyle w:val="TableGrid"/>
            <w:tblW w:w="0" w:type="auto"/>
            <w:tblLook w:val="04A0" w:firstRow="1" w:lastRow="0" w:firstColumn="1" w:lastColumn="0" w:noHBand="0" w:noVBand="1"/>
          </w:tblPr>
          <w:tblGrid>
            <w:gridCol w:w="8021"/>
            <w:gridCol w:w="813"/>
          </w:tblGrid>
          <w:tr w:rsidR="00771DEF" w:rsidRPr="00305758" w14:paraId="1EE29984" w14:textId="77777777" w:rsidTr="00BB1560">
            <w:tc>
              <w:tcPr>
                <w:tcW w:w="9174" w:type="dxa"/>
                <w:gridSpan w:val="2"/>
              </w:tcPr>
              <w:p w14:paraId="3AC1262F" w14:textId="77777777" w:rsidR="00771DEF" w:rsidRPr="00305758" w:rsidRDefault="00771DEF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>In accordance with local processes:</w:t>
                </w:r>
              </w:p>
            </w:tc>
          </w:tr>
          <w:tr w:rsidR="00771DEF" w:rsidRPr="00305758" w14:paraId="454B3708" w14:textId="77777777" w:rsidTr="00BB1560">
            <w:trPr>
              <w:trHeight w:val="766"/>
            </w:trPr>
            <w:tc>
              <w:tcPr>
                <w:tcW w:w="8330" w:type="dxa"/>
                <w:vMerge w:val="restart"/>
              </w:tcPr>
              <w:p w14:paraId="76281885" w14:textId="77777777" w:rsidR="00771DEF" w:rsidRPr="00305758" w:rsidRDefault="00771DEF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  <w:i/>
                    <w:iCs/>
                  </w:rPr>
                </w:pPr>
                <w:r w:rsidRPr="00305758">
                  <w:rPr>
                    <w:rFonts w:ascii="Arial" w:hAnsi="Arial" w:cs="Arial"/>
                  </w:rPr>
                  <w:t xml:space="preserve">Cover letter from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S </w:t>
                </w:r>
                <w:r>
                  <w:rPr>
                    <w:rFonts w:ascii="Arial" w:hAnsi="Arial" w:cs="Arial"/>
                  </w:rPr>
                  <w:t>A</w:t>
                </w:r>
                <w:r w:rsidRPr="00305758">
                  <w:rPr>
                    <w:rFonts w:ascii="Arial" w:hAnsi="Arial" w:cs="Arial"/>
                  </w:rPr>
                  <w:t>I which includes:</w:t>
                </w:r>
              </w:p>
              <w:p w14:paraId="7B418FAA" w14:textId="77777777" w:rsidR="00771DEF" w:rsidRPr="00305758" w:rsidRDefault="00771DEF" w:rsidP="00771DEF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  <w:i/>
                    <w:iCs/>
                  </w:rPr>
                </w:pPr>
                <w:r w:rsidRPr="00305758">
                  <w:rPr>
                    <w:rFonts w:ascii="Arial" w:hAnsi="Arial" w:cs="Arial"/>
                  </w:rPr>
                  <w:t>A statement: “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 xml:space="preserve">The study is to be conducted under the teletrial model with [enter PS name] as the Primary Site and </w:t>
                </w:r>
                <w:r>
                  <w:rPr>
                    <w:rFonts w:ascii="Arial" w:hAnsi="Arial" w:cs="Arial"/>
                    <w:i/>
                    <w:iCs/>
                  </w:rPr>
                  <w:t xml:space="preserve">(name of this site) 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 xml:space="preserve">as </w:t>
                </w:r>
                <w:r>
                  <w:rPr>
                    <w:rFonts w:ascii="Arial" w:hAnsi="Arial" w:cs="Arial"/>
                    <w:i/>
                    <w:iCs/>
                  </w:rPr>
                  <w:t xml:space="preserve">a 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 xml:space="preserve">Satellite Site. </w:t>
                </w:r>
              </w:p>
              <w:p w14:paraId="1D315596" w14:textId="77777777" w:rsidR="00771DEF" w:rsidRPr="00305758" w:rsidRDefault="00771DEF" w:rsidP="00771DEF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List of documents uploaded to ERM for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S RGO review </w:t>
                </w:r>
              </w:p>
              <w:p w14:paraId="08AD1378" w14:textId="77777777" w:rsidR="00771DEF" w:rsidRPr="00305758" w:rsidRDefault="00771DEF" w:rsidP="00771DEF">
                <w:pPr>
                  <w:pStyle w:val="ListParagraph"/>
                  <w:numPr>
                    <w:ilvl w:val="0"/>
                    <w:numId w:val="45"/>
                  </w:numPr>
                  <w:spacing w:before="0" w:after="60" w:line="259" w:lineRule="auto"/>
                  <w:contextualSpacing w:val="0"/>
                  <w:jc w:val="both"/>
                  <w:textboxTightWrap w:val="none"/>
                  <w:rPr>
                    <w:rFonts w:ascii="Arial" w:hAnsi="Arial" w:cs="Arial"/>
                    <w:lang w:val="en-US"/>
                  </w:rPr>
                </w:pPr>
                <w:r w:rsidRPr="00305758">
                  <w:rPr>
                    <w:rFonts w:ascii="Arial" w:hAnsi="Arial" w:cs="Arial"/>
                  </w:rPr>
                  <w:t xml:space="preserve">Information if ionising radiation is standard of care (SOC) or study specific or if study specific reporting is required additional to SOC </w:t>
                </w:r>
                <w:r w:rsidRPr="00305758">
                  <w:rPr>
                    <w:rFonts w:ascii="Arial" w:hAnsi="Arial" w:cs="Arial"/>
                    <w:i/>
                    <w:iCs/>
                  </w:rPr>
                  <w:t>(where applicable)</w:t>
                </w:r>
                <w:r w:rsidRPr="00305758">
                  <w:rPr>
                    <w:rFonts w:ascii="Arial" w:hAnsi="Arial" w:cs="Arial"/>
                  </w:rPr>
                  <w:t xml:space="preserve"> (N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>B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 xml:space="preserve"> in Queensland Health, where ionising radiation is extra to SOC, each machine must be evaluated and the result with the greatest ionising radiation should be used in the cluster PICF</w:t>
                </w:r>
                <w:r>
                  <w:rPr>
                    <w:rFonts w:ascii="Arial" w:hAnsi="Arial" w:cs="Arial"/>
                  </w:rPr>
                  <w:t>)</w:t>
                </w:r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</w:tc>
            <w:tc>
              <w:tcPr>
                <w:tcW w:w="844" w:type="dxa"/>
                <w:tcBorders>
                  <w:bottom w:val="dashSmallGap" w:sz="4" w:space="0" w:color="auto"/>
                </w:tcBorders>
              </w:tcPr>
              <w:p w14:paraId="72D08A01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63E45802" w14:textId="77777777" w:rsidTr="00BB1560">
            <w:trPr>
              <w:trHeight w:val="566"/>
            </w:trPr>
            <w:tc>
              <w:tcPr>
                <w:tcW w:w="8330" w:type="dxa"/>
                <w:vMerge/>
              </w:tcPr>
              <w:p w14:paraId="718B12AF" w14:textId="77777777" w:rsidR="00771DEF" w:rsidRPr="00305758" w:rsidRDefault="00771DEF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SmallGap" w:sz="4" w:space="0" w:color="auto"/>
                  <w:bottom w:val="dashSmallGap" w:sz="4" w:space="0" w:color="auto"/>
                </w:tcBorders>
              </w:tcPr>
              <w:p w14:paraId="7F58A92C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  <w:p w14:paraId="075F08E1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280EE0A7" w14:textId="77777777" w:rsidTr="00BB1560">
            <w:trPr>
              <w:trHeight w:val="1455"/>
            </w:trPr>
            <w:tc>
              <w:tcPr>
                <w:tcW w:w="8330" w:type="dxa"/>
                <w:vMerge/>
              </w:tcPr>
              <w:p w14:paraId="4A112E60" w14:textId="77777777" w:rsidR="00771DEF" w:rsidRPr="00305758" w:rsidRDefault="00771DEF" w:rsidP="00BB1560">
                <w:pPr>
                  <w:tabs>
                    <w:tab w:val="left" w:pos="2835"/>
                  </w:tabs>
                  <w:spacing w:before="12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SmallGap" w:sz="4" w:space="0" w:color="auto"/>
                </w:tcBorders>
              </w:tcPr>
              <w:p w14:paraId="102CF710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24CC1CF0" w14:textId="77777777" w:rsidTr="00BB1560">
            <w:tc>
              <w:tcPr>
                <w:tcW w:w="9174" w:type="dxa"/>
                <w:gridSpan w:val="2"/>
              </w:tcPr>
              <w:p w14:paraId="5DCD3737" w14:textId="77777777" w:rsidR="00771DEF" w:rsidRPr="00305758" w:rsidRDefault="00771DEF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 xml:space="preserve">Mandatory </w:t>
                </w:r>
              </w:p>
            </w:tc>
          </w:tr>
          <w:tr w:rsidR="00771DEF" w:rsidRPr="00305758" w14:paraId="16C4E1CB" w14:textId="77777777" w:rsidTr="00BB1560">
            <w:tc>
              <w:tcPr>
                <w:tcW w:w="8330" w:type="dxa"/>
              </w:tcPr>
              <w:p w14:paraId="457EE280" w14:textId="77777777" w:rsidR="00771DEF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Site Specific Assessment (SSA) Application Option 1 </w:t>
                </w:r>
              </w:p>
              <w:p w14:paraId="2FC434FF" w14:textId="77777777" w:rsidR="00771DEF" w:rsidRPr="006D6309" w:rsidRDefault="00771DEF" w:rsidP="00771DEF">
                <w:pPr>
                  <w:pStyle w:val="ListParagraph"/>
                  <w:numPr>
                    <w:ilvl w:val="0"/>
                    <w:numId w:val="49"/>
                  </w:numPr>
                  <w:spacing w:before="60" w:after="60"/>
                  <w:ind w:left="714" w:hanging="357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6D6309">
                  <w:rPr>
                    <w:rFonts w:ascii="Arial" w:hAnsi="Arial" w:cs="Arial"/>
                  </w:rPr>
                  <w:t xml:space="preserve">with PS PI listed as the PI, and </w:t>
                </w:r>
                <w:r>
                  <w:rPr>
                    <w:rFonts w:ascii="Arial" w:hAnsi="Arial" w:cs="Arial"/>
                  </w:rPr>
                  <w:t>AI</w:t>
                </w:r>
                <w:r w:rsidRPr="006D6309">
                  <w:rPr>
                    <w:rFonts w:ascii="Arial" w:hAnsi="Arial" w:cs="Arial"/>
                  </w:rPr>
                  <w:t xml:space="preserve"> at this </w:t>
                </w:r>
                <w:r>
                  <w:rPr>
                    <w:rFonts w:ascii="Arial" w:hAnsi="Arial" w:cs="Arial"/>
                  </w:rPr>
                  <w:t>SS</w:t>
                </w:r>
                <w:r w:rsidRPr="006D6309">
                  <w:rPr>
                    <w:rFonts w:ascii="Arial" w:hAnsi="Arial" w:cs="Arial"/>
                  </w:rPr>
                  <w:t xml:space="preserve"> listed as an </w:t>
                </w:r>
                <w:r>
                  <w:rPr>
                    <w:rFonts w:ascii="Arial" w:hAnsi="Arial" w:cs="Arial"/>
                  </w:rPr>
                  <w:t>AI</w:t>
                </w:r>
              </w:p>
              <w:p w14:paraId="1531F514" w14:textId="77777777" w:rsidR="00771DEF" w:rsidRPr="006D6309" w:rsidRDefault="00771DEF" w:rsidP="00771DEF">
                <w:pPr>
                  <w:pStyle w:val="ListParagraph"/>
                  <w:numPr>
                    <w:ilvl w:val="0"/>
                    <w:numId w:val="49"/>
                  </w:numPr>
                  <w:spacing w:before="60" w:after="60"/>
                  <w:ind w:left="714" w:hanging="357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6D6309">
                  <w:rPr>
                    <w:rFonts w:ascii="Arial" w:hAnsi="Arial" w:cs="Arial"/>
                  </w:rPr>
                  <w:t>all relevant Head</w:t>
                </w:r>
                <w:r>
                  <w:rPr>
                    <w:rFonts w:ascii="Arial" w:hAnsi="Arial" w:cs="Arial"/>
                  </w:rPr>
                  <w:t>s</w:t>
                </w:r>
                <w:r w:rsidRPr="006D6309">
                  <w:rPr>
                    <w:rFonts w:ascii="Arial" w:hAnsi="Arial" w:cs="Arial"/>
                  </w:rPr>
                  <w:t xml:space="preserve"> of Department signatures completed </w:t>
                </w:r>
              </w:p>
            </w:tc>
            <w:tc>
              <w:tcPr>
                <w:tcW w:w="844" w:type="dxa"/>
              </w:tcPr>
              <w:p w14:paraId="3893BCF5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685F098B" w14:textId="77777777" w:rsidTr="00BB1560">
            <w:tc>
              <w:tcPr>
                <w:tcW w:w="8330" w:type="dxa"/>
              </w:tcPr>
              <w:p w14:paraId="1A16D39C" w14:textId="77777777" w:rsidR="00771DEF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Copy of HREA submitted to HREC</w:t>
                </w:r>
              </w:p>
              <w:p w14:paraId="78C0B740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HREC Approval Letter/s listing all current HREC approved documents</w:t>
                </w:r>
              </w:p>
            </w:tc>
            <w:tc>
              <w:tcPr>
                <w:tcW w:w="844" w:type="dxa"/>
              </w:tcPr>
              <w:p w14:paraId="1442F934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5CE02874" w14:textId="77777777" w:rsidTr="00BB1560">
            <w:tc>
              <w:tcPr>
                <w:tcW w:w="8330" w:type="dxa"/>
              </w:tcPr>
              <w:p w14:paraId="20FE088B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Protocol  </w:t>
                </w:r>
              </w:p>
            </w:tc>
            <w:tc>
              <w:tcPr>
                <w:tcW w:w="844" w:type="dxa"/>
              </w:tcPr>
              <w:p w14:paraId="4C9A7750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7E171F2D" w14:textId="77777777" w:rsidTr="00BB1560">
            <w:trPr>
              <w:trHeight w:val="818"/>
            </w:trPr>
            <w:tc>
              <w:tcPr>
                <w:tcW w:w="8330" w:type="dxa"/>
                <w:vMerge w:val="restart"/>
              </w:tcPr>
              <w:p w14:paraId="1E7CD5AA" w14:textId="77777777" w:rsidR="00771DEF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Participant Information Sheets and Consent Forms: </w:t>
                </w:r>
              </w:p>
              <w:p w14:paraId="361DA756" w14:textId="77777777" w:rsidR="00771DEF" w:rsidRPr="00187C08" w:rsidRDefault="00771DEF" w:rsidP="00771DEF">
                <w:pPr>
                  <w:pStyle w:val="ListParagraph"/>
                  <w:numPr>
                    <w:ilvl w:val="0"/>
                    <w:numId w:val="47"/>
                  </w:numPr>
                  <w:spacing w:before="60" w:after="6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187C08">
                  <w:rPr>
                    <w:rFonts w:ascii="Arial" w:hAnsi="Arial" w:cs="Arial"/>
                  </w:rPr>
                  <w:t>HREC Approved Master PICF</w:t>
                </w:r>
                <w:r>
                  <w:rPr>
                    <w:rFonts w:ascii="Arial" w:hAnsi="Arial" w:cs="Arial"/>
                  </w:rPr>
                  <w:t xml:space="preserve">/s </w:t>
                </w:r>
                <w:r w:rsidRPr="00187C08">
                  <w:rPr>
                    <w:rFonts w:ascii="Arial" w:hAnsi="Arial" w:cs="Arial"/>
                  </w:rPr>
                  <w:t xml:space="preserve">(clean) </w:t>
                </w:r>
              </w:p>
              <w:p w14:paraId="2AA95A25" w14:textId="77777777" w:rsidR="00771DEF" w:rsidRDefault="00771DEF" w:rsidP="00771DEF">
                <w:pPr>
                  <w:pStyle w:val="ListParagraph"/>
                  <w:numPr>
                    <w:ilvl w:val="0"/>
                    <w:numId w:val="47"/>
                  </w:numPr>
                  <w:spacing w:before="60" w:after="60"/>
                  <w:jc w:val="both"/>
                  <w:textboxTightWrap w:val="none"/>
                  <w:rPr>
                    <w:rFonts w:ascii="Arial" w:hAnsi="Arial" w:cs="Arial"/>
                  </w:rPr>
                </w:pPr>
                <w:r w:rsidRPr="00187C08">
                  <w:rPr>
                    <w:rFonts w:ascii="Arial" w:hAnsi="Arial" w:cs="Arial"/>
                  </w:rPr>
                  <w:t>Cluster PICF/s - tracked and clean</w:t>
                </w:r>
                <w:r>
                  <w:rPr>
                    <w:rFonts w:ascii="Arial" w:hAnsi="Arial" w:cs="Arial"/>
                  </w:rPr>
                  <w:t xml:space="preserve">, ensuring the </w:t>
                </w:r>
                <w:r w:rsidRPr="00305758">
                  <w:rPr>
                    <w:rFonts w:ascii="Arial" w:hAnsi="Arial" w:cs="Arial"/>
                  </w:rPr>
                  <w:t xml:space="preserve">agreed Teletrials Specific Wording </w:t>
                </w:r>
                <w:r>
                  <w:rPr>
                    <w:rFonts w:ascii="Arial" w:hAnsi="Arial" w:cs="Arial"/>
                  </w:rPr>
                  <w:t>has been approved by the HEC and is included in the r</w:t>
                </w:r>
                <w:r w:rsidRPr="00305758">
                  <w:rPr>
                    <w:rFonts w:ascii="Arial" w:hAnsi="Arial" w:cs="Arial"/>
                  </w:rPr>
                  <w:t xml:space="preserve">elevant section of </w:t>
                </w:r>
                <w:r>
                  <w:rPr>
                    <w:rFonts w:ascii="Arial" w:hAnsi="Arial" w:cs="Arial"/>
                  </w:rPr>
                  <w:t xml:space="preserve">the Cluster </w:t>
                </w:r>
                <w:r w:rsidRPr="00305758">
                  <w:rPr>
                    <w:rFonts w:ascii="Arial" w:hAnsi="Arial" w:cs="Arial"/>
                  </w:rPr>
                  <w:t>PICF (e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>g</w:t>
                </w:r>
                <w:r>
                  <w:rPr>
                    <w:rFonts w:ascii="Arial" w:hAnsi="Arial" w:cs="Arial"/>
                  </w:rPr>
                  <w:t>.</w:t>
                </w:r>
                <w:r w:rsidRPr="00305758">
                  <w:rPr>
                    <w:rFonts w:ascii="Arial" w:hAnsi="Arial" w:cs="Arial"/>
                  </w:rPr>
                  <w:t xml:space="preserve"> Page 1)  </w:t>
                </w:r>
              </w:p>
              <w:p w14:paraId="3DF4175B" w14:textId="77777777" w:rsidR="00771DEF" w:rsidRPr="00187C0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Please consider using the following formatting:</w:t>
                </w:r>
              </w:p>
              <w:p w14:paraId="5830D6B3" w14:textId="77777777" w:rsidR="00771DEF" w:rsidRDefault="00771DEF" w:rsidP="00771DEF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20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Jurisdictional or Institutional logo on page 1 of the PICF and on the Consent page </w:t>
                </w:r>
              </w:p>
              <w:p w14:paraId="64A9664B" w14:textId="77777777" w:rsidR="00771DEF" w:rsidRPr="00305758" w:rsidRDefault="00771DEF" w:rsidP="00771DEF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20"/>
                  <w:contextualSpacing w:val="0"/>
                  <w:jc w:val="both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Consent page attached to the Information Sheet with matching version details.</w:t>
                </w:r>
              </w:p>
              <w:p w14:paraId="51C64035" w14:textId="77777777" w:rsidR="00771DEF" w:rsidRDefault="00771DEF" w:rsidP="00771DEF">
                <w:pPr>
                  <w:pStyle w:val="ListParagraph"/>
                  <w:numPr>
                    <w:ilvl w:val="0"/>
                    <w:numId w:val="46"/>
                  </w:numPr>
                  <w:spacing w:before="0" w:after="60" w:line="259" w:lineRule="auto"/>
                  <w:ind w:left="714" w:hanging="357"/>
                  <w:contextualSpacing w:val="0"/>
                  <w:textboxTightWrap w:val="none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Footer details: </w:t>
                </w:r>
                <w:r w:rsidRPr="00305758">
                  <w:rPr>
                    <w:rFonts w:ascii="Arial" w:hAnsi="Arial" w:cs="Arial"/>
                  </w:rPr>
                  <w:br/>
                  <w:t xml:space="preserve"> [cluster name] </w:t>
                </w:r>
                <w:r>
                  <w:rPr>
                    <w:rFonts w:ascii="Arial" w:hAnsi="Arial" w:cs="Arial"/>
                  </w:rPr>
                  <w:t>PICF</w:t>
                </w:r>
                <w:r w:rsidRPr="00305758">
                  <w:rPr>
                    <w:rFonts w:ascii="Arial" w:hAnsi="Arial" w:cs="Arial"/>
                  </w:rPr>
                  <w:t xml:space="preserve">, </w:t>
                </w:r>
                <w:r>
                  <w:rPr>
                    <w:rFonts w:ascii="Arial" w:hAnsi="Arial" w:cs="Arial"/>
                  </w:rPr>
                  <w:t>ver x: dd/mmm/yyyy</w:t>
                </w:r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  <w:p w14:paraId="3D9A1FD9" w14:textId="77777777" w:rsidR="00771DEF" w:rsidRDefault="00771DEF" w:rsidP="00BB1560">
                <w:pPr>
                  <w:pStyle w:val="ListParagraph"/>
                  <w:spacing w:after="60" w:line="259" w:lineRule="auto"/>
                  <w:contextualSpacing w:val="0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BASED on Master PICF ver </w:t>
                </w:r>
                <w:r>
                  <w:rPr>
                    <w:rFonts w:ascii="Arial" w:hAnsi="Arial" w:cs="Arial"/>
                  </w:rPr>
                  <w:t>y: dd/mmm/yyyy</w:t>
                </w:r>
                <w:r w:rsidRPr="00305758">
                  <w:rPr>
                    <w:rFonts w:ascii="Arial" w:hAnsi="Arial" w:cs="Arial"/>
                  </w:rPr>
                  <w:t xml:space="preserve"> </w:t>
                </w:r>
              </w:p>
              <w:p w14:paraId="5CC4A591" w14:textId="77777777" w:rsidR="00771DEF" w:rsidRDefault="00771DEF" w:rsidP="00BB1560">
                <w:pPr>
                  <w:spacing w:after="60"/>
                  <w:ind w:left="357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      </w:t>
                </w:r>
                <w:r w:rsidRPr="00B64DC0">
                  <w:rPr>
                    <w:rFonts w:ascii="Arial" w:hAnsi="Arial" w:cs="Arial"/>
                  </w:rPr>
                  <w:t>BASED on Global PICF ver z, dd/mmm/yyyy</w:t>
                </w:r>
              </w:p>
              <w:p w14:paraId="7F108E6E" w14:textId="77777777" w:rsidR="00771DEF" w:rsidRPr="00485CC7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  <w:i/>
                    <w:iCs/>
                    <w:color w:val="FF3300"/>
                  </w:rPr>
                </w:pP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OR</w:t>
                </w:r>
              </w:p>
              <w:p w14:paraId="3934FB3C" w14:textId="77777777" w:rsidR="00771DEF" w:rsidRPr="00B64DC0" w:rsidRDefault="00771DEF" w:rsidP="00BB1560">
                <w:pPr>
                  <w:spacing w:after="60"/>
                  <w:rPr>
                    <w:rFonts w:ascii="Arial" w:hAnsi="Arial" w:cs="Arial"/>
                    <w:b/>
                    <w:bCs/>
                  </w:rPr>
                </w:pP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Stand Alone Teletrial PICF (</w:t>
                </w:r>
                <w:r>
                  <w:rPr>
                    <w:rFonts w:ascii="Arial" w:hAnsi="Arial" w:cs="Arial"/>
                    <w:i/>
                    <w:iCs/>
                    <w:color w:val="FF3300"/>
                  </w:rPr>
                  <w:t xml:space="preserve">if / </w:t>
                </w:r>
                <w:r w:rsidRPr="00485CC7">
                  <w:rPr>
                    <w:rFonts w:ascii="Arial" w:hAnsi="Arial" w:cs="Arial"/>
                    <w:i/>
                    <w:iCs/>
                    <w:color w:val="FF3300"/>
                  </w:rPr>
                  <w:t>when endorsed by NMA).</w:t>
                </w:r>
              </w:p>
            </w:tc>
            <w:tc>
              <w:tcPr>
                <w:tcW w:w="844" w:type="dxa"/>
                <w:tcBorders>
                  <w:bottom w:val="dashed" w:sz="4" w:space="0" w:color="auto"/>
                </w:tcBorders>
              </w:tcPr>
              <w:p w14:paraId="40970E94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4BC85BC1" w14:textId="77777777" w:rsidTr="00BB1560">
            <w:trPr>
              <w:trHeight w:val="885"/>
            </w:trPr>
            <w:tc>
              <w:tcPr>
                <w:tcW w:w="8330" w:type="dxa"/>
                <w:vMerge/>
              </w:tcPr>
              <w:p w14:paraId="5813F243" w14:textId="77777777" w:rsidR="00771DEF" w:rsidRPr="00305758" w:rsidRDefault="00771DEF" w:rsidP="00BB1560">
                <w:pPr>
                  <w:spacing w:after="60"/>
                  <w:jc w:val="both"/>
                  <w:rPr>
                    <w:rFonts w:ascii="Arial" w:hAnsi="Arial" w:cs="Arial"/>
                  </w:rPr>
                </w:pPr>
              </w:p>
            </w:tc>
            <w:tc>
              <w:tcPr>
                <w:tcW w:w="844" w:type="dxa"/>
                <w:tcBorders>
                  <w:top w:val="dashed" w:sz="4" w:space="0" w:color="auto"/>
                </w:tcBorders>
              </w:tcPr>
              <w:p w14:paraId="1041EA5B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6527E269" w14:textId="77777777" w:rsidTr="00BB1560">
            <w:tc>
              <w:tcPr>
                <w:tcW w:w="8330" w:type="dxa"/>
              </w:tcPr>
              <w:p w14:paraId="6074EBE1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lastRenderedPageBreak/>
                  <w:t xml:space="preserve">All other recruitment documentation e.g. flyers etc. – where applicable </w:t>
                </w:r>
                <w:r>
                  <w:rPr>
                    <w:rFonts w:ascii="Arial" w:hAnsi="Arial" w:cs="Arial"/>
                  </w:rPr>
                  <w:br/>
                </w:r>
                <w:r w:rsidRPr="00305758">
                  <w:rPr>
                    <w:rFonts w:ascii="Arial" w:hAnsi="Arial" w:cs="Arial"/>
                  </w:rPr>
                  <w:t>(</w:t>
                </w:r>
                <w:r>
                  <w:rPr>
                    <w:rFonts w:ascii="Arial" w:hAnsi="Arial" w:cs="Arial"/>
                  </w:rPr>
                  <w:t>provide M</w:t>
                </w:r>
                <w:r w:rsidRPr="00305758">
                  <w:rPr>
                    <w:rFonts w:ascii="Arial" w:hAnsi="Arial" w:cs="Arial"/>
                  </w:rPr>
                  <w:t>aster documents – clean only and cluster specific documents – tracked and clean)</w:t>
                </w:r>
              </w:p>
              <w:p w14:paraId="0089FEBE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</w:rPr>
                  <w:t>Copy of HREC Approval Letter(s) (when obtained)</w:t>
                </w:r>
              </w:p>
            </w:tc>
            <w:tc>
              <w:tcPr>
                <w:tcW w:w="844" w:type="dxa"/>
              </w:tcPr>
              <w:p w14:paraId="48FE76FF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1DE90C9D" w14:textId="77777777" w:rsidTr="00BB1560">
            <w:tc>
              <w:tcPr>
                <w:tcW w:w="8330" w:type="dxa"/>
              </w:tcPr>
              <w:p w14:paraId="4625D047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Any other trial documentation to be provided to participants, which require </w:t>
                </w:r>
                <w:r>
                  <w:rPr>
                    <w:rFonts w:ascii="Arial" w:hAnsi="Arial" w:cs="Arial"/>
                  </w:rPr>
                  <w:t>cluster</w:t>
                </w:r>
                <w:r w:rsidRPr="00305758">
                  <w:rPr>
                    <w:rFonts w:ascii="Arial" w:hAnsi="Arial" w:cs="Arial"/>
                  </w:rPr>
                  <w:t xml:space="preserve"> specific changes</w:t>
                </w:r>
              </w:p>
            </w:tc>
            <w:tc>
              <w:tcPr>
                <w:tcW w:w="844" w:type="dxa"/>
              </w:tcPr>
              <w:p w14:paraId="33B4107B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78EF95F9" w14:textId="77777777" w:rsidTr="00BB1560">
            <w:tc>
              <w:tcPr>
                <w:tcW w:w="8330" w:type="dxa"/>
              </w:tcPr>
              <w:p w14:paraId="109592EB" w14:textId="77777777" w:rsidR="00771DEF" w:rsidRPr="00305758" w:rsidRDefault="00771DEF" w:rsidP="00BB1560">
                <w:pPr>
                  <w:spacing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Evidence of current Good Clinical Practice (GCP) Training for each investigator at </w:t>
                </w:r>
                <w:r>
                  <w:rPr>
                    <w:rFonts w:ascii="Arial" w:hAnsi="Arial" w:cs="Arial"/>
                  </w:rPr>
                  <w:t>this SS</w:t>
                </w:r>
              </w:p>
            </w:tc>
            <w:tc>
              <w:tcPr>
                <w:tcW w:w="844" w:type="dxa"/>
              </w:tcPr>
              <w:p w14:paraId="5531F778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0F3DF4C7" w14:textId="77777777" w:rsidTr="00BB1560">
            <w:tc>
              <w:tcPr>
                <w:tcW w:w="8330" w:type="dxa"/>
              </w:tcPr>
              <w:p w14:paraId="1A597A6E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Certificate of Insurance from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ponsor  </w:t>
                </w:r>
              </w:p>
            </w:tc>
            <w:tc>
              <w:tcPr>
                <w:tcW w:w="844" w:type="dxa"/>
              </w:tcPr>
              <w:p w14:paraId="75BA82EF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0EC9B24D" w14:textId="77777777" w:rsidTr="00BB1560">
            <w:tc>
              <w:tcPr>
                <w:tcW w:w="8330" w:type="dxa"/>
              </w:tcPr>
              <w:p w14:paraId="56E423C6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Budget signed by relevant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S finance officer, which includes quotes and approvals from relevant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>S supporting department(s) e.g. pharmacy; pathology; medical imaging</w:t>
                </w:r>
              </w:p>
            </w:tc>
            <w:tc>
              <w:tcPr>
                <w:tcW w:w="844" w:type="dxa"/>
              </w:tcPr>
              <w:p w14:paraId="093D4697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263463F2" w14:textId="77777777" w:rsidTr="00BB1560">
            <w:tc>
              <w:tcPr>
                <w:tcW w:w="8330" w:type="dxa"/>
              </w:tcPr>
              <w:p w14:paraId="6AC9E439" w14:textId="77777777" w:rsidR="00771DEF" w:rsidRPr="00305758" w:rsidRDefault="00771DEF" w:rsidP="00BB1560">
                <w:pPr>
                  <w:spacing w:before="120" w:after="120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>Teletrials Specific Documentation</w:t>
                </w:r>
              </w:p>
            </w:tc>
            <w:tc>
              <w:tcPr>
                <w:tcW w:w="844" w:type="dxa"/>
              </w:tcPr>
              <w:p w14:paraId="5E455E02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5D88C1B2" w14:textId="77777777" w:rsidTr="00BB1560">
            <w:tc>
              <w:tcPr>
                <w:tcW w:w="8330" w:type="dxa"/>
              </w:tcPr>
              <w:p w14:paraId="42EB0000" w14:textId="77777777" w:rsidR="00771DEF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Sponsor agreement to conduct the trial as a Teletrial</w:t>
                </w:r>
              </w:p>
            </w:tc>
            <w:tc>
              <w:tcPr>
                <w:tcW w:w="844" w:type="dxa"/>
              </w:tcPr>
              <w:p w14:paraId="4C6BC59C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39C38299" w14:textId="77777777" w:rsidTr="00BB1560">
            <w:tc>
              <w:tcPr>
                <w:tcW w:w="8330" w:type="dxa"/>
              </w:tcPr>
              <w:p w14:paraId="627BA334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HREC acknowledgment that the trial may be conducted as a Teletrial</w:t>
                </w:r>
              </w:p>
            </w:tc>
            <w:tc>
              <w:tcPr>
                <w:tcW w:w="844" w:type="dxa"/>
              </w:tcPr>
              <w:p w14:paraId="3C30DE0E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16FA03CF" w14:textId="77777777" w:rsidTr="00BB1560">
            <w:tc>
              <w:tcPr>
                <w:tcW w:w="8330" w:type="dxa"/>
              </w:tcPr>
              <w:p w14:paraId="1C75F450" w14:textId="77777777" w:rsidR="00771DEF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Sponsor approval of this site as a SS</w:t>
                </w:r>
              </w:p>
            </w:tc>
            <w:tc>
              <w:tcPr>
                <w:tcW w:w="844" w:type="dxa"/>
              </w:tcPr>
              <w:p w14:paraId="742A5489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21B3AD25" w14:textId="77777777" w:rsidTr="00BB1560">
            <w:tc>
              <w:tcPr>
                <w:tcW w:w="8330" w:type="dxa"/>
              </w:tcPr>
              <w:p w14:paraId="1070CF61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Evidence of notification to HREC that this site will be included as a SS in the cluster (if not included in the initial HREC application)</w:t>
                </w:r>
              </w:p>
            </w:tc>
            <w:tc>
              <w:tcPr>
                <w:tcW w:w="844" w:type="dxa"/>
              </w:tcPr>
              <w:p w14:paraId="52D07209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614C388A" w14:textId="77777777" w:rsidTr="00BB1560">
            <w:tc>
              <w:tcPr>
                <w:tcW w:w="8330" w:type="dxa"/>
              </w:tcPr>
              <w:p w14:paraId="0506312C" w14:textId="77777777" w:rsidR="00771DEF" w:rsidRPr="004904C6" w:rsidRDefault="00771DEF" w:rsidP="00BB1560">
                <w:pPr>
                  <w:spacing w:before="60" w:after="60"/>
                  <w:rPr>
                    <w:rFonts w:ascii="Arial" w:hAnsi="Arial" w:cs="Arial"/>
                  </w:rPr>
                </w:pPr>
                <w:r w:rsidRPr="00CD06BE">
                  <w:rPr>
                    <w:rFonts w:ascii="Arial" w:hAnsi="Arial" w:cs="Arial"/>
                    <w:color w:val="000000" w:themeColor="text1"/>
                  </w:rPr>
                  <w:t xml:space="preserve">Copy of RGO Authorisation Letter from PS RGO </w:t>
                </w:r>
              </w:p>
            </w:tc>
            <w:tc>
              <w:tcPr>
                <w:tcW w:w="844" w:type="dxa"/>
              </w:tcPr>
              <w:p w14:paraId="59991875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38E8C109" w14:textId="77777777" w:rsidTr="00BB1560">
            <w:tc>
              <w:tcPr>
                <w:tcW w:w="8330" w:type="dxa"/>
              </w:tcPr>
              <w:p w14:paraId="4421DF86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Memo from PS RGO to SS RGO which identifies any potential SS considerations with this trial</w:t>
                </w:r>
              </w:p>
            </w:tc>
            <w:tc>
              <w:tcPr>
                <w:tcW w:w="844" w:type="dxa"/>
              </w:tcPr>
              <w:p w14:paraId="6288E5E7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130B9917" w14:textId="77777777" w:rsidTr="00BB1560">
            <w:tc>
              <w:tcPr>
                <w:tcW w:w="8330" w:type="dxa"/>
              </w:tcPr>
              <w:p w14:paraId="5442423F" w14:textId="77777777" w:rsidR="00771DEF" w:rsidRPr="00DD0ADA" w:rsidRDefault="00771DEF" w:rsidP="00BB1560">
                <w:pPr>
                  <w:spacing w:before="60" w:afterLines="60" w:after="144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Teletrials s</w:t>
                </w:r>
                <w:r w:rsidRPr="00DD0ADA">
                  <w:rPr>
                    <w:rFonts w:ascii="Arial" w:hAnsi="Arial" w:cs="Arial"/>
                  </w:rPr>
                  <w:t>ubcontract</w:t>
                </w:r>
                <w:r>
                  <w:rPr>
                    <w:rFonts w:ascii="Arial" w:hAnsi="Arial" w:cs="Arial"/>
                  </w:rPr>
                  <w:t xml:space="preserve"> </w:t>
                </w:r>
                <w:r w:rsidRPr="00DD0ADA">
                  <w:rPr>
                    <w:rFonts w:ascii="Arial" w:hAnsi="Arial" w:cs="Arial"/>
                  </w:rPr>
                  <w:t xml:space="preserve">agreements </w:t>
                </w:r>
                <w:r>
                  <w:rPr>
                    <w:rFonts w:ascii="Arial" w:hAnsi="Arial" w:cs="Arial"/>
                  </w:rPr>
                  <w:t>signed by PS personnel</w:t>
                </w:r>
              </w:p>
            </w:tc>
            <w:tc>
              <w:tcPr>
                <w:tcW w:w="844" w:type="dxa"/>
              </w:tcPr>
              <w:p w14:paraId="0CF44BC6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4EB6553C" w14:textId="77777777" w:rsidTr="00BB1560">
            <w:tc>
              <w:tcPr>
                <w:tcW w:w="8330" w:type="dxa"/>
              </w:tcPr>
              <w:p w14:paraId="3EFCB6A3" w14:textId="77777777" w:rsidR="00771DEF" w:rsidRPr="00DD0ADA" w:rsidRDefault="00771DEF" w:rsidP="00BB1560">
                <w:pPr>
                  <w:spacing w:before="60" w:afterLines="60" w:after="144"/>
                  <w:rPr>
                    <w:rFonts w:ascii="Arial" w:hAnsi="Arial" w:cs="Arial"/>
                  </w:rPr>
                </w:pPr>
                <w:r w:rsidRPr="00DD0ADA">
                  <w:rPr>
                    <w:rFonts w:ascii="Arial" w:hAnsi="Arial" w:cs="Arial"/>
                  </w:rPr>
                  <w:t xml:space="preserve">Signed supervision plan between PS and </w:t>
                </w:r>
                <w:r>
                  <w:rPr>
                    <w:rFonts w:ascii="Arial" w:hAnsi="Arial" w:cs="Arial"/>
                  </w:rPr>
                  <w:t xml:space="preserve">this </w:t>
                </w:r>
                <w:r w:rsidRPr="00DD0ADA">
                  <w:rPr>
                    <w:rFonts w:ascii="Arial" w:hAnsi="Arial" w:cs="Arial"/>
                  </w:rPr>
                  <w:t>SS</w:t>
                </w:r>
              </w:p>
            </w:tc>
            <w:tc>
              <w:tcPr>
                <w:tcW w:w="844" w:type="dxa"/>
              </w:tcPr>
              <w:p w14:paraId="7FF7564A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70371F53" w14:textId="77777777" w:rsidTr="00BB1560">
            <w:tc>
              <w:tcPr>
                <w:tcW w:w="8330" w:type="dxa"/>
              </w:tcPr>
              <w:p w14:paraId="43F0BE7B" w14:textId="77777777" w:rsidR="00771DEF" w:rsidRDefault="00771DEF" w:rsidP="00BB1560">
                <w:pPr>
                  <w:spacing w:before="60" w:afterLines="60" w:after="144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>Curricula Vitae for AI/s at this SS if not previously submitted</w:t>
                </w:r>
              </w:p>
            </w:tc>
            <w:tc>
              <w:tcPr>
                <w:tcW w:w="844" w:type="dxa"/>
              </w:tcPr>
              <w:p w14:paraId="05C84CCE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7BC6BA59" w14:textId="77777777" w:rsidTr="00BB1560">
            <w:tc>
              <w:tcPr>
                <w:tcW w:w="8330" w:type="dxa"/>
              </w:tcPr>
              <w:p w14:paraId="0DB99E9A" w14:textId="77777777" w:rsidR="00771DEF" w:rsidRPr="00DD0ADA" w:rsidRDefault="00771DEF" w:rsidP="00BB1560">
                <w:pPr>
                  <w:spacing w:before="60" w:afterLines="60" w:after="144"/>
                  <w:jc w:val="both"/>
                  <w:rPr>
                    <w:rFonts w:ascii="Arial" w:hAnsi="Arial" w:cs="Arial"/>
                  </w:rPr>
                </w:pPr>
                <w:r>
                  <w:rPr>
                    <w:rFonts w:ascii="Arial" w:hAnsi="Arial" w:cs="Arial"/>
                  </w:rPr>
                  <w:t xml:space="preserve">GCP Certificates for research team members at this SS - </w:t>
                </w:r>
                <w:r w:rsidRPr="00DD0ADA">
                  <w:rPr>
                    <w:rFonts w:ascii="Arial" w:hAnsi="Arial" w:cs="Arial"/>
                  </w:rPr>
                  <w:t>if not submitted in last 3 years (</w:t>
                </w:r>
                <w:r>
                  <w:rPr>
                    <w:rFonts w:ascii="Arial" w:hAnsi="Arial" w:cs="Arial"/>
                  </w:rPr>
                  <w:t>t</w:t>
                </w:r>
                <w:r w:rsidRPr="00DD0ADA">
                  <w:rPr>
                    <w:rFonts w:ascii="Arial" w:hAnsi="Arial" w:cs="Arial"/>
                  </w:rPr>
                  <w:t>he expiry date of GCP training may be listed on the GCP Certificate and is generally 3 years)</w:t>
                </w:r>
              </w:p>
            </w:tc>
            <w:tc>
              <w:tcPr>
                <w:tcW w:w="844" w:type="dxa"/>
              </w:tcPr>
              <w:p w14:paraId="25063FB5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0788F043" w14:textId="77777777" w:rsidTr="00BB1560">
            <w:tc>
              <w:tcPr>
                <w:tcW w:w="9174" w:type="dxa"/>
                <w:gridSpan w:val="2"/>
              </w:tcPr>
              <w:p w14:paraId="11E7DFFF" w14:textId="77777777" w:rsidR="00771DEF" w:rsidRPr="00305758" w:rsidRDefault="00771DEF" w:rsidP="00BB1560">
                <w:pPr>
                  <w:spacing w:before="120" w:after="120"/>
                  <w:rPr>
                    <w:rFonts w:ascii="Arial" w:hAnsi="Arial" w:cs="Arial"/>
                    <w:b/>
                    <w:bCs/>
                  </w:rPr>
                </w:pPr>
                <w:r w:rsidRPr="00305758">
                  <w:rPr>
                    <w:rFonts w:ascii="Arial" w:hAnsi="Arial" w:cs="Arial"/>
                    <w:b/>
                    <w:bCs/>
                  </w:rPr>
                  <w:t xml:space="preserve">As applicable  </w:t>
                </w:r>
              </w:p>
            </w:tc>
          </w:tr>
          <w:tr w:rsidR="00771DEF" w:rsidRPr="00305758" w14:paraId="4A84ADAF" w14:textId="77777777" w:rsidTr="00BB1560">
            <w:tc>
              <w:tcPr>
                <w:tcW w:w="8330" w:type="dxa"/>
              </w:tcPr>
              <w:p w14:paraId="2B75FDC7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Evidence of submission of eCTN/CTA form</w:t>
                </w:r>
              </w:p>
            </w:tc>
            <w:tc>
              <w:tcPr>
                <w:tcW w:w="844" w:type="dxa"/>
              </w:tcPr>
              <w:p w14:paraId="6895810D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26524691" w14:textId="77777777" w:rsidTr="00BB1560">
            <w:tc>
              <w:tcPr>
                <w:tcW w:w="8330" w:type="dxa"/>
              </w:tcPr>
              <w:p w14:paraId="5F07E3DF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Investigator’s Brochure </w:t>
                </w:r>
              </w:p>
            </w:tc>
            <w:tc>
              <w:tcPr>
                <w:tcW w:w="844" w:type="dxa"/>
              </w:tcPr>
              <w:p w14:paraId="4CBDBEEC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05D1DFCF" w14:textId="77777777" w:rsidTr="00BB1560">
            <w:tc>
              <w:tcPr>
                <w:tcW w:w="8330" w:type="dxa"/>
              </w:tcPr>
              <w:p w14:paraId="3D69F28E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QCAT approval for adults with impaired capacity to consent</w:t>
                </w:r>
              </w:p>
            </w:tc>
            <w:tc>
              <w:tcPr>
                <w:tcW w:w="844" w:type="dxa"/>
              </w:tcPr>
              <w:p w14:paraId="248B0F2C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0EFB8E24" w14:textId="77777777" w:rsidTr="00BB1560">
            <w:tc>
              <w:tcPr>
                <w:tcW w:w="8330" w:type="dxa"/>
              </w:tcPr>
              <w:p w14:paraId="5F83ACFD" w14:textId="77777777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>Assessment report by a Medical Physicist or District Radiation Safety Officer applicable to all cluster sites</w:t>
                </w:r>
              </w:p>
            </w:tc>
            <w:tc>
              <w:tcPr>
                <w:tcW w:w="844" w:type="dxa"/>
              </w:tcPr>
              <w:p w14:paraId="599046DE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  <w:tr w:rsidR="00771DEF" w:rsidRPr="00305758" w14:paraId="166E8681" w14:textId="77777777" w:rsidTr="00BB1560">
            <w:tc>
              <w:tcPr>
                <w:tcW w:w="8330" w:type="dxa"/>
              </w:tcPr>
              <w:p w14:paraId="6388A63C" w14:textId="2163242F" w:rsidR="00771DEF" w:rsidRPr="00305758" w:rsidRDefault="00771DEF" w:rsidP="00BB1560">
                <w:pPr>
                  <w:spacing w:before="60" w:after="60"/>
                  <w:jc w:val="both"/>
                  <w:rPr>
                    <w:rFonts w:ascii="Arial" w:hAnsi="Arial" w:cs="Arial"/>
                  </w:rPr>
                </w:pPr>
                <w:r w:rsidRPr="00305758">
                  <w:rPr>
                    <w:rFonts w:ascii="Arial" w:hAnsi="Arial" w:cs="Arial"/>
                  </w:rPr>
                  <w:t xml:space="preserve">Indemnity Form from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ponsor between </w:t>
                </w:r>
                <w:r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ponsor and </w:t>
                </w:r>
                <w:r w:rsidR="00722FE9">
                  <w:rPr>
                    <w:rFonts w:ascii="Arial" w:hAnsi="Arial" w:cs="Arial"/>
                  </w:rPr>
                  <w:t>S</w:t>
                </w:r>
                <w:r w:rsidRPr="00305758">
                  <w:rPr>
                    <w:rFonts w:ascii="Arial" w:hAnsi="Arial" w:cs="Arial"/>
                  </w:rPr>
                  <w:t xml:space="preserve">S - only required if </w:t>
                </w:r>
                <w:r w:rsidR="00722FE9">
                  <w:rPr>
                    <w:rFonts w:ascii="Arial" w:hAnsi="Arial" w:cs="Arial"/>
                  </w:rPr>
                  <w:t>Sponsor is providing indemnity to participating sites.</w:t>
                </w:r>
              </w:p>
            </w:tc>
            <w:tc>
              <w:tcPr>
                <w:tcW w:w="844" w:type="dxa"/>
              </w:tcPr>
              <w:p w14:paraId="0C5E3D9E" w14:textId="77777777" w:rsidR="00771DEF" w:rsidRPr="00305758" w:rsidRDefault="00771DEF" w:rsidP="00BB1560">
                <w:pPr>
                  <w:rPr>
                    <w:rFonts w:ascii="Arial" w:hAnsi="Arial" w:cs="Arial"/>
                    <w:b/>
                    <w:bCs/>
                  </w:rPr>
                </w:pPr>
              </w:p>
            </w:tc>
          </w:tr>
        </w:tbl>
        <w:p w14:paraId="292ACDDE" w14:textId="77777777" w:rsidR="00771DEF" w:rsidRDefault="00771DEF" w:rsidP="00771DEF">
          <w:pPr>
            <w:rPr>
              <w:rFonts w:ascii="Arial" w:hAnsi="Arial" w:cs="Arial"/>
              <w:b/>
              <w:bCs/>
            </w:rPr>
          </w:pPr>
        </w:p>
        <w:p w14:paraId="6A2890AB" w14:textId="77777777" w:rsidR="00771DEF" w:rsidRDefault="00771DEF" w:rsidP="00771DEF">
          <w:pPr>
            <w:rPr>
              <w:rFonts w:ascii="Arial" w:hAnsi="Arial" w:cs="Arial"/>
              <w:b/>
              <w:bCs/>
            </w:rPr>
          </w:pPr>
        </w:p>
        <w:p w14:paraId="3142D3DA" w14:textId="77777777" w:rsidR="00771DEF" w:rsidRDefault="00771DEF" w:rsidP="00771DEF">
          <w:pPr>
            <w:rPr>
              <w:rFonts w:ascii="Arial" w:hAnsi="Arial" w:cs="Arial"/>
            </w:rPr>
          </w:pPr>
          <w:r>
            <w:rPr>
              <w:rFonts w:ascii="Arial" w:hAnsi="Arial" w:cs="Arial"/>
            </w:rPr>
            <w:lastRenderedPageBreak/>
            <w:t>If you consider there should be changes or updates to this template, please contact:</w:t>
          </w:r>
        </w:p>
        <w:p w14:paraId="6BC622F7" w14:textId="77777777" w:rsidR="00771DEF" w:rsidRDefault="00CB47A8" w:rsidP="00771DEF">
          <w:pPr>
            <w:rPr>
              <w:rFonts w:ascii="Arial" w:hAnsi="Arial" w:cs="Arial"/>
            </w:rPr>
          </w:pPr>
          <w:hyperlink r:id="rId11" w:history="1">
            <w:r w:rsidR="00771DEF" w:rsidRPr="008B489A">
              <w:rPr>
                <w:rStyle w:val="Hyperlink"/>
                <w:rFonts w:ascii="Arial" w:hAnsi="Arial" w:cs="Arial"/>
              </w:rPr>
              <w:t>Australian_Teletrial_Program@health.qld.gov.au</w:t>
            </w:r>
          </w:hyperlink>
          <w:r w:rsidR="00771DEF">
            <w:rPr>
              <w:rFonts w:ascii="Arial" w:hAnsi="Arial" w:cs="Arial"/>
            </w:rPr>
            <w:t xml:space="preserve"> </w:t>
          </w:r>
        </w:p>
        <w:p w14:paraId="2B385697" w14:textId="77777777" w:rsidR="00771DEF" w:rsidRPr="00575FB1" w:rsidRDefault="00771DEF" w:rsidP="00771DEF">
          <w:pPr>
            <w:rPr>
              <w:rFonts w:ascii="Arial" w:hAnsi="Arial" w:cs="Arial"/>
              <w:b/>
              <w:bCs/>
            </w:rPr>
          </w:pPr>
        </w:p>
        <w:p w14:paraId="7133DC9E" w14:textId="65A6D4E6" w:rsidR="00C728B2" w:rsidRDefault="00CB47A8"/>
      </w:sdtContent>
    </w:sdt>
    <w:sectPr w:rsidR="00C728B2" w:rsidSect="00757ADC">
      <w:headerReference w:type="default" r:id="rId12"/>
      <w:footerReference w:type="default" r:id="rId13"/>
      <w:footerReference w:type="first" r:id="rId14"/>
      <w:type w:val="continuous"/>
      <w:pgSz w:w="11906" w:h="16838" w:code="9"/>
      <w:pgMar w:top="1531" w:right="1531" w:bottom="1531" w:left="153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A88BDE4" w14:textId="77777777" w:rsidR="00F319C4" w:rsidRDefault="00F319C4" w:rsidP="005655C9">
      <w:pPr>
        <w:spacing w:line="240" w:lineRule="auto"/>
      </w:pPr>
      <w:r>
        <w:separator/>
      </w:r>
    </w:p>
    <w:p w14:paraId="4AE9B6E2" w14:textId="77777777" w:rsidR="00F319C4" w:rsidRDefault="00F319C4"/>
    <w:p w14:paraId="0319DAE4" w14:textId="77777777" w:rsidR="00F319C4" w:rsidRDefault="00F319C4" w:rsidP="00952B5B"/>
    <w:p w14:paraId="11EF07B1" w14:textId="77777777" w:rsidR="00F319C4" w:rsidRDefault="00F319C4" w:rsidP="00952B5B"/>
    <w:p w14:paraId="1A06C0E3" w14:textId="77777777" w:rsidR="00F319C4" w:rsidRDefault="00F319C4"/>
    <w:p w14:paraId="102275B2" w14:textId="77777777" w:rsidR="00F319C4" w:rsidRDefault="00F319C4"/>
    <w:p w14:paraId="1509EE1B" w14:textId="77777777" w:rsidR="00F319C4" w:rsidRDefault="00F319C4"/>
    <w:p w14:paraId="39003D61" w14:textId="77777777" w:rsidR="00F319C4" w:rsidRDefault="00F319C4"/>
  </w:endnote>
  <w:endnote w:type="continuationSeparator" w:id="0">
    <w:p w14:paraId="7280F461" w14:textId="77777777" w:rsidR="00F319C4" w:rsidRDefault="00F319C4" w:rsidP="005655C9">
      <w:pPr>
        <w:spacing w:line="240" w:lineRule="auto"/>
      </w:pPr>
      <w:r>
        <w:continuationSeparator/>
      </w:r>
    </w:p>
    <w:p w14:paraId="582C23EC" w14:textId="77777777" w:rsidR="00F319C4" w:rsidRDefault="00F319C4"/>
    <w:p w14:paraId="306B0A26" w14:textId="77777777" w:rsidR="00F319C4" w:rsidRDefault="00F319C4" w:rsidP="00952B5B"/>
    <w:p w14:paraId="15711F7C" w14:textId="77777777" w:rsidR="00F319C4" w:rsidRDefault="00F319C4" w:rsidP="00952B5B"/>
    <w:p w14:paraId="2FD19D0F" w14:textId="77777777" w:rsidR="00F319C4" w:rsidRDefault="00F319C4"/>
    <w:p w14:paraId="17830718" w14:textId="77777777" w:rsidR="00F319C4" w:rsidRDefault="00F319C4"/>
    <w:p w14:paraId="18B3D181" w14:textId="77777777" w:rsidR="00F319C4" w:rsidRDefault="00F319C4"/>
    <w:p w14:paraId="4578F4AA" w14:textId="77777777" w:rsidR="00F319C4" w:rsidRDefault="00F319C4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A2EA15" w14:textId="16F78103" w:rsidR="00DD3033" w:rsidRDefault="00CB47A8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Satellite Site RGO Submission Document Checklist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DD3033">
          <w:t>Insert subtitle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4BD5A" w14:textId="676E9D32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0EC4A056" wp14:editId="2847C601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30" name="Picture 30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2505E8A41CB14F1FB9EEADC56320EFC7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CB47A8">
          <w:t>Satellite Site RGO Submission Document Checklist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1141C59E5B90480DA885D4172D6560AD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>
          <w:t>Insert subtitle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3658147" w14:textId="77777777" w:rsidR="00F319C4" w:rsidRPr="00DB3896" w:rsidRDefault="00F319C4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081D426F" w14:textId="77777777" w:rsidR="00F319C4" w:rsidRDefault="00F319C4"/>
    <w:p w14:paraId="658A544B" w14:textId="77777777" w:rsidR="00F319C4" w:rsidRDefault="00F319C4"/>
    <w:p w14:paraId="06D0B564" w14:textId="77777777" w:rsidR="00F319C4" w:rsidRDefault="00F319C4"/>
  </w:footnote>
  <w:footnote w:type="continuationSeparator" w:id="0">
    <w:p w14:paraId="0812BEC6" w14:textId="77777777" w:rsidR="00F319C4" w:rsidRDefault="00F319C4" w:rsidP="005655C9">
      <w:pPr>
        <w:spacing w:line="240" w:lineRule="auto"/>
      </w:pPr>
      <w:r>
        <w:continuationSeparator/>
      </w:r>
    </w:p>
    <w:p w14:paraId="522D6A33" w14:textId="77777777" w:rsidR="00F319C4" w:rsidRDefault="00F319C4"/>
    <w:p w14:paraId="3350102D" w14:textId="77777777" w:rsidR="00F319C4" w:rsidRDefault="00F319C4" w:rsidP="00952B5B"/>
    <w:p w14:paraId="21896C89" w14:textId="77777777" w:rsidR="00F319C4" w:rsidRDefault="00F319C4" w:rsidP="00952B5B"/>
    <w:p w14:paraId="3015839C" w14:textId="77777777" w:rsidR="00F319C4" w:rsidRDefault="00F319C4"/>
    <w:p w14:paraId="4466C838" w14:textId="77777777" w:rsidR="00F319C4" w:rsidRDefault="00F319C4"/>
    <w:p w14:paraId="361BF04D" w14:textId="77777777" w:rsidR="00F319C4" w:rsidRDefault="00F319C4"/>
    <w:p w14:paraId="68DE7949" w14:textId="77777777" w:rsidR="00F319C4" w:rsidRDefault="00F319C4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814D6D" w14:textId="77777777" w:rsidR="0019023A" w:rsidRDefault="0019023A">
    <w:pPr>
      <w:pStyle w:val="Header"/>
    </w:pPr>
    <w:r>
      <w:rPr>
        <w:noProof/>
      </w:rPr>
      <w:drawing>
        <wp:anchor distT="0" distB="0" distL="114300" distR="114300" simplePos="0" relativeHeight="251664384" behindDoc="1" locked="0" layoutInCell="1" allowOverlap="1" wp14:anchorId="5BE66F1B" wp14:editId="324150C7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198" name="Picture 198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43844B34" w14:textId="77777777" w:rsidR="0019023A" w:rsidRDefault="0019023A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49D2F0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1B96FEC"/>
    <w:multiLevelType w:val="hybridMultilevel"/>
    <w:tmpl w:val="18BC5EF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5403EEB"/>
    <w:multiLevelType w:val="multilevel"/>
    <w:tmpl w:val="C2FE460C"/>
    <w:numStyleLink w:val="Bullets"/>
  </w:abstractNum>
  <w:abstractNum w:abstractNumId="6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7" w15:restartNumberingAfterBreak="0">
    <w:nsid w:val="2EF17FCB"/>
    <w:multiLevelType w:val="hybridMultilevel"/>
    <w:tmpl w:val="D1F086DC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317345A5"/>
    <w:multiLevelType w:val="hybridMultilevel"/>
    <w:tmpl w:val="356A997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86A0151"/>
    <w:multiLevelType w:val="hybridMultilevel"/>
    <w:tmpl w:val="FD2C06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1" w15:restartNumberingAfterBreak="0">
    <w:nsid w:val="48094328"/>
    <w:multiLevelType w:val="multilevel"/>
    <w:tmpl w:val="C2FE460C"/>
    <w:numStyleLink w:val="Bullets"/>
  </w:abstractNum>
  <w:abstractNum w:abstractNumId="12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3" w15:restartNumberingAfterBreak="0">
    <w:nsid w:val="567170ED"/>
    <w:multiLevelType w:val="hybridMultilevel"/>
    <w:tmpl w:val="E996D1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8DE0A9E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5"/>
    <w:lvlOverride w:ilvl="0">
      <w:lvl w:ilvl="0">
        <w:start w:val="1"/>
        <w:numFmt w:val="bullet"/>
        <w:lvlText w:val=""/>
        <w:lvlJc w:val="left"/>
        <w:pPr>
          <w:ind w:left="360" w:hanging="360"/>
        </w:pPr>
        <w:rPr>
          <w:rFonts w:ascii="Symbol" w:hAnsi="Symbol" w:hint="default"/>
          <w:color w:val="0F5CA2" w:themeColor="accent1"/>
        </w:rPr>
      </w:lvl>
    </w:lvlOverride>
  </w:num>
  <w:num w:numId="2">
    <w:abstractNumId w:val="12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</w:num>
  <w:num w:numId="31">
    <w:abstractNumId w:val="0"/>
  </w:num>
  <w:num w:numId="32">
    <w:abstractNumId w:val="10"/>
  </w:num>
  <w:num w:numId="33">
    <w:abstractNumId w:val="6"/>
  </w:num>
  <w:num w:numId="34">
    <w:abstractNumId w:val="12"/>
  </w:num>
  <w:num w:numId="35">
    <w:abstractNumId w:val="11"/>
  </w:num>
  <w:num w:numId="3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"/>
  </w:num>
  <w:num w:numId="39">
    <w:abstractNumId w:val="1"/>
    <w:lvlOverride w:ilvl="0">
      <w:startOverride w:val="1"/>
    </w:lvlOverride>
  </w:num>
  <w:num w:numId="4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2"/>
  </w:num>
  <w:num w:numId="43">
    <w:abstractNumId w:val="14"/>
  </w:num>
  <w:num w:numId="4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7"/>
  </w:num>
  <w:num w:numId="46">
    <w:abstractNumId w:val="4"/>
  </w:num>
  <w:num w:numId="47">
    <w:abstractNumId w:val="13"/>
  </w:num>
  <w:num w:numId="48">
    <w:abstractNumId w:val="9"/>
  </w:num>
  <w:num w:numId="49">
    <w:abstractNumId w:val="8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28B2"/>
    <w:rsid w:val="0000006D"/>
    <w:rsid w:val="00002B1B"/>
    <w:rsid w:val="0000330E"/>
    <w:rsid w:val="00004C05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7E0F"/>
    <w:rsid w:val="0032406F"/>
    <w:rsid w:val="003324A5"/>
    <w:rsid w:val="00333D1A"/>
    <w:rsid w:val="003341F1"/>
    <w:rsid w:val="003353E9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E4A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33B5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7458"/>
    <w:rsid w:val="006F0A87"/>
    <w:rsid w:val="006F77E7"/>
    <w:rsid w:val="007110FF"/>
    <w:rsid w:val="007135A8"/>
    <w:rsid w:val="00722FE9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1DEF"/>
    <w:rsid w:val="00772344"/>
    <w:rsid w:val="007723E0"/>
    <w:rsid w:val="00773A97"/>
    <w:rsid w:val="007740B0"/>
    <w:rsid w:val="007741DC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911F2"/>
    <w:rsid w:val="00893741"/>
    <w:rsid w:val="008A51D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0CE9"/>
    <w:rsid w:val="00B11763"/>
    <w:rsid w:val="00B117CB"/>
    <w:rsid w:val="00B11D7B"/>
    <w:rsid w:val="00B12F36"/>
    <w:rsid w:val="00B17E98"/>
    <w:rsid w:val="00B256B2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F2846"/>
    <w:rsid w:val="00BF5BC4"/>
    <w:rsid w:val="00C0205C"/>
    <w:rsid w:val="00C02F45"/>
    <w:rsid w:val="00C044C3"/>
    <w:rsid w:val="00C05A67"/>
    <w:rsid w:val="00C07530"/>
    <w:rsid w:val="00C104B1"/>
    <w:rsid w:val="00C120CD"/>
    <w:rsid w:val="00C137F1"/>
    <w:rsid w:val="00C1570F"/>
    <w:rsid w:val="00C202BD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28B2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47A8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E1379"/>
    <w:rsid w:val="00EE265E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9C4"/>
    <w:rsid w:val="00F31BDB"/>
    <w:rsid w:val="00F350C7"/>
    <w:rsid w:val="00F42EEC"/>
    <w:rsid w:val="00F459D4"/>
    <w:rsid w:val="00F46F9F"/>
    <w:rsid w:val="00F47102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5145152D"/>
  <w14:discardImageEditingData/>
  <w14:defaultImageDpi w14:val="330"/>
  <w15:chartTrackingRefBased/>
  <w15:docId w15:val="{B693CC4D-6EE0-499F-BEF3-92461A36F6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9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33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33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33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33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2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aliases w:val="Bullet copy"/>
    <w:basedOn w:val="BodyText"/>
    <w:uiPriority w:val="34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35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33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33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33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33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2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34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31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uiPriority w:val="99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30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42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customStyle="1" w:styleId="GreyLineTable">
    <w:name w:val="Grey Line Table"/>
    <w:basedOn w:val="TableNormal"/>
    <w:uiPriority w:val="99"/>
    <w:rsid w:val="00C728B2"/>
    <w:pPr>
      <w:spacing w:before="80" w:line="240" w:lineRule="auto"/>
      <w:ind w:left="113" w:right="113"/>
    </w:pPr>
    <w:rPr>
      <w:rFonts w:asciiTheme="minorHAnsi" w:hAnsiTheme="minorHAnsi"/>
      <w:color w:val="auto"/>
      <w:sz w:val="20"/>
      <w:szCs w:val="22"/>
    </w:rPr>
    <w:tblPr>
      <w:tblStyleRowBandSize w:val="1"/>
      <w:tblStyleColBandSize w:val="1"/>
      <w:tblBorders>
        <w:top w:val="single" w:sz="8" w:space="0" w:color="183C5D" w:themeColor="text2"/>
        <w:bottom w:val="single" w:sz="8" w:space="0" w:color="183C5D" w:themeColor="text2"/>
        <w:insideH w:val="single" w:sz="8" w:space="0" w:color="183C5D" w:themeColor="text2"/>
      </w:tblBorders>
      <w:tblCellMar>
        <w:left w:w="0" w:type="dxa"/>
        <w:right w:w="0" w:type="dxa"/>
      </w:tblCellMar>
    </w:tblPr>
    <w:trPr>
      <w:cantSplit/>
    </w:trPr>
    <w:tcPr>
      <w:shd w:val="clear" w:color="auto" w:fill="FFFFFF" w:themeFill="background1"/>
    </w:tcPr>
    <w:tblStylePr w:type="firstRow">
      <w:pPr>
        <w:keepNext/>
        <w:wordWrap/>
      </w:pPr>
      <w:rPr>
        <w:rFonts w:ascii="Arial" w:hAnsi="Arial"/>
        <w:b w:val="0"/>
        <w:color w:val="000000" w:themeColor="text1"/>
        <w:sz w:val="20"/>
      </w:rPr>
      <w:tblPr/>
      <w:trPr>
        <w:cantSplit w:val="0"/>
        <w:tblHeader/>
      </w:trPr>
      <w:tcPr>
        <w:shd w:val="clear" w:color="auto" w:fill="183C5D" w:themeFill="text2"/>
      </w:tcPr>
    </w:tblStylePr>
    <w:tblStylePr w:type="lastRow">
      <w:rPr>
        <w:b/>
      </w:rPr>
      <w:tblPr/>
      <w:tcPr>
        <w:shd w:val="clear" w:color="auto" w:fill="EBEBE9"/>
      </w:tcPr>
    </w:tblStylePr>
    <w:tblStylePr w:type="firstCol">
      <w:tblPr/>
      <w:tcPr>
        <w:tcBorders>
          <w:insideH w:val="single" w:sz="4" w:space="0" w:color="E4E6E6" w:themeColor="background2" w:themeShade="F2"/>
        </w:tcBorders>
        <w:shd w:val="clear" w:color="auto" w:fill="183C5D" w:themeFill="text2"/>
      </w:tcPr>
    </w:tblStylePr>
    <w:tblStylePr w:type="lastCol">
      <w:rPr>
        <w:b/>
      </w:rPr>
      <w:tblPr/>
      <w:tcPr>
        <w:shd w:val="clear" w:color="auto" w:fill="EBEBE9"/>
      </w:tcPr>
    </w:tblStylePr>
    <w:tblStylePr w:type="band2Vert">
      <w:tblPr/>
      <w:tcPr>
        <w:shd w:val="clear" w:color="auto" w:fill="E4E6E6" w:themeFill="background2" w:themeFillShade="F2"/>
      </w:tcPr>
    </w:tblStylePr>
    <w:tblStylePr w:type="band2Horz">
      <w:tblPr/>
      <w:tcPr>
        <w:shd w:val="clear" w:color="auto" w:fill="E4E6E6" w:themeFill="background2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Australian_Teletrial_Program@health.qld.gov.au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2505E8A41CB14F1FB9EEADC56320EF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8389BE-1280-48C7-BB77-4E181653338F}"/>
      </w:docPartPr>
      <w:docPartBody>
        <w:p w:rsidR="00C465F5" w:rsidRDefault="00A56DF1">
          <w:pPr>
            <w:pStyle w:val="2505E8A41CB14F1FB9EEADC56320EFC7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1141C59E5B90480DA885D4172D6560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AC607A-83C3-47D9-9B4C-A7A97E0F5AE5}"/>
      </w:docPartPr>
      <w:docPartBody>
        <w:p w:rsidR="00C465F5" w:rsidRDefault="00A56DF1">
          <w:pPr>
            <w:pStyle w:val="1141C59E5B90480DA885D4172D6560AD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Fira Sans">
    <w:altName w:val="Calibri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DF1"/>
    <w:rsid w:val="005D5E3B"/>
    <w:rsid w:val="00A56DF1"/>
    <w:rsid w:val="00C465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2505E8A41CB14F1FB9EEADC56320EFC7">
    <w:name w:val="2505E8A41CB14F1FB9EEADC56320EFC7"/>
  </w:style>
  <w:style w:type="paragraph" w:customStyle="1" w:styleId="1141C59E5B90480DA885D4172D6560AD">
    <w:name w:val="1141C59E5B90480DA885D4172D6560AD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0CDC660-F56A-4006-A2AF-067F57ADA24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2</TotalTime>
  <Pages>3</Pages>
  <Words>576</Words>
  <Characters>3252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58</vt:i4>
      </vt:variant>
    </vt:vector>
  </HeadingPairs>
  <TitlesOfParts>
    <vt:vector size="59" baseType="lpstr">
      <vt:lpstr>Insert title</vt:lpstr>
      <vt:lpstr>Introduction </vt:lpstr>
      <vt:lpstr>Template instructions</vt:lpstr>
      <vt:lpstr>    Delete instructions</vt:lpstr>
      <vt:lpstr>Macros</vt:lpstr>
      <vt:lpstr>Queensland Health menu tab</vt:lpstr>
      <vt:lpstr>/Cover pages</vt:lpstr>
      <vt:lpstr>    Selecting a cover page </vt:lpstr>
      <vt:lpstr>    /Short publication cover </vt:lpstr>
      <vt:lpstr>    /Report cover </vt:lpstr>
      <vt:lpstr>    Report cover with image </vt:lpstr>
      <vt:lpstr>Working with styles</vt:lpstr>
      <vt:lpstr>    Applying styles </vt:lpstr>
      <vt:lpstr>    Types of styles </vt:lpstr>
      <vt:lpstr>Heading 1</vt:lpstr>
      <vt:lpstr>    Heading 2</vt:lpstr>
      <vt:lpstr>        Heading 3</vt:lpstr>
      <vt:lpstr>    </vt:lpstr>
      <vt:lpstr>    Fonts</vt:lpstr>
      <vt:lpstr>Pasting content into the template</vt:lpstr>
      <vt:lpstr>    Pasting options</vt:lpstr>
      <vt:lpstr>        Keep Source Formatting </vt:lpstr>
      <vt:lpstr>        Use Destination Styles </vt:lpstr>
      <vt:lpstr>        Merge Destination Formatting </vt:lpstr>
      <vt:lpstr>        Keep Text Only </vt:lpstr>
      <vt:lpstr>    Setting a default paste option</vt:lpstr>
      <vt:lpstr>/Selecting a colour</vt:lpstr>
      <vt:lpstr>Tables and charts </vt:lpstr>
      <vt:lpstr>    Inserting a table </vt:lpstr>
      <vt:lpstr>    Inserting a chart </vt:lpstr>
      <vt:lpstr>Page layouts</vt:lpstr>
      <vt:lpstr>    Inserting a landscape page </vt:lpstr>
      <vt:lpstr>    Inserting two-column text </vt:lpstr>
      <vt:lpstr>    Inserting a chapter title</vt:lpstr>
      <vt:lpstr>    </vt:lpstr>
      <vt:lpstr>    Inserting text boxes</vt:lpstr>
      <vt:lpstr>Headers and footers</vt:lpstr>
      <vt:lpstr>Inserting a copyright statement</vt:lpstr>
      <vt:lpstr>Inserting images and captions</vt:lpstr>
      <vt:lpstr>    Inserting a picture</vt:lpstr>
      <vt:lpstr>    //Inserting a caption</vt:lpstr>
      <vt:lpstr>    /Changing text wrapping</vt:lpstr>
      <vt:lpstr>        Text wrapping options</vt:lpstr>
      <vt:lpstr>/Inserting watermarks</vt:lpstr>
      <vt:lpstr>Referencing and table of contents</vt:lpstr>
      <vt:lpstr>    Inserting a table of contents</vt:lpstr>
      <vt:lpstr>    /Inserting footnotes </vt:lpstr>
      <vt:lpstr>    Inserting a Table of Figures</vt:lpstr>
      <vt:lpstr>    Inserting a Bibliography or Reference list</vt:lpstr>
      <vt:lpstr>Saving your document</vt:lpstr>
      <vt:lpstr>    Setting up document properties (metadata)</vt:lpstr>
      <vt:lpstr>    </vt:lpstr>
      <vt:lpstr>    Reducing file size </vt:lpstr>
      <vt:lpstr>        /Compress pictures</vt:lpstr>
      <vt:lpstr>        Convert embedded objects into graphics</vt:lpstr>
      <vt:lpstr>        Limit embedded fonts</vt:lpstr>
      <vt:lpstr>    /Saving as a PDF </vt:lpstr>
      <vt:lpstr>The Queensland Health  editorial style guide</vt:lpstr>
      <vt:lpstr>Additional help</vt:lpstr>
    </vt:vector>
  </TitlesOfParts>
  <Company/>
  <LinksUpToDate>false</LinksUpToDate>
  <CharactersWithSpaces>3821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Satellite Site RGO Submission Document Checklist</dc:title>
  <dc:subject>Insert subtitle</dc:subject>
  <dc:creator>Claire White</dc:creator>
  <cp:keywords/>
  <dc:description/>
  <cp:lastModifiedBy>Claire White</cp:lastModifiedBy>
  <cp:revision>3</cp:revision>
  <dcterms:created xsi:type="dcterms:W3CDTF">2021-11-01T04:52:00Z</dcterms:created>
  <dcterms:modified xsi:type="dcterms:W3CDTF">2021-11-01T05:25:00Z</dcterms:modified>
</cp:coreProperties>
</file>