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customXml/itemProps2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rPr>
          <w:sz w:val="2"/>
          <w:szCs w:val="2"/>
        </w:rPr>
        <w:id w:val="-935746543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3DD54D46" w14:textId="5FB7C61E" w:rsidR="0015140A" w:rsidRPr="00BE5433" w:rsidRDefault="00BE5433" w:rsidP="00BE5433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0464" behindDoc="1" locked="0" layoutInCell="1" allowOverlap="1" wp14:anchorId="73E05561" wp14:editId="08B1FC36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7579360" cy="1762125"/>
                <wp:effectExtent l="0" t="0" r="2540" b="9525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84460D"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0819F3F" wp14:editId="27588D66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915C7B1" w14:textId="27DB2AE5" w:rsidR="0084460D" w:rsidRPr="00BE5433" w:rsidRDefault="005843A7" w:rsidP="00227879">
                                <w:pPr>
                                  <w:pStyle w:val="HeaderTitle"/>
                                  <w:spacing w:before="0"/>
                                  <w:rPr>
                                    <w:sz w:val="48"/>
                                    <w:szCs w:val="48"/>
                                  </w:rPr>
                                </w:pPr>
                                <w:sdt>
                                  <w:sdtPr>
                                    <w:rPr>
                                      <w:sz w:val="48"/>
                                      <w:szCs w:val="48"/>
                                    </w:r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 w:rsidRPr="00BE5433">
                                      <w:rPr>
                                        <w:sz w:val="48"/>
                                        <w:szCs w:val="48"/>
                                      </w:rPr>
                                      <w:t>Clinical services</w:t>
                                    </w:r>
                                  </w:sdtContent>
                                </w:sdt>
                                <w:r w:rsidR="00BE5433" w:rsidRPr="00BE5433">
                                  <w:rPr>
                                    <w:sz w:val="48"/>
                                    <w:szCs w:val="48"/>
                                  </w:rPr>
                                  <w:t xml:space="preserve"> capability framework</w:t>
                                </w:r>
                              </w:p>
                              <w:p w14:paraId="439AA525" w14:textId="15162B14" w:rsidR="0084460D" w:rsidRDefault="005843A7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>
                                      <w:t>Service Assessment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0819F3F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" filled="f" stroked="f">
                    <v:textbox>
                      <w:txbxContent>
                        <w:p w14:paraId="2915C7B1" w14:textId="27DB2AE5" w:rsidR="0084460D" w:rsidRPr="00BE5433" w:rsidRDefault="005843A7" w:rsidP="00227879">
                          <w:pPr>
                            <w:pStyle w:val="HeaderTitle"/>
                            <w:spacing w:before="0"/>
                            <w:rPr>
                              <w:sz w:val="48"/>
                              <w:szCs w:val="48"/>
                            </w:rPr>
                          </w:pPr>
                          <w:sdt>
                            <w:sdtPr>
                              <w:rPr>
                                <w:sz w:val="48"/>
                                <w:szCs w:val="48"/>
                              </w:r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BE5433" w:rsidRPr="00BE5433">
                                <w:rPr>
                                  <w:sz w:val="48"/>
                                  <w:szCs w:val="48"/>
                                </w:rPr>
                                <w:t>Clinical services</w:t>
                              </w:r>
                            </w:sdtContent>
                          </w:sdt>
                          <w:r w:rsidR="00BE5433" w:rsidRPr="00BE5433">
                            <w:rPr>
                              <w:sz w:val="48"/>
                              <w:szCs w:val="48"/>
                            </w:rPr>
                            <w:t xml:space="preserve"> capability framework</w:t>
                          </w:r>
                        </w:p>
                        <w:p w14:paraId="439AA525" w14:textId="15162B14" w:rsidR="0084460D" w:rsidRDefault="005843A7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BE5433">
                                <w:t>Service Assessment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bookmarkStart w:id="0" w:name="_Hlk41995800"/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10"/>
            <w:gridCol w:w="6666"/>
          </w:tblGrid>
          <w:tr w:rsidR="00BE5433" w:rsidRPr="00BE5433" w14:paraId="0422F50C" w14:textId="77777777" w:rsidTr="00371A1D">
            <w:trPr>
              <w:cantSplit/>
              <w:tblHeader/>
            </w:trPr>
            <w:tc>
              <w:tcPr>
                <w:tcW w:w="3510" w:type="dxa"/>
                <w:tcBorders>
                  <w:top w:val="single" w:sz="1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  <w:hideMark/>
              </w:tcPr>
              <w:p w14:paraId="7111FCA0" w14:textId="5FB7C61E" w:rsidR="00BE5433" w:rsidRPr="00BE5433" w:rsidRDefault="00BE5433" w:rsidP="00BE5433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Private facility:</w:t>
                </w:r>
              </w:p>
            </w:tc>
            <w:tc>
              <w:tcPr>
                <w:tcW w:w="6666" w:type="dxa"/>
                <w:tcBorders>
                  <w:top w:val="single" w:sz="1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15747E" w14:textId="67E5C544" w:rsidR="00BE5433" w:rsidRPr="00B3484E" w:rsidRDefault="00BE5433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294B2A" w:rsidRPr="00BE5433" w14:paraId="454DC870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2" w:space="0" w:color="auto"/>
                  <w:left w:val="single" w:sz="12" w:space="0" w:color="auto"/>
                  <w:bottom w:val="single" w:sz="4" w:space="0" w:color="auto"/>
                  <w:right w:val="single" w:sz="2" w:space="0" w:color="auto"/>
                </w:tcBorders>
              </w:tcPr>
              <w:p w14:paraId="530E27E6" w14:textId="07F65D7B" w:rsidR="00294B2A" w:rsidRPr="00BE5433" w:rsidRDefault="00294B2A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Assessment performed by</w:t>
                </w:r>
              </w:p>
            </w:tc>
            <w:tc>
              <w:tcPr>
                <w:tcW w:w="6666" w:type="dxa"/>
                <w:tcBorders>
                  <w:top w:val="single" w:sz="2" w:space="0" w:color="auto"/>
                  <w:left w:val="single" w:sz="2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11D8A41" w14:textId="77777777" w:rsidR="00294B2A" w:rsidRPr="00EE6AF8" w:rsidRDefault="00294B2A" w:rsidP="00E45740">
                <w:pPr>
                  <w:spacing w:before="40" w:after="40"/>
                  <w:rPr>
                    <w:b/>
                    <w:sz w:val="24"/>
                  </w:rPr>
                </w:pPr>
              </w:p>
            </w:tc>
          </w:tr>
          <w:tr w:rsidR="00294B2A" w:rsidRPr="00BE5433" w14:paraId="11FF4584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30670114" w14:textId="77777777" w:rsidR="00294B2A" w:rsidRPr="00BE5433" w:rsidRDefault="00294B2A" w:rsidP="00A97CB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Date of assessment:</w:t>
                </w: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ab/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AA11DC0" w14:textId="43E2C624" w:rsidR="00294B2A" w:rsidRPr="00B3484E" w:rsidRDefault="00294B2A" w:rsidP="00A97CB6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476B01" w:rsidRPr="00BE5433" w14:paraId="0336DBA9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4C1F76B8" w14:textId="77777777" w:rsidR="00476B01" w:rsidRPr="00BE5433" w:rsidRDefault="00476B01" w:rsidP="00476B01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6E1A54DF" w14:textId="403CB6D0" w:rsidR="00476B01" w:rsidRPr="00B3484E" w:rsidRDefault="00476B01" w:rsidP="00476B01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sz w:val="24"/>
                  </w:rPr>
                  <w:t>Alcohol and other Drug Services</w:t>
                </w:r>
                <w:r w:rsidRPr="00EE6AF8">
                  <w:rPr>
                    <w:b/>
                    <w:sz w:val="24"/>
                  </w:rPr>
                  <w:t xml:space="preserve"> </w:t>
                </w:r>
                <w:r>
                  <w:rPr>
                    <w:b/>
                    <w:sz w:val="24"/>
                  </w:rPr>
                  <w:t>- Ambulatory</w:t>
                </w:r>
              </w:p>
            </w:tc>
          </w:tr>
          <w:tr w:rsidR="00476B01" w:rsidRPr="00BE5433" w14:paraId="0F37058A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  <w:hideMark/>
              </w:tcPr>
              <w:p w14:paraId="6A95A48E" w14:textId="77777777" w:rsidR="00476B01" w:rsidRPr="00BE5433" w:rsidRDefault="00476B01" w:rsidP="00476B01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 level: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09D6C457" w14:textId="6FFD1AF5" w:rsidR="00476B01" w:rsidRPr="00B3484E" w:rsidRDefault="00476B01" w:rsidP="00476B01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 xml:space="preserve">Level </w:t>
                </w:r>
                <w:r w:rsidR="00C94B27">
                  <w:rPr>
                    <w:b/>
                    <w:bCs/>
                    <w:sz w:val="22"/>
                    <w:szCs w:val="22"/>
                  </w:rPr>
                  <w:t>5</w:t>
                </w:r>
              </w:p>
            </w:tc>
          </w:tr>
        </w:tbl>
        <w:p w14:paraId="68DD25D9" w14:textId="28C56057" w:rsidR="0084460D" w:rsidRPr="00371A1D" w:rsidRDefault="004A573D" w:rsidP="004A573D">
          <w:pPr>
            <w:pStyle w:val="Heading1"/>
            <w:spacing w:before="120" w:after="120"/>
            <w:rPr>
              <w:sz w:val="36"/>
              <w:szCs w:val="36"/>
            </w:rPr>
          </w:pPr>
          <w:r w:rsidRPr="00371A1D">
            <w:rPr>
              <w:sz w:val="36"/>
              <w:szCs w:val="36"/>
            </w:rPr>
            <w:t>Purpose</w:t>
          </w:r>
        </w:p>
        <w:p w14:paraId="7BD84006" w14:textId="6A7E959A" w:rsidR="004A573D" w:rsidRDefault="004A573D" w:rsidP="004A573D">
          <w:pPr>
            <w:pStyle w:val="BodyText"/>
            <w:spacing w:before="60" w:after="60"/>
          </w:pPr>
          <w:r w:rsidRPr="00371A1D">
            <w:t xml:space="preserve">This document is designed to help us assess your facility against the minimum services, workforce, risk management </w:t>
          </w:r>
          <w:r w:rsidR="00C12CBE">
            <w:t xml:space="preserve">and </w:t>
          </w:r>
          <w:r w:rsidRPr="00371A1D">
            <w:t xml:space="preserve">support services requirements outlined in the </w:t>
          </w:r>
          <w:hyperlink r:id="rId11" w:history="1">
            <w:r w:rsidRPr="00371A1D">
              <w:rPr>
                <w:rStyle w:val="Hyperlink"/>
              </w:rPr>
              <w:t>CSCF modules</w:t>
            </w:r>
          </w:hyperlink>
          <w:r w:rsidRPr="00371A1D">
            <w:t xml:space="preserve"> to make sure you are able to offer a safe and compliant clinical service.</w:t>
          </w:r>
        </w:p>
        <w:p w14:paraId="6F7665CC" w14:textId="77777777" w:rsidR="004A573D" w:rsidRPr="00371A1D" w:rsidRDefault="004A573D" w:rsidP="008A5632">
          <w:pPr>
            <w:pStyle w:val="ListBullet"/>
            <w:numPr>
              <w:ilvl w:val="0"/>
              <w:numId w:val="0"/>
            </w:numPr>
            <w:snapToGrid w:val="0"/>
            <w:spacing w:before="60"/>
            <w:ind w:left="360" w:hanging="360"/>
            <w:textboxTightWrap w:val="none"/>
            <w:rPr>
              <w:szCs w:val="21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E45740" w:rsidRPr="00371A1D" w14:paraId="553B313A" w14:textId="77777777" w:rsidTr="00294B2A">
            <w:trPr>
              <w:tblHeader/>
            </w:trPr>
            <w:tc>
              <w:tcPr>
                <w:tcW w:w="3598" w:type="dxa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2" w:space="0" w:color="auto"/>
                </w:tcBorders>
                <w:hideMark/>
              </w:tcPr>
              <w:p w14:paraId="6DD49627" w14:textId="7E9146A7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Requirements</w:t>
                </w:r>
              </w:p>
            </w:tc>
            <w:tc>
              <w:tcPr>
                <w:tcW w:w="139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2" w:space="0" w:color="auto"/>
                </w:tcBorders>
              </w:tcPr>
              <w:p w14:paraId="5C5E4155" w14:textId="77777777" w:rsidR="00E45740" w:rsidRPr="00BF32A8" w:rsidRDefault="00E45740" w:rsidP="00E45740">
                <w:pPr>
                  <w:pStyle w:val="Heading1"/>
                  <w:spacing w:before="120" w:after="120"/>
                  <w:ind w:left="66"/>
                  <w:jc w:val="both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Compliance</w:t>
                </w:r>
              </w:p>
              <w:p w14:paraId="5F6D353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C - Compliant </w:t>
                </w:r>
              </w:p>
              <w:p w14:paraId="24D2DCE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NC - Non-compliant </w:t>
                </w:r>
              </w:p>
              <w:p w14:paraId="4A4CACF0" w14:textId="7F89FC68" w:rsidR="00EF1DD0" w:rsidRPr="00BF32A8" w:rsidRDefault="00EF1DD0" w:rsidP="00EF1DD0">
                <w:pPr>
                  <w:pStyle w:val="Heading"/>
                  <w:spacing w:before="0" w:after="0"/>
                  <w:rPr>
                    <w:rFonts w:ascii="Fira Sans" w:hAnsi="Fira Sans"/>
                    <w:sz w:val="19"/>
                    <w:szCs w:val="19"/>
                    <w:lang w:eastAsia="en-US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N/A – Not applicable</w:t>
                </w:r>
              </w:p>
            </w:tc>
            <w:tc>
              <w:tcPr>
                <w:tcW w:w="518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59D9ADBA" w14:textId="4C9D5181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Evidence of compliance with CSCF criteria</w:t>
                </w:r>
              </w:p>
              <w:p w14:paraId="0F915374" w14:textId="2B55D4D6" w:rsidR="00E45740" w:rsidRPr="00BF32A8" w:rsidRDefault="00E45740" w:rsidP="008A5632">
                <w:pPr>
                  <w:pStyle w:val="BodyText"/>
                  <w:spacing w:before="0" w:after="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Provide a brief description and/or list evidence on how you comply</w:t>
                </w:r>
                <w:r w:rsidR="00F35279">
                  <w:rPr>
                    <w:color w:val="0F5CA2" w:themeColor="accent1"/>
                    <w:sz w:val="19"/>
                    <w:szCs w:val="19"/>
                  </w:rPr>
                  <w:t xml:space="preserve"> with the requirements</w:t>
                </w:r>
              </w:p>
            </w:tc>
          </w:tr>
          <w:tr w:rsidR="00294B2A" w:rsidRPr="00371A1D" w14:paraId="415357A2" w14:textId="77777777" w:rsidTr="009557C8">
            <w:tc>
              <w:tcPr>
                <w:tcW w:w="10176" w:type="dxa"/>
                <w:gridSpan w:val="3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7FBAEE42" w14:textId="3907C484" w:rsidR="00007183" w:rsidRPr="001B7F98" w:rsidRDefault="00294B2A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Service description:</w:t>
                </w:r>
                <w:r w:rsidR="005843A7" w:rsidRPr="00476B01">
                  <w:rPr>
                    <w:color w:val="006D35" w:themeColor="accent6" w:themeShade="BF"/>
                    <w:sz w:val="19"/>
                    <w:szCs w:val="19"/>
                  </w:rPr>
                  <w:t xml:space="preserve"> </w:t>
                </w:r>
                <w:r w:rsidR="005843A7">
                  <w:rPr>
                    <w:color w:val="006D35" w:themeColor="accent6" w:themeShade="BF"/>
                    <w:sz w:val="19"/>
                    <w:szCs w:val="19"/>
                  </w:rPr>
                  <w:t xml:space="preserve">- </w:t>
                </w:r>
                <w:r w:rsidR="005843A7" w:rsidRPr="00476B01">
                  <w:rPr>
                    <w:color w:val="006D35" w:themeColor="accent6" w:themeShade="BF"/>
                    <w:sz w:val="19"/>
                    <w:szCs w:val="19"/>
                  </w:rPr>
                  <w:t xml:space="preserve">Please provide specific information on the types of services you provide. </w:t>
                </w:r>
                <w:proofErr w:type="spellStart"/>
                <w:r w:rsidR="005843A7" w:rsidRPr="00476B01">
                  <w:rPr>
                    <w:color w:val="006D35" w:themeColor="accent6" w:themeShade="BF"/>
                    <w:sz w:val="19"/>
                    <w:szCs w:val="19"/>
                  </w:rPr>
                  <w:t>Eg</w:t>
                </w:r>
                <w:proofErr w:type="spellEnd"/>
                <w:r w:rsidR="005843A7" w:rsidRPr="00476B01">
                  <w:rPr>
                    <w:color w:val="006D35" w:themeColor="accent6" w:themeShade="BF"/>
                    <w:sz w:val="19"/>
                    <w:szCs w:val="19"/>
                  </w:rPr>
                  <w:t xml:space="preserve"> withdrawal management- (alcohol, benzodiazepines, opioids, amphetamines, poly substance), opioid substitution therapy.</w:t>
                </w:r>
              </w:p>
            </w:tc>
          </w:tr>
          <w:tr w:rsidR="00294B2A" w:rsidRPr="00371A1D" w14:paraId="2D7FBAC3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94E99C" w14:textId="6091CDF5" w:rsidR="00294B2A" w:rsidRPr="00D21778" w:rsidRDefault="00476B01" w:rsidP="001B7F98">
                <w:pPr>
                  <w:pStyle w:val="Default"/>
                  <w:numPr>
                    <w:ilvl w:val="0"/>
                    <w:numId w:val="26"/>
                  </w:numPr>
                  <w:ind w:left="357"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6D11DF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provides </w:t>
                </w:r>
                <w:r w:rsidRPr="006D11DF">
                  <w:rPr>
                    <w:rFonts w:ascii="Fira Sans" w:hAnsi="Fira Sans"/>
                    <w:i/>
                    <w:iCs/>
                    <w:color w:val="404040" w:themeColor="text1" w:themeTint="BF"/>
                    <w:sz w:val="19"/>
                    <w:szCs w:val="19"/>
                  </w:rPr>
                  <w:t xml:space="preserve">low to moderate-risk </w:t>
                </w:r>
                <w:r w:rsidRPr="006D11DF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ambulatory AOD services, typically delivered by at least one suitably qualified and experienced AOD health professional including residential and visiting specialists. 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D2DC10" w14:textId="77777777" w:rsidR="00294B2A" w:rsidRPr="00BF32A8" w:rsidRDefault="00294B2A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E513C37" w14:textId="532F2B2F" w:rsidR="00294B2A" w:rsidRPr="00476B01" w:rsidRDefault="00294B2A" w:rsidP="00294B2A">
                <w:pPr>
                  <w:spacing w:before="40" w:after="40"/>
                  <w:rPr>
                    <w:color w:val="00B050"/>
                    <w:sz w:val="19"/>
                    <w:szCs w:val="19"/>
                  </w:rPr>
                </w:pPr>
              </w:p>
            </w:tc>
          </w:tr>
          <w:tr w:rsidR="00294B2A" w:rsidRPr="00371A1D" w14:paraId="7BA0D86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447326" w14:textId="34C8062F" w:rsidR="00294B2A" w:rsidRPr="00D21778" w:rsidRDefault="00476B01" w:rsidP="001B7F98">
                <w:pPr>
                  <w:pStyle w:val="Default"/>
                  <w:numPr>
                    <w:ilvl w:val="0"/>
                    <w:numId w:val="26"/>
                  </w:numPr>
                  <w:ind w:left="357"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6D11DF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service transcends child, youth, adult and older person lifespan.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922469E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7720118" w14:textId="0B0C6D38" w:rsidR="00294B2A" w:rsidRPr="00F4733A" w:rsidRDefault="00294B2A" w:rsidP="00294B2A">
                <w:pPr>
                  <w:tabs>
                    <w:tab w:val="left" w:pos="720"/>
                  </w:tabs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294B2A" w:rsidRPr="00371A1D" w14:paraId="3D30BC5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ED12E8B" w14:textId="4793C911" w:rsidR="00294B2A" w:rsidRPr="00D21778" w:rsidRDefault="00476B01" w:rsidP="001B7F98">
                <w:pPr>
                  <w:pStyle w:val="Default"/>
                  <w:numPr>
                    <w:ilvl w:val="0"/>
                    <w:numId w:val="26"/>
                  </w:numPr>
                  <w:ind w:left="357"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6D11DF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access to in-patient AOD services.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F35C2B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823B702" w14:textId="78A1FFCE" w:rsidR="00294B2A" w:rsidRPr="00F35279" w:rsidRDefault="00294B2A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="00476B01" w:rsidRPr="00371A1D" w14:paraId="4C4C9E6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6382747" w14:textId="3BD5B4FC" w:rsidR="00476B01" w:rsidRPr="00C94B27" w:rsidRDefault="00C94B27" w:rsidP="001B7F98">
                <w:pPr>
                  <w:pStyle w:val="Default"/>
                  <w:numPr>
                    <w:ilvl w:val="0"/>
                    <w:numId w:val="26"/>
                  </w:numPr>
                  <w:ind w:left="357"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C94B27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provides shared care AOD services co-jointly with GPs, pain specialists, Hepatitis C treatment service and/or ambulatory mental health team/s.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3479AB3" w14:textId="77777777" w:rsidR="00476B01" w:rsidRPr="00BF32A8" w:rsidRDefault="00476B01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D067895" w14:textId="77777777" w:rsidR="00476B01" w:rsidRDefault="00476B01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="00C94B27" w:rsidRPr="00371A1D" w14:paraId="0C19D9A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912D1B1" w14:textId="7C209D92" w:rsidR="00F72AEB" w:rsidRPr="00D21778" w:rsidRDefault="00C94B27" w:rsidP="001B7F98">
                <w:pPr>
                  <w:pStyle w:val="Default"/>
                  <w:numPr>
                    <w:ilvl w:val="0"/>
                    <w:numId w:val="26"/>
                  </w:numPr>
                  <w:ind w:left="357"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C94B27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provides outreach ambulatory services to </w:t>
                </w:r>
                <w:r w:rsidR="001B7F98" w:rsidRPr="00C94B27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lower-level</w:t>
                </w:r>
                <w:r w:rsidRPr="00C94B27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 services</w:t>
                </w:r>
                <w:r w:rsidR="00D21778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03662B" w14:textId="77777777" w:rsidR="00C94B27" w:rsidRPr="00BF32A8" w:rsidRDefault="00C94B27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773448F" w14:textId="77777777" w:rsidR="00C94B27" w:rsidRDefault="00C94B27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="00294B2A" w:rsidRPr="00371A1D" w14:paraId="19809059" w14:textId="77777777" w:rsidTr="00657E86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3814BF" w14:textId="3A4026A5" w:rsidR="00BE29FA" w:rsidRPr="001B7F98" w:rsidRDefault="00294B2A" w:rsidP="001B7F98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t>Service requirements:</w:t>
                </w:r>
              </w:p>
            </w:tc>
          </w:tr>
          <w:tr w:rsidR="00BE29FA" w:rsidRPr="00371A1D" w14:paraId="094CE17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C0D3CC" w14:textId="6DA56C21" w:rsidR="00BE29FA" w:rsidRPr="00D21778" w:rsidRDefault="00BE29FA" w:rsidP="001B7F98">
                <w:pPr>
                  <w:pStyle w:val="ListBullet"/>
                  <w:numPr>
                    <w:ilvl w:val="0"/>
                    <w:numId w:val="20"/>
                  </w:numPr>
                  <w:spacing w:after="0" w:line="240" w:lineRule="auto"/>
                  <w:ind w:hanging="357"/>
                  <w:rPr>
                    <w:sz w:val="19"/>
                    <w:szCs w:val="19"/>
                  </w:rPr>
                </w:pPr>
                <w:r w:rsidRPr="00701976">
                  <w:rPr>
                    <w:sz w:val="19"/>
                    <w:szCs w:val="19"/>
                  </w:rPr>
                  <w:t>provides AOD service capacity building for generalist service providers through teaching and mentoring role.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A8A0B88" w14:textId="77777777" w:rsidR="00BE29FA" w:rsidRPr="00BF32A8" w:rsidRDefault="00BE29F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CE932C1" w14:textId="77777777" w:rsidR="00BE29FA" w:rsidRPr="00294B2A" w:rsidRDefault="00BE29F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2EED0F5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42E5935" w14:textId="69C4342E" w:rsidR="00F72AEB" w:rsidRPr="00D21778" w:rsidRDefault="006D11DF" w:rsidP="001B7F98">
                <w:pPr>
                  <w:pStyle w:val="Default"/>
                  <w:numPr>
                    <w:ilvl w:val="0"/>
                    <w:numId w:val="20"/>
                  </w:numPr>
                  <w:ind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C94B27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AOD consultation liaison service providing in-reach service for admitted clients or clients </w:t>
                </w:r>
                <w:r w:rsidRPr="00C94B27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lastRenderedPageBreak/>
                  <w:t>presenting to Emergency with AOD issues.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12143E9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4370CA5" w14:textId="2EACEDB8" w:rsidR="00294B2A" w:rsidRPr="00294B2A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705CDC7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52D14E" w14:textId="7DA176CA" w:rsidR="00F72AEB" w:rsidRPr="00D21778" w:rsidRDefault="006D11DF" w:rsidP="001B7F98">
                <w:pPr>
                  <w:pStyle w:val="Default"/>
                  <w:numPr>
                    <w:ilvl w:val="0"/>
                    <w:numId w:val="20"/>
                  </w:numPr>
                  <w:ind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C94B27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provides various AOD-related programs including Opioid Substitution Treatment, Withdrawal Management and/or access to diversion programs</w:t>
                </w:r>
                <w:r w:rsidR="00F72AEB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B34A40F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D869DB4" w14:textId="77777777" w:rsidR="00294B2A" w:rsidRPr="00294B2A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C94B27" w:rsidRPr="00371A1D" w14:paraId="3C8A16C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8C72F9A" w14:textId="0EAB7D25" w:rsidR="00F72AEB" w:rsidRPr="00D21778" w:rsidRDefault="00C94B27" w:rsidP="001B7F98">
                <w:pPr>
                  <w:pStyle w:val="Default"/>
                  <w:numPr>
                    <w:ilvl w:val="0"/>
                    <w:numId w:val="20"/>
                  </w:numPr>
                  <w:ind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C94B27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provides outpatient withdrawal service.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C79DB06" w14:textId="77777777" w:rsidR="00C94B27" w:rsidRPr="00BF32A8" w:rsidRDefault="00C94B27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9D431DF" w14:textId="77777777" w:rsidR="00C94B27" w:rsidRPr="00294B2A" w:rsidRDefault="00C94B27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67C8C7D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58234B8" w14:textId="1A8ECE5D" w:rsidR="00F72AEB" w:rsidRPr="00D21778" w:rsidRDefault="006D11DF" w:rsidP="001B7F98">
                <w:pPr>
                  <w:pStyle w:val="Default"/>
                  <w:numPr>
                    <w:ilvl w:val="0"/>
                    <w:numId w:val="20"/>
                  </w:numPr>
                  <w:ind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C94B27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provides and/or contracts out primary NSP.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F2D43F2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94713B" w14:textId="77777777" w:rsidR="00294B2A" w:rsidRPr="00294B2A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25DC693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D7E7A65" w14:textId="77777777" w:rsidR="00F72AEB" w:rsidRDefault="006D11DF" w:rsidP="001B7F98">
                <w:pPr>
                  <w:pStyle w:val="Default"/>
                  <w:numPr>
                    <w:ilvl w:val="0"/>
                    <w:numId w:val="20"/>
                  </w:numPr>
                  <w:ind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C94B27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access to: </w:t>
                </w:r>
              </w:p>
              <w:p w14:paraId="490B14FA" w14:textId="110E8C35" w:rsidR="00F72AEB" w:rsidRDefault="006D11DF" w:rsidP="001B7F98">
                <w:pPr>
                  <w:pStyle w:val="Default"/>
                  <w:numPr>
                    <w:ilvl w:val="0"/>
                    <w:numId w:val="29"/>
                  </w:numPr>
                  <w:ind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C94B27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client-led group therapy</w:t>
                </w:r>
              </w:p>
              <w:p w14:paraId="73A9BDC7" w14:textId="5BEEC2E2" w:rsidR="00F72AEB" w:rsidRDefault="006D11DF" w:rsidP="001B7F98">
                <w:pPr>
                  <w:pStyle w:val="Default"/>
                  <w:numPr>
                    <w:ilvl w:val="0"/>
                    <w:numId w:val="29"/>
                  </w:numPr>
                  <w:ind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C94B27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mobile outreach services </w:t>
                </w:r>
              </w:p>
              <w:p w14:paraId="78F62577" w14:textId="71B73409" w:rsidR="00F72AEB" w:rsidRDefault="006D11DF" w:rsidP="001B7F98">
                <w:pPr>
                  <w:pStyle w:val="Default"/>
                  <w:numPr>
                    <w:ilvl w:val="0"/>
                    <w:numId w:val="29"/>
                  </w:numPr>
                  <w:ind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C94B27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dedicated services for homeless people </w:t>
                </w:r>
              </w:p>
              <w:p w14:paraId="535B267C" w14:textId="1C54389B" w:rsidR="00F72AEB" w:rsidRDefault="006D11DF" w:rsidP="001B7F98">
                <w:pPr>
                  <w:pStyle w:val="Default"/>
                  <w:numPr>
                    <w:ilvl w:val="0"/>
                    <w:numId w:val="29"/>
                  </w:numPr>
                  <w:ind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C94B27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persistent pain services </w:t>
                </w:r>
              </w:p>
              <w:p w14:paraId="3AA31E93" w14:textId="660C452F" w:rsidR="00F72AEB" w:rsidRDefault="006D11DF" w:rsidP="001B7F98">
                <w:pPr>
                  <w:pStyle w:val="Default"/>
                  <w:numPr>
                    <w:ilvl w:val="0"/>
                    <w:numId w:val="29"/>
                  </w:numPr>
                  <w:ind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C94B27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Dual Diagnosis services </w:t>
                </w:r>
              </w:p>
              <w:p w14:paraId="36368CA0" w14:textId="10B1A000" w:rsidR="00F72AEB" w:rsidRPr="00D21778" w:rsidRDefault="006D11DF" w:rsidP="001B7F98">
                <w:pPr>
                  <w:pStyle w:val="Default"/>
                  <w:numPr>
                    <w:ilvl w:val="0"/>
                    <w:numId w:val="29"/>
                  </w:numPr>
                  <w:ind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C94B27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Hepatitis C treatment services.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5BDAFAA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908E8EC" w14:textId="3B287367" w:rsidR="00294B2A" w:rsidRPr="00294B2A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C94B27" w:rsidRPr="00371A1D" w14:paraId="4E5A195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6711383" w14:textId="3C52B284" w:rsidR="00F72AEB" w:rsidRPr="00D21778" w:rsidRDefault="00C94B27" w:rsidP="001B7F98">
                <w:pPr>
                  <w:pStyle w:val="Default"/>
                  <w:numPr>
                    <w:ilvl w:val="0"/>
                    <w:numId w:val="20"/>
                  </w:numPr>
                  <w:ind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C94B27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provides psychosocial rehabilitation and access to social inclusion re-training.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B0637DF" w14:textId="77777777" w:rsidR="00C94B27" w:rsidRPr="00BF32A8" w:rsidRDefault="00C94B27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89A3116" w14:textId="77777777" w:rsidR="00C94B27" w:rsidRPr="00294B2A" w:rsidRDefault="00C94B27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0D51E6C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3BE629E" w14:textId="644B4E45" w:rsidR="00F72AEB" w:rsidRPr="00D21778" w:rsidRDefault="00C94B27" w:rsidP="001B7F98">
                <w:pPr>
                  <w:pStyle w:val="Default"/>
                  <w:numPr>
                    <w:ilvl w:val="0"/>
                    <w:numId w:val="20"/>
                  </w:numPr>
                  <w:ind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C94B27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offers assertive street work, assertive community and detached / mobile outreach services inclusive of homeless health outreach.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9D9FAE1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A7A350D" w14:textId="19DFFBCE" w:rsidR="00294B2A" w:rsidRPr="00294B2A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C94B27" w:rsidRPr="00371A1D" w14:paraId="1B2FF14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C1A941" w14:textId="7699A162" w:rsidR="00F72AEB" w:rsidRPr="00D21778" w:rsidRDefault="00C94B27" w:rsidP="001B7F98">
                <w:pPr>
                  <w:pStyle w:val="Default"/>
                  <w:numPr>
                    <w:ilvl w:val="0"/>
                    <w:numId w:val="20"/>
                  </w:numPr>
                  <w:ind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C94B27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access to chronic liver disease clinics.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86F350" w14:textId="77777777" w:rsidR="00C94B27" w:rsidRPr="00BF32A8" w:rsidRDefault="00C94B27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E310F97" w14:textId="77777777" w:rsidR="00C94B27" w:rsidRPr="00294B2A" w:rsidRDefault="00C94B27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C94B27" w:rsidRPr="00371A1D" w14:paraId="0A5CEFA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53A2F44" w14:textId="7AC484B8" w:rsidR="00F72AEB" w:rsidRPr="00D21778" w:rsidRDefault="00C94B27" w:rsidP="001B7F98">
                <w:pPr>
                  <w:pStyle w:val="Default"/>
                  <w:numPr>
                    <w:ilvl w:val="0"/>
                    <w:numId w:val="20"/>
                  </w:numPr>
                  <w:ind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C94B27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access to community-based drug and alcohol brief intervention services.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433F4B4" w14:textId="77777777" w:rsidR="00C94B27" w:rsidRPr="00BF32A8" w:rsidRDefault="00C94B27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83F95A7" w14:textId="77777777" w:rsidR="00C94B27" w:rsidRPr="00294B2A" w:rsidRDefault="00C94B27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1F3F231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BF17F13" w14:textId="13D90E56" w:rsidR="00F72AEB" w:rsidRPr="00D21778" w:rsidRDefault="0051069E" w:rsidP="001B7F98">
                <w:pPr>
                  <w:pStyle w:val="Default"/>
                  <w:numPr>
                    <w:ilvl w:val="0"/>
                    <w:numId w:val="11"/>
                  </w:numPr>
                  <w:ind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C94B27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access to sexual health testing services and maternity services for pregnant women.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AA4F7E9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5C770CD" w14:textId="77777777" w:rsidR="00294B2A" w:rsidRPr="00294B2A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3CA8D13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4311EAA" w14:textId="6781917E" w:rsidR="00F72AEB" w:rsidRPr="00D21778" w:rsidRDefault="0051069E" w:rsidP="001B7F98">
                <w:pPr>
                  <w:pStyle w:val="Default"/>
                  <w:numPr>
                    <w:ilvl w:val="0"/>
                    <w:numId w:val="20"/>
                  </w:numPr>
                  <w:ind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51069E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access to mental health team</w:t>
                </w:r>
                <w:r w:rsidR="00D21778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723147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D9629B" w14:textId="77777777" w:rsidR="00294B2A" w:rsidRPr="00294B2A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9E7E12" w:rsidRPr="00371A1D" w14:paraId="4A6A8454" w14:textId="77777777" w:rsidTr="00CB32C1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DDF4BC5" w14:textId="4A371B48" w:rsidR="009E7E12" w:rsidRPr="001B7F98" w:rsidRDefault="00F35279" w:rsidP="001B7F98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>
                  <w:br w:type="page"/>
                </w:r>
                <w:r w:rsidR="009E7E12"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Workforce requirements:</w:t>
                </w:r>
              </w:p>
            </w:tc>
          </w:tr>
          <w:tr w:rsidR="0018550A" w:rsidRPr="00371A1D" w14:paraId="0B8F9F5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60CED2A" w14:textId="12627819" w:rsidR="00F72AEB" w:rsidRPr="00D21778" w:rsidRDefault="0018550A" w:rsidP="001B7F98">
                <w:pPr>
                  <w:pStyle w:val="Default"/>
                  <w:numPr>
                    <w:ilvl w:val="0"/>
                    <w:numId w:val="11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18550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NSP staff authorised by Queensland Health Director-General to distribute sterile injecting equipment.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8F3607E" w14:textId="77777777" w:rsidR="0018550A" w:rsidRPr="00BF32A8" w:rsidRDefault="0018550A" w:rsidP="00E45740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BC97B65" w14:textId="77777777" w:rsidR="0018550A" w:rsidRPr="00294B2A" w:rsidRDefault="0018550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18550A" w:rsidRPr="00371A1D" w14:paraId="7AE1228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1CE2B8D" w14:textId="5B487881" w:rsidR="00F72AEB" w:rsidRPr="00D21778" w:rsidRDefault="0018550A" w:rsidP="001B7F98">
                <w:pPr>
                  <w:pStyle w:val="Default"/>
                  <w:numPr>
                    <w:ilvl w:val="0"/>
                    <w:numId w:val="11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18550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may have visiting AOD workers.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D69A2E8" w14:textId="77777777" w:rsidR="0018550A" w:rsidRPr="00BF32A8" w:rsidRDefault="0018550A" w:rsidP="00E45740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89B5A39" w14:textId="77777777" w:rsidR="0018550A" w:rsidRPr="00294B2A" w:rsidRDefault="0018550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18550A" w:rsidRPr="00371A1D" w14:paraId="35C0391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9F26E6D" w14:textId="1E457DD8" w:rsidR="00F72AEB" w:rsidRPr="00D21778" w:rsidRDefault="0018550A" w:rsidP="001B7F98">
                <w:pPr>
                  <w:pStyle w:val="Default"/>
                  <w:numPr>
                    <w:ilvl w:val="0"/>
                    <w:numId w:val="11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18550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access to child and youth drug and alcohol workers.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4832330" w14:textId="77777777" w:rsidR="0018550A" w:rsidRPr="00BF32A8" w:rsidRDefault="0018550A" w:rsidP="00E45740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5E9CF3D" w14:textId="77777777" w:rsidR="0018550A" w:rsidRPr="00294B2A" w:rsidRDefault="0018550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9E7E12" w:rsidRPr="00371A1D" w14:paraId="2F6E347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5051C9E" w14:textId="6DE22AA9" w:rsidR="00F72AEB" w:rsidRPr="00D21778" w:rsidRDefault="0018550A" w:rsidP="001B7F98">
                <w:pPr>
                  <w:pStyle w:val="Default"/>
                  <w:numPr>
                    <w:ilvl w:val="0"/>
                    <w:numId w:val="11"/>
                  </w:numPr>
                  <w:rPr>
                    <w:rFonts w:ascii="Fira Sans" w:eastAsiaTheme="minorHAnsi" w:hAnsi="Fira Sans" w:cstheme="minorBidi"/>
                    <w:color w:val="404040" w:themeColor="text1" w:themeTint="BF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18550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access to either registered medical practitioner or Nurse Practitioner prescriber.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027D08A" w14:textId="77777777" w:rsidR="009E7E12" w:rsidRPr="00BF32A8" w:rsidRDefault="009E7E12" w:rsidP="00E45740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277F7E7" w14:textId="10AB398D" w:rsidR="009E7E12" w:rsidRPr="00294B2A" w:rsidRDefault="009E7E12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F35279" w:rsidRPr="00371A1D" w14:paraId="54BCDEF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0C1DA0" w14:textId="3B1BACE8" w:rsidR="00F72AEB" w:rsidRPr="00D21778" w:rsidRDefault="0018550A" w:rsidP="001B7F98">
                <w:pPr>
                  <w:pStyle w:val="Default"/>
                  <w:numPr>
                    <w:ilvl w:val="0"/>
                    <w:numId w:val="11"/>
                  </w:numPr>
                  <w:rPr>
                    <w:rFonts w:ascii="Fira Sans" w:eastAsiaTheme="minorHAnsi" w:hAnsi="Fira Sans" w:cstheme="minorBidi"/>
                    <w:color w:val="404040" w:themeColor="text1" w:themeTint="BF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18550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primary NSP that trains and supports secondary NSP.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DD9388C" w14:textId="77777777" w:rsidR="00F35279" w:rsidRPr="00BF32A8" w:rsidRDefault="00F35279" w:rsidP="00E45740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15B4041" w14:textId="13CB8D39" w:rsidR="00F35279" w:rsidRPr="00294B2A" w:rsidRDefault="00F35279" w:rsidP="00F35279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E13A9B" w:rsidRPr="00371A1D" w14:paraId="15AC5BB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57F1805" w14:textId="2FC7E83F" w:rsidR="00F72AEB" w:rsidRPr="00D21778" w:rsidRDefault="00E13A9B" w:rsidP="001B7F98">
                <w:pPr>
                  <w:pStyle w:val="Default"/>
                  <w:numPr>
                    <w:ilvl w:val="0"/>
                    <w:numId w:val="11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E13A9B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access to dual diagnosis worker/s</w:t>
                </w:r>
                <w:r w:rsidRPr="00E13A9B">
                  <w:rPr>
                    <w:color w:val="404040" w:themeColor="text1" w:themeTint="BF"/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7C94D9D" w14:textId="77777777" w:rsidR="00E13A9B" w:rsidRPr="00BF32A8" w:rsidRDefault="00E13A9B" w:rsidP="00E45740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0B332B0" w14:textId="77777777" w:rsidR="00E13A9B" w:rsidRPr="00294B2A" w:rsidRDefault="00E13A9B" w:rsidP="00F35279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BF32A8" w:rsidRPr="00371A1D" w14:paraId="1DB063FF" w14:textId="77777777" w:rsidTr="00EF7CE8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072583F" w14:textId="12E9C058" w:rsidR="00BF32A8" w:rsidRPr="00BF32A8" w:rsidRDefault="00BF32A8" w:rsidP="001B7F98">
                <w:pPr>
                  <w:spacing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Medical</w:t>
                </w:r>
              </w:p>
            </w:tc>
          </w:tr>
          <w:tr w:rsidR="009E7E12" w:rsidRPr="00371A1D" w14:paraId="6B492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F8F1D3" w14:textId="05F7C183" w:rsidR="009E7E12" w:rsidRPr="0018550A" w:rsidRDefault="0018550A" w:rsidP="001B7F98">
                <w:pPr>
                  <w:pStyle w:val="Default"/>
                  <w:numPr>
                    <w:ilvl w:val="0"/>
                    <w:numId w:val="22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18550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lastRenderedPageBreak/>
                  <w:t>access 24/7 to registered medical pra</w:t>
                </w:r>
                <w:r w:rsidR="00D21778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ct</w:t>
                </w:r>
                <w:r w:rsidRPr="0018550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itioner/s.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61EA5D" w14:textId="77777777" w:rsidR="009E7E12" w:rsidRPr="00BF32A8" w:rsidRDefault="009E7E12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E68F344" w14:textId="1DE580CE" w:rsidR="009E7E12" w:rsidRPr="00BF32A8" w:rsidRDefault="009E7E12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9E7E12" w:rsidRPr="00371A1D" w14:paraId="28A5954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93ABA02" w14:textId="069EF5E0" w:rsidR="00F72AEB" w:rsidRPr="00D21778" w:rsidRDefault="0018550A" w:rsidP="001B7F98">
                <w:pPr>
                  <w:pStyle w:val="Default"/>
                  <w:numPr>
                    <w:ilvl w:val="0"/>
                    <w:numId w:val="22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18550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access―</w:t>
                </w:r>
                <w:r w:rsidR="00E13A9B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7 days per week to</w:t>
                </w:r>
                <w:r w:rsidRPr="0018550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 Addiction specialist/s.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CFEB8F0" w14:textId="77777777" w:rsidR="009E7E12" w:rsidRPr="00BF32A8" w:rsidRDefault="009E7E12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09C3B4" w14:textId="77777777" w:rsidR="009E7E12" w:rsidRPr="00BF32A8" w:rsidRDefault="009E7E12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18550A" w:rsidRPr="00371A1D" w14:paraId="217D27A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F8B6595" w14:textId="0DC5EE69" w:rsidR="00F72AEB" w:rsidRPr="00D21778" w:rsidRDefault="0018550A" w:rsidP="001B7F98">
                <w:pPr>
                  <w:pStyle w:val="Default"/>
                  <w:numPr>
                    <w:ilvl w:val="0"/>
                    <w:numId w:val="22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18550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access to psychiatrist/s.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1C4CFD5" w14:textId="77777777" w:rsidR="0018550A" w:rsidRPr="00BF32A8" w:rsidRDefault="0018550A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665FBE3" w14:textId="77777777" w:rsidR="0018550A" w:rsidRPr="00BF32A8" w:rsidRDefault="0018550A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371A1D" w14:paraId="627772FB" w14:textId="77777777" w:rsidTr="003D6265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9036647" w14:textId="2BF2C9CA" w:rsidR="00BF32A8" w:rsidRPr="00BF32A8" w:rsidRDefault="00BF32A8" w:rsidP="006C28FA">
                <w:pPr>
                  <w:tabs>
                    <w:tab w:val="left" w:pos="2430"/>
                  </w:tabs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Nursing</w:t>
                </w:r>
                <w:r w:rsidR="005843A7" w:rsidRPr="00BF32A8">
                  <w:rPr>
                    <w:color w:val="006D35" w:themeColor="accent6" w:themeShade="BF"/>
                    <w:sz w:val="19"/>
                    <w:szCs w:val="19"/>
                  </w:rPr>
                  <w:t xml:space="preserve"> </w:t>
                </w:r>
                <w:r w:rsidR="005843A7">
                  <w:rPr>
                    <w:color w:val="006D35" w:themeColor="accent6" w:themeShade="BF"/>
                    <w:sz w:val="19"/>
                    <w:szCs w:val="19"/>
                  </w:rPr>
                  <w:t xml:space="preserve">- </w:t>
                </w:r>
                <w:r w:rsidR="005843A7" w:rsidRPr="00BF32A8">
                  <w:rPr>
                    <w:color w:val="006D35" w:themeColor="accent6" w:themeShade="BF"/>
                    <w:sz w:val="19"/>
                    <w:szCs w:val="19"/>
                  </w:rPr>
                  <w:t xml:space="preserve">Please provide a </w:t>
                </w:r>
                <w:r w:rsidR="005843A7">
                  <w:rPr>
                    <w:color w:val="006D35" w:themeColor="accent6" w:themeShade="BF"/>
                    <w:sz w:val="19"/>
                    <w:szCs w:val="19"/>
                  </w:rPr>
                  <w:t xml:space="preserve">nursing </w:t>
                </w:r>
                <w:r w:rsidR="005843A7" w:rsidRPr="00BF32A8">
                  <w:rPr>
                    <w:color w:val="006D35" w:themeColor="accent6" w:themeShade="BF"/>
                    <w:sz w:val="19"/>
                    <w:szCs w:val="19"/>
                  </w:rPr>
                  <w:t>staff roster that includes staff designations</w:t>
                </w:r>
                <w:r w:rsidR="005843A7">
                  <w:rPr>
                    <w:color w:val="006D35" w:themeColor="accent6" w:themeShade="BF"/>
                    <w:sz w:val="19"/>
                    <w:szCs w:val="19"/>
                  </w:rPr>
                  <w:t>.</w:t>
                </w:r>
                <w:r w:rsidR="006C28FA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ab/>
                </w:r>
              </w:p>
            </w:tc>
          </w:tr>
          <w:tr w:rsidR="00887948" w:rsidRPr="00371A1D" w14:paraId="6CE9693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0D3B8E" w14:textId="71F2F1DE" w:rsidR="00F72AEB" w:rsidRPr="00D21778" w:rsidRDefault="0018550A" w:rsidP="001B7F98">
                <w:pPr>
                  <w:pStyle w:val="Default"/>
                  <w:numPr>
                    <w:ilvl w:val="0"/>
                    <w:numId w:val="23"/>
                  </w:numPr>
                  <w:ind w:left="357"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6C28F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access to </w:t>
                </w:r>
                <w:r w:rsidR="00E13A9B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7 days per week to </w:t>
                </w:r>
                <w:r w:rsidRPr="006C28F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RNs suitably qualified and experienced in AOD services.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B273CD" w14:textId="77777777" w:rsidR="00887948" w:rsidRPr="00BF32A8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E1168AC" w14:textId="4754BB0E" w:rsidR="00887948" w:rsidRPr="00BF32A8" w:rsidRDefault="00887948" w:rsidP="0088794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887948" w:rsidRPr="00371A1D" w14:paraId="1BD2CBA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1768846" w14:textId="65E7634E" w:rsidR="00F72AEB" w:rsidRPr="00D21778" w:rsidRDefault="006C28FA" w:rsidP="001B7F98">
                <w:pPr>
                  <w:pStyle w:val="Default"/>
                  <w:numPr>
                    <w:ilvl w:val="0"/>
                    <w:numId w:val="23"/>
                  </w:numPr>
                  <w:ind w:left="357"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6C28F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access 24/7 to at least one RN with suitable qualifications and experience in AOD services.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B56B3E1" w14:textId="77777777" w:rsidR="00887948" w:rsidRPr="00BF32A8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83F9F65" w14:textId="3F0C3120" w:rsidR="00887948" w:rsidRPr="00BF32A8" w:rsidRDefault="00887948" w:rsidP="0088794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5843A7" w:rsidRPr="00371A1D" w14:paraId="45B06379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6CD738A" w14:textId="181EEA78" w:rsidR="005843A7" w:rsidRPr="00D21778" w:rsidRDefault="005843A7" w:rsidP="005843A7">
                <w:pPr>
                  <w:pStyle w:val="Default"/>
                  <w:numPr>
                    <w:ilvl w:val="0"/>
                    <w:numId w:val="23"/>
                  </w:numPr>
                  <w:ind w:left="357"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6C28F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nurse manager (however titled) for ambulatory AOD service</w:t>
                </w:r>
                <w: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D65F74" w14:textId="77777777" w:rsidR="005843A7" w:rsidRPr="00BF32A8" w:rsidRDefault="005843A7" w:rsidP="005843A7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518DBAE" w14:textId="1D19796B" w:rsidR="005843A7" w:rsidRPr="00294B2A" w:rsidRDefault="005843A7" w:rsidP="005843A7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provide name of nurse manager or equivalent.</w:t>
                </w:r>
              </w:p>
            </w:tc>
          </w:tr>
          <w:tr w:rsidR="005843A7" w:rsidRPr="00371A1D" w14:paraId="23DC5E23" w14:textId="77777777" w:rsidTr="001D094D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5A9883E" w14:textId="78E8D413" w:rsidR="005843A7" w:rsidRPr="00294B2A" w:rsidRDefault="005843A7" w:rsidP="005843A7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  <w:r>
                  <w:rPr>
                    <w:color w:val="0B4479" w:themeColor="accent1" w:themeShade="BF"/>
                    <w:sz w:val="19"/>
                    <w:szCs w:val="19"/>
                  </w:rPr>
                  <w:t>A</w:t>
                </w:r>
                <w:r w:rsidRPr="006C28FA">
                  <w:rPr>
                    <w:color w:val="0B4479" w:themeColor="accent1" w:themeShade="BF"/>
                    <w:sz w:val="19"/>
                    <w:szCs w:val="19"/>
                  </w:rPr>
                  <w:t>llied health</w:t>
                </w:r>
              </w:p>
            </w:tc>
          </w:tr>
          <w:tr w:rsidR="005843A7" w:rsidRPr="00371A1D" w14:paraId="4EB16A8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695E624" w14:textId="4CF01850" w:rsidR="005843A7" w:rsidRPr="001B7F98" w:rsidRDefault="005843A7" w:rsidP="005843A7">
                <w:pPr>
                  <w:pStyle w:val="Default"/>
                  <w:numPr>
                    <w:ilvl w:val="0"/>
                    <w:numId w:val="23"/>
                  </w:numPr>
                  <w:ind w:left="357" w:hanging="357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1B7F98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at least one suitably qualified and experienced AOD allied health professional available e.g. Social Worker or Psychologist.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FAAE006" w14:textId="77777777" w:rsidR="005843A7" w:rsidRPr="00BF32A8" w:rsidRDefault="005843A7" w:rsidP="005843A7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9612410" w14:textId="77777777" w:rsidR="005843A7" w:rsidRPr="00294B2A" w:rsidRDefault="005843A7" w:rsidP="005843A7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5843A7" w:rsidRPr="00371A1D" w14:paraId="077998C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DC26296" w14:textId="6E747022" w:rsidR="005843A7" w:rsidRPr="001B7F98" w:rsidRDefault="005843A7" w:rsidP="005843A7">
                <w:pPr>
                  <w:pStyle w:val="Default"/>
                  <w:numPr>
                    <w:ilvl w:val="0"/>
                    <w:numId w:val="23"/>
                  </w:numPr>
                  <w:ind w:left="357" w:hanging="357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1B7F98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access―during business hours―to Psychologist or Social Worker.</w:t>
                </w:r>
                <w:r w:rsidRPr="001B7F98">
                  <w:rPr>
                    <w:color w:val="3A3E3E" w:themeColor="background2" w:themeShade="40"/>
                  </w:rPr>
                  <w:t xml:space="preserve">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54CC112" w14:textId="77777777" w:rsidR="005843A7" w:rsidRPr="00BF32A8" w:rsidRDefault="005843A7" w:rsidP="005843A7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C97D2AB" w14:textId="77777777" w:rsidR="005843A7" w:rsidRPr="00294B2A" w:rsidRDefault="005843A7" w:rsidP="005843A7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5843A7" w:rsidRPr="00371A1D" w14:paraId="2D3B3AB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979E497" w14:textId="1CB53A42" w:rsidR="005843A7" w:rsidRPr="001B7F98" w:rsidRDefault="005843A7" w:rsidP="005843A7">
                <w:pPr>
                  <w:pStyle w:val="Default"/>
                  <w:numPr>
                    <w:ilvl w:val="0"/>
                    <w:numId w:val="23"/>
                  </w:numPr>
                  <w:ind w:left="357" w:hanging="357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1B7F98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team of suitably qualified and experienced AOD allied health professionals.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443724A" w14:textId="77777777" w:rsidR="005843A7" w:rsidRPr="00BF32A8" w:rsidRDefault="005843A7" w:rsidP="005843A7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A8436E8" w14:textId="77777777" w:rsidR="005843A7" w:rsidRPr="00294B2A" w:rsidRDefault="005843A7" w:rsidP="005843A7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5843A7" w:rsidRPr="00371A1D" w14:paraId="2A3B51DD" w14:textId="77777777" w:rsidTr="00754A64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D09C0EE" w14:textId="17FE7BE9" w:rsidR="005843A7" w:rsidRPr="00294B2A" w:rsidRDefault="005843A7" w:rsidP="005843A7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  <w:r w:rsidRPr="008D4A7A">
                  <w:rPr>
                    <w:color w:val="0F5CA2" w:themeColor="accent1"/>
                    <w:sz w:val="19"/>
                    <w:szCs w:val="19"/>
                  </w:rPr>
                  <w:t>Other</w:t>
                </w:r>
              </w:p>
            </w:tc>
          </w:tr>
          <w:tr w:rsidR="005843A7" w:rsidRPr="00371A1D" w14:paraId="0B0A525A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0C0583D" w14:textId="1AFE0C88" w:rsidR="005843A7" w:rsidRPr="001B7F98" w:rsidRDefault="005843A7" w:rsidP="005843A7">
                <w:pPr>
                  <w:pStyle w:val="Default"/>
                  <w:numPr>
                    <w:ilvl w:val="0"/>
                    <w:numId w:val="23"/>
                  </w:numPr>
                  <w:ind w:left="357" w:hanging="357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1B7F98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access to Aboriginal and Torres Strait Islander health worker, where required.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E05E48B" w14:textId="77777777" w:rsidR="005843A7" w:rsidRPr="00BF32A8" w:rsidRDefault="005843A7" w:rsidP="005843A7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31D6DCE" w14:textId="77777777" w:rsidR="005843A7" w:rsidRPr="00294B2A" w:rsidRDefault="005843A7" w:rsidP="005843A7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5843A7" w:rsidRPr="00371A1D" w14:paraId="3301C43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7DB2E68" w14:textId="3261B385" w:rsidR="005843A7" w:rsidRPr="001B7F98" w:rsidRDefault="005843A7" w:rsidP="005843A7">
                <w:pPr>
                  <w:pStyle w:val="Default"/>
                  <w:numPr>
                    <w:ilvl w:val="0"/>
                    <w:numId w:val="23"/>
                  </w:numPr>
                  <w:ind w:left="357" w:hanging="357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1B7F98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access to harm reduction officers (however titled).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E901E6D" w14:textId="77777777" w:rsidR="005843A7" w:rsidRPr="00BF32A8" w:rsidRDefault="005843A7" w:rsidP="005843A7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9EC22D9" w14:textId="77777777" w:rsidR="005843A7" w:rsidRPr="00294B2A" w:rsidRDefault="005843A7" w:rsidP="005843A7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5843A7" w:rsidRPr="00371A1D" w14:paraId="44C7746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80ADE13" w14:textId="327A5178" w:rsidR="005843A7" w:rsidRPr="001B7F98" w:rsidRDefault="005843A7" w:rsidP="005843A7">
                <w:pPr>
                  <w:pStyle w:val="Default"/>
                  <w:numPr>
                    <w:ilvl w:val="0"/>
                    <w:numId w:val="23"/>
                  </w:numPr>
                  <w:ind w:left="357" w:hanging="357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1B7F98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access to specialist child and youth drug and alcohol workers.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3F65DFC" w14:textId="77777777" w:rsidR="005843A7" w:rsidRPr="00BF32A8" w:rsidRDefault="005843A7" w:rsidP="005843A7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D8079A4" w14:textId="77777777" w:rsidR="005843A7" w:rsidRPr="00294B2A" w:rsidRDefault="005843A7" w:rsidP="005843A7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5843A7" w:rsidRPr="00371A1D" w14:paraId="59F9624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DCA8319" w14:textId="514579E2" w:rsidR="005843A7" w:rsidRPr="001B7F98" w:rsidRDefault="005843A7" w:rsidP="005843A7">
                <w:pPr>
                  <w:pStyle w:val="Default"/>
                  <w:numPr>
                    <w:ilvl w:val="0"/>
                    <w:numId w:val="23"/>
                  </w:numPr>
                  <w:ind w:left="357" w:hanging="357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1B7F98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access to suitably qualified health support staff who receive supervision and support in provision of generalist AOD treatment services.</w:t>
                </w:r>
                <w:r w:rsidRPr="001B7F98">
                  <w:rPr>
                    <w:color w:val="3A3E3E" w:themeColor="background2" w:themeShade="40"/>
                  </w:rPr>
                  <w:t xml:space="preserve">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D141BFE" w14:textId="77777777" w:rsidR="005843A7" w:rsidRPr="00BF32A8" w:rsidRDefault="005843A7" w:rsidP="005843A7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782A4CF" w14:textId="77777777" w:rsidR="005843A7" w:rsidRPr="00294B2A" w:rsidRDefault="005843A7" w:rsidP="005843A7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5843A7" w:rsidRPr="00371A1D" w14:paraId="2AF94D7B" w14:textId="77777777" w:rsidTr="00E208F6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B2DE6B9" w14:textId="48291D33" w:rsidR="005843A7" w:rsidRPr="00D21778" w:rsidRDefault="005843A7" w:rsidP="005843A7">
                <w:pPr>
                  <w:spacing w:before="40" w:after="40" w:line="240" w:lineRule="auto"/>
                  <w:rPr>
                    <w:b/>
                    <w:bCs/>
                    <w:i/>
                    <w:iCs/>
                    <w:color w:val="auto"/>
                    <w:sz w:val="19"/>
                    <w:szCs w:val="19"/>
                  </w:rPr>
                </w:pPr>
                <w:r w:rsidRPr="00D21778">
                  <w:rPr>
                    <w:b/>
                    <w:bCs/>
                    <w:i/>
                    <w:iCs/>
                    <w:color w:val="0F5CA2" w:themeColor="accent1"/>
                    <w:sz w:val="19"/>
                    <w:szCs w:val="19"/>
                  </w:rPr>
                  <w:t>Specific risk considerations</w:t>
                </w:r>
                <w:r>
                  <w:rPr>
                    <w:b/>
                    <w:bCs/>
                    <w:i/>
                    <w:iCs/>
                    <w:color w:val="0F5CA2" w:themeColor="accent1"/>
                    <w:sz w:val="19"/>
                    <w:szCs w:val="19"/>
                  </w:rPr>
                  <w:t>:</w:t>
                </w:r>
              </w:p>
            </w:tc>
          </w:tr>
          <w:tr w:rsidR="005843A7" w:rsidRPr="00371A1D" w14:paraId="1416FF5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91E2E57" w14:textId="48BABF90" w:rsidR="005843A7" w:rsidRPr="00D21778" w:rsidRDefault="005843A7" w:rsidP="005843A7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a</w:t>
                </w:r>
                <w:r w:rsidRPr="00D21778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ccess to security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5E4A475" w14:textId="77777777" w:rsidR="005843A7" w:rsidRPr="00BF32A8" w:rsidRDefault="005843A7" w:rsidP="005843A7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F860913" w14:textId="77777777" w:rsidR="005843A7" w:rsidRPr="00294B2A" w:rsidRDefault="005843A7" w:rsidP="005843A7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5843A7" w:rsidRPr="00BF32A8" w14:paraId="1E585E30" w14:textId="77777777" w:rsidTr="00203C3E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F6C71D9" w14:textId="3F15D25A" w:rsidR="005843A7" w:rsidRPr="00D21778" w:rsidRDefault="005843A7" w:rsidP="005843A7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>
                  <w:br w:type="page"/>
                </w: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Support services:</w:t>
                </w:r>
              </w:p>
            </w:tc>
          </w:tr>
          <w:tr w:rsidR="005843A7" w:rsidRPr="00BF32A8" w14:paraId="34550DB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2B4866" w14:textId="77777777" w:rsidR="005843A7" w:rsidRDefault="005843A7" w:rsidP="005843A7">
                <w:pPr>
                  <w:spacing w:line="240" w:lineRule="auto"/>
                  <w:rPr>
                    <w:color w:val="0F5CA2" w:themeColor="accent1"/>
                    <w:sz w:val="19"/>
                    <w:szCs w:val="19"/>
                  </w:rPr>
                </w:pPr>
                <w:r>
                  <w:rPr>
                    <w:color w:val="0F5CA2" w:themeColor="accent1"/>
                    <w:sz w:val="19"/>
                    <w:szCs w:val="19"/>
                  </w:rPr>
                  <w:t>Onsite:</w:t>
                </w:r>
              </w:p>
              <w:p w14:paraId="420638B0" w14:textId="5C52A7FB" w:rsidR="005843A7" w:rsidRPr="00660C0A" w:rsidRDefault="005843A7" w:rsidP="005843A7">
                <w:pPr>
                  <w:pStyle w:val="ListBullet"/>
                  <w:spacing w:after="0" w:line="240" w:lineRule="auto"/>
                  <w:rPr>
                    <w:color w:val="0F5CA2" w:themeColor="accent1"/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n</w:t>
                </w:r>
                <w:r w:rsidRPr="00660C0A">
                  <w:rPr>
                    <w:sz w:val="19"/>
                    <w:szCs w:val="19"/>
                  </w:rPr>
                  <w:t>il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3B996E0" w14:textId="77777777" w:rsidR="005843A7" w:rsidRPr="00BF32A8" w:rsidRDefault="005843A7" w:rsidP="005843A7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1DDC82D" w14:textId="77777777" w:rsidR="005843A7" w:rsidRPr="00BF32A8" w:rsidRDefault="005843A7" w:rsidP="005843A7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5843A7" w:rsidRPr="00BF32A8" w14:paraId="53D5C4B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12270A5" w14:textId="77777777" w:rsidR="005843A7" w:rsidRPr="00BF32A8" w:rsidRDefault="005843A7" w:rsidP="005843A7">
                <w:pPr>
                  <w:spacing w:line="240" w:lineRule="auto"/>
                  <w:rPr>
                    <w:color w:val="0F5CA2" w:themeColor="accent1"/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Access to:</w:t>
                </w:r>
              </w:p>
              <w:p w14:paraId="5CB81DF7" w14:textId="77777777" w:rsidR="005843A7" w:rsidRPr="00D21778" w:rsidRDefault="005843A7" w:rsidP="005843A7">
                <w:pPr>
                  <w:pStyle w:val="Heading5"/>
                  <w:numPr>
                    <w:ilvl w:val="0"/>
                    <w:numId w:val="26"/>
                  </w:numPr>
                  <w:spacing w:before="0" w:after="0" w:line="240" w:lineRule="auto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 w:rsidRPr="00D21778"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  <w:t>Level 2 – Medical imaging</w:t>
                </w:r>
              </w:p>
              <w:p w14:paraId="1A9298D7" w14:textId="24ECD9B3" w:rsidR="005843A7" w:rsidRPr="00D21778" w:rsidRDefault="005843A7" w:rsidP="005843A7">
                <w:pPr>
                  <w:pStyle w:val="Heading5"/>
                  <w:numPr>
                    <w:ilvl w:val="0"/>
                    <w:numId w:val="26"/>
                  </w:numPr>
                  <w:spacing w:before="0" w:after="0" w:line="240" w:lineRule="auto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 w:rsidRPr="00D21778"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  <w:t>Level 2 – Pathology</w:t>
                </w:r>
              </w:p>
              <w:p w14:paraId="2E8BFE26" w14:textId="17063A5F" w:rsidR="005843A7" w:rsidRPr="00D21778" w:rsidRDefault="005843A7" w:rsidP="005843A7">
                <w:pPr>
                  <w:pStyle w:val="Heading5"/>
                  <w:numPr>
                    <w:ilvl w:val="0"/>
                    <w:numId w:val="26"/>
                  </w:numPr>
                  <w:spacing w:before="0" w:after="0" w:line="240" w:lineRule="auto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 w:rsidRPr="00D21778"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  <w:t>Level 3 – Medication</w:t>
                </w:r>
              </w:p>
              <w:p w14:paraId="7787CCE7" w14:textId="5D4C31A8" w:rsidR="005843A7" w:rsidRPr="00D21778" w:rsidRDefault="005843A7" w:rsidP="005843A7">
                <w:pPr>
                  <w:pStyle w:val="Heading5"/>
                  <w:numPr>
                    <w:ilvl w:val="0"/>
                    <w:numId w:val="26"/>
                  </w:numPr>
                  <w:spacing w:before="0" w:after="0" w:line="240" w:lineRule="auto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 w:rsidRPr="00D21778"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  <w:t>Level4 – Emergency</w:t>
                </w:r>
              </w:p>
              <w:p w14:paraId="23012353" w14:textId="1714AF14" w:rsidR="005843A7" w:rsidRPr="00D21778" w:rsidRDefault="005843A7" w:rsidP="005843A7">
                <w:pPr>
                  <w:pStyle w:val="Heading5"/>
                  <w:numPr>
                    <w:ilvl w:val="0"/>
                    <w:numId w:val="26"/>
                  </w:numPr>
                  <w:spacing w:before="0" w:after="0" w:line="240" w:lineRule="auto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 w:rsidRPr="00D21778"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  <w:t>Level 4 – Maternity</w:t>
                </w:r>
              </w:p>
              <w:p w14:paraId="3079F3EE" w14:textId="19967833" w:rsidR="005843A7" w:rsidRPr="00D21778" w:rsidRDefault="005843A7" w:rsidP="005843A7">
                <w:pPr>
                  <w:pStyle w:val="Heading5"/>
                  <w:numPr>
                    <w:ilvl w:val="0"/>
                    <w:numId w:val="26"/>
                  </w:numPr>
                  <w:spacing w:before="0" w:after="0" w:line="240" w:lineRule="auto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 w:rsidRPr="00D21778"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  <w:lastRenderedPageBreak/>
                  <w:t>Level 4 – Medical</w:t>
                </w:r>
                <w:r w:rsidRPr="00D21778"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  <w:br/>
                  <w:t>level 5 – Geriatric (relevant section</w:t>
                </w:r>
                <w:r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  <w:t>/</w:t>
                </w:r>
                <w:r w:rsidRPr="00D21778"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  <w:t>s)</w:t>
                </w:r>
              </w:p>
              <w:p w14:paraId="7D275A1A" w14:textId="3C8E0249" w:rsidR="005843A7" w:rsidRPr="00D21778" w:rsidRDefault="005843A7" w:rsidP="005843A7">
                <w:pPr>
                  <w:pStyle w:val="ListBullet"/>
                  <w:spacing w:after="0" w:line="240" w:lineRule="auto"/>
                </w:pPr>
                <w:r w:rsidRPr="00D21778">
                  <w:rPr>
                    <w:sz w:val="19"/>
                    <w:szCs w:val="19"/>
                  </w:rPr>
                  <w:t>Level 5 – Mental health (relevant section</w:t>
                </w:r>
                <w:r>
                  <w:rPr>
                    <w:sz w:val="19"/>
                    <w:szCs w:val="19"/>
                  </w:rPr>
                  <w:t>/</w:t>
                </w:r>
                <w:r w:rsidRPr="00D21778">
                  <w:rPr>
                    <w:sz w:val="19"/>
                    <w:szCs w:val="19"/>
                  </w:rPr>
                  <w:t>s)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9B882BE" w14:textId="77777777" w:rsidR="005843A7" w:rsidRPr="00BF32A8" w:rsidRDefault="005843A7" w:rsidP="005843A7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7C910E" w14:textId="77777777" w:rsidR="005843A7" w:rsidRPr="00BF32A8" w:rsidRDefault="005843A7" w:rsidP="005843A7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</w:tbl>
        <w:p w14:paraId="00FB67B6" w14:textId="77777777" w:rsidR="00F46E02" w:rsidRDefault="005843A7"/>
        <w:bookmarkEnd w:id="0" w:displacedByCustomXml="next"/>
      </w:sdtContent>
    </w:sdt>
    <w:sectPr w:rsidR="00F46E02" w:rsidSect="00BE543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1531" w:right="849" w:bottom="153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83383C" w14:textId="77777777" w:rsidR="0084460D" w:rsidRDefault="0084460D" w:rsidP="005655C9">
      <w:pPr>
        <w:spacing w:line="240" w:lineRule="auto"/>
      </w:pPr>
      <w:r>
        <w:separator/>
      </w:r>
    </w:p>
    <w:p w14:paraId="7E1120DF" w14:textId="77777777" w:rsidR="0084460D" w:rsidRDefault="0084460D"/>
    <w:p w14:paraId="72270B5C" w14:textId="77777777" w:rsidR="0084460D" w:rsidRDefault="0084460D" w:rsidP="00952B5B"/>
    <w:p w14:paraId="5EEBCE78" w14:textId="77777777" w:rsidR="0084460D" w:rsidRDefault="0084460D" w:rsidP="00952B5B"/>
    <w:p w14:paraId="175CA9CA" w14:textId="77777777" w:rsidR="0084460D" w:rsidRDefault="0084460D"/>
    <w:p w14:paraId="58EA55D7" w14:textId="77777777" w:rsidR="0084460D" w:rsidRDefault="0084460D"/>
    <w:p w14:paraId="30EC006F" w14:textId="77777777" w:rsidR="0084460D" w:rsidRDefault="0084460D"/>
    <w:p w14:paraId="68D9684E" w14:textId="77777777" w:rsidR="0084460D" w:rsidRDefault="0084460D"/>
  </w:endnote>
  <w:endnote w:type="continuationSeparator" w:id="0">
    <w:p w14:paraId="07B46ED4" w14:textId="77777777" w:rsidR="0084460D" w:rsidRDefault="0084460D" w:rsidP="005655C9">
      <w:pPr>
        <w:spacing w:line="240" w:lineRule="auto"/>
      </w:pPr>
      <w:r>
        <w:continuationSeparator/>
      </w:r>
    </w:p>
    <w:p w14:paraId="300C72B0" w14:textId="77777777" w:rsidR="0084460D" w:rsidRDefault="0084460D"/>
    <w:p w14:paraId="6898A233" w14:textId="77777777" w:rsidR="0084460D" w:rsidRDefault="0084460D" w:rsidP="00952B5B"/>
    <w:p w14:paraId="42937DAE" w14:textId="77777777" w:rsidR="0084460D" w:rsidRDefault="0084460D" w:rsidP="00952B5B"/>
    <w:p w14:paraId="2F495F6B" w14:textId="77777777" w:rsidR="0084460D" w:rsidRDefault="0084460D"/>
    <w:p w14:paraId="2CDE523B" w14:textId="77777777" w:rsidR="0084460D" w:rsidRDefault="0084460D"/>
    <w:p w14:paraId="68056A69" w14:textId="77777777" w:rsidR="0084460D" w:rsidRDefault="0084460D"/>
    <w:p w14:paraId="32D03B33" w14:textId="77777777" w:rsidR="0084460D" w:rsidRDefault="0084460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3C5151" w14:textId="77777777" w:rsidR="004A573D" w:rsidRDefault="004A57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EC7938" w14:textId="48B43210" w:rsidR="00DD3033" w:rsidRDefault="005843A7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D13A4E" w14:textId="62A437AD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1171EA6D" wp14:editId="5A3B1EB4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202" name="Picture 202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A8E8D13A8D854DB291B75DFC064652D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31512B76A4F24F82B520AB691EAA200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722416" w14:textId="77777777" w:rsidR="0084460D" w:rsidRPr="00DB3896" w:rsidRDefault="0084460D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3DDF2DC5" w14:textId="77777777" w:rsidR="0084460D" w:rsidRDefault="0084460D"/>
    <w:p w14:paraId="35EBA6E0" w14:textId="77777777" w:rsidR="0084460D" w:rsidRDefault="0084460D"/>
    <w:p w14:paraId="2C6D9DB8" w14:textId="77777777" w:rsidR="0084460D" w:rsidRDefault="0084460D"/>
  </w:footnote>
  <w:footnote w:type="continuationSeparator" w:id="0">
    <w:p w14:paraId="65CFC62F" w14:textId="77777777" w:rsidR="0084460D" w:rsidRDefault="0084460D" w:rsidP="005655C9">
      <w:pPr>
        <w:spacing w:line="240" w:lineRule="auto"/>
      </w:pPr>
      <w:r>
        <w:continuationSeparator/>
      </w:r>
    </w:p>
    <w:p w14:paraId="6EF2D742" w14:textId="77777777" w:rsidR="0084460D" w:rsidRDefault="0084460D"/>
    <w:p w14:paraId="7538E52D" w14:textId="77777777" w:rsidR="0084460D" w:rsidRDefault="0084460D" w:rsidP="00952B5B"/>
    <w:p w14:paraId="22BCE643" w14:textId="77777777" w:rsidR="0084460D" w:rsidRDefault="0084460D" w:rsidP="00952B5B"/>
    <w:p w14:paraId="43DA5602" w14:textId="77777777" w:rsidR="0084460D" w:rsidRDefault="0084460D"/>
    <w:p w14:paraId="2A225103" w14:textId="77777777" w:rsidR="0084460D" w:rsidRDefault="0084460D"/>
    <w:p w14:paraId="018AA21B" w14:textId="77777777" w:rsidR="0084460D" w:rsidRDefault="0084460D"/>
    <w:p w14:paraId="3E799A42" w14:textId="77777777" w:rsidR="0084460D" w:rsidRDefault="0084460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553B5D" w14:textId="5BE80483" w:rsidR="004A573D" w:rsidRDefault="005843A7">
    <w:pPr>
      <w:pStyle w:val="Header"/>
    </w:pPr>
    <w:r>
      <w:rPr>
        <w:noProof/>
      </w:rPr>
      <w:pict w14:anchorId="4B6424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9" o:spid="_x0000_s6146" type="#_x0000_t136" style="position:absolute;margin-left:0;margin-top:0;width:588.65pt;height:130.8pt;rotation:315;z-index:-251645952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36D659" w14:textId="3EA823F7" w:rsidR="0019023A" w:rsidRDefault="005843A7">
    <w:pPr>
      <w:pStyle w:val="Header"/>
    </w:pPr>
    <w:r>
      <w:rPr>
        <w:noProof/>
      </w:rPr>
      <w:pict w14:anchorId="5C9E44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30" o:spid="_x0000_s6147" type="#_x0000_t136" style="position:absolute;margin-left:0;margin-top:0;width:588.65pt;height:130.8pt;rotation:315;z-index:-251643904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  <w:r w:rsidR="0019023A">
      <w:rPr>
        <w:noProof/>
      </w:rPr>
      <w:drawing>
        <wp:anchor distT="0" distB="0" distL="114300" distR="114300" simplePos="0" relativeHeight="251664384" behindDoc="1" locked="0" layoutInCell="1" allowOverlap="1" wp14:anchorId="4DFFB4C4" wp14:editId="65C6A9EE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201" name="Picture 201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9C9D2E7" w14:textId="77777777" w:rsidR="0019023A" w:rsidRDefault="0019023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7C0F6D" w14:textId="7FA0F897" w:rsidR="004A573D" w:rsidRDefault="005843A7">
    <w:pPr>
      <w:pStyle w:val="Header"/>
    </w:pPr>
    <w:r>
      <w:rPr>
        <w:noProof/>
      </w:rPr>
      <w:pict w14:anchorId="6A7AAF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8" o:spid="_x0000_s6145" type="#_x0000_t136" style="position:absolute;margin-left:0;margin-top:0;width:588.65pt;height:130.8pt;rotation:315;z-index:-251648000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43F0D7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02006D47"/>
    <w:multiLevelType w:val="hybridMultilevel"/>
    <w:tmpl w:val="BB88EBB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8E57747"/>
    <w:multiLevelType w:val="hybridMultilevel"/>
    <w:tmpl w:val="6D84C0E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D2627AF"/>
    <w:multiLevelType w:val="hybridMultilevel"/>
    <w:tmpl w:val="5A527A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187563AC"/>
    <w:multiLevelType w:val="hybridMultilevel"/>
    <w:tmpl w:val="2E5009F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ED87A34"/>
    <w:multiLevelType w:val="hybridMultilevel"/>
    <w:tmpl w:val="F9A4943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0383E90"/>
    <w:multiLevelType w:val="hybridMultilevel"/>
    <w:tmpl w:val="A7D637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10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1" w15:restartNumberingAfterBreak="0">
    <w:nsid w:val="2AFF2D27"/>
    <w:multiLevelType w:val="hybridMultilevel"/>
    <w:tmpl w:val="70FAB572"/>
    <w:lvl w:ilvl="0" w:tplc="C344C1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324539AD"/>
    <w:multiLevelType w:val="hybridMultilevel"/>
    <w:tmpl w:val="028AC23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B1F5E26"/>
    <w:multiLevelType w:val="hybridMultilevel"/>
    <w:tmpl w:val="3FC4D0C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5" w15:restartNumberingAfterBreak="0">
    <w:nsid w:val="3E6C0078"/>
    <w:multiLevelType w:val="hybridMultilevel"/>
    <w:tmpl w:val="5F0E1C4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48094328"/>
    <w:multiLevelType w:val="multilevel"/>
    <w:tmpl w:val="C2FE460C"/>
    <w:numStyleLink w:val="Bullets"/>
  </w:abstractNum>
  <w:abstractNum w:abstractNumId="17" w15:restartNumberingAfterBreak="0">
    <w:nsid w:val="48982475"/>
    <w:multiLevelType w:val="hybridMultilevel"/>
    <w:tmpl w:val="870A1A78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19" w15:restartNumberingAfterBreak="0">
    <w:nsid w:val="5A995A96"/>
    <w:multiLevelType w:val="hybridMultilevel"/>
    <w:tmpl w:val="CFA22E1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B6D2EC7"/>
    <w:multiLevelType w:val="hybridMultilevel"/>
    <w:tmpl w:val="6FA2FA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BF92073"/>
    <w:multiLevelType w:val="hybridMultilevel"/>
    <w:tmpl w:val="E58821DE"/>
    <w:lvl w:ilvl="0" w:tplc="C526CA7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D6E2218"/>
    <w:multiLevelType w:val="hybridMultilevel"/>
    <w:tmpl w:val="A0127818"/>
    <w:lvl w:ilvl="0" w:tplc="DC52E8A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61083D39"/>
    <w:multiLevelType w:val="hybridMultilevel"/>
    <w:tmpl w:val="3D0EAA4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626C21AA"/>
    <w:multiLevelType w:val="multilevel"/>
    <w:tmpl w:val="55B8D5B8"/>
    <w:lvl w:ilvl="0">
      <w:start w:val="1"/>
      <w:numFmt w:val="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  <w:u w:color="000000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ind w:left="-32767" w:firstLine="0"/>
      </w:pPr>
      <w:rPr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color w:val="ED7F00"/>
      </w:rPr>
    </w:lvl>
  </w:abstractNum>
  <w:abstractNum w:abstractNumId="25" w15:restartNumberingAfterBreak="0">
    <w:nsid w:val="66E937B8"/>
    <w:multiLevelType w:val="hybridMultilevel"/>
    <w:tmpl w:val="9CD650AA"/>
    <w:lvl w:ilvl="0" w:tplc="0436CE66">
      <w:numFmt w:val="bullet"/>
      <w:lvlText w:val="−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7" w15:restartNumberingAfterBreak="0">
    <w:nsid w:val="6C067192"/>
    <w:multiLevelType w:val="hybridMultilevel"/>
    <w:tmpl w:val="61BAAFAE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62418CD"/>
    <w:multiLevelType w:val="hybridMultilevel"/>
    <w:tmpl w:val="B47CA6FC"/>
    <w:lvl w:ilvl="0" w:tplc="E41E04BA">
      <w:numFmt w:val="bullet"/>
      <w:lvlText w:val="−"/>
      <w:lvlJc w:val="left"/>
      <w:pPr>
        <w:ind w:left="720" w:hanging="360"/>
      </w:pPr>
      <w:rPr>
        <w:rFonts w:ascii="Fira Sans" w:eastAsia="Times New Roman" w:hAnsi="Fira Sans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F011FEA"/>
    <w:multiLevelType w:val="hybridMultilevel"/>
    <w:tmpl w:val="286E759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0"/>
  </w:num>
  <w:num w:numId="3">
    <w:abstractNumId w:val="14"/>
  </w:num>
  <w:num w:numId="4">
    <w:abstractNumId w:val="10"/>
  </w:num>
  <w:num w:numId="5">
    <w:abstractNumId w:val="18"/>
  </w:num>
  <w:num w:numId="6">
    <w:abstractNumId w:val="16"/>
  </w:num>
  <w:num w:numId="7">
    <w:abstractNumId w:val="5"/>
  </w:num>
  <w:num w:numId="8">
    <w:abstractNumId w:val="24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9"/>
  </w:num>
  <w:num w:numId="10">
    <w:abstractNumId w:val="3"/>
  </w:num>
  <w:num w:numId="11">
    <w:abstractNumId w:val="21"/>
  </w:num>
  <w:num w:numId="12">
    <w:abstractNumId w:val="23"/>
  </w:num>
  <w:num w:numId="13">
    <w:abstractNumId w:val="17"/>
  </w:num>
  <w:num w:numId="14">
    <w:abstractNumId w:val="8"/>
  </w:num>
  <w:num w:numId="15">
    <w:abstractNumId w:val="26"/>
  </w:num>
  <w:num w:numId="16">
    <w:abstractNumId w:val="22"/>
  </w:num>
  <w:num w:numId="17">
    <w:abstractNumId w:val="2"/>
  </w:num>
  <w:num w:numId="18">
    <w:abstractNumId w:val="1"/>
  </w:num>
  <w:num w:numId="19">
    <w:abstractNumId w:val="25"/>
  </w:num>
  <w:num w:numId="20">
    <w:abstractNumId w:val="19"/>
  </w:num>
  <w:num w:numId="21">
    <w:abstractNumId w:val="20"/>
  </w:num>
  <w:num w:numId="22">
    <w:abstractNumId w:val="4"/>
  </w:num>
  <w:num w:numId="23">
    <w:abstractNumId w:val="12"/>
  </w:num>
  <w:num w:numId="24">
    <w:abstractNumId w:val="27"/>
  </w:num>
  <w:num w:numId="25">
    <w:abstractNumId w:val="6"/>
  </w:num>
  <w:num w:numId="26">
    <w:abstractNumId w:val="11"/>
  </w:num>
  <w:num w:numId="27">
    <w:abstractNumId w:val="15"/>
  </w:num>
  <w:num w:numId="28">
    <w:abstractNumId w:val="13"/>
  </w:num>
  <w:num w:numId="29">
    <w:abstractNumId w:val="7"/>
  </w:num>
  <w:num w:numId="30">
    <w:abstractNumId w:val="28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NZ" w:vendorID="64" w:dllVersion="0" w:nlCheck="1" w:checkStyle="0"/>
  <w:proofState w:spelling="clean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6148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0D"/>
    <w:rsid w:val="0000006D"/>
    <w:rsid w:val="00002B1B"/>
    <w:rsid w:val="0000330E"/>
    <w:rsid w:val="00004C05"/>
    <w:rsid w:val="00007183"/>
    <w:rsid w:val="000102EE"/>
    <w:rsid w:val="00011ACB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2BCA"/>
    <w:rsid w:val="000B6DE5"/>
    <w:rsid w:val="000B72B4"/>
    <w:rsid w:val="000C4228"/>
    <w:rsid w:val="000D154F"/>
    <w:rsid w:val="000D31C5"/>
    <w:rsid w:val="000D3BDA"/>
    <w:rsid w:val="000E1F6E"/>
    <w:rsid w:val="000F1ED2"/>
    <w:rsid w:val="000F2801"/>
    <w:rsid w:val="001010D2"/>
    <w:rsid w:val="00102B00"/>
    <w:rsid w:val="00102FEC"/>
    <w:rsid w:val="0010338A"/>
    <w:rsid w:val="0010463C"/>
    <w:rsid w:val="00106E47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5140A"/>
    <w:rsid w:val="00154397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50A"/>
    <w:rsid w:val="0018576B"/>
    <w:rsid w:val="00186009"/>
    <w:rsid w:val="001870E3"/>
    <w:rsid w:val="0019023A"/>
    <w:rsid w:val="001A1C02"/>
    <w:rsid w:val="001A23D2"/>
    <w:rsid w:val="001A3417"/>
    <w:rsid w:val="001A5624"/>
    <w:rsid w:val="001A6159"/>
    <w:rsid w:val="001B0382"/>
    <w:rsid w:val="001B5203"/>
    <w:rsid w:val="001B71F5"/>
    <w:rsid w:val="001B7F98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F053C"/>
    <w:rsid w:val="001F2B9E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23CF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5E94"/>
    <w:rsid w:val="00287D05"/>
    <w:rsid w:val="00294B2A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26DD"/>
    <w:rsid w:val="002D5310"/>
    <w:rsid w:val="002D755A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7E0F"/>
    <w:rsid w:val="0032406F"/>
    <w:rsid w:val="003324A5"/>
    <w:rsid w:val="00333D1A"/>
    <w:rsid w:val="003341F1"/>
    <w:rsid w:val="003353E9"/>
    <w:rsid w:val="00335411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1A1D"/>
    <w:rsid w:val="0037411B"/>
    <w:rsid w:val="00376393"/>
    <w:rsid w:val="00387381"/>
    <w:rsid w:val="003878E3"/>
    <w:rsid w:val="00395EFF"/>
    <w:rsid w:val="003A2B34"/>
    <w:rsid w:val="003A6203"/>
    <w:rsid w:val="003B1457"/>
    <w:rsid w:val="003B6431"/>
    <w:rsid w:val="003B7ED7"/>
    <w:rsid w:val="003C775C"/>
    <w:rsid w:val="003D2D25"/>
    <w:rsid w:val="003E174B"/>
    <w:rsid w:val="003E5D10"/>
    <w:rsid w:val="003E6DCC"/>
    <w:rsid w:val="003F0150"/>
    <w:rsid w:val="003F22F5"/>
    <w:rsid w:val="003F375A"/>
    <w:rsid w:val="003F426C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6F69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74C27"/>
    <w:rsid w:val="0047576D"/>
    <w:rsid w:val="00476B01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A573D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4F7BC4"/>
    <w:rsid w:val="00500A17"/>
    <w:rsid w:val="00505703"/>
    <w:rsid w:val="0051069E"/>
    <w:rsid w:val="00513E2B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43A7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3F8C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60C0A"/>
    <w:rsid w:val="00662BC3"/>
    <w:rsid w:val="00664CE9"/>
    <w:rsid w:val="00665627"/>
    <w:rsid w:val="00665FCD"/>
    <w:rsid w:val="0066702C"/>
    <w:rsid w:val="006764CE"/>
    <w:rsid w:val="006776EF"/>
    <w:rsid w:val="00685617"/>
    <w:rsid w:val="00691D31"/>
    <w:rsid w:val="00693878"/>
    <w:rsid w:val="00697B33"/>
    <w:rsid w:val="006A24A6"/>
    <w:rsid w:val="006A4F86"/>
    <w:rsid w:val="006A630A"/>
    <w:rsid w:val="006B2063"/>
    <w:rsid w:val="006B3E00"/>
    <w:rsid w:val="006B5ADD"/>
    <w:rsid w:val="006C023D"/>
    <w:rsid w:val="006C28FA"/>
    <w:rsid w:val="006C3FB6"/>
    <w:rsid w:val="006D11DF"/>
    <w:rsid w:val="006D4D2A"/>
    <w:rsid w:val="006D7458"/>
    <w:rsid w:val="006F0A87"/>
    <w:rsid w:val="006F77E7"/>
    <w:rsid w:val="007032EA"/>
    <w:rsid w:val="007110FF"/>
    <w:rsid w:val="007135A8"/>
    <w:rsid w:val="00724065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82264"/>
    <w:rsid w:val="00791250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BA4"/>
    <w:rsid w:val="007F282D"/>
    <w:rsid w:val="007F2BC9"/>
    <w:rsid w:val="007F316C"/>
    <w:rsid w:val="007F3642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460D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87948"/>
    <w:rsid w:val="008911F2"/>
    <w:rsid w:val="00893741"/>
    <w:rsid w:val="008A51D2"/>
    <w:rsid w:val="008A563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4A7A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12"/>
    <w:rsid w:val="009E7E3A"/>
    <w:rsid w:val="009F0F72"/>
    <w:rsid w:val="00A032DD"/>
    <w:rsid w:val="00A03370"/>
    <w:rsid w:val="00A05570"/>
    <w:rsid w:val="00A05AFA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355EE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5C42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3484E"/>
    <w:rsid w:val="00B4092C"/>
    <w:rsid w:val="00B449AF"/>
    <w:rsid w:val="00B47CFC"/>
    <w:rsid w:val="00B47FB5"/>
    <w:rsid w:val="00B53736"/>
    <w:rsid w:val="00B5616B"/>
    <w:rsid w:val="00B56FCC"/>
    <w:rsid w:val="00B7199B"/>
    <w:rsid w:val="00B7210C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29FA"/>
    <w:rsid w:val="00BE318F"/>
    <w:rsid w:val="00BE404E"/>
    <w:rsid w:val="00BE440A"/>
    <w:rsid w:val="00BE5433"/>
    <w:rsid w:val="00BF2846"/>
    <w:rsid w:val="00BF32A8"/>
    <w:rsid w:val="00BF5BC4"/>
    <w:rsid w:val="00C0205C"/>
    <w:rsid w:val="00C02F45"/>
    <w:rsid w:val="00C044C3"/>
    <w:rsid w:val="00C05A67"/>
    <w:rsid w:val="00C07530"/>
    <w:rsid w:val="00C104B1"/>
    <w:rsid w:val="00C120CD"/>
    <w:rsid w:val="00C12CBE"/>
    <w:rsid w:val="00C137F1"/>
    <w:rsid w:val="00C1570F"/>
    <w:rsid w:val="00C202BD"/>
    <w:rsid w:val="00C230FB"/>
    <w:rsid w:val="00C2449F"/>
    <w:rsid w:val="00C27F7F"/>
    <w:rsid w:val="00C31308"/>
    <w:rsid w:val="00C406BB"/>
    <w:rsid w:val="00C411F6"/>
    <w:rsid w:val="00C44CC2"/>
    <w:rsid w:val="00C463CB"/>
    <w:rsid w:val="00C50FF0"/>
    <w:rsid w:val="00C62BF6"/>
    <w:rsid w:val="00C66D8F"/>
    <w:rsid w:val="00C673B8"/>
    <w:rsid w:val="00C71484"/>
    <w:rsid w:val="00C76224"/>
    <w:rsid w:val="00C76568"/>
    <w:rsid w:val="00C87562"/>
    <w:rsid w:val="00C90EDA"/>
    <w:rsid w:val="00C932DA"/>
    <w:rsid w:val="00C94B27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3E36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1778"/>
    <w:rsid w:val="00D228BB"/>
    <w:rsid w:val="00D22C9C"/>
    <w:rsid w:val="00D244C0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D4"/>
    <w:rsid w:val="00D473F1"/>
    <w:rsid w:val="00D62DA7"/>
    <w:rsid w:val="00D635C0"/>
    <w:rsid w:val="00D67089"/>
    <w:rsid w:val="00D707FE"/>
    <w:rsid w:val="00D713B4"/>
    <w:rsid w:val="00D72439"/>
    <w:rsid w:val="00D76DB7"/>
    <w:rsid w:val="00D82B75"/>
    <w:rsid w:val="00D8374D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3A9B"/>
    <w:rsid w:val="00E14267"/>
    <w:rsid w:val="00E24303"/>
    <w:rsid w:val="00E250DF"/>
    <w:rsid w:val="00E262ED"/>
    <w:rsid w:val="00E273FF"/>
    <w:rsid w:val="00E307D8"/>
    <w:rsid w:val="00E4144B"/>
    <w:rsid w:val="00E431E8"/>
    <w:rsid w:val="00E45740"/>
    <w:rsid w:val="00E459DF"/>
    <w:rsid w:val="00E4787F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A032A"/>
    <w:rsid w:val="00EA1417"/>
    <w:rsid w:val="00EA3E14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D5B7E"/>
    <w:rsid w:val="00EE1379"/>
    <w:rsid w:val="00EE265E"/>
    <w:rsid w:val="00EF1DD0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3079B"/>
    <w:rsid w:val="00F31BDB"/>
    <w:rsid w:val="00F350C7"/>
    <w:rsid w:val="00F35279"/>
    <w:rsid w:val="00F42EEC"/>
    <w:rsid w:val="00F459D4"/>
    <w:rsid w:val="00F46E02"/>
    <w:rsid w:val="00F46F9F"/>
    <w:rsid w:val="00F47102"/>
    <w:rsid w:val="00F4733A"/>
    <w:rsid w:val="00F51FF4"/>
    <w:rsid w:val="00F60ED0"/>
    <w:rsid w:val="00F63D14"/>
    <w:rsid w:val="00F67A7E"/>
    <w:rsid w:val="00F70158"/>
    <w:rsid w:val="00F70E9D"/>
    <w:rsid w:val="00F713E1"/>
    <w:rsid w:val="00F724C6"/>
    <w:rsid w:val="00F72AEB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8"/>
    <o:shapelayout v:ext="edit">
      <o:idmap v:ext="edit" data="1"/>
    </o:shapelayout>
  </w:shapeDefaults>
  <w:decimalSymbol w:val="."/>
  <w:listSeparator w:val=","/>
  <w14:docId w14:val="1E1FB875"/>
  <w14:discardImageEditingData/>
  <w14:defaultImageDpi w14:val="330"/>
  <w15:chartTrackingRefBased/>
  <w15:docId w15:val="{3525773B-3561-4C13-8FA1-DB84B133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12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 w:uiPriority="3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customStyle="1" w:styleId="TableTextLeftCharChar">
    <w:name w:val="Table Text Left Char Char"/>
    <w:basedOn w:val="DefaultParagraphFont"/>
    <w:link w:val="TableTextLeft"/>
    <w:locked/>
    <w:rsid w:val="0015140A"/>
    <w:rPr>
      <w:rFonts w:ascii="Arial" w:hAnsi="Arial" w:cs="Arial"/>
    </w:rPr>
  </w:style>
  <w:style w:type="paragraph" w:customStyle="1" w:styleId="TableTextLeft">
    <w:name w:val="Table Text Left"/>
    <w:basedOn w:val="Normal"/>
    <w:link w:val="TableTextLeftCharChar"/>
    <w:rsid w:val="0015140A"/>
    <w:pPr>
      <w:spacing w:before="60" w:after="40" w:line="240" w:lineRule="auto"/>
    </w:pPr>
    <w:rPr>
      <w:rFonts w:ascii="Arial" w:hAnsi="Arial" w:cs="Arial"/>
      <w:lang w:val="en-AU"/>
    </w:rPr>
  </w:style>
  <w:style w:type="paragraph" w:customStyle="1" w:styleId="TableHeadingLeft-White">
    <w:name w:val="Table Heading Left - White"/>
    <w:basedOn w:val="Normal"/>
    <w:rsid w:val="0015140A"/>
    <w:pPr>
      <w:spacing w:before="60" w:after="40" w:line="240" w:lineRule="auto"/>
    </w:pPr>
    <w:rPr>
      <w:rFonts w:ascii="Arial" w:hAnsi="Arial" w:cs="Arial"/>
      <w:b/>
      <w:bCs/>
      <w:color w:val="FFFFFF"/>
      <w:sz w:val="20"/>
      <w:szCs w:val="20"/>
      <w:lang w:val="en-AU"/>
    </w:rPr>
  </w:style>
  <w:style w:type="paragraph" w:customStyle="1" w:styleId="Default">
    <w:name w:val="Default"/>
    <w:rsid w:val="004A573D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color w:val="000000"/>
      <w:sz w:val="24"/>
      <w:szCs w:val="24"/>
      <w:lang w:eastAsia="en-AU"/>
    </w:rPr>
  </w:style>
  <w:style w:type="character" w:styleId="SubtleReference">
    <w:name w:val="Subtle Reference"/>
    <w:uiPriority w:val="31"/>
    <w:rsid w:val="00E45740"/>
    <w:rPr>
      <w:smallCaps/>
      <w:color w:val="5A5A5A"/>
    </w:rPr>
  </w:style>
  <w:style w:type="paragraph" w:customStyle="1" w:styleId="Heading">
    <w:name w:val="Heading"/>
    <w:basedOn w:val="Normal"/>
    <w:next w:val="BodyText"/>
    <w:qFormat/>
    <w:rsid w:val="00E45740"/>
    <w:pPr>
      <w:spacing w:before="200" w:after="200" w:line="240" w:lineRule="auto"/>
    </w:pPr>
    <w:rPr>
      <w:rFonts w:ascii="Arial" w:eastAsia="Times New Roman" w:hAnsi="Arial" w:cs="Times New Roman"/>
      <w:b/>
      <w:color w:val="304F92"/>
      <w:sz w:val="36"/>
      <w:szCs w:val="36"/>
      <w:lang w:val="en-AU" w:eastAsia="en-AU"/>
    </w:rPr>
  </w:style>
  <w:style w:type="numbering" w:styleId="ArticleSection">
    <w:name w:val="Outline List 3"/>
    <w:basedOn w:val="NoList"/>
    <w:semiHidden/>
    <w:rsid w:val="00E45740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customXml" Target="../customXml/item4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alth.qld.gov.au/clinical-practice/guidelines-procedures/service-delivery/cscf/modules/default.asp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23" Type="http://schemas.openxmlformats.org/officeDocument/2006/relationships/customXml" Target="../customXml/item6.xml"/><Relationship Id="rId10" Type="http://schemas.openxmlformats.org/officeDocument/2006/relationships/image" Target="media/image1.pn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Relationship Id="rId22" Type="http://schemas.openxmlformats.org/officeDocument/2006/relationships/customXml" Target="../customXml/item5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8E8D13A8D854DB291B75DFC06465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7C0EB-FD53-4894-A6F4-37DEAE1B2A41}"/>
      </w:docPartPr>
      <w:docPartBody>
        <w:p w:rsidR="0011245D" w:rsidRDefault="0011245D">
          <w:pPr>
            <w:pStyle w:val="A8E8D13A8D854DB291B75DFC064652D3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31512B76A4F24F82B520AB691EAA2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426FB8-71D0-46C1-91D4-125389F7F352}"/>
      </w:docPartPr>
      <w:docPartBody>
        <w:p w:rsidR="0011245D" w:rsidRDefault="0011245D">
          <w:pPr>
            <w:pStyle w:val="31512B76A4F24F82B520AB691EAA2008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45D"/>
    <w:rsid w:val="00112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8E8D13A8D854DB291B75DFC064652D3">
    <w:name w:val="A8E8D13A8D854DB291B75DFC064652D3"/>
  </w:style>
  <w:style w:type="paragraph" w:customStyle="1" w:styleId="31512B76A4F24F82B520AB691EAA2008">
    <w:name w:val="31512B76A4F24F82B520AB691EAA20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3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A7210C2C93304180C77EB0C132C217" ma:contentTypeVersion="4" ma:contentTypeDescription="Create a new document." ma:contentTypeScope="" ma:versionID="514bf4db697c5a54a328d304a3bdfa57">
  <xsd:schema xmlns:xsd="http://www.w3.org/2001/XMLSchema" xmlns:xs="http://www.w3.org/2001/XMLSchema" xmlns:p="http://schemas.microsoft.com/office/2006/metadata/properties" xmlns:ns2="a59d475b-7dfd-4820-8e2b-fae052935587" targetNamespace="http://schemas.microsoft.com/office/2006/metadata/properties" ma:root="true" ma:fieldsID="b19adac664641a854277899b29b7aee5" ns2:_="">
    <xsd:import namespace="a59d475b-7dfd-4820-8e2b-fae0529355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d475b-7dfd-4820-8e2b-fae0529355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75A944D-F886-4A3F-8C2B-000CCC3E8C1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4.xml><?xml version="1.0" encoding="utf-8"?>
<ds:datastoreItem xmlns:ds="http://schemas.openxmlformats.org/officeDocument/2006/customXml" ds:itemID="{5B229C8E-700C-4F5F-826B-005D182C0985}"/>
</file>

<file path=customXml/itemProps5.xml><?xml version="1.0" encoding="utf-8"?>
<ds:datastoreItem xmlns:ds="http://schemas.openxmlformats.org/officeDocument/2006/customXml" ds:itemID="{6A9E33B0-C35F-4972-8D5A-C548F654BB90}"/>
</file>

<file path=customXml/itemProps6.xml><?xml version="1.0" encoding="utf-8"?>
<ds:datastoreItem xmlns:ds="http://schemas.openxmlformats.org/officeDocument/2006/customXml" ds:itemID="{C85B9474-A691-4603-AEDD-40BE0DF9A3E0}"/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28</TotalTime>
  <Pages>4</Pages>
  <Words>583</Words>
  <Characters>3948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Clinical services</vt:lpstr>
    </vt:vector>
  </TitlesOfParts>
  <Company/>
  <LinksUpToDate>false</LinksUpToDate>
  <CharactersWithSpaces>4522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services</dc:title>
  <dc:subject>Service Assessment</dc:subject>
  <dc:creator>Jo Dower</dc:creator>
  <cp:keywords/>
  <dc:description/>
  <cp:lastModifiedBy>Helen Rees</cp:lastModifiedBy>
  <cp:revision>9</cp:revision>
  <dcterms:created xsi:type="dcterms:W3CDTF">2022-01-18T03:14:00Z</dcterms:created>
  <dcterms:modified xsi:type="dcterms:W3CDTF">2023-06-30T01:24:00Z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0x010100E4A7210C2C93304180C77EB0C132C217</vt:lpwstr>
  </property>
</Properties>
</file>