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kern w:val="19"/>
          <w:sz w:val="2"/>
          <w:szCs w:val="2"/>
          <w:lang w:val="en-AU"/>
          <w14:numSpacing w14:val="proportional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C230EE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C230EE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2915C7B1" w14:textId="27DB2AE5" w:rsidR="0084460D" w:rsidRPr="00BE5433" w:rsidRDefault="00C230EE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C230EE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id="0" w:name="_Hlk41995800"/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387"/>
            <w:gridCol w:w="6789"/>
          </w:tblGrid>
          <w:tr w:rsidR="00BE5433" w:rsidRPr="00BE5433" w14:paraId="0422F50C" w14:textId="77777777" w:rsidTr="00626561">
            <w:trPr>
              <w:cantSplit/>
              <w:tblHeader/>
            </w:trPr>
            <w:tc>
              <w:tcPr>
                <w:tcW w:w="3387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789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626561">
            <w:trPr>
              <w:cantSplit/>
              <w:tblHeader/>
            </w:trPr>
            <w:tc>
              <w:tcPr>
                <w:tcW w:w="3387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07F65D7B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</w:p>
            </w:tc>
            <w:tc>
              <w:tcPr>
                <w:tcW w:w="6789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626561">
            <w:trPr>
              <w:cantSplit/>
              <w:tblHeader/>
            </w:trPr>
            <w:tc>
              <w:tcPr>
                <w:tcW w:w="3387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78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E45740" w:rsidRPr="00BE5433" w14:paraId="0336DBA9" w14:textId="77777777" w:rsidTr="00626561">
            <w:trPr>
              <w:cantSplit/>
              <w:tblHeader/>
            </w:trPr>
            <w:tc>
              <w:tcPr>
                <w:tcW w:w="3387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78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6D89DD03" w:rsidR="00E45740" w:rsidRPr="00B3484E" w:rsidRDefault="00A76E07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sz w:val="24"/>
                  </w:rPr>
                  <w:t xml:space="preserve">Alcohol and other Drug </w:t>
                </w:r>
                <w:r w:rsidR="00E45740">
                  <w:rPr>
                    <w:b/>
                    <w:sz w:val="24"/>
                  </w:rPr>
                  <w:t>Services</w:t>
                </w:r>
                <w:r w:rsidR="00E45740" w:rsidRPr="00EE6AF8">
                  <w:rPr>
                    <w:b/>
                    <w:sz w:val="24"/>
                  </w:rPr>
                  <w:t xml:space="preserve"> </w:t>
                </w:r>
                <w:r>
                  <w:rPr>
                    <w:b/>
                    <w:sz w:val="24"/>
                  </w:rPr>
                  <w:t xml:space="preserve">– </w:t>
                </w:r>
                <w:r w:rsidR="00626561">
                  <w:rPr>
                    <w:b/>
                    <w:sz w:val="24"/>
                  </w:rPr>
                  <w:t xml:space="preserve">Child &amp; Youth - </w:t>
                </w:r>
                <w:r>
                  <w:rPr>
                    <w:b/>
                    <w:sz w:val="24"/>
                  </w:rPr>
                  <w:t>Inpatient</w:t>
                </w:r>
              </w:p>
            </w:tc>
          </w:tr>
          <w:tr w:rsidR="00E45740" w:rsidRPr="00BE5433" w14:paraId="0F37058A" w14:textId="77777777" w:rsidTr="00626561">
            <w:trPr>
              <w:cantSplit/>
              <w:tblHeader/>
            </w:trPr>
            <w:tc>
              <w:tcPr>
                <w:tcW w:w="3387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789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54150DEC" w:rsidR="00E45740" w:rsidRPr="00B3484E" w:rsidRDefault="00A76E07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Level </w:t>
                </w:r>
                <w:r w:rsidR="002E25B8">
                  <w:rPr>
                    <w:b/>
                    <w:bCs/>
                    <w:sz w:val="22"/>
                    <w:szCs w:val="22"/>
                  </w:rPr>
                  <w:t>5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38"/>
            <w:gridCol w:w="60"/>
            <w:gridCol w:w="1394"/>
            <w:gridCol w:w="131"/>
            <w:gridCol w:w="5053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gridSpan w:val="2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gridSpan w:val="2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9557C8">
            <w:tc>
              <w:tcPr>
                <w:tcW w:w="10176" w:type="dxa"/>
                <w:gridSpan w:val="5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5EBB0ABD" w14:textId="308F3CD1" w:rsidR="00B4349B" w:rsidRPr="00EF10CD" w:rsidRDefault="00294B2A" w:rsidP="00B4349B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  <w:r w:rsidR="00B4349B" w:rsidRPr="00EF10CD">
                  <w:rPr>
                    <w:color w:val="006D35" w:themeColor="accent6" w:themeShade="BF"/>
                    <w:sz w:val="19"/>
                    <w:szCs w:val="19"/>
                  </w:rPr>
                  <w:t xml:space="preserve"> </w:t>
                </w:r>
                <w:r w:rsidR="00B4349B">
                  <w:rPr>
                    <w:color w:val="006D35" w:themeColor="accent6" w:themeShade="BF"/>
                    <w:sz w:val="19"/>
                    <w:szCs w:val="19"/>
                  </w:rPr>
                  <w:t xml:space="preserve">- </w:t>
                </w:r>
                <w:r w:rsidR="00B4349B" w:rsidRPr="00EF10CD">
                  <w:rPr>
                    <w:color w:val="006D35" w:themeColor="accent6" w:themeShade="BF"/>
                    <w:sz w:val="19"/>
                    <w:szCs w:val="19"/>
                  </w:rPr>
                  <w:t>Please provide specific information on the AOD treatment services provided to inpatient.</w:t>
                </w:r>
              </w:p>
              <w:p w14:paraId="7FBAEE42" w14:textId="3E1F51D1" w:rsidR="00007183" w:rsidRPr="007B0328" w:rsidRDefault="00B4349B" w:rsidP="007B0328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EF10CD">
                  <w:rPr>
                    <w:color w:val="006D35" w:themeColor="accent6" w:themeShade="BF"/>
                    <w:sz w:val="19"/>
                    <w:szCs w:val="19"/>
                  </w:rPr>
                  <w:t>Please attach hospital admission policy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>.</w:t>
                </w:r>
              </w:p>
            </w:tc>
          </w:tr>
          <w:tr w:rsidR="002E25B8" w:rsidRPr="002E25B8" w14:paraId="2D7FBAC3" w14:textId="77777777" w:rsidTr="00294B2A">
            <w:tc>
              <w:tcPr>
                <w:tcW w:w="3598" w:type="dxa"/>
                <w:gridSpan w:val="2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94E99C" w14:textId="4C7A3462" w:rsidR="002E25B8" w:rsidRPr="00626561" w:rsidRDefault="002E25B8" w:rsidP="002E25B8">
                <w:pPr>
                  <w:pStyle w:val="ListParagraph"/>
                  <w:numPr>
                    <w:ilvl w:val="0"/>
                    <w:numId w:val="33"/>
                  </w:numPr>
                  <w:spacing w:before="0" w:after="0" w:line="240" w:lineRule="auto"/>
                  <w:ind w:left="447" w:hanging="425"/>
                  <w:rPr>
                    <w:rFonts w:eastAsia="Times New Roman" w:cs="Arial"/>
                    <w:color w:val="404040" w:themeColor="text1" w:themeTint="BF"/>
                    <w:kern w:val="0"/>
                    <w:sz w:val="19"/>
                    <w:szCs w:val="19"/>
                    <w:lang w:eastAsia="en-AU"/>
                    <w14:numSpacing w14:val="default"/>
                  </w:rPr>
                </w:pPr>
                <w:r w:rsidRPr="002E25B8">
                  <w:rPr>
                    <w:rFonts w:eastAsia="Times New Roman" w:cs="Arial"/>
                    <w:color w:val="404040" w:themeColor="text1" w:themeTint="BF"/>
                    <w:kern w:val="0"/>
                    <w:sz w:val="19"/>
                    <w:szCs w:val="19"/>
                    <w:lang w:eastAsia="en-AU"/>
                    <w14:numSpacing w14:val="default"/>
                  </w:rPr>
                  <w:t>integrated ambulatory and inpatient child and youth service providing 24/7 treatment for most complex clients who may have significant comorbidities.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2DC10" w14:textId="77777777" w:rsidR="002E25B8" w:rsidRPr="00626561" w:rsidRDefault="002E25B8" w:rsidP="002E25B8">
                <w:pPr>
                  <w:spacing w:line="240" w:lineRule="auto"/>
                  <w:ind w:left="66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E513C37" w14:textId="0C3A7C78" w:rsidR="002E25B8" w:rsidRPr="00626561" w:rsidRDefault="002E25B8" w:rsidP="002E25B8">
                <w:pPr>
                  <w:spacing w:line="240" w:lineRule="auto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</w:tr>
          <w:tr w:rsidR="002E25B8" w:rsidRPr="002E25B8" w14:paraId="48684499" w14:textId="77777777" w:rsidTr="00294B2A">
            <w:tc>
              <w:tcPr>
                <w:tcW w:w="3598" w:type="dxa"/>
                <w:gridSpan w:val="2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6505517" w14:textId="07388413" w:rsidR="002E25B8" w:rsidRPr="00626561" w:rsidRDefault="002E25B8" w:rsidP="002E25B8">
                <w:pPr>
                  <w:pStyle w:val="Default"/>
                  <w:numPr>
                    <w:ilvl w:val="0"/>
                    <w:numId w:val="26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2E25B8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designated AOD bed/s or unit for treatment of clients with alcohol and other drug related conditions up to 18 years of age.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2DD2973" w14:textId="77777777" w:rsidR="002E25B8" w:rsidRPr="00626561" w:rsidRDefault="002E25B8" w:rsidP="002E25B8">
                <w:pPr>
                  <w:spacing w:line="240" w:lineRule="auto"/>
                  <w:ind w:left="66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98BEF4E" w14:textId="77777777" w:rsidR="002E25B8" w:rsidRPr="00626561" w:rsidRDefault="002E25B8" w:rsidP="002E25B8">
                <w:pPr>
                  <w:spacing w:line="240" w:lineRule="auto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</w:tr>
          <w:tr w:rsidR="002E25B8" w:rsidRPr="002E25B8" w14:paraId="22333D0D" w14:textId="77777777" w:rsidTr="00294B2A">
            <w:tc>
              <w:tcPr>
                <w:tcW w:w="3598" w:type="dxa"/>
                <w:gridSpan w:val="2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D7E7646" w14:textId="1E2F72AB" w:rsidR="002E25B8" w:rsidRPr="00626561" w:rsidRDefault="002E25B8" w:rsidP="002E25B8">
                <w:pPr>
                  <w:pStyle w:val="Default"/>
                  <w:numPr>
                    <w:ilvl w:val="0"/>
                    <w:numId w:val="26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2E25B8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may provide inpatient treatment for clients18 years up to 24 years in a separate area from clients up to 18 years of age.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78C15E0" w14:textId="77777777" w:rsidR="002E25B8" w:rsidRPr="00626561" w:rsidRDefault="002E25B8" w:rsidP="002E25B8">
                <w:pPr>
                  <w:spacing w:line="240" w:lineRule="auto"/>
                  <w:ind w:left="66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4300B6D" w14:textId="77777777" w:rsidR="002E25B8" w:rsidRPr="00626561" w:rsidRDefault="002E25B8" w:rsidP="002E25B8">
                <w:pPr>
                  <w:spacing w:line="240" w:lineRule="auto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</w:tr>
          <w:tr w:rsidR="002E25B8" w:rsidRPr="002E25B8" w14:paraId="00F79EA3" w14:textId="77777777" w:rsidTr="00294B2A">
            <w:tc>
              <w:tcPr>
                <w:tcW w:w="3598" w:type="dxa"/>
                <w:gridSpan w:val="2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246C597" w14:textId="73F1440A" w:rsidR="002E25B8" w:rsidRPr="00231876" w:rsidRDefault="002E25B8" w:rsidP="002E25B8">
                <w:pPr>
                  <w:pStyle w:val="Default"/>
                  <w:numPr>
                    <w:ilvl w:val="0"/>
                    <w:numId w:val="26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2E25B8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may include </w:t>
                </w:r>
                <w:proofErr w:type="spellStart"/>
                <w:r w:rsidRPr="002E25B8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statewide</w:t>
                </w:r>
                <w:proofErr w:type="spellEnd"/>
                <w:r w:rsidRPr="002E25B8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 and/or interstate </w:t>
                </w:r>
                <w:proofErr w:type="spellStart"/>
                <w:r w:rsidRPr="002E25B8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superspecialty</w:t>
                </w:r>
                <w:proofErr w:type="spellEnd"/>
                <w:r w:rsidRPr="002E25B8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 service.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017107D" w14:textId="77777777" w:rsidR="002E25B8" w:rsidRPr="00626561" w:rsidRDefault="002E25B8" w:rsidP="002E25B8">
                <w:pPr>
                  <w:spacing w:line="240" w:lineRule="auto"/>
                  <w:ind w:left="66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E07510" w14:textId="77777777" w:rsidR="002E25B8" w:rsidRPr="00626561" w:rsidRDefault="002E25B8" w:rsidP="002E25B8">
                <w:pPr>
                  <w:spacing w:line="240" w:lineRule="auto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</w:tr>
          <w:tr w:rsidR="00294B2A" w:rsidRPr="00371A1D" w14:paraId="19809059" w14:textId="77777777" w:rsidTr="00657E86">
            <w:tc>
              <w:tcPr>
                <w:tcW w:w="10176" w:type="dxa"/>
                <w:gridSpan w:val="5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3814BF" w14:textId="7E075A85" w:rsidR="00294B2A" w:rsidRPr="00736F43" w:rsidRDefault="00294B2A" w:rsidP="00736F43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Service requirements:</w:t>
                </w:r>
              </w:p>
            </w:tc>
          </w:tr>
          <w:tr w:rsidR="002E25B8" w:rsidRPr="002E25B8" w14:paraId="3CF8503C" w14:textId="77777777" w:rsidTr="00E45740">
            <w:tc>
              <w:tcPr>
                <w:tcW w:w="3598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2DEBCB" w14:textId="2E47F453" w:rsidR="002E25B8" w:rsidRPr="00626561" w:rsidRDefault="002E25B8" w:rsidP="002E25B8">
                <w:pPr>
                  <w:pStyle w:val="Default"/>
                  <w:numPr>
                    <w:ilvl w:val="0"/>
                    <w:numId w:val="20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2E25B8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 to Authorised Mental Health Facility under Mental Health Act.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BBBB3F2" w14:textId="77777777" w:rsidR="002E25B8" w:rsidRPr="00626561" w:rsidRDefault="002E25B8" w:rsidP="002E25B8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F325A7" w14:textId="77777777" w:rsidR="002E25B8" w:rsidRPr="00626561" w:rsidRDefault="002E25B8" w:rsidP="002E25B8">
                <w:pPr>
                  <w:tabs>
                    <w:tab w:val="left" w:pos="720"/>
                  </w:tabs>
                  <w:spacing w:line="240" w:lineRule="auto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</w:tr>
          <w:tr w:rsidR="002E25B8" w:rsidRPr="002E25B8" w14:paraId="006BDA90" w14:textId="77777777" w:rsidTr="00E45740">
            <w:tc>
              <w:tcPr>
                <w:tcW w:w="3598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D2ADC19" w14:textId="1974F004" w:rsidR="002E25B8" w:rsidRPr="00626561" w:rsidRDefault="002E25B8" w:rsidP="002E25B8">
                <w:pPr>
                  <w:pStyle w:val="Default"/>
                  <w:numPr>
                    <w:ilvl w:val="0"/>
                    <w:numId w:val="20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2E25B8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 to 24 hour psychiatry coverage and Authorised Mental Health Practitioner staff including community visitors.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04A7DCE" w14:textId="77777777" w:rsidR="002E25B8" w:rsidRPr="00626561" w:rsidRDefault="002E25B8" w:rsidP="002E25B8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4C90FB2" w14:textId="77777777" w:rsidR="002E25B8" w:rsidRPr="00626561" w:rsidRDefault="002E25B8" w:rsidP="002E25B8">
                <w:pPr>
                  <w:tabs>
                    <w:tab w:val="left" w:pos="720"/>
                  </w:tabs>
                  <w:spacing w:line="240" w:lineRule="auto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</w:tr>
          <w:tr w:rsidR="002E25B8" w:rsidRPr="002E25B8" w14:paraId="42BA40D5" w14:textId="77777777" w:rsidTr="00E45740">
            <w:tc>
              <w:tcPr>
                <w:tcW w:w="3598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4AC70F2" w14:textId="36289774" w:rsidR="002E25B8" w:rsidRPr="00626561" w:rsidRDefault="002E25B8" w:rsidP="002E25B8">
                <w:pPr>
                  <w:pStyle w:val="Default"/>
                  <w:numPr>
                    <w:ilvl w:val="0"/>
                    <w:numId w:val="20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2E25B8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 to sensory modulation room.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675DB51" w14:textId="77777777" w:rsidR="002E25B8" w:rsidRPr="00626561" w:rsidRDefault="002E25B8" w:rsidP="002E25B8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26B8AD8" w14:textId="77777777" w:rsidR="002E25B8" w:rsidRPr="00626561" w:rsidRDefault="002E25B8" w:rsidP="002E25B8">
                <w:pPr>
                  <w:tabs>
                    <w:tab w:val="left" w:pos="720"/>
                  </w:tabs>
                  <w:spacing w:line="240" w:lineRule="auto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</w:tr>
          <w:tr w:rsidR="00626561" w:rsidRPr="00626561" w14:paraId="2EED0F54" w14:textId="77777777" w:rsidTr="00E45740">
            <w:tc>
              <w:tcPr>
                <w:tcW w:w="3598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42E5935" w14:textId="1B5A6FB0" w:rsidR="00626561" w:rsidRPr="0064615E" w:rsidRDefault="00626561" w:rsidP="00626561">
                <w:pPr>
                  <w:pStyle w:val="Default"/>
                  <w:numPr>
                    <w:ilvl w:val="0"/>
                    <w:numId w:val="20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626561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provides consultation-liaison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12143E9" w14:textId="77777777" w:rsidR="00626561" w:rsidRPr="00626561" w:rsidRDefault="00626561" w:rsidP="00626561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4370CA5" w14:textId="08E66157" w:rsidR="00626561" w:rsidRPr="00626561" w:rsidRDefault="00626561" w:rsidP="00626561">
                <w:pPr>
                  <w:tabs>
                    <w:tab w:val="left" w:pos="720"/>
                  </w:tabs>
                  <w:spacing w:line="240" w:lineRule="auto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</w:tr>
          <w:tr w:rsidR="00626561" w:rsidRPr="00626561" w14:paraId="705CDC74" w14:textId="77777777" w:rsidTr="00E45740">
            <w:tc>
              <w:tcPr>
                <w:tcW w:w="3598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52D14E" w14:textId="54D279A5" w:rsidR="00626561" w:rsidRPr="0064615E" w:rsidRDefault="00626561" w:rsidP="00626561">
                <w:pPr>
                  <w:pStyle w:val="Default"/>
                  <w:numPr>
                    <w:ilvl w:val="0"/>
                    <w:numId w:val="20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626561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 to peer client support service e.g. self-help groups.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34A40F" w14:textId="77777777" w:rsidR="00626561" w:rsidRPr="00626561" w:rsidRDefault="00626561" w:rsidP="00626561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D869DB4" w14:textId="77777777" w:rsidR="00626561" w:rsidRPr="00626561" w:rsidRDefault="00626561" w:rsidP="00626561">
                <w:pPr>
                  <w:tabs>
                    <w:tab w:val="left" w:pos="720"/>
                  </w:tabs>
                  <w:spacing w:line="240" w:lineRule="auto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</w:tr>
          <w:tr w:rsidR="00626561" w:rsidRPr="00626561" w14:paraId="791927DF" w14:textId="77777777" w:rsidTr="00E45740">
            <w:tc>
              <w:tcPr>
                <w:tcW w:w="3598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5F861EE" w14:textId="4EA3B90D" w:rsidR="00626561" w:rsidRPr="0064615E" w:rsidRDefault="00626561" w:rsidP="00626561">
                <w:pPr>
                  <w:pStyle w:val="Default"/>
                  <w:numPr>
                    <w:ilvl w:val="0"/>
                    <w:numId w:val="20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626561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 to child and youth ambulatory AOD services including Needle and Syringe Program and other related AOD services post discharge.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4D1B756" w14:textId="77777777" w:rsidR="00626561" w:rsidRPr="00626561" w:rsidRDefault="00626561" w:rsidP="00626561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C7329D8" w14:textId="77777777" w:rsidR="00626561" w:rsidRPr="00626561" w:rsidRDefault="00626561" w:rsidP="00626561">
                <w:pPr>
                  <w:tabs>
                    <w:tab w:val="left" w:pos="720"/>
                  </w:tabs>
                  <w:spacing w:line="240" w:lineRule="auto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</w:tr>
          <w:tr w:rsidR="009E7E12" w:rsidRPr="00371A1D" w14:paraId="4A6A8454" w14:textId="77777777" w:rsidTr="00CB32C1">
            <w:tc>
              <w:tcPr>
                <w:tcW w:w="10176" w:type="dxa"/>
                <w:gridSpan w:val="5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DDF4BC5" w14:textId="4E17072A" w:rsidR="009E7E12" w:rsidRPr="00736F43" w:rsidRDefault="00F35279" w:rsidP="00736F43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="009E7E12"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Workforce requirements:</w:t>
                </w:r>
              </w:p>
            </w:tc>
          </w:tr>
          <w:tr w:rsidR="002E25B8" w:rsidRPr="002E25B8" w14:paraId="4EBB652E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DA0522B" w14:textId="0328369A" w:rsidR="002E25B8" w:rsidRPr="002E25B8" w:rsidRDefault="002E25B8" w:rsidP="002E25B8">
                <w:pPr>
                  <w:pStyle w:val="BodyText"/>
                  <w:numPr>
                    <w:ilvl w:val="0"/>
                    <w:numId w:val="11"/>
                  </w:numPr>
                  <w:spacing w:before="0" w:after="0" w:line="240" w:lineRule="auto"/>
                  <w:textboxTightWrap w:val="none"/>
                  <w:rPr>
                    <w:rFonts w:eastAsia="Times New Roman" w:cs="Arial"/>
                    <w:color w:val="404040" w:themeColor="text1" w:themeTint="BF"/>
                    <w:kern w:val="0"/>
                    <w:sz w:val="19"/>
                    <w:szCs w:val="19"/>
                    <w:lang w:eastAsia="en-AU"/>
                    <w14:numSpacing w14:val="default"/>
                  </w:rPr>
                </w:pPr>
                <w:r w:rsidRPr="002E25B8">
                  <w:rPr>
                    <w:rFonts w:eastAsia="Times New Roman" w:cs="Arial"/>
                    <w:color w:val="404040" w:themeColor="text1" w:themeTint="BF"/>
                    <w:kern w:val="0"/>
                    <w:sz w:val="19"/>
                    <w:szCs w:val="19"/>
                    <w:lang w:eastAsia="en-AU"/>
                    <w14:numSpacing w14:val="default"/>
                  </w:rPr>
                  <w:t>dedicated on-site child and youth AOD multidisciplinary team.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A7CFDB6" w14:textId="77777777" w:rsidR="002E25B8" w:rsidRPr="002E25B8" w:rsidRDefault="002E25B8" w:rsidP="00736F43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81DEA8A" w14:textId="77777777" w:rsidR="002E25B8" w:rsidRPr="002E25B8" w:rsidRDefault="002E25B8" w:rsidP="00736F43">
                <w:pPr>
                  <w:tabs>
                    <w:tab w:val="left" w:pos="720"/>
                  </w:tabs>
                  <w:spacing w:line="240" w:lineRule="auto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</w:tr>
          <w:tr w:rsidR="00D31A3D" w:rsidRPr="00371A1D" w14:paraId="2F6E347B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051C9E" w14:textId="5D940A4C" w:rsidR="009E7E12" w:rsidRPr="0064615E" w:rsidRDefault="00764A89" w:rsidP="00736F43">
                <w:pPr>
                  <w:pStyle w:val="Default"/>
                  <w:numPr>
                    <w:ilvl w:val="0"/>
                    <w:numId w:val="11"/>
                  </w:numPr>
                  <w:rPr>
                    <w:rFonts w:ascii="Fira Sans" w:eastAsiaTheme="minorHAnsi" w:hAnsi="Fira Sans" w:cstheme="minorBidi"/>
                    <w:color w:val="404040" w:themeColor="text1" w:themeTint="BF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515474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minimum one staff member onsite each shift trained in </w:t>
                </w:r>
                <w:r w:rsidR="00626561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advanced paediatric</w:t>
                </w:r>
                <w:r w:rsidRPr="00515474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 life</w:t>
                </w:r>
                <w:r w:rsidR="00626561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 support</w:t>
                </w:r>
                <w:r w:rsidR="00137D9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027D08A" w14:textId="77777777" w:rsidR="009E7E12" w:rsidRPr="00BF32A8" w:rsidRDefault="009E7E12" w:rsidP="00736F43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277F7E7" w14:textId="10AB398D" w:rsidR="009E7E12" w:rsidRPr="00294B2A" w:rsidRDefault="009E7E12" w:rsidP="00736F43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F32A8" w:rsidRPr="00371A1D" w14:paraId="1DB063FF" w14:textId="77777777" w:rsidTr="00EF7CE8">
            <w:tc>
              <w:tcPr>
                <w:tcW w:w="10176" w:type="dxa"/>
                <w:gridSpan w:val="5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072583F" w14:textId="12E9C058" w:rsidR="00BF32A8" w:rsidRPr="00BF32A8" w:rsidRDefault="00BF32A8" w:rsidP="00BF32A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</w:p>
            </w:tc>
          </w:tr>
          <w:tr w:rsidR="002E25B8" w:rsidRPr="002E25B8" w14:paraId="3EF5BCFD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C692059" w14:textId="2CE92ABC" w:rsidR="002E25B8" w:rsidRPr="00626561" w:rsidRDefault="002E25B8" w:rsidP="002E25B8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2E25B8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on-site 24 hour medical coverage.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80ADF76" w14:textId="77777777" w:rsidR="002E25B8" w:rsidRPr="00626561" w:rsidRDefault="002E25B8" w:rsidP="002E25B8">
                <w:pPr>
                  <w:spacing w:line="240" w:lineRule="auto"/>
                  <w:ind w:left="66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42B5F59" w14:textId="77777777" w:rsidR="002E25B8" w:rsidRPr="00626561" w:rsidRDefault="002E25B8" w:rsidP="002E25B8">
                <w:pPr>
                  <w:spacing w:line="240" w:lineRule="auto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</w:tr>
          <w:tr w:rsidR="002E25B8" w:rsidRPr="002E25B8" w14:paraId="6B492662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F8F1D3" w14:textId="4853CD8A" w:rsidR="002E25B8" w:rsidRPr="00626561" w:rsidRDefault="002E25B8" w:rsidP="002E25B8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2E25B8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 24 hours to Child and Adolescent Psychiatrist with credentials in Addiction Medicine and/or Addiction Psychiatry.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61EA5D" w14:textId="77777777" w:rsidR="002E25B8" w:rsidRPr="00626561" w:rsidRDefault="002E25B8" w:rsidP="002E25B8">
                <w:pPr>
                  <w:spacing w:line="240" w:lineRule="auto"/>
                  <w:ind w:left="66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E68F344" w14:textId="5E26D343" w:rsidR="002E25B8" w:rsidRPr="00626561" w:rsidRDefault="002E25B8" w:rsidP="002E25B8">
                <w:pPr>
                  <w:spacing w:line="240" w:lineRule="auto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</w:tr>
          <w:tr w:rsidR="00BF32A8" w:rsidRPr="00371A1D" w14:paraId="627772FB" w14:textId="77777777" w:rsidTr="003D6265">
            <w:tc>
              <w:tcPr>
                <w:tcW w:w="10176" w:type="dxa"/>
                <w:gridSpan w:val="5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B752804" w14:textId="77777777" w:rsidR="00BF32A8" w:rsidRDefault="00BF32A8" w:rsidP="00736F43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  <w:r w:rsidR="00B4349B">
                  <w:rPr>
                    <w:color w:val="006D35" w:themeColor="accent6" w:themeShade="BF"/>
                    <w:sz w:val="19"/>
                    <w:szCs w:val="19"/>
                  </w:rPr>
                  <w:t xml:space="preserve"> - </w:t>
                </w:r>
                <w:r w:rsidR="00C230EE" w:rsidRPr="00FC26BA">
                  <w:rPr>
                    <w:color w:val="006D35" w:themeColor="accent6" w:themeShade="BF"/>
                    <w:sz w:val="19"/>
                    <w:szCs w:val="19"/>
                  </w:rPr>
                  <w:t>Please provide nursing staff roster including staff designations.</w:t>
                </w:r>
              </w:p>
              <w:p w14:paraId="09036647" w14:textId="696B7BB1" w:rsidR="00C230EE" w:rsidRPr="00BF32A8" w:rsidRDefault="00C230EE" w:rsidP="00736F43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2E25B8" w:rsidRPr="002E25B8" w14:paraId="75FDF8BD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C8A2504" w14:textId="3AA392B7" w:rsidR="002E25B8" w:rsidRPr="00626561" w:rsidRDefault="002E25B8" w:rsidP="002E25B8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2E25B8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on-site 24 hour nursing coverage by suitably qualified and experienced RN/s.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ABADED2" w14:textId="77777777" w:rsidR="002E25B8" w:rsidRPr="00626561" w:rsidRDefault="002E25B8" w:rsidP="002E25B8">
                <w:pPr>
                  <w:spacing w:line="240" w:lineRule="auto"/>
                  <w:ind w:left="66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E030C5C" w14:textId="77777777" w:rsidR="002E25B8" w:rsidRPr="00626561" w:rsidRDefault="002E25B8" w:rsidP="002E25B8">
                <w:pPr>
                  <w:spacing w:line="240" w:lineRule="auto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</w:tr>
          <w:tr w:rsidR="002E25B8" w:rsidRPr="002E25B8" w14:paraId="25E2E230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B3C6A44" w14:textId="30403738" w:rsidR="002E25B8" w:rsidRPr="00626561" w:rsidRDefault="002E25B8" w:rsidP="002E25B8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2E25B8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1:1 nursing care by RN for clients requiring close observation.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7C57311" w14:textId="77777777" w:rsidR="002E25B8" w:rsidRPr="00626561" w:rsidRDefault="002E25B8" w:rsidP="002E25B8">
                <w:pPr>
                  <w:spacing w:line="240" w:lineRule="auto"/>
                  <w:ind w:left="66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CDC2E23" w14:textId="77777777" w:rsidR="002E25B8" w:rsidRPr="00626561" w:rsidRDefault="002E25B8" w:rsidP="002E25B8">
                <w:pPr>
                  <w:spacing w:line="240" w:lineRule="auto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</w:tr>
          <w:tr w:rsidR="00626561" w:rsidRPr="00626561" w14:paraId="667A07B0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6EB999E" w14:textId="462150B1" w:rsidR="00626561" w:rsidRPr="0064615E" w:rsidRDefault="00626561" w:rsidP="00626561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626561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suitably qualified and experienced nurse manager (however titled).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770FCC4" w14:textId="77777777" w:rsidR="00626561" w:rsidRPr="00626561" w:rsidRDefault="00626561" w:rsidP="00626561">
                <w:pPr>
                  <w:spacing w:line="240" w:lineRule="auto"/>
                  <w:ind w:left="66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49DD825" w14:textId="40E304BA" w:rsidR="00626561" w:rsidRPr="00626561" w:rsidRDefault="003455A0" w:rsidP="00626561">
                <w:pPr>
                  <w:spacing w:line="240" w:lineRule="auto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  <w:r w:rsidRPr="00FC26BA">
                  <w:rPr>
                    <w:color w:val="006D35" w:themeColor="accent6" w:themeShade="BF"/>
                    <w:sz w:val="19"/>
                    <w:szCs w:val="19"/>
                  </w:rPr>
                  <w:t>Please provide name of nurse manager or equivalent</w:t>
                </w:r>
              </w:p>
            </w:tc>
          </w:tr>
          <w:tr w:rsidR="00626561" w:rsidRPr="00626561" w14:paraId="6CE96938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0D3B8E" w14:textId="2A9292D6" w:rsidR="00626561" w:rsidRPr="00626561" w:rsidRDefault="00626561" w:rsidP="00626561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626561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on-site</w:t>
                </w:r>
                <w:r w:rsidRPr="00626561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sym w:font="Symbol" w:char="F02D"/>
                </w:r>
                <w:r w:rsidRPr="00626561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during business hours</w:t>
                </w:r>
                <w:r w:rsidRPr="00626561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sym w:font="Symbol" w:char="F02D"/>
                </w:r>
                <w:r w:rsidRPr="00626561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suitably qualified and experienced RN/s or AOD Nurse Practitioner.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B273CD" w14:textId="77777777" w:rsidR="00626561" w:rsidRPr="00626561" w:rsidRDefault="00626561" w:rsidP="00626561">
                <w:pPr>
                  <w:spacing w:line="240" w:lineRule="auto"/>
                  <w:ind w:left="66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E1168AC" w14:textId="3B42424E" w:rsidR="00626561" w:rsidRPr="00626561" w:rsidRDefault="00626561" w:rsidP="00626561">
                <w:pPr>
                  <w:spacing w:line="240" w:lineRule="auto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</w:tr>
          <w:tr w:rsidR="00764A89" w:rsidRPr="00371A1D" w14:paraId="45B06379" w14:textId="77777777" w:rsidTr="002B7D9D">
            <w:tc>
              <w:tcPr>
                <w:tcW w:w="10176" w:type="dxa"/>
                <w:gridSpan w:val="5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18DBAE" w14:textId="363E67DB" w:rsidR="00764A89" w:rsidRPr="00294B2A" w:rsidRDefault="00764A89" w:rsidP="00736F43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  <w:r w:rsidRPr="00764A89">
                  <w:rPr>
                    <w:color w:val="0F5CA2" w:themeColor="accent1"/>
                    <w:sz w:val="19"/>
                    <w:szCs w:val="19"/>
                  </w:rPr>
                  <w:t>Allied Health</w:t>
                </w:r>
              </w:p>
            </w:tc>
          </w:tr>
          <w:tr w:rsidR="00C230EE" w:rsidRPr="00C230EE" w14:paraId="59202D27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113CD3A" w14:textId="4846C3BC" w:rsidR="00C230EE" w:rsidRPr="00C230EE" w:rsidRDefault="00C230EE" w:rsidP="00C230EE">
                <w:pPr>
                  <w:pStyle w:val="bulletlist"/>
                  <w:numPr>
                    <w:ilvl w:val="0"/>
                    <w:numId w:val="23"/>
                  </w:numPr>
                  <w:tabs>
                    <w:tab w:val="left" w:pos="720"/>
                  </w:tabs>
                  <w:spacing w:before="0" w:after="0" w:line="240" w:lineRule="auto"/>
                  <w:rPr>
                    <w:rFonts w:ascii="Fira Sans" w:hAnsi="Fira Sans" w:cstheme="minorBidi"/>
                    <w:color w:val="404040" w:themeColor="text1" w:themeTint="BF"/>
                    <w:kern w:val="21"/>
                    <w:sz w:val="19"/>
                    <w:szCs w:val="19"/>
                    <w14:numSpacing w14:val="proportional"/>
                  </w:rPr>
                </w:pPr>
                <w:r w:rsidRPr="00C230EE">
                  <w:rPr>
                    <w:rFonts w:ascii="Fira Sans" w:hAnsi="Fira Sans" w:cstheme="minorBidi"/>
                    <w:color w:val="404040" w:themeColor="text1" w:themeTint="BF"/>
                    <w:kern w:val="21"/>
                    <w:sz w:val="19"/>
                    <w:szCs w:val="19"/>
                    <w14:numSpacing w14:val="proportional"/>
                  </w:rPr>
                  <w:t>well-developed multidisciplinary allied health care management team, with some allied health professionals holding specific qualifications and/or experience in child and youth AOD services.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FB4FAC5" w14:textId="77777777" w:rsidR="00C230EE" w:rsidRPr="00626561" w:rsidRDefault="00C230EE" w:rsidP="00736F43">
                <w:pPr>
                  <w:spacing w:line="240" w:lineRule="auto"/>
                  <w:ind w:left="66"/>
                  <w:rPr>
                    <w:color w:val="404040" w:themeColor="text1" w:themeTint="BF"/>
                    <w:kern w:val="21"/>
                    <w:sz w:val="19"/>
                    <w:szCs w:val="19"/>
                    <w:lang w:val="en-AU"/>
                    <w14:numSpacing w14:val="proportional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D052318" w14:textId="77777777" w:rsidR="00C230EE" w:rsidRPr="00626561" w:rsidRDefault="00C230EE" w:rsidP="00736F43">
                <w:pPr>
                  <w:spacing w:line="240" w:lineRule="auto"/>
                  <w:rPr>
                    <w:color w:val="404040" w:themeColor="text1" w:themeTint="BF"/>
                    <w:kern w:val="21"/>
                    <w:sz w:val="19"/>
                    <w:szCs w:val="19"/>
                    <w:lang w:val="en-AU"/>
                    <w14:numSpacing w14:val="proportional"/>
                  </w:rPr>
                </w:pPr>
              </w:p>
            </w:tc>
          </w:tr>
          <w:tr w:rsidR="00D31A3D" w:rsidRPr="00626561" w14:paraId="495EDF48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E4FAD1" w14:textId="199A3192" w:rsidR="00137D9A" w:rsidRPr="00626561" w:rsidRDefault="00626561" w:rsidP="00626561">
                <w:pPr>
                  <w:pStyle w:val="bulletlist"/>
                  <w:numPr>
                    <w:ilvl w:val="0"/>
                    <w:numId w:val="23"/>
                  </w:numPr>
                  <w:tabs>
                    <w:tab w:val="left" w:pos="720"/>
                  </w:tabs>
                  <w:spacing w:before="0" w:after="0" w:line="240" w:lineRule="auto"/>
                  <w:rPr>
                    <w:rFonts w:ascii="Fira Sans" w:hAnsi="Fira Sans" w:cstheme="minorBidi"/>
                    <w:color w:val="404040" w:themeColor="text1" w:themeTint="BF"/>
                    <w:kern w:val="21"/>
                    <w:sz w:val="19"/>
                    <w:szCs w:val="19"/>
                    <w14:numSpacing w14:val="proportional"/>
                  </w:rPr>
                </w:pPr>
                <w:r w:rsidRPr="00626561">
                  <w:rPr>
                    <w:rFonts w:ascii="Fira Sans" w:hAnsi="Fira Sans" w:cstheme="minorBidi"/>
                    <w:color w:val="404040" w:themeColor="text1" w:themeTint="BF"/>
                    <w:kern w:val="21"/>
                    <w:sz w:val="19"/>
                    <w:szCs w:val="19"/>
                    <w14:numSpacing w14:val="proportional"/>
                  </w:rPr>
                  <w:t>access 5 days per week to an adolescent psychologist and/or Social Worker holding specific qualifications and/or experience in child and youth AOD services.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76DFF1" w14:textId="77777777" w:rsidR="00887948" w:rsidRPr="00626561" w:rsidRDefault="00887948" w:rsidP="00736F43">
                <w:pPr>
                  <w:spacing w:line="240" w:lineRule="auto"/>
                  <w:ind w:left="66"/>
                  <w:rPr>
                    <w:color w:val="404040" w:themeColor="text1" w:themeTint="BF"/>
                    <w:kern w:val="21"/>
                    <w:sz w:val="19"/>
                    <w:szCs w:val="19"/>
                    <w:lang w:val="en-AU"/>
                    <w14:numSpacing w14:val="proportional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47A0D59" w14:textId="77777777" w:rsidR="00887948" w:rsidRPr="00626561" w:rsidRDefault="00887948" w:rsidP="00736F43">
                <w:pPr>
                  <w:spacing w:line="240" w:lineRule="auto"/>
                  <w:rPr>
                    <w:color w:val="404040" w:themeColor="text1" w:themeTint="BF"/>
                    <w:kern w:val="21"/>
                    <w:sz w:val="19"/>
                    <w:szCs w:val="19"/>
                    <w:lang w:val="en-AU"/>
                    <w14:numSpacing w14:val="proportional"/>
                  </w:rPr>
                </w:pPr>
              </w:p>
            </w:tc>
          </w:tr>
          <w:tr w:rsidR="004A173F" w:rsidRPr="00371A1D" w14:paraId="0D1BD1CD" w14:textId="77777777" w:rsidTr="00A51CA4">
            <w:tc>
              <w:tcPr>
                <w:tcW w:w="10176" w:type="dxa"/>
                <w:gridSpan w:val="5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015BDB6" w14:textId="44D995DC" w:rsidR="004A173F" w:rsidRPr="00294B2A" w:rsidRDefault="004A173F" w:rsidP="00736F43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  <w:r w:rsidRPr="004A173F">
                  <w:rPr>
                    <w:color w:val="0F5CA2" w:themeColor="accent1"/>
                    <w:sz w:val="19"/>
                    <w:szCs w:val="19"/>
                  </w:rPr>
                  <w:t>Other</w:t>
                </w:r>
              </w:p>
            </w:tc>
          </w:tr>
          <w:tr w:rsidR="00D31A3D" w:rsidRPr="00371A1D" w14:paraId="273252EA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7A89FBA" w14:textId="2DC59458" w:rsidR="00137D9A" w:rsidRPr="0064615E" w:rsidRDefault="00764A89" w:rsidP="00736F43">
                <w:pPr>
                  <w:pStyle w:val="ListParagraph"/>
                  <w:numPr>
                    <w:ilvl w:val="0"/>
                    <w:numId w:val="13"/>
                  </w:numPr>
                  <w:spacing w:before="0" w:after="0" w:line="240" w:lineRule="auto"/>
                  <w:rPr>
                    <w:rFonts w:cstheme="minorHAnsi"/>
                    <w:b/>
                    <w:bCs/>
                    <w:i/>
                    <w:iCs/>
                    <w:color w:val="404040" w:themeColor="text1" w:themeTint="BF"/>
                    <w:sz w:val="19"/>
                    <w:szCs w:val="19"/>
                    <w:lang w:eastAsia="en-AU"/>
                  </w:rPr>
                </w:pPr>
                <w:r w:rsidRPr="00764A89">
                  <w:rPr>
                    <w:color w:val="404040" w:themeColor="text1" w:themeTint="BF"/>
                    <w:sz w:val="19"/>
                    <w:szCs w:val="19"/>
                  </w:rPr>
                  <w:t>Aboriginal and Torres Strait Islander health worker/s, as required</w:t>
                </w:r>
                <w:r w:rsidR="00137D9A">
                  <w:rPr>
                    <w:color w:val="404040" w:themeColor="text1" w:themeTint="BF"/>
                    <w:sz w:val="19"/>
                    <w:szCs w:val="19"/>
                  </w:rPr>
                  <w:t>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0482DA" w14:textId="77777777" w:rsidR="00887948" w:rsidRPr="00BF32A8" w:rsidRDefault="00887948" w:rsidP="00736F43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71CCEB1" w14:textId="63C0591B" w:rsidR="00887948" w:rsidRPr="00294B2A" w:rsidRDefault="00887948" w:rsidP="00736F43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764A89" w:rsidRPr="00371A1D" w14:paraId="255C2BE8" w14:textId="77777777" w:rsidTr="0018110D">
            <w:tc>
              <w:tcPr>
                <w:tcW w:w="10176" w:type="dxa"/>
                <w:gridSpan w:val="5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C3EEECE" w14:textId="0FD8BD8D" w:rsidR="00764A89" w:rsidRPr="0064615E" w:rsidRDefault="00764A89" w:rsidP="00736F43">
                <w:pPr>
                  <w:spacing w:line="240" w:lineRule="auto"/>
                  <w:rPr>
                    <w:b/>
                    <w:bCs/>
                    <w:i/>
                    <w:iCs/>
                    <w:color w:val="auto"/>
                    <w:sz w:val="19"/>
                    <w:szCs w:val="19"/>
                  </w:rPr>
                </w:pPr>
                <w:r w:rsidRPr="0064615E">
                  <w:rPr>
                    <w:b/>
                    <w:bCs/>
                    <w:i/>
                    <w:iCs/>
                    <w:color w:val="0F5CA2" w:themeColor="accent1"/>
                    <w:sz w:val="19"/>
                    <w:szCs w:val="19"/>
                  </w:rPr>
                  <w:t>Specific risk considerations</w:t>
                </w:r>
                <w:r w:rsidR="0064615E" w:rsidRPr="0064615E">
                  <w:rPr>
                    <w:b/>
                    <w:bCs/>
                    <w:i/>
                    <w:iCs/>
                    <w:color w:val="0F5CA2" w:themeColor="accent1"/>
                    <w:sz w:val="19"/>
                    <w:szCs w:val="19"/>
                  </w:rPr>
                  <w:t>:</w:t>
                </w:r>
              </w:p>
            </w:tc>
          </w:tr>
          <w:tr w:rsidR="00D31A3D" w:rsidRPr="00371A1D" w14:paraId="0E1D8DD3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B56430C" w14:textId="69ADE83C" w:rsidR="00137D9A" w:rsidRPr="0064615E" w:rsidRDefault="00764A89" w:rsidP="00736F43">
                <w:pPr>
                  <w:pStyle w:val="ListParagraph"/>
                  <w:numPr>
                    <w:ilvl w:val="0"/>
                    <w:numId w:val="13"/>
                  </w:numPr>
                  <w:spacing w:before="0" w:after="0" w:line="240" w:lineRule="auto"/>
                  <w:rPr>
                    <w:color w:val="404040" w:themeColor="text1" w:themeTint="BF"/>
                    <w:sz w:val="19"/>
                    <w:szCs w:val="19"/>
                  </w:rPr>
                </w:pPr>
                <w:r w:rsidRPr="00764A89">
                  <w:rPr>
                    <w:color w:val="404040" w:themeColor="text1" w:themeTint="BF"/>
                    <w:sz w:val="19"/>
                    <w:szCs w:val="19"/>
                  </w:rPr>
                  <w:t>access to security.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756DD0E" w14:textId="77777777" w:rsidR="00764A89" w:rsidRPr="00BF32A8" w:rsidRDefault="00764A89" w:rsidP="00736F43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A6B36AE" w14:textId="77777777" w:rsidR="00764A89" w:rsidRPr="00294B2A" w:rsidRDefault="00764A89" w:rsidP="00736F43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31A3D" w:rsidRPr="00371A1D" w14:paraId="100A5916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2F0354D" w14:textId="2333DBCB" w:rsidR="00137D9A" w:rsidRPr="0064615E" w:rsidRDefault="00764A89" w:rsidP="00736F43">
                <w:pPr>
                  <w:pStyle w:val="ListParagraph"/>
                  <w:numPr>
                    <w:ilvl w:val="0"/>
                    <w:numId w:val="13"/>
                  </w:numPr>
                  <w:spacing w:before="0" w:after="0" w:line="240" w:lineRule="auto"/>
                  <w:rPr>
                    <w:color w:val="404040" w:themeColor="text1" w:themeTint="BF"/>
                    <w:sz w:val="19"/>
                    <w:szCs w:val="19"/>
                  </w:rPr>
                </w:pPr>
                <w:r w:rsidRPr="00764A89">
                  <w:rPr>
                    <w:color w:val="404040" w:themeColor="text1" w:themeTint="BF"/>
                    <w:sz w:val="19"/>
                    <w:szCs w:val="19"/>
                  </w:rPr>
                  <w:t xml:space="preserve">policies and protocols in place to manage potential risks associated with caring for substance </w:t>
                </w:r>
                <w:r w:rsidR="00626561">
                  <w:rPr>
                    <w:color w:val="404040" w:themeColor="text1" w:themeTint="BF"/>
                    <w:sz w:val="19"/>
                    <w:szCs w:val="19"/>
                  </w:rPr>
                  <w:t>effected</w:t>
                </w:r>
                <w:r w:rsidRPr="00764A89">
                  <w:rPr>
                    <w:color w:val="404040" w:themeColor="text1" w:themeTint="BF"/>
                    <w:sz w:val="19"/>
                    <w:szCs w:val="19"/>
                  </w:rPr>
                  <w:t xml:space="preserve"> clients.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439B346" w14:textId="77777777" w:rsidR="00764A89" w:rsidRPr="00BF32A8" w:rsidRDefault="00764A89" w:rsidP="00736F43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49F5847" w14:textId="77777777" w:rsidR="00764A89" w:rsidRPr="00294B2A" w:rsidRDefault="00764A89" w:rsidP="00736F43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F32A8" w:rsidRPr="00BF32A8" w14:paraId="1E585E30" w14:textId="77777777" w:rsidTr="00203C3E">
            <w:tc>
              <w:tcPr>
                <w:tcW w:w="10176" w:type="dxa"/>
                <w:gridSpan w:val="5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570BC30" w14:textId="264E76F1" w:rsidR="00BF32A8" w:rsidRPr="00BF32A8" w:rsidRDefault="00887948" w:rsidP="00736F43">
                <w:pPr>
                  <w:spacing w:line="240" w:lineRule="auto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="00BF32A8"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  <w:p w14:paraId="1F6C71D9" w14:textId="77777777" w:rsidR="00BF32A8" w:rsidRPr="00BF32A8" w:rsidRDefault="00BF32A8" w:rsidP="00736F43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D31A3D" w:rsidRPr="00BF32A8" w14:paraId="32017662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78D7191" w14:textId="77777777" w:rsidR="004A173F" w:rsidRDefault="00294B2A" w:rsidP="00736F43">
                <w:pPr>
                  <w:pStyle w:val="Heading5"/>
                  <w:spacing w:before="0" w:after="0" w:line="240" w:lineRule="auto"/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</w:pPr>
                <w:r w:rsidRPr="00BF32A8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>On-site</w:t>
                </w:r>
                <w:r w:rsidR="007F63FD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>:</w:t>
                </w:r>
                <w:r w:rsidRPr="00BF32A8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 xml:space="preserve"> </w:t>
                </w:r>
              </w:p>
              <w:p w14:paraId="7B3DACDC" w14:textId="6A4AE068" w:rsidR="00C230EE" w:rsidRDefault="0064615E" w:rsidP="00C230EE">
                <w:pPr>
                  <w:pStyle w:val="ListBullet"/>
                  <w:numPr>
                    <w:ilvl w:val="0"/>
                    <w:numId w:val="0"/>
                  </w:numPr>
                  <w:spacing w:after="0" w:line="240" w:lineRule="auto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 xml:space="preserve">Level 3 </w:t>
                </w:r>
                <w:r w:rsidR="00C230EE">
                  <w:rPr>
                    <w:sz w:val="19"/>
                    <w:szCs w:val="19"/>
                  </w:rPr>
                  <w:t>–</w:t>
                </w:r>
                <w:r>
                  <w:rPr>
                    <w:sz w:val="19"/>
                    <w:szCs w:val="19"/>
                  </w:rPr>
                  <w:t xml:space="preserve"> </w:t>
                </w:r>
              </w:p>
              <w:p w14:paraId="7FB46EA7" w14:textId="77777777" w:rsidR="00C230EE" w:rsidRPr="00C230EE" w:rsidRDefault="00C230EE" w:rsidP="00C230EE">
                <w:pPr>
                  <w:pStyle w:val="ListBullet"/>
                  <w:numPr>
                    <w:ilvl w:val="0"/>
                    <w:numId w:val="39"/>
                  </w:numPr>
                  <w:spacing w:after="0" w:line="240" w:lineRule="auto"/>
                </w:pPr>
                <w:r>
                  <w:rPr>
                    <w:sz w:val="19"/>
                    <w:szCs w:val="19"/>
                  </w:rPr>
                  <w:t xml:space="preserve">Neonatal </w:t>
                </w:r>
              </w:p>
              <w:p w14:paraId="2AF06FAC" w14:textId="77777777" w:rsidR="00C230EE" w:rsidRDefault="00C230EE" w:rsidP="00C230EE">
                <w:pPr>
                  <w:pStyle w:val="ListBullet"/>
                  <w:numPr>
                    <w:ilvl w:val="0"/>
                    <w:numId w:val="0"/>
                  </w:numPr>
                  <w:spacing w:after="0" w:line="240" w:lineRule="auto"/>
                  <w:rPr>
                    <w:sz w:val="19"/>
                    <w:szCs w:val="19"/>
                  </w:rPr>
                </w:pPr>
                <w:r w:rsidRPr="0064615E">
                  <w:rPr>
                    <w:sz w:val="19"/>
                    <w:szCs w:val="19"/>
                  </w:rPr>
                  <w:t xml:space="preserve">Level 4 – </w:t>
                </w:r>
              </w:p>
              <w:p w14:paraId="45541FA9" w14:textId="77777777" w:rsidR="00C230EE" w:rsidRDefault="00C230EE" w:rsidP="00C230EE">
                <w:pPr>
                  <w:pStyle w:val="ListBullet"/>
                  <w:numPr>
                    <w:ilvl w:val="0"/>
                    <w:numId w:val="39"/>
                  </w:numPr>
                  <w:spacing w:after="0" w:line="240" w:lineRule="auto"/>
                  <w:rPr>
                    <w:sz w:val="19"/>
                    <w:szCs w:val="19"/>
                  </w:rPr>
                </w:pPr>
                <w:r w:rsidRPr="0064615E">
                  <w:rPr>
                    <w:sz w:val="19"/>
                    <w:szCs w:val="19"/>
                  </w:rPr>
                  <w:t>Anaesthetic</w:t>
                </w:r>
                <w:r>
                  <w:rPr>
                    <w:sz w:val="19"/>
                    <w:szCs w:val="19"/>
                  </w:rPr>
                  <w:t xml:space="preserve"> – Children’s</w:t>
                </w:r>
              </w:p>
              <w:p w14:paraId="474F6F1C" w14:textId="77777777" w:rsidR="00C230EE" w:rsidRPr="0064615E" w:rsidRDefault="00C230EE" w:rsidP="00C230EE">
                <w:pPr>
                  <w:pStyle w:val="ListBullet"/>
                  <w:numPr>
                    <w:ilvl w:val="0"/>
                    <w:numId w:val="39"/>
                  </w:numPr>
                  <w:spacing w:after="0" w:line="240" w:lineRule="auto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Intensive Care – Children’s</w:t>
                </w:r>
              </w:p>
              <w:p w14:paraId="29A3679E" w14:textId="77777777" w:rsidR="00C230EE" w:rsidRPr="0064615E" w:rsidRDefault="00C230EE" w:rsidP="00C230EE">
                <w:pPr>
                  <w:pStyle w:val="ListBullet"/>
                  <w:numPr>
                    <w:ilvl w:val="0"/>
                    <w:numId w:val="39"/>
                  </w:numPr>
                  <w:spacing w:after="0" w:line="240" w:lineRule="auto"/>
                  <w:rPr>
                    <w:sz w:val="19"/>
                    <w:szCs w:val="19"/>
                  </w:rPr>
                </w:pPr>
                <w:r w:rsidRPr="0064615E">
                  <w:rPr>
                    <w:sz w:val="19"/>
                    <w:szCs w:val="19"/>
                  </w:rPr>
                  <w:t>Medical</w:t>
                </w:r>
                <w:r>
                  <w:rPr>
                    <w:sz w:val="19"/>
                    <w:szCs w:val="19"/>
                  </w:rPr>
                  <w:t xml:space="preserve"> – Children’s</w:t>
                </w:r>
              </w:p>
              <w:p w14:paraId="7CCAF216" w14:textId="77777777" w:rsidR="00C230EE" w:rsidRPr="0064615E" w:rsidRDefault="00C230EE" w:rsidP="00C230EE">
                <w:pPr>
                  <w:pStyle w:val="ListBullet"/>
                  <w:numPr>
                    <w:ilvl w:val="0"/>
                    <w:numId w:val="39"/>
                  </w:numPr>
                  <w:spacing w:after="0" w:line="240" w:lineRule="auto"/>
                  <w:rPr>
                    <w:sz w:val="19"/>
                    <w:szCs w:val="19"/>
                  </w:rPr>
                </w:pPr>
                <w:r w:rsidRPr="0064615E">
                  <w:rPr>
                    <w:sz w:val="19"/>
                    <w:szCs w:val="19"/>
                  </w:rPr>
                  <w:t>Medical imaging</w:t>
                </w:r>
              </w:p>
              <w:p w14:paraId="5001EF03" w14:textId="77777777" w:rsidR="00C230EE" w:rsidRDefault="0064615E" w:rsidP="00C230EE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Medication</w:t>
                </w:r>
                <w:r w:rsidR="00C230EE" w:rsidRPr="0064615E">
                  <w:rPr>
                    <w:sz w:val="19"/>
                    <w:szCs w:val="19"/>
                  </w:rPr>
                  <w:t xml:space="preserve"> </w:t>
                </w:r>
              </w:p>
              <w:p w14:paraId="63B60A8E" w14:textId="07D34B71" w:rsidR="00C230EE" w:rsidRPr="0064615E" w:rsidRDefault="00C230EE" w:rsidP="00C230EE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64615E">
                  <w:rPr>
                    <w:sz w:val="19"/>
                    <w:szCs w:val="19"/>
                  </w:rPr>
                  <w:t>Perioperative (relevant sections)</w:t>
                </w:r>
              </w:p>
              <w:p w14:paraId="59BFCBD1" w14:textId="77777777" w:rsidR="00C230EE" w:rsidRPr="0064615E" w:rsidRDefault="00C230EE" w:rsidP="00C230EE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64615E">
                  <w:rPr>
                    <w:sz w:val="19"/>
                    <w:szCs w:val="19"/>
                  </w:rPr>
                  <w:t>Surgical</w:t>
                </w:r>
              </w:p>
              <w:p w14:paraId="3E097B00" w14:textId="7FE22262" w:rsidR="0064615E" w:rsidRPr="0064615E" w:rsidRDefault="00C230EE" w:rsidP="00C230EE">
                <w:pPr>
                  <w:pStyle w:val="ListBullet"/>
                  <w:numPr>
                    <w:ilvl w:val="0"/>
                    <w:numId w:val="39"/>
                  </w:numPr>
                  <w:spacing w:after="0" w:line="240" w:lineRule="auto"/>
                </w:pPr>
                <w:r w:rsidRPr="0064615E">
                  <w:rPr>
                    <w:sz w:val="19"/>
                    <w:szCs w:val="19"/>
                  </w:rPr>
                  <w:t xml:space="preserve">Pathology </w:t>
                </w:r>
                <w:r w:rsidRPr="00626561">
                  <w:rPr>
                    <w:sz w:val="19"/>
                    <w:szCs w:val="19"/>
                  </w:rPr>
                  <w:t xml:space="preserve"> 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C080D3" w14:textId="77777777" w:rsidR="00294B2A" w:rsidRPr="00BF32A8" w:rsidRDefault="00294B2A" w:rsidP="00736F43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1ADF9D" w14:textId="77777777" w:rsidR="00294B2A" w:rsidRPr="00BF32A8" w:rsidRDefault="00294B2A" w:rsidP="00736F43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D31A3D" w:rsidRPr="00BF32A8" w14:paraId="53D5C4B7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518C0AF" w14:textId="77777777" w:rsidR="00294B2A" w:rsidRDefault="00764A89" w:rsidP="00736F43">
                <w:pPr>
                  <w:spacing w:line="240" w:lineRule="auto"/>
                  <w:rPr>
                    <w:color w:val="0F5CA2" w:themeColor="accent1"/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Access to:</w:t>
                </w:r>
              </w:p>
              <w:p w14:paraId="7A79052C" w14:textId="77777777" w:rsidR="00626561" w:rsidRDefault="0064615E" w:rsidP="00626561">
                <w:pPr>
                  <w:pStyle w:val="ListBullet"/>
                  <w:numPr>
                    <w:ilvl w:val="0"/>
                    <w:numId w:val="0"/>
                  </w:numPr>
                  <w:spacing w:after="0" w:line="240" w:lineRule="auto"/>
                  <w:ind w:left="360" w:hanging="360"/>
                  <w:rPr>
                    <w:sz w:val="19"/>
                    <w:szCs w:val="19"/>
                  </w:rPr>
                </w:pPr>
                <w:r w:rsidRPr="0064615E">
                  <w:rPr>
                    <w:sz w:val="19"/>
                    <w:szCs w:val="19"/>
                  </w:rPr>
                  <w:t xml:space="preserve">Level 3 – </w:t>
                </w:r>
              </w:p>
              <w:p w14:paraId="627C467A" w14:textId="5AB55B36" w:rsidR="0064615E" w:rsidRPr="0064615E" w:rsidRDefault="0064615E" w:rsidP="00626561">
                <w:pPr>
                  <w:pStyle w:val="ListBullet"/>
                  <w:numPr>
                    <w:ilvl w:val="0"/>
                    <w:numId w:val="22"/>
                  </w:numPr>
                  <w:spacing w:after="0" w:line="240" w:lineRule="auto"/>
                  <w:rPr>
                    <w:sz w:val="19"/>
                    <w:szCs w:val="19"/>
                  </w:rPr>
                </w:pPr>
                <w:r w:rsidRPr="0064615E">
                  <w:rPr>
                    <w:sz w:val="19"/>
                    <w:szCs w:val="19"/>
                  </w:rPr>
                  <w:t>Maternity</w:t>
                </w:r>
              </w:p>
              <w:p w14:paraId="61C5B00C" w14:textId="77777777" w:rsidR="00626561" w:rsidRDefault="0064615E" w:rsidP="00626561">
                <w:pPr>
                  <w:pStyle w:val="ListBullet"/>
                  <w:numPr>
                    <w:ilvl w:val="0"/>
                    <w:numId w:val="0"/>
                  </w:numPr>
                  <w:spacing w:after="0" w:line="240" w:lineRule="auto"/>
                  <w:rPr>
                    <w:sz w:val="19"/>
                    <w:szCs w:val="19"/>
                  </w:rPr>
                </w:pPr>
                <w:r w:rsidRPr="0064615E">
                  <w:rPr>
                    <w:sz w:val="19"/>
                    <w:szCs w:val="19"/>
                  </w:rPr>
                  <w:t xml:space="preserve">Level 4 – </w:t>
                </w:r>
              </w:p>
              <w:p w14:paraId="7D275A1A" w14:textId="3227F065" w:rsidR="0064615E" w:rsidRPr="00C230EE" w:rsidRDefault="00626561" w:rsidP="00C230EE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Mental Health (relevant sections)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9B882BE" w14:textId="77777777" w:rsidR="00294B2A" w:rsidRPr="00BF32A8" w:rsidRDefault="00294B2A" w:rsidP="00736F43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7C910E" w14:textId="77777777" w:rsidR="00294B2A" w:rsidRPr="00BF32A8" w:rsidRDefault="00294B2A" w:rsidP="00736F43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1C73764F" w14:textId="33656435" w:rsidR="0015140A" w:rsidRPr="00371A1D" w:rsidRDefault="00C230EE" w:rsidP="00FC6CA8">
          <w:pPr>
            <w:pStyle w:val="BodyText2Column"/>
            <w:rPr>
              <w:sz w:val="21"/>
            </w:rPr>
          </w:pPr>
        </w:p>
      </w:sdtContent>
    </w:sdt>
    <w:bookmarkEnd w:id="0"/>
    <w:sectPr w:rsidR="0015140A" w:rsidRPr="00371A1D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83383C" w14:textId="77777777" w:rsidR="0084460D" w:rsidRDefault="0084460D" w:rsidP="005655C9">
      <w:pPr>
        <w:spacing w:line="240" w:lineRule="auto"/>
      </w:pPr>
      <w:r>
        <w:separator/>
      </w:r>
    </w:p>
    <w:p w14:paraId="7E1120DF" w14:textId="77777777" w:rsidR="0084460D" w:rsidRDefault="0084460D"/>
    <w:p w14:paraId="72270B5C" w14:textId="77777777" w:rsidR="0084460D" w:rsidRDefault="0084460D" w:rsidP="00952B5B"/>
    <w:p w14:paraId="5EEBCE78" w14:textId="77777777" w:rsidR="0084460D" w:rsidRDefault="0084460D" w:rsidP="00952B5B"/>
    <w:p w14:paraId="175CA9CA" w14:textId="77777777" w:rsidR="0084460D" w:rsidRDefault="0084460D"/>
    <w:p w14:paraId="58EA55D7" w14:textId="77777777" w:rsidR="0084460D" w:rsidRDefault="0084460D"/>
    <w:p w14:paraId="30EC006F" w14:textId="77777777" w:rsidR="0084460D" w:rsidRDefault="0084460D"/>
    <w:p w14:paraId="68D9684E" w14:textId="77777777" w:rsidR="0084460D" w:rsidRDefault="0084460D"/>
  </w:endnote>
  <w:endnote w:type="continuationSeparator" w:id="0">
    <w:p w14:paraId="07B46ED4" w14:textId="77777777" w:rsidR="0084460D" w:rsidRDefault="0084460D" w:rsidP="005655C9">
      <w:pPr>
        <w:spacing w:line="240" w:lineRule="auto"/>
      </w:pPr>
      <w:r>
        <w:continuationSeparator/>
      </w:r>
    </w:p>
    <w:p w14:paraId="300C72B0" w14:textId="77777777" w:rsidR="0084460D" w:rsidRDefault="0084460D"/>
    <w:p w14:paraId="6898A233" w14:textId="77777777" w:rsidR="0084460D" w:rsidRDefault="0084460D" w:rsidP="00952B5B"/>
    <w:p w14:paraId="42937DAE" w14:textId="77777777" w:rsidR="0084460D" w:rsidRDefault="0084460D" w:rsidP="00952B5B"/>
    <w:p w14:paraId="2F495F6B" w14:textId="77777777" w:rsidR="0084460D" w:rsidRDefault="0084460D"/>
    <w:p w14:paraId="2CDE523B" w14:textId="77777777" w:rsidR="0084460D" w:rsidRDefault="0084460D"/>
    <w:p w14:paraId="68056A69" w14:textId="77777777" w:rsidR="0084460D" w:rsidRDefault="0084460D"/>
    <w:p w14:paraId="32D03B33" w14:textId="77777777" w:rsidR="0084460D" w:rsidRDefault="008446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EC7938" w14:textId="48B43210" w:rsidR="00DD3033" w:rsidRDefault="00C230EE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722416" w14:textId="77777777" w:rsidR="0084460D" w:rsidRPr="00DB3896" w:rsidRDefault="0084460D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DDF2DC5" w14:textId="77777777" w:rsidR="0084460D" w:rsidRDefault="0084460D"/>
    <w:p w14:paraId="35EBA6E0" w14:textId="77777777" w:rsidR="0084460D" w:rsidRDefault="0084460D"/>
    <w:p w14:paraId="2C6D9DB8" w14:textId="77777777" w:rsidR="0084460D" w:rsidRDefault="0084460D"/>
  </w:footnote>
  <w:footnote w:type="continuationSeparator" w:id="0">
    <w:p w14:paraId="65CFC62F" w14:textId="77777777" w:rsidR="0084460D" w:rsidRDefault="0084460D" w:rsidP="005655C9">
      <w:pPr>
        <w:spacing w:line="240" w:lineRule="auto"/>
      </w:pPr>
      <w:r>
        <w:continuationSeparator/>
      </w:r>
    </w:p>
    <w:p w14:paraId="6EF2D742" w14:textId="77777777" w:rsidR="0084460D" w:rsidRDefault="0084460D"/>
    <w:p w14:paraId="7538E52D" w14:textId="77777777" w:rsidR="0084460D" w:rsidRDefault="0084460D" w:rsidP="00952B5B"/>
    <w:p w14:paraId="22BCE643" w14:textId="77777777" w:rsidR="0084460D" w:rsidRDefault="0084460D" w:rsidP="00952B5B"/>
    <w:p w14:paraId="43DA5602" w14:textId="77777777" w:rsidR="0084460D" w:rsidRDefault="0084460D"/>
    <w:p w14:paraId="2A225103" w14:textId="77777777" w:rsidR="0084460D" w:rsidRDefault="0084460D"/>
    <w:p w14:paraId="018AA21B" w14:textId="77777777" w:rsidR="0084460D" w:rsidRDefault="0084460D"/>
    <w:p w14:paraId="3E799A42" w14:textId="77777777" w:rsidR="0084460D" w:rsidRDefault="008446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553B5D" w14:textId="5BE80483" w:rsidR="004A573D" w:rsidRDefault="00C230EE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6146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36D659" w14:textId="3EA823F7" w:rsidR="0019023A" w:rsidRDefault="00C230EE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6147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7C0F6D" w14:textId="7FA0F897" w:rsidR="004A573D" w:rsidRDefault="00C230EE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6145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43F0D7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7054C498"/>
    <w:lvl w:ilvl="0">
      <w:start w:val="1"/>
      <w:numFmt w:val="decimal"/>
      <w:pStyle w:val="bulletlist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" w15:restartNumberingAfterBreak="0">
    <w:nsid w:val="02006D47"/>
    <w:multiLevelType w:val="hybridMultilevel"/>
    <w:tmpl w:val="BB88EB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8E57747"/>
    <w:multiLevelType w:val="hybridMultilevel"/>
    <w:tmpl w:val="6D84C0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9483D46"/>
    <w:multiLevelType w:val="hybridMultilevel"/>
    <w:tmpl w:val="E2B2499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A116E20"/>
    <w:multiLevelType w:val="hybridMultilevel"/>
    <w:tmpl w:val="B8AE954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0D2627AF"/>
    <w:multiLevelType w:val="hybridMultilevel"/>
    <w:tmpl w:val="C382C9A8"/>
    <w:lvl w:ilvl="0" w:tplc="C43CAC6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187563AC"/>
    <w:multiLevelType w:val="hybridMultilevel"/>
    <w:tmpl w:val="2E5009F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0383E90"/>
    <w:multiLevelType w:val="hybridMultilevel"/>
    <w:tmpl w:val="A7D637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2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3" w15:restartNumberingAfterBreak="0">
    <w:nsid w:val="29D20883"/>
    <w:multiLevelType w:val="hybridMultilevel"/>
    <w:tmpl w:val="8BDC1FAC"/>
    <w:lvl w:ilvl="0" w:tplc="0C090001">
      <w:start w:val="1"/>
      <w:numFmt w:val="bullet"/>
      <w:lvlText w:val=""/>
      <w:lvlJc w:val="left"/>
      <w:pPr>
        <w:ind w:left="742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6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8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0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2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4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6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8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02" w:hanging="360"/>
      </w:pPr>
      <w:rPr>
        <w:rFonts w:ascii="Wingdings" w:hAnsi="Wingdings" w:hint="default"/>
      </w:rPr>
    </w:lvl>
  </w:abstractNum>
  <w:abstractNum w:abstractNumId="14" w15:restartNumberingAfterBreak="0">
    <w:nsid w:val="2AE67A3D"/>
    <w:multiLevelType w:val="hybridMultilevel"/>
    <w:tmpl w:val="8CAE672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F3667B6"/>
    <w:multiLevelType w:val="hybridMultilevel"/>
    <w:tmpl w:val="9438C2DC"/>
    <w:lvl w:ilvl="0" w:tplc="153A993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24539AD"/>
    <w:multiLevelType w:val="hybridMultilevel"/>
    <w:tmpl w:val="EF24C74A"/>
    <w:lvl w:ilvl="0" w:tplc="FA3A154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404040" w:themeColor="text1" w:themeTint="BF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9" w15:restartNumberingAfterBreak="0">
    <w:nsid w:val="48094328"/>
    <w:multiLevelType w:val="multilevel"/>
    <w:tmpl w:val="C2FE460C"/>
    <w:numStyleLink w:val="Bullets"/>
  </w:abstractNum>
  <w:abstractNum w:abstractNumId="20" w15:restartNumberingAfterBreak="0">
    <w:nsid w:val="48982475"/>
    <w:multiLevelType w:val="hybridMultilevel"/>
    <w:tmpl w:val="870A1A78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22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B6D2EC7"/>
    <w:multiLevelType w:val="hybridMultilevel"/>
    <w:tmpl w:val="6FA2FA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5D6E2218"/>
    <w:multiLevelType w:val="hybridMultilevel"/>
    <w:tmpl w:val="A0127818"/>
    <w:lvl w:ilvl="0" w:tplc="DC52E8A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EBF0F63"/>
    <w:multiLevelType w:val="hybridMultilevel"/>
    <w:tmpl w:val="D5FE025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1083D39"/>
    <w:multiLevelType w:val="hybridMultilevel"/>
    <w:tmpl w:val="3D0EAA4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623973DD"/>
    <w:multiLevelType w:val="hybridMultilevel"/>
    <w:tmpl w:val="6F9E751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626C21AA"/>
    <w:multiLevelType w:val="multilevel"/>
    <w:tmpl w:val="55B8D5B8"/>
    <w:lvl w:ilvl="0">
      <w:start w:val="1"/>
      <w:numFmt w:val="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  <w:u w:color="000000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ind w:left="-32767" w:firstLine="0"/>
      </w:pPr>
      <w:rPr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color w:val="ED7F00"/>
      </w:rPr>
    </w:lvl>
  </w:abstractNum>
  <w:abstractNum w:abstractNumId="30" w15:restartNumberingAfterBreak="0">
    <w:nsid w:val="65A65080"/>
    <w:multiLevelType w:val="hybridMultilevel"/>
    <w:tmpl w:val="813A0AB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65F82DD8"/>
    <w:multiLevelType w:val="multilevel"/>
    <w:tmpl w:val="EC226ADE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304F92"/>
        <w:sz w:val="36"/>
        <w:szCs w:val="22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4A757F"/>
        <w:sz w:val="32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0F9AA1"/>
        <w:sz w:val="28"/>
        <w:szCs w:val="22"/>
      </w:rPr>
    </w:lvl>
    <w:lvl w:ilvl="3">
      <w:start w:val="1"/>
      <w:numFmt w:val="decimal"/>
      <w:lvlRestart w:val="0"/>
      <w:lvlText w:val="Figure %4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  <w:color w:val="auto"/>
        <w:sz w:val="20"/>
      </w:rPr>
    </w:lvl>
    <w:lvl w:ilvl="4">
      <w:start w:val="1"/>
      <w:numFmt w:val="decimal"/>
      <w:lvlRestart w:val="0"/>
      <w:lvlText w:val="Table %5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</w:rPr>
    </w:lvl>
    <w:lvl w:ilvl="5">
      <w:start w:val="1"/>
      <w:numFmt w:val="decimal"/>
      <w:lvlRestart w:val="3"/>
      <w:lvlText w:val="%6."/>
      <w:lvlJc w:val="left"/>
      <w:pPr>
        <w:tabs>
          <w:tab w:val="num" w:pos="567"/>
        </w:tabs>
        <w:ind w:left="567" w:hanging="567"/>
      </w:pPr>
      <w:rPr>
        <w:rFonts w:hint="default"/>
        <w:color w:val="auto"/>
        <w:sz w:val="22"/>
      </w:rPr>
    </w:lvl>
    <w:lvl w:ilvl="6">
      <w:start w:val="1"/>
      <w:numFmt w:val="lowerLetter"/>
      <w:lvlText w:val="%7)"/>
      <w:lvlJc w:val="left"/>
      <w:pPr>
        <w:tabs>
          <w:tab w:val="num" w:pos="1134"/>
        </w:tabs>
        <w:ind w:left="1134" w:hanging="567"/>
      </w:pPr>
      <w:rPr>
        <w:rFonts w:hint="default"/>
        <w:color w:val="auto"/>
        <w:sz w:val="22"/>
        <w:szCs w:val="22"/>
      </w:rPr>
    </w:lvl>
    <w:lvl w:ilvl="7">
      <w:start w:val="1"/>
      <w:numFmt w:val="lowerRoman"/>
      <w:lvlRestart w:val="2"/>
      <w:lvlText w:val="%8."/>
      <w:lvlJc w:val="left"/>
      <w:pPr>
        <w:tabs>
          <w:tab w:val="num" w:pos="1701"/>
        </w:tabs>
        <w:ind w:left="1701" w:hanging="567"/>
      </w:pPr>
      <w:rPr>
        <w:rFonts w:hint="default"/>
        <w:b w:val="0"/>
        <w:i w:val="0"/>
        <w:color w:val="auto"/>
        <w:sz w:val="22"/>
        <w:szCs w:val="16"/>
      </w:rPr>
    </w:lvl>
    <w:lvl w:ilvl="8">
      <w:start w:val="1"/>
      <w:numFmt w:val="upperLetter"/>
      <w:lvlText w:val="%9."/>
      <w:lvlJc w:val="left"/>
      <w:pPr>
        <w:tabs>
          <w:tab w:val="num" w:pos="2268"/>
        </w:tabs>
        <w:ind w:left="2268" w:hanging="567"/>
      </w:pPr>
      <w:rPr>
        <w:rFonts w:hint="default"/>
        <w:color w:val="auto"/>
        <w:sz w:val="22"/>
      </w:rPr>
    </w:lvl>
  </w:abstractNum>
  <w:abstractNum w:abstractNumId="32" w15:restartNumberingAfterBreak="0">
    <w:nsid w:val="66E937B8"/>
    <w:multiLevelType w:val="hybridMultilevel"/>
    <w:tmpl w:val="9CD650AA"/>
    <w:lvl w:ilvl="0" w:tplc="0436CE66">
      <w:numFmt w:val="bullet"/>
      <w:lvlText w:val="−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34" w15:restartNumberingAfterBreak="0">
    <w:nsid w:val="6C067192"/>
    <w:multiLevelType w:val="hybridMultilevel"/>
    <w:tmpl w:val="61BAAFAE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EDF38D2"/>
    <w:multiLevelType w:val="hybridMultilevel"/>
    <w:tmpl w:val="3A82F6FE"/>
    <w:lvl w:ilvl="0" w:tplc="8FAAF1AC">
      <w:start w:val="1"/>
      <w:numFmt w:val="bullet"/>
      <w:lvlText w:val="□"/>
      <w:lvlJc w:val="left"/>
      <w:pPr>
        <w:ind w:left="360" w:hanging="360"/>
      </w:pPr>
      <w:rPr>
        <w:rFonts w:ascii="Arial" w:hAnsi="Arial" w:cs="Times New Roman" w:hint="default"/>
        <w:color w:val="auto"/>
        <w:sz w:val="20"/>
      </w:rPr>
    </w:lvl>
    <w:lvl w:ilvl="1" w:tplc="9E52268A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  <w:sz w:val="20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6F475752"/>
    <w:multiLevelType w:val="hybridMultilevel"/>
    <w:tmpl w:val="45506A10"/>
    <w:lvl w:ilvl="0" w:tplc="0C0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7" w15:restartNumberingAfterBreak="0">
    <w:nsid w:val="7F011FEA"/>
    <w:multiLevelType w:val="hybridMultilevel"/>
    <w:tmpl w:val="286E75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8"/>
  </w:num>
  <w:num w:numId="4">
    <w:abstractNumId w:val="12"/>
  </w:num>
  <w:num w:numId="5">
    <w:abstractNumId w:val="21"/>
  </w:num>
  <w:num w:numId="6">
    <w:abstractNumId w:val="19"/>
    <w:lvlOverride w:ilvl="0">
      <w:lvl w:ilvl="0">
        <w:start w:val="1"/>
        <w:numFmt w:val="bullet"/>
        <w:pStyle w:val="ListBullet"/>
        <w:lvlText w:val=""/>
        <w:lvlJc w:val="left"/>
        <w:pPr>
          <w:ind w:left="360" w:hanging="360"/>
        </w:pPr>
        <w:rPr>
          <w:rFonts w:ascii="Symbol" w:hAnsi="Symbol" w:hint="default"/>
          <w:color w:val="auto"/>
        </w:rPr>
      </w:lvl>
    </w:lvlOverride>
  </w:num>
  <w:num w:numId="7">
    <w:abstractNumId w:val="8"/>
  </w:num>
  <w:num w:numId="8">
    <w:abstractNumId w:val="29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7"/>
  </w:num>
  <w:num w:numId="10">
    <w:abstractNumId w:val="4"/>
  </w:num>
  <w:num w:numId="11">
    <w:abstractNumId w:val="24"/>
  </w:num>
  <w:num w:numId="12">
    <w:abstractNumId w:val="27"/>
  </w:num>
  <w:num w:numId="13">
    <w:abstractNumId w:val="20"/>
  </w:num>
  <w:num w:numId="14">
    <w:abstractNumId w:val="10"/>
  </w:num>
  <w:num w:numId="15">
    <w:abstractNumId w:val="33"/>
  </w:num>
  <w:num w:numId="16">
    <w:abstractNumId w:val="25"/>
  </w:num>
  <w:num w:numId="17">
    <w:abstractNumId w:val="3"/>
  </w:num>
  <w:num w:numId="18">
    <w:abstractNumId w:val="1"/>
  </w:num>
  <w:num w:numId="19">
    <w:abstractNumId w:val="32"/>
  </w:num>
  <w:num w:numId="20">
    <w:abstractNumId w:val="22"/>
  </w:num>
  <w:num w:numId="21">
    <w:abstractNumId w:val="23"/>
  </w:num>
  <w:num w:numId="22">
    <w:abstractNumId w:val="7"/>
  </w:num>
  <w:num w:numId="23">
    <w:abstractNumId w:val="17"/>
  </w:num>
  <w:num w:numId="24">
    <w:abstractNumId w:val="34"/>
  </w:num>
  <w:num w:numId="25">
    <w:abstractNumId w:val="9"/>
  </w:num>
  <w:num w:numId="26">
    <w:abstractNumId w:val="15"/>
  </w:num>
  <w:num w:numId="27">
    <w:abstractNumId w:val="26"/>
  </w:num>
  <w:num w:numId="28">
    <w:abstractNumId w:val="14"/>
  </w:num>
  <w:num w:numId="29">
    <w:abstractNumId w:val="36"/>
  </w:num>
  <w:num w:numId="30">
    <w:abstractNumId w:val="30"/>
  </w:num>
  <w:num w:numId="31">
    <w:abstractNumId w:val="31"/>
  </w:num>
  <w:num w:numId="32">
    <w:abstractNumId w:val="16"/>
  </w:num>
  <w:num w:numId="33">
    <w:abstractNumId w:val="13"/>
  </w:num>
  <w:num w:numId="34">
    <w:abstractNumId w:val="6"/>
  </w:num>
  <w:num w:numId="35">
    <w:abstractNumId w:val="5"/>
  </w:num>
  <w:num w:numId="36">
    <w:abstractNumId w:val="2"/>
    <w:lvlOverride w:ilvl="0">
      <w:startOverride w:val="1"/>
    </w:lvlOverride>
  </w:num>
  <w:num w:numId="37">
    <w:abstractNumId w:val="35"/>
  </w:num>
  <w:num w:numId="38">
    <w:abstractNumId w:val="3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9">
    <w:abstractNumId w:val="28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proofState w:spelling="clean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6DE5"/>
    <w:rsid w:val="000B72B4"/>
    <w:rsid w:val="000C4228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4678"/>
    <w:rsid w:val="00134B0A"/>
    <w:rsid w:val="00137D9A"/>
    <w:rsid w:val="001426FC"/>
    <w:rsid w:val="00142919"/>
    <w:rsid w:val="0015140A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1876"/>
    <w:rsid w:val="002323CF"/>
    <w:rsid w:val="002373F8"/>
    <w:rsid w:val="00240836"/>
    <w:rsid w:val="00240897"/>
    <w:rsid w:val="0024323B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B2A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C78"/>
    <w:rsid w:val="002E077C"/>
    <w:rsid w:val="002E0FE1"/>
    <w:rsid w:val="002E13DF"/>
    <w:rsid w:val="002E1D7D"/>
    <w:rsid w:val="002E25B8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7E0F"/>
    <w:rsid w:val="0032406F"/>
    <w:rsid w:val="003324A5"/>
    <w:rsid w:val="00333D1A"/>
    <w:rsid w:val="003341F1"/>
    <w:rsid w:val="003353E9"/>
    <w:rsid w:val="00335411"/>
    <w:rsid w:val="00341F88"/>
    <w:rsid w:val="003455A0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A1D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377D8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656F6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173F"/>
    <w:rsid w:val="004A327A"/>
    <w:rsid w:val="004A573D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C4"/>
    <w:rsid w:val="00500A17"/>
    <w:rsid w:val="00505703"/>
    <w:rsid w:val="00513E2B"/>
    <w:rsid w:val="00515474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211E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26561"/>
    <w:rsid w:val="0063030B"/>
    <w:rsid w:val="0063200E"/>
    <w:rsid w:val="006356F5"/>
    <w:rsid w:val="00637F9C"/>
    <w:rsid w:val="00645F45"/>
    <w:rsid w:val="0064615E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4D2A"/>
    <w:rsid w:val="006D7458"/>
    <w:rsid w:val="006F0A87"/>
    <w:rsid w:val="006F77E7"/>
    <w:rsid w:val="007110FF"/>
    <w:rsid w:val="007135A8"/>
    <w:rsid w:val="00724065"/>
    <w:rsid w:val="0072754B"/>
    <w:rsid w:val="007321AB"/>
    <w:rsid w:val="00734807"/>
    <w:rsid w:val="0073685D"/>
    <w:rsid w:val="00736F43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4A89"/>
    <w:rsid w:val="00766B20"/>
    <w:rsid w:val="007708DC"/>
    <w:rsid w:val="00772344"/>
    <w:rsid w:val="007723E0"/>
    <w:rsid w:val="00773A97"/>
    <w:rsid w:val="007740B0"/>
    <w:rsid w:val="007741DC"/>
    <w:rsid w:val="00782264"/>
    <w:rsid w:val="00791250"/>
    <w:rsid w:val="00795804"/>
    <w:rsid w:val="0079737D"/>
    <w:rsid w:val="007A0895"/>
    <w:rsid w:val="007A4105"/>
    <w:rsid w:val="007B0328"/>
    <w:rsid w:val="007B5450"/>
    <w:rsid w:val="007B66B8"/>
    <w:rsid w:val="007B680B"/>
    <w:rsid w:val="007B7B0D"/>
    <w:rsid w:val="007B7BBC"/>
    <w:rsid w:val="007B7EA6"/>
    <w:rsid w:val="007C0D8F"/>
    <w:rsid w:val="007C37E2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6D4"/>
    <w:rsid w:val="007E7BA4"/>
    <w:rsid w:val="007F282D"/>
    <w:rsid w:val="007F2BC9"/>
    <w:rsid w:val="007F316C"/>
    <w:rsid w:val="007F3642"/>
    <w:rsid w:val="007F63FD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1AE8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1F2"/>
    <w:rsid w:val="00893741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76E07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97B9D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349B"/>
    <w:rsid w:val="00B442AA"/>
    <w:rsid w:val="00B449AF"/>
    <w:rsid w:val="00B47CFC"/>
    <w:rsid w:val="00B47FB5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CBE"/>
    <w:rsid w:val="00C137F1"/>
    <w:rsid w:val="00C1570F"/>
    <w:rsid w:val="00C202BD"/>
    <w:rsid w:val="00C230EE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4334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1A3D"/>
    <w:rsid w:val="00D35386"/>
    <w:rsid w:val="00D43891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707FE"/>
    <w:rsid w:val="00D713B4"/>
    <w:rsid w:val="00D72439"/>
    <w:rsid w:val="00D76DB7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31E8"/>
    <w:rsid w:val="00E45740"/>
    <w:rsid w:val="00E459DF"/>
    <w:rsid w:val="00E52162"/>
    <w:rsid w:val="00E5262D"/>
    <w:rsid w:val="00E54DBD"/>
    <w:rsid w:val="00E568AC"/>
    <w:rsid w:val="00E57CAA"/>
    <w:rsid w:val="00E61BF9"/>
    <w:rsid w:val="00E62C55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10CD"/>
    <w:rsid w:val="00EF1DD0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35279"/>
    <w:rsid w:val="00F42EEC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5BD1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8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,Numbered level 1"/>
    <w:basedOn w:val="List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15"/>
      </w:numPr>
    </w:pPr>
  </w:style>
  <w:style w:type="paragraph" w:customStyle="1" w:styleId="NoHeading3">
    <w:name w:val="No. Heading 3"/>
    <w:basedOn w:val="Heading3"/>
    <w:next w:val="BodyText"/>
    <w:rsid w:val="00231876"/>
    <w:pPr>
      <w:keepLines w:val="0"/>
      <w:tabs>
        <w:tab w:val="num" w:pos="851"/>
      </w:tabs>
      <w:spacing w:before="280" w:after="140" w:line="240" w:lineRule="auto"/>
      <w:ind w:left="851" w:hanging="851"/>
      <w:textboxTightWrap w:val="none"/>
    </w:pPr>
    <w:rPr>
      <w:rFonts w:ascii="Arial" w:eastAsia="Times New Roman" w:hAnsi="Arial" w:cs="Times New Roman"/>
      <w:b/>
      <w:color w:val="0F9AA1"/>
      <w:kern w:val="0"/>
      <w:sz w:val="28"/>
      <w:szCs w:val="24"/>
      <w14:numSpacing w14:val="default"/>
    </w:rPr>
  </w:style>
  <w:style w:type="character" w:customStyle="1" w:styleId="DocProjectName">
    <w:name w:val="DocProjectName"/>
    <w:basedOn w:val="DefaultParagraphFont"/>
    <w:semiHidden/>
    <w:rsid w:val="00231876"/>
  </w:style>
  <w:style w:type="paragraph" w:customStyle="1" w:styleId="NoHeading1">
    <w:name w:val="No. Heading 1"/>
    <w:basedOn w:val="Heading1"/>
    <w:next w:val="BodyText"/>
    <w:rsid w:val="00231876"/>
    <w:pPr>
      <w:keepLines w:val="0"/>
      <w:tabs>
        <w:tab w:val="num" w:pos="851"/>
      </w:tabs>
      <w:spacing w:before="480" w:after="240"/>
      <w:ind w:left="851" w:hanging="851"/>
      <w:textboxTightWrap w:val="none"/>
    </w:pPr>
    <w:rPr>
      <w:rFonts w:ascii="Arial" w:eastAsia="Times New Roman" w:hAnsi="Arial" w:cs="Times New Roman"/>
      <w:b/>
      <w:color w:val="304F92"/>
      <w:kern w:val="0"/>
      <w:sz w:val="36"/>
      <w:szCs w:val="24"/>
      <w:lang w:eastAsia="en-AU"/>
      <w14:numSpacing w14:val="default"/>
    </w:rPr>
  </w:style>
  <w:style w:type="paragraph" w:customStyle="1" w:styleId="NoHeading2">
    <w:name w:val="No. Heading 2"/>
    <w:basedOn w:val="Heading2"/>
    <w:next w:val="BodyText"/>
    <w:rsid w:val="00231876"/>
    <w:pPr>
      <w:keepLines w:val="0"/>
      <w:tabs>
        <w:tab w:val="num" w:pos="851"/>
      </w:tabs>
      <w:spacing w:before="400" w:after="200" w:line="240" w:lineRule="auto"/>
      <w:ind w:left="851" w:hanging="851"/>
      <w:textboxTightWrap w:val="none"/>
    </w:pPr>
    <w:rPr>
      <w:rFonts w:ascii="Arial" w:eastAsia="Times New Roman" w:hAnsi="Arial" w:cs="Times New Roman"/>
      <w:b/>
      <w:color w:val="4A757F"/>
      <w:kern w:val="0"/>
      <w:sz w:val="32"/>
      <w:szCs w:val="24"/>
      <w14:numSpacing w14:val="default"/>
    </w:rPr>
  </w:style>
  <w:style w:type="paragraph" w:customStyle="1" w:styleId="TableRef">
    <w:name w:val="Table Ref"/>
    <w:basedOn w:val="Normal"/>
    <w:next w:val="BodyText"/>
    <w:rsid w:val="00231876"/>
    <w:pPr>
      <w:tabs>
        <w:tab w:val="num" w:pos="1418"/>
      </w:tabs>
      <w:spacing w:before="120" w:after="120" w:line="240" w:lineRule="auto"/>
      <w:ind w:left="1418" w:hanging="1418"/>
    </w:pPr>
    <w:rPr>
      <w:rFonts w:ascii="Arial" w:eastAsia="Times New Roman" w:hAnsi="Arial" w:cs="Times New Roman"/>
      <w:b/>
      <w:color w:val="auto"/>
      <w:sz w:val="20"/>
      <w:szCs w:val="18"/>
      <w:lang w:val="en-AU" w:eastAsia="en-AU"/>
    </w:rPr>
  </w:style>
  <w:style w:type="paragraph" w:customStyle="1" w:styleId="FigureRef">
    <w:name w:val="Figure Ref"/>
    <w:basedOn w:val="TableRef"/>
    <w:next w:val="BodyText"/>
    <w:rsid w:val="00231876"/>
  </w:style>
  <w:style w:type="character" w:customStyle="1" w:styleId="bulletlistChar">
    <w:name w:val="bullet list Char"/>
    <w:link w:val="bulletlist"/>
    <w:uiPriority w:val="99"/>
    <w:locked/>
    <w:rsid w:val="00626561"/>
    <w:rPr>
      <w:rFonts w:ascii="Arial" w:hAnsi="Arial" w:cs="Arial"/>
      <w:sz w:val="22"/>
      <w:szCs w:val="22"/>
    </w:rPr>
  </w:style>
  <w:style w:type="paragraph" w:customStyle="1" w:styleId="bulletlist">
    <w:name w:val="bullet list"/>
    <w:basedOn w:val="Normal"/>
    <w:link w:val="bulletlistChar"/>
    <w:uiPriority w:val="99"/>
    <w:rsid w:val="00626561"/>
    <w:pPr>
      <w:keepLines/>
      <w:widowControl w:val="0"/>
      <w:numPr>
        <w:numId w:val="36"/>
      </w:numPr>
      <w:spacing w:before="60" w:after="60" w:line="260" w:lineRule="atLeast"/>
    </w:pPr>
    <w:rPr>
      <w:rFonts w:ascii="Arial" w:hAnsi="Arial" w:cs="Arial"/>
      <w:sz w:val="22"/>
      <w:szCs w:val="22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1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93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25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3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4.xml><?xml version="1.0" encoding="utf-8"?>
<ds:datastoreItem xmlns:ds="http://schemas.openxmlformats.org/officeDocument/2006/customXml" ds:itemID="{65D1E134-8CB3-4832-8F75-C8DCB297C02F}"/>
</file>

<file path=customXml/itemProps5.xml><?xml version="1.0" encoding="utf-8"?>
<ds:datastoreItem xmlns:ds="http://schemas.openxmlformats.org/officeDocument/2006/customXml" ds:itemID="{6B294B60-5147-4A0F-BA32-136D127F222D}"/>
</file>

<file path=customXml/itemProps6.xml><?xml version="1.0" encoding="utf-8"?>
<ds:datastoreItem xmlns:ds="http://schemas.openxmlformats.org/officeDocument/2006/customXml" ds:itemID="{71F3466A-4D0E-4FC9-AAD1-4783D8439F61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10</TotalTime>
  <Pages>3</Pages>
  <Words>471</Words>
  <Characters>3150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3614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Helen Rees</cp:lastModifiedBy>
  <cp:revision>4</cp:revision>
  <dcterms:created xsi:type="dcterms:W3CDTF">2023-06-30T05:55:00Z</dcterms:created>
  <dcterms:modified xsi:type="dcterms:W3CDTF">2023-06-30T06:13:00Z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