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ABC96" w14:textId="699C405C" w:rsidR="0029640B" w:rsidRPr="001A7F71" w:rsidRDefault="00A76EE7" w:rsidP="0029640B">
      <w:pPr>
        <w:pStyle w:val="HeadingCC"/>
        <w:rPr>
          <w:sz w:val="28"/>
          <w:szCs w:val="28"/>
        </w:rPr>
      </w:pPr>
      <w:r w:rsidRPr="001A7F71">
        <w:rPr>
          <w:sz w:val="28"/>
          <w:szCs w:val="28"/>
        </w:rPr>
        <w:t xml:space="preserve">X-ray </w:t>
      </w:r>
      <w:r w:rsidR="009D4ED8">
        <w:rPr>
          <w:sz w:val="28"/>
          <w:szCs w:val="28"/>
        </w:rPr>
        <w:t>o</w:t>
      </w:r>
      <w:r w:rsidRPr="001A7F71">
        <w:rPr>
          <w:sz w:val="28"/>
          <w:szCs w:val="28"/>
        </w:rPr>
        <w:t xml:space="preserve">perator </w:t>
      </w:r>
      <w:r w:rsidR="00D21F51">
        <w:rPr>
          <w:sz w:val="28"/>
          <w:szCs w:val="28"/>
        </w:rPr>
        <w:t>s</w:t>
      </w:r>
      <w:r w:rsidRPr="001A7F71">
        <w:rPr>
          <w:sz w:val="28"/>
          <w:szCs w:val="28"/>
        </w:rPr>
        <w:t xml:space="preserve">upervision </w:t>
      </w:r>
      <w:r w:rsidR="00D21F51">
        <w:rPr>
          <w:sz w:val="28"/>
          <w:szCs w:val="28"/>
        </w:rPr>
        <w:t>a</w:t>
      </w:r>
      <w:r w:rsidRPr="001A7F71">
        <w:rPr>
          <w:sz w:val="28"/>
          <w:szCs w:val="28"/>
        </w:rPr>
        <w:t>greement</w:t>
      </w:r>
      <w:r w:rsidR="00B84608" w:rsidRPr="001A7F71">
        <w:rPr>
          <w:sz w:val="28"/>
          <w:szCs w:val="28"/>
        </w:rPr>
        <w:t xml:space="preserve"> </w:t>
      </w:r>
    </w:p>
    <w:p w14:paraId="6498007F" w14:textId="77777777" w:rsidR="00217570" w:rsidRDefault="003918A6" w:rsidP="00A76EE7">
      <w:pPr>
        <w:pStyle w:val="Bullets10"/>
        <w:numPr>
          <w:ilvl w:val="0"/>
          <w:numId w:val="0"/>
        </w:numPr>
        <w:ind w:firstLine="3"/>
        <w:rPr>
          <w:sz w:val="17"/>
          <w:szCs w:val="17"/>
        </w:rPr>
      </w:pPr>
      <w:r w:rsidRPr="001A7F71">
        <w:rPr>
          <w:sz w:val="17"/>
          <w:szCs w:val="17"/>
        </w:rPr>
        <w:t>This</w:t>
      </w:r>
      <w:r w:rsidR="00A76EE7" w:rsidRPr="001A7F71">
        <w:rPr>
          <w:sz w:val="17"/>
          <w:szCs w:val="17"/>
        </w:rPr>
        <w:t xml:space="preserve"> agreement </w:t>
      </w:r>
      <w:r w:rsidRPr="001A7F71">
        <w:rPr>
          <w:sz w:val="17"/>
          <w:szCs w:val="17"/>
        </w:rPr>
        <w:t>is</w:t>
      </w:r>
      <w:r w:rsidR="00A76EE7" w:rsidRPr="001A7F71">
        <w:rPr>
          <w:sz w:val="17"/>
          <w:szCs w:val="17"/>
        </w:rPr>
        <w:t xml:space="preserve"> completed jointly by the</w:t>
      </w:r>
      <w:r w:rsidR="00217570">
        <w:rPr>
          <w:sz w:val="17"/>
          <w:szCs w:val="17"/>
        </w:rPr>
        <w:t xml:space="preserve"> course applicant or </w:t>
      </w:r>
      <w:r w:rsidR="00A76EE7" w:rsidRPr="001A7F71">
        <w:rPr>
          <w:sz w:val="17"/>
          <w:szCs w:val="17"/>
        </w:rPr>
        <w:t>X-ray operator (XO), Radiographic Advisor (RA) and Facility Manager</w:t>
      </w:r>
      <w:r w:rsidR="00217570">
        <w:rPr>
          <w:sz w:val="17"/>
          <w:szCs w:val="17"/>
        </w:rPr>
        <w:t>. Queensland Health facilities should review the</w:t>
      </w:r>
      <w:r w:rsidRPr="001A7F71">
        <w:rPr>
          <w:sz w:val="17"/>
          <w:szCs w:val="17"/>
        </w:rPr>
        <w:t xml:space="preserve"> Department of Health’s </w:t>
      </w:r>
      <w:hyperlink r:id="rId8" w:history="1">
        <w:r w:rsidRPr="001A7F71">
          <w:rPr>
            <w:rStyle w:val="Hyperlink"/>
            <w:color w:val="808080"/>
            <w:sz w:val="17"/>
            <w:szCs w:val="17"/>
          </w:rPr>
          <w:t>X-ray Operator Services Guideline</w:t>
        </w:r>
      </w:hyperlink>
      <w:r w:rsidR="004E3E00" w:rsidRPr="001A7F71">
        <w:rPr>
          <w:sz w:val="17"/>
          <w:szCs w:val="17"/>
        </w:rPr>
        <w:t xml:space="preserve">. </w:t>
      </w:r>
    </w:p>
    <w:p w14:paraId="6C17477F" w14:textId="3744C721" w:rsidR="0029640B" w:rsidRPr="001A7F71" w:rsidRDefault="00A76EE7" w:rsidP="00A76EE7">
      <w:pPr>
        <w:pStyle w:val="Bullets10"/>
        <w:numPr>
          <w:ilvl w:val="0"/>
          <w:numId w:val="0"/>
        </w:numPr>
        <w:ind w:firstLine="3"/>
        <w:rPr>
          <w:sz w:val="17"/>
          <w:szCs w:val="17"/>
        </w:rPr>
      </w:pPr>
      <w:r w:rsidRPr="001A7F71">
        <w:rPr>
          <w:sz w:val="17"/>
          <w:szCs w:val="17"/>
        </w:rPr>
        <w:t xml:space="preserve">One agreement can be used </w:t>
      </w:r>
      <w:r w:rsidR="009273B3" w:rsidRPr="001A7F71">
        <w:rPr>
          <w:sz w:val="17"/>
          <w:szCs w:val="17"/>
        </w:rPr>
        <w:t>for</w:t>
      </w:r>
      <w:r w:rsidRPr="001A7F71">
        <w:rPr>
          <w:sz w:val="17"/>
          <w:szCs w:val="17"/>
        </w:rPr>
        <w:t xml:space="preserve"> multiple XOs</w:t>
      </w:r>
      <w:r w:rsidR="003918A6" w:rsidRPr="001A7F71">
        <w:rPr>
          <w:sz w:val="17"/>
          <w:szCs w:val="17"/>
        </w:rPr>
        <w:t xml:space="preserve"> where the </w:t>
      </w:r>
      <w:r w:rsidRPr="001A7F71">
        <w:rPr>
          <w:sz w:val="17"/>
          <w:szCs w:val="17"/>
        </w:rPr>
        <w:t>facility</w:t>
      </w:r>
      <w:r w:rsidR="003918A6" w:rsidRPr="001A7F71">
        <w:rPr>
          <w:sz w:val="17"/>
          <w:szCs w:val="17"/>
        </w:rPr>
        <w:t xml:space="preserve">, </w:t>
      </w:r>
      <w:r w:rsidRPr="001A7F71">
        <w:rPr>
          <w:sz w:val="17"/>
          <w:szCs w:val="17"/>
        </w:rPr>
        <w:t>RA</w:t>
      </w:r>
      <w:r w:rsidR="003918A6" w:rsidRPr="001A7F71">
        <w:rPr>
          <w:sz w:val="17"/>
          <w:szCs w:val="17"/>
        </w:rPr>
        <w:t xml:space="preserve"> and training requirements are all the same. Use separate agreements if the</w:t>
      </w:r>
      <w:r w:rsidRPr="001A7F71">
        <w:rPr>
          <w:sz w:val="17"/>
          <w:szCs w:val="17"/>
        </w:rPr>
        <w:t xml:space="preserve"> </w:t>
      </w:r>
      <w:r w:rsidR="009273B3" w:rsidRPr="001A7F71">
        <w:rPr>
          <w:sz w:val="17"/>
          <w:szCs w:val="17"/>
        </w:rPr>
        <w:t>particulars</w:t>
      </w:r>
      <w:r w:rsidRPr="001A7F71">
        <w:rPr>
          <w:sz w:val="17"/>
          <w:szCs w:val="17"/>
        </w:rPr>
        <w:t xml:space="preserve"> vary </w:t>
      </w:r>
      <w:r w:rsidR="003918A6" w:rsidRPr="001A7F71">
        <w:rPr>
          <w:sz w:val="17"/>
          <w:szCs w:val="17"/>
        </w:rPr>
        <w:t>for</w:t>
      </w:r>
      <w:r w:rsidRPr="001A7F71">
        <w:rPr>
          <w:sz w:val="17"/>
          <w:szCs w:val="17"/>
        </w:rPr>
        <w:t xml:space="preserve"> </w:t>
      </w:r>
      <w:r w:rsidR="003918A6" w:rsidRPr="001A7F71">
        <w:rPr>
          <w:sz w:val="17"/>
          <w:szCs w:val="17"/>
        </w:rPr>
        <w:t>any</w:t>
      </w:r>
      <w:r w:rsidRPr="001A7F71">
        <w:rPr>
          <w:sz w:val="17"/>
          <w:szCs w:val="17"/>
        </w:rPr>
        <w:t xml:space="preserve"> </w:t>
      </w:r>
      <w:r w:rsidR="003918A6" w:rsidRPr="001A7F71">
        <w:rPr>
          <w:sz w:val="17"/>
          <w:szCs w:val="17"/>
        </w:rPr>
        <w:t>individual</w:t>
      </w:r>
      <w:r w:rsidRPr="001A7F71">
        <w:rPr>
          <w:sz w:val="17"/>
          <w:szCs w:val="17"/>
        </w:rPr>
        <w:t xml:space="preserve">. </w:t>
      </w:r>
      <w:r w:rsidR="009273B3" w:rsidRPr="001A7F71">
        <w:rPr>
          <w:sz w:val="17"/>
          <w:szCs w:val="17"/>
        </w:rPr>
        <w:t xml:space="preserve">Agreements </w:t>
      </w:r>
      <w:r w:rsidR="008F19D6" w:rsidRPr="001A7F71">
        <w:rPr>
          <w:sz w:val="17"/>
          <w:szCs w:val="17"/>
        </w:rPr>
        <w:t xml:space="preserve">should be updated annually and used in the </w:t>
      </w:r>
      <w:r w:rsidR="009273B3" w:rsidRPr="001A7F71">
        <w:rPr>
          <w:sz w:val="17"/>
          <w:szCs w:val="17"/>
        </w:rPr>
        <w:t xml:space="preserve">XO’s </w:t>
      </w:r>
      <w:r w:rsidR="008F19D6" w:rsidRPr="001A7F71">
        <w:rPr>
          <w:sz w:val="17"/>
          <w:szCs w:val="17"/>
        </w:rPr>
        <w:t>PAD process.</w:t>
      </w:r>
    </w:p>
    <w:p w14:paraId="2EAE6A60" w14:textId="78FA27C9" w:rsidR="00D230C5" w:rsidRPr="001A7F71" w:rsidRDefault="00C75486" w:rsidP="00F447CA">
      <w:pPr>
        <w:pStyle w:val="Bullets10"/>
        <w:numPr>
          <w:ilvl w:val="0"/>
          <w:numId w:val="0"/>
        </w:numPr>
        <w:ind w:firstLine="3"/>
        <w:rPr>
          <w:vanish/>
          <w:sz w:val="17"/>
          <w:szCs w:val="17"/>
        </w:rPr>
      </w:pPr>
      <w:r w:rsidRPr="005C3A2B">
        <w:rPr>
          <w:i/>
          <w:iCs/>
          <w:sz w:val="17"/>
          <w:szCs w:val="17"/>
        </w:rPr>
        <w:t>Amend the</w:t>
      </w:r>
      <w:r w:rsidR="00836E71" w:rsidRPr="005C3A2B">
        <w:rPr>
          <w:i/>
          <w:iCs/>
          <w:sz w:val="17"/>
          <w:szCs w:val="17"/>
        </w:rPr>
        <w:t xml:space="preserve"> examples</w:t>
      </w:r>
      <w:r w:rsidR="00836E71" w:rsidRPr="001A7F71">
        <w:rPr>
          <w:sz w:val="17"/>
          <w:szCs w:val="17"/>
        </w:rPr>
        <w:t xml:space="preserve"> below in</w:t>
      </w:r>
      <w:r w:rsidRPr="001A7F71">
        <w:rPr>
          <w:sz w:val="17"/>
          <w:szCs w:val="17"/>
        </w:rPr>
        <w:t xml:space="preserve"> </w:t>
      </w:r>
      <w:r w:rsidRPr="001A7F71">
        <w:rPr>
          <w:b/>
          <w:bCs/>
          <w:sz w:val="17"/>
          <w:szCs w:val="17"/>
          <w:highlight w:val="lightGray"/>
        </w:rPr>
        <w:t>bold and shaded text boxes</w:t>
      </w:r>
      <w:r w:rsidRPr="001A7F71">
        <w:rPr>
          <w:sz w:val="17"/>
          <w:szCs w:val="17"/>
        </w:rPr>
        <w:t xml:space="preserve"> to meet XO, RA</w:t>
      </w:r>
      <w:r w:rsidR="004E3E00" w:rsidRPr="001A7F71">
        <w:rPr>
          <w:sz w:val="17"/>
          <w:szCs w:val="17"/>
        </w:rPr>
        <w:t>, RSPP</w:t>
      </w:r>
      <w:r w:rsidRPr="001A7F71">
        <w:rPr>
          <w:sz w:val="17"/>
          <w:szCs w:val="17"/>
        </w:rPr>
        <w:t xml:space="preserve"> and health service requirements</w:t>
      </w:r>
      <w:r w:rsidR="003918A6" w:rsidRPr="001A7F71">
        <w:rPr>
          <w:sz w:val="17"/>
          <w:szCs w:val="17"/>
        </w:rPr>
        <w:t>;</w:t>
      </w:r>
      <w:r w:rsidR="00406FAB" w:rsidRPr="001A7F71">
        <w:rPr>
          <w:sz w:val="17"/>
          <w:szCs w:val="17"/>
        </w:rPr>
        <w:t xml:space="preserve"> </w:t>
      </w:r>
      <w:r w:rsidR="003918A6" w:rsidRPr="005C3A2B">
        <w:rPr>
          <w:i/>
          <w:iCs/>
          <w:sz w:val="17"/>
          <w:szCs w:val="17"/>
        </w:rPr>
        <w:t>d</w:t>
      </w:r>
      <w:r w:rsidR="00406FAB" w:rsidRPr="005C3A2B">
        <w:rPr>
          <w:i/>
          <w:iCs/>
          <w:sz w:val="17"/>
          <w:szCs w:val="17"/>
        </w:rPr>
        <w:t>elete any that do not apply</w:t>
      </w:r>
      <w:r w:rsidR="00406FAB" w:rsidRPr="001A7F71">
        <w:rPr>
          <w:sz w:val="17"/>
          <w:szCs w:val="17"/>
        </w:rPr>
        <w:t>.</w:t>
      </w:r>
      <w:r w:rsidR="00FD2C94" w:rsidRPr="001A7F71">
        <w:rPr>
          <w:sz w:val="17"/>
          <w:szCs w:val="17"/>
        </w:rPr>
        <w:t xml:space="preserve"> </w:t>
      </w:r>
      <w:r w:rsidR="009273B3" w:rsidRPr="001A7F71">
        <w:rPr>
          <w:sz w:val="17"/>
          <w:szCs w:val="17"/>
        </w:rPr>
        <w:t xml:space="preserve">Trainee examples </w:t>
      </w:r>
      <w:r w:rsidR="00217570">
        <w:rPr>
          <w:sz w:val="17"/>
          <w:szCs w:val="17"/>
        </w:rPr>
        <w:t>should be considered</w:t>
      </w:r>
      <w:r w:rsidR="009273B3" w:rsidRPr="001A7F71">
        <w:rPr>
          <w:sz w:val="17"/>
          <w:szCs w:val="17"/>
        </w:rPr>
        <w:t xml:space="preserve"> for </w:t>
      </w:r>
      <w:r w:rsidR="00FD2C94" w:rsidRPr="001A7F71">
        <w:rPr>
          <w:sz w:val="17"/>
          <w:szCs w:val="17"/>
        </w:rPr>
        <w:t>XOs who do not meet competency benchmarks at annual assessment.</w:t>
      </w:r>
    </w:p>
    <w:tbl>
      <w:tblPr>
        <w:tblStyle w:val="GridTable4-Accent3"/>
        <w:tblpPr w:leftFromText="180" w:rightFromText="180" w:vertAnchor="text" w:horzAnchor="margin" w:tblpY="72"/>
        <w:tblW w:w="4972" w:type="pct"/>
        <w:tblLayout w:type="fixed"/>
        <w:tblLook w:val="00A0" w:firstRow="1" w:lastRow="0" w:firstColumn="1" w:lastColumn="0" w:noHBand="0" w:noVBand="0"/>
      </w:tblPr>
      <w:tblGrid>
        <w:gridCol w:w="1270"/>
        <w:gridCol w:w="4679"/>
        <w:gridCol w:w="1133"/>
        <w:gridCol w:w="3315"/>
      </w:tblGrid>
      <w:tr w:rsidR="002D3526" w:rsidRPr="001A7F71" w14:paraId="755B5E9D" w14:textId="77777777" w:rsidTr="00146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vAlign w:val="center"/>
          </w:tcPr>
          <w:p w14:paraId="104A08A5" w14:textId="77777777" w:rsidR="00D230C5" w:rsidRPr="001A7F71" w:rsidRDefault="00D230C5" w:rsidP="009273B3">
            <w:pPr>
              <w:pStyle w:val="BodyText1"/>
              <w:jc w:val="center"/>
              <w:rPr>
                <w:sz w:val="20"/>
                <w:szCs w:val="20"/>
              </w:rPr>
            </w:pPr>
            <w:r w:rsidRPr="001A7F71">
              <w:rPr>
                <w:sz w:val="20"/>
                <w:szCs w:val="20"/>
              </w:rPr>
              <w:t>Objective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  <w:vAlign w:val="center"/>
          </w:tcPr>
          <w:p w14:paraId="033A58B8" w14:textId="77777777" w:rsidR="00D230C5" w:rsidRPr="001A7F71" w:rsidRDefault="00D230C5" w:rsidP="009273B3">
            <w:pPr>
              <w:pStyle w:val="BodyText1"/>
              <w:jc w:val="center"/>
              <w:rPr>
                <w:sz w:val="20"/>
                <w:szCs w:val="20"/>
              </w:rPr>
            </w:pPr>
            <w:r w:rsidRPr="001A7F71">
              <w:rPr>
                <w:sz w:val="20"/>
                <w:szCs w:val="20"/>
              </w:rPr>
              <w:t>Supervision/training requirement</w:t>
            </w:r>
          </w:p>
        </w:tc>
        <w:tc>
          <w:tcPr>
            <w:tcW w:w="545" w:type="pct"/>
            <w:vAlign w:val="center"/>
          </w:tcPr>
          <w:p w14:paraId="706A35DA" w14:textId="77777777" w:rsidR="00D230C5" w:rsidRPr="001A7F71" w:rsidRDefault="00D230C5" w:rsidP="009273B3">
            <w:pPr>
              <w:pStyle w:val="BodyText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7F71">
              <w:rPr>
                <w:sz w:val="20"/>
                <w:szCs w:val="20"/>
              </w:rPr>
              <w:t>Format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  <w:vAlign w:val="center"/>
          </w:tcPr>
          <w:p w14:paraId="35A0D014" w14:textId="77777777" w:rsidR="00D230C5" w:rsidRPr="001A7F71" w:rsidRDefault="00D230C5" w:rsidP="009273B3">
            <w:pPr>
              <w:pStyle w:val="BodyText1"/>
              <w:jc w:val="center"/>
              <w:rPr>
                <w:sz w:val="20"/>
                <w:szCs w:val="20"/>
              </w:rPr>
            </w:pPr>
            <w:r w:rsidRPr="001A7F71">
              <w:rPr>
                <w:sz w:val="20"/>
                <w:szCs w:val="20"/>
              </w:rPr>
              <w:t>Frequency</w:t>
            </w:r>
          </w:p>
        </w:tc>
      </w:tr>
      <w:tr w:rsidR="002D3526" w:rsidRPr="00B4636B" w14:paraId="4FF57B04" w14:textId="77777777" w:rsidTr="00146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</w:tcPr>
          <w:p w14:paraId="2CB606DD" w14:textId="4987570B" w:rsidR="00D230C5" w:rsidRPr="00AE4A34" w:rsidRDefault="00D230C5" w:rsidP="009273B3">
            <w:pPr>
              <w:pStyle w:val="BodyText1"/>
              <w:rPr>
                <w:b w:val="0"/>
                <w:bCs w:val="0"/>
                <w:sz w:val="18"/>
                <w:szCs w:val="18"/>
              </w:rPr>
            </w:pPr>
            <w:r w:rsidRPr="00AE4A34">
              <w:rPr>
                <w:b w:val="0"/>
                <w:bCs w:val="0"/>
                <w:sz w:val="18"/>
                <w:szCs w:val="18"/>
              </w:rPr>
              <w:t>RA site visit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</w:tcPr>
          <w:p w14:paraId="5E322081" w14:textId="44E09508" w:rsidR="00D230C5" w:rsidRPr="009273B3" w:rsidRDefault="00D230C5" w:rsidP="009273B3">
            <w:pPr>
              <w:pStyle w:val="BodyText1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 xml:space="preserve">RA (or delegate) visits XO facility to assist with practical </w:t>
            </w:r>
            <w:r w:rsidR="00990A83" w:rsidRPr="009273B3">
              <w:rPr>
                <w:sz w:val="18"/>
                <w:szCs w:val="18"/>
              </w:rPr>
              <w:t xml:space="preserve">training, supervised examinations </w:t>
            </w:r>
            <w:r w:rsidRPr="009273B3">
              <w:rPr>
                <w:sz w:val="18"/>
                <w:szCs w:val="18"/>
              </w:rPr>
              <w:t>and</w:t>
            </w:r>
            <w:r w:rsidR="00990A83" w:rsidRPr="009273B3">
              <w:rPr>
                <w:sz w:val="18"/>
                <w:szCs w:val="18"/>
              </w:rPr>
              <w:t xml:space="preserve"> address</w:t>
            </w:r>
            <w:r w:rsidRPr="009273B3">
              <w:rPr>
                <w:sz w:val="18"/>
                <w:szCs w:val="18"/>
              </w:rPr>
              <w:t xml:space="preserve"> other concerns (</w:t>
            </w:r>
            <w:proofErr w:type="gramStart"/>
            <w:r w:rsidRPr="009273B3">
              <w:rPr>
                <w:sz w:val="18"/>
                <w:szCs w:val="18"/>
              </w:rPr>
              <w:t>e.g.</w:t>
            </w:r>
            <w:proofErr w:type="gramEnd"/>
            <w:r w:rsidRPr="009273B3">
              <w:rPr>
                <w:sz w:val="18"/>
                <w:szCs w:val="18"/>
              </w:rPr>
              <w:t xml:space="preserve"> radiation safety, equipment</w:t>
            </w:r>
            <w:r w:rsidR="005C3A2B">
              <w:rPr>
                <w:sz w:val="18"/>
                <w:szCs w:val="18"/>
              </w:rPr>
              <w:t>/systems</w:t>
            </w:r>
            <w:r w:rsidRPr="009273B3">
              <w:rPr>
                <w:sz w:val="18"/>
                <w:szCs w:val="18"/>
              </w:rPr>
              <w:t>)</w:t>
            </w:r>
          </w:p>
        </w:tc>
        <w:tc>
          <w:tcPr>
            <w:tcW w:w="545" w:type="pct"/>
          </w:tcPr>
          <w:p w14:paraId="4415D4FF" w14:textId="77777777" w:rsidR="00D230C5" w:rsidRPr="009273B3" w:rsidRDefault="00D230C5" w:rsidP="009273B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>Face-to-face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</w:tcPr>
          <w:p w14:paraId="30270B92" w14:textId="21805204" w:rsidR="00D230C5" w:rsidRPr="00FB2FB5" w:rsidRDefault="002D3526" w:rsidP="009273B3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Intro course applicant: once"/>
                  </w:textInput>
                </w:ffData>
              </w:fldChar>
            </w:r>
            <w:bookmarkStart w:id="0" w:name="Text3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Intro course applicant: once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0"/>
          </w:p>
          <w:p w14:paraId="745FC7B8" w14:textId="77777777" w:rsidR="00990A83" w:rsidRPr="002D3526" w:rsidRDefault="00990A83" w:rsidP="009273B3">
            <w:pPr>
              <w:pStyle w:val="BodyText1"/>
              <w:rPr>
                <w:b/>
                <w:bCs/>
                <w:sz w:val="8"/>
                <w:szCs w:val="8"/>
              </w:rPr>
            </w:pPr>
          </w:p>
          <w:p w14:paraId="36226A48" w14:textId="04E35386" w:rsidR="00990A83" w:rsidRPr="00406FAB" w:rsidRDefault="00D0391B" w:rsidP="009273B3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Trainee: 2 - 3 times"/>
                  </w:textInput>
                </w:ffData>
              </w:fldChar>
            </w:r>
            <w:bookmarkStart w:id="1" w:name="Text9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Trainee: 2 - 3 times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1"/>
          </w:p>
          <w:p w14:paraId="75704BBA" w14:textId="77777777" w:rsidR="00990A83" w:rsidRPr="002D3526" w:rsidRDefault="00990A83" w:rsidP="009273B3">
            <w:pPr>
              <w:pStyle w:val="BodyText1"/>
              <w:rPr>
                <w:b/>
                <w:bCs/>
                <w:sz w:val="8"/>
                <w:szCs w:val="8"/>
              </w:rPr>
            </w:pPr>
          </w:p>
          <w:p w14:paraId="14991634" w14:textId="785B1A13" w:rsidR="00990A83" w:rsidRPr="00406FAB" w:rsidRDefault="00A64BFF" w:rsidP="009273B3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restricted XO: annually"/>
                  </w:textInput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Unrestricted XO: annually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2D3526" w:rsidRPr="00B4636B" w14:paraId="4086030D" w14:textId="77777777" w:rsidTr="0014683E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</w:tcPr>
          <w:p w14:paraId="5D3E75C9" w14:textId="3828CD48" w:rsidR="00D230C5" w:rsidRPr="00AE4A34" w:rsidRDefault="002D3526" w:rsidP="009273B3">
            <w:pPr>
              <w:pStyle w:val="BodyText1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Remote</w:t>
            </w:r>
            <w:r w:rsidR="00D230C5" w:rsidRPr="00AE4A34">
              <w:rPr>
                <w:b w:val="0"/>
                <w:bCs w:val="0"/>
                <w:sz w:val="18"/>
                <w:szCs w:val="18"/>
              </w:rPr>
              <w:t xml:space="preserve"> supervision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  <w:shd w:val="clear" w:color="auto" w:fill="auto"/>
          </w:tcPr>
          <w:p w14:paraId="403984CC" w14:textId="7637733B" w:rsidR="00D230C5" w:rsidRPr="009273B3" w:rsidRDefault="00D230C5" w:rsidP="009273B3">
            <w:pPr>
              <w:pStyle w:val="BodyText1"/>
              <w:rPr>
                <w:color w:val="FFFFFF" w:themeColor="background1"/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>XO contact</w:t>
            </w:r>
            <w:r w:rsidR="00836E71" w:rsidRPr="009273B3">
              <w:rPr>
                <w:sz w:val="18"/>
                <w:szCs w:val="18"/>
              </w:rPr>
              <w:t>s</w:t>
            </w:r>
            <w:r w:rsidRPr="009273B3">
              <w:rPr>
                <w:sz w:val="18"/>
                <w:szCs w:val="18"/>
              </w:rPr>
              <w:t xml:space="preserve"> RA to request supervision at time of examination</w:t>
            </w:r>
            <w:r w:rsidR="00836E71" w:rsidRPr="009273B3">
              <w:rPr>
                <w:sz w:val="18"/>
                <w:szCs w:val="18"/>
              </w:rPr>
              <w:t xml:space="preserve"> </w:t>
            </w:r>
            <w:r w:rsidR="009D4ED8">
              <w:rPr>
                <w:sz w:val="18"/>
                <w:szCs w:val="18"/>
              </w:rPr>
              <w:t>(</w:t>
            </w:r>
            <w:proofErr w:type="gramStart"/>
            <w:r w:rsidR="009D4ED8">
              <w:rPr>
                <w:sz w:val="18"/>
                <w:szCs w:val="18"/>
              </w:rPr>
              <w:t>e.g.</w:t>
            </w:r>
            <w:proofErr w:type="gramEnd"/>
            <w:r w:rsidR="009D4ED8">
              <w:rPr>
                <w:sz w:val="18"/>
                <w:szCs w:val="18"/>
              </w:rPr>
              <w:t xml:space="preserve"> </w:t>
            </w:r>
            <w:r w:rsidR="00836E71" w:rsidRPr="009273B3">
              <w:rPr>
                <w:sz w:val="18"/>
                <w:szCs w:val="18"/>
              </w:rPr>
              <w:t>for new or challenging examinations</w:t>
            </w:r>
            <w:r w:rsidR="009D4ED8">
              <w:rPr>
                <w:sz w:val="18"/>
                <w:szCs w:val="18"/>
              </w:rPr>
              <w:t>)</w:t>
            </w:r>
            <w:r w:rsidR="00D0391B">
              <w:rPr>
                <w:sz w:val="18"/>
                <w:szCs w:val="18"/>
              </w:rPr>
              <w:t>.</w:t>
            </w:r>
          </w:p>
          <w:p w14:paraId="79A86BB5" w14:textId="676E03BE" w:rsidR="00D230C5" w:rsidRPr="009273B3" w:rsidRDefault="00D230C5" w:rsidP="009273B3">
            <w:pPr>
              <w:pStyle w:val="BodyText1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>If VC</w:t>
            </w:r>
            <w:r w:rsidR="00C75EDA">
              <w:rPr>
                <w:sz w:val="18"/>
                <w:szCs w:val="18"/>
              </w:rPr>
              <w:t xml:space="preserve"> is</w:t>
            </w:r>
            <w:r w:rsidRPr="009273B3">
              <w:rPr>
                <w:sz w:val="18"/>
                <w:szCs w:val="18"/>
              </w:rPr>
              <w:t xml:space="preserve"> unavailable, phone advice provided.</w:t>
            </w:r>
          </w:p>
        </w:tc>
        <w:tc>
          <w:tcPr>
            <w:tcW w:w="545" w:type="pct"/>
            <w:shd w:val="clear" w:color="auto" w:fill="auto"/>
          </w:tcPr>
          <w:p w14:paraId="4D390AA5" w14:textId="4AD94156" w:rsidR="00D230C5" w:rsidRPr="00406FAB" w:rsidRDefault="00836E71" w:rsidP="009273B3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406FAB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MS Teams"/>
                  </w:textInput>
                </w:ffData>
              </w:fldChar>
            </w:r>
            <w:bookmarkStart w:id="2" w:name="Text2"/>
            <w:r w:rsidRPr="00406FA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Pr="00406FAB">
              <w:rPr>
                <w:b/>
                <w:bCs/>
                <w:sz w:val="18"/>
                <w:szCs w:val="18"/>
              </w:rPr>
            </w:r>
            <w:r w:rsidRPr="00406FAB">
              <w:rPr>
                <w:b/>
                <w:bCs/>
                <w:sz w:val="18"/>
                <w:szCs w:val="18"/>
              </w:rPr>
              <w:fldChar w:fldCharType="separate"/>
            </w:r>
            <w:r w:rsidRPr="00406FAB">
              <w:rPr>
                <w:b/>
                <w:bCs/>
                <w:noProof/>
                <w:sz w:val="18"/>
                <w:szCs w:val="18"/>
              </w:rPr>
              <w:t>MS Teams</w:t>
            </w:r>
            <w:r w:rsidRPr="00406FAB">
              <w:rPr>
                <w:b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  <w:shd w:val="clear" w:color="auto" w:fill="auto"/>
          </w:tcPr>
          <w:p w14:paraId="205A3A94" w14:textId="39936F3C" w:rsidR="00D230C5" w:rsidRPr="00406FAB" w:rsidRDefault="005C3A2B" w:rsidP="009273B3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ach examination until RA decides competence in each region"/>
                  </w:textInput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Each examination until RA decides competence in each region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2D3526" w:rsidRPr="00B4636B" w14:paraId="7620F3EE" w14:textId="77777777" w:rsidTr="00146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</w:tcPr>
          <w:p w14:paraId="702FE7E8" w14:textId="77777777" w:rsidR="00D230C5" w:rsidRPr="00AE4A34" w:rsidRDefault="00D230C5" w:rsidP="009273B3">
            <w:pPr>
              <w:pStyle w:val="BodyText1"/>
              <w:rPr>
                <w:b w:val="0"/>
                <w:bCs w:val="0"/>
                <w:sz w:val="18"/>
                <w:szCs w:val="18"/>
              </w:rPr>
            </w:pPr>
            <w:r w:rsidRPr="00AE4A34">
              <w:rPr>
                <w:b w:val="0"/>
                <w:bCs w:val="0"/>
                <w:sz w:val="18"/>
                <w:szCs w:val="18"/>
              </w:rPr>
              <w:t>Remote image review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</w:tcPr>
          <w:p w14:paraId="5AD38698" w14:textId="4E29F364" w:rsidR="00D230C5" w:rsidRPr="009273B3" w:rsidRDefault="00D230C5" w:rsidP="005C3A2B">
            <w:pPr>
              <w:pStyle w:val="BodyText1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>RA review</w:t>
            </w:r>
            <w:r w:rsidR="00836E71" w:rsidRPr="009273B3">
              <w:rPr>
                <w:sz w:val="18"/>
                <w:szCs w:val="18"/>
              </w:rPr>
              <w:t>s</w:t>
            </w:r>
            <w:r w:rsidRPr="009273B3">
              <w:rPr>
                <w:sz w:val="18"/>
                <w:szCs w:val="18"/>
              </w:rPr>
              <w:t xml:space="preserve"> imaging and contact</w:t>
            </w:r>
            <w:r w:rsidR="00836E71" w:rsidRPr="009273B3">
              <w:rPr>
                <w:sz w:val="18"/>
                <w:szCs w:val="18"/>
              </w:rPr>
              <w:t>s</w:t>
            </w:r>
            <w:r w:rsidRPr="009273B3">
              <w:rPr>
                <w:sz w:val="18"/>
                <w:szCs w:val="18"/>
              </w:rPr>
              <w:t xml:space="preserve"> XO to discuss </w:t>
            </w:r>
            <w:r w:rsidR="009D4ED8">
              <w:rPr>
                <w:sz w:val="18"/>
                <w:szCs w:val="18"/>
              </w:rPr>
              <w:t>any immediate concerns</w:t>
            </w:r>
            <w:r w:rsidRPr="009273B3">
              <w:rPr>
                <w:sz w:val="18"/>
                <w:szCs w:val="18"/>
              </w:rPr>
              <w:t>.</w:t>
            </w:r>
            <w:r w:rsidR="005C3A2B">
              <w:rPr>
                <w:sz w:val="18"/>
                <w:szCs w:val="18"/>
              </w:rPr>
              <w:t xml:space="preserve"> </w:t>
            </w:r>
            <w:r w:rsidRPr="009273B3">
              <w:rPr>
                <w:sz w:val="18"/>
                <w:szCs w:val="18"/>
              </w:rPr>
              <w:t>XO review</w:t>
            </w:r>
            <w:r w:rsidR="00836E71" w:rsidRPr="009273B3">
              <w:rPr>
                <w:sz w:val="18"/>
                <w:szCs w:val="18"/>
              </w:rPr>
              <w:t>s</w:t>
            </w:r>
            <w:r w:rsidRPr="009273B3">
              <w:rPr>
                <w:sz w:val="18"/>
                <w:szCs w:val="18"/>
              </w:rPr>
              <w:t xml:space="preserve"> all </w:t>
            </w:r>
            <w:r w:rsidR="005C3A2B">
              <w:rPr>
                <w:sz w:val="18"/>
                <w:szCs w:val="18"/>
              </w:rPr>
              <w:t xml:space="preserve">RA’s </w:t>
            </w:r>
            <w:r w:rsidRPr="009273B3">
              <w:rPr>
                <w:sz w:val="18"/>
                <w:szCs w:val="18"/>
              </w:rPr>
              <w:t>written advice</w:t>
            </w:r>
            <w:r w:rsidR="0014683E">
              <w:rPr>
                <w:sz w:val="18"/>
                <w:szCs w:val="18"/>
              </w:rPr>
              <w:t>, and contacts RA if unsure of comments</w:t>
            </w:r>
            <w:r w:rsidRPr="009273B3">
              <w:rPr>
                <w:sz w:val="18"/>
                <w:szCs w:val="18"/>
              </w:rPr>
              <w:t>.</w:t>
            </w:r>
          </w:p>
        </w:tc>
        <w:tc>
          <w:tcPr>
            <w:tcW w:w="545" w:type="pct"/>
          </w:tcPr>
          <w:p w14:paraId="7FDF593F" w14:textId="77777777" w:rsidR="00D230C5" w:rsidRPr="00406FAB" w:rsidRDefault="00D230C5" w:rsidP="009273B3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06FAB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ACS"/>
                  </w:textInput>
                </w:ffData>
              </w:fldChar>
            </w:r>
            <w:r w:rsidRPr="00406FAB">
              <w:rPr>
                <w:b/>
                <w:sz w:val="18"/>
                <w:szCs w:val="18"/>
              </w:rPr>
              <w:instrText xml:space="preserve"> FORMTEXT </w:instrText>
            </w:r>
            <w:r w:rsidRPr="00406FAB">
              <w:rPr>
                <w:sz w:val="18"/>
                <w:szCs w:val="18"/>
              </w:rPr>
            </w:r>
            <w:r w:rsidRPr="00406FAB">
              <w:rPr>
                <w:sz w:val="18"/>
                <w:szCs w:val="18"/>
              </w:rPr>
              <w:fldChar w:fldCharType="separate"/>
            </w:r>
            <w:r w:rsidRPr="00406FAB">
              <w:rPr>
                <w:b/>
                <w:sz w:val="18"/>
                <w:szCs w:val="18"/>
              </w:rPr>
              <w:t>PACS</w:t>
            </w:r>
            <w:r w:rsidRPr="00406FAB">
              <w:rPr>
                <w:sz w:val="18"/>
                <w:szCs w:val="18"/>
              </w:rPr>
              <w:fldChar w:fldCharType="end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</w:tcPr>
          <w:p w14:paraId="366FB289" w14:textId="1FA17A3D" w:rsidR="00836E71" w:rsidRPr="00406FAB" w:rsidRDefault="002D3526" w:rsidP="009273B3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RA reviews images weekly; comments on PACS. XO reviews comments weekly"/>
                  </w:textInput>
                </w:ffData>
              </w:fldChar>
            </w:r>
            <w:bookmarkStart w:id="3" w:name="Text4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RA reviews images weekly; comments on PACS. XO reviews comments weekly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3"/>
          </w:p>
        </w:tc>
      </w:tr>
      <w:tr w:rsidR="002D3526" w:rsidRPr="00B4636B" w14:paraId="26E04E66" w14:textId="77777777" w:rsidTr="0014683E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</w:tcPr>
          <w:p w14:paraId="693ADA35" w14:textId="77777777" w:rsidR="00D230C5" w:rsidRPr="00AE4A34" w:rsidRDefault="00D230C5" w:rsidP="009273B3">
            <w:pPr>
              <w:pStyle w:val="BodyText1"/>
              <w:rPr>
                <w:b w:val="0"/>
                <w:bCs w:val="0"/>
                <w:sz w:val="18"/>
                <w:szCs w:val="18"/>
              </w:rPr>
            </w:pPr>
            <w:r w:rsidRPr="00AE4A34">
              <w:rPr>
                <w:b w:val="0"/>
                <w:bCs w:val="0"/>
                <w:sz w:val="18"/>
                <w:szCs w:val="18"/>
              </w:rPr>
              <w:t>Image review sessions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  <w:shd w:val="clear" w:color="auto" w:fill="auto"/>
          </w:tcPr>
          <w:p w14:paraId="2601EF51" w14:textId="0AD65F52" w:rsidR="00A64BFF" w:rsidRDefault="0014683E" w:rsidP="009273B3">
            <w:pPr>
              <w:pStyle w:val="BodyText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="00D230C5" w:rsidRPr="009273B3">
              <w:rPr>
                <w:sz w:val="18"/>
                <w:szCs w:val="18"/>
              </w:rPr>
              <w:t xml:space="preserve">XO and RA </w:t>
            </w:r>
            <w:r w:rsidR="00653829" w:rsidRPr="009273B3">
              <w:rPr>
                <w:sz w:val="18"/>
                <w:szCs w:val="18"/>
              </w:rPr>
              <w:t xml:space="preserve">thoroughly </w:t>
            </w:r>
            <w:r w:rsidR="00D230C5" w:rsidRPr="009273B3">
              <w:rPr>
                <w:sz w:val="18"/>
                <w:szCs w:val="18"/>
              </w:rPr>
              <w:t xml:space="preserve">discuss XO’s examinations, </w:t>
            </w:r>
            <w:r w:rsidR="00653829" w:rsidRPr="009273B3">
              <w:rPr>
                <w:sz w:val="18"/>
                <w:szCs w:val="18"/>
              </w:rPr>
              <w:t>highlighting</w:t>
            </w:r>
            <w:r w:rsidR="00D230C5" w:rsidRPr="009273B3">
              <w:rPr>
                <w:sz w:val="18"/>
                <w:szCs w:val="18"/>
              </w:rPr>
              <w:t xml:space="preserve"> consistent errors or problems</w:t>
            </w:r>
            <w:r w:rsidR="00A64BFF">
              <w:rPr>
                <w:sz w:val="18"/>
                <w:szCs w:val="18"/>
              </w:rPr>
              <w:t>.</w:t>
            </w:r>
            <w:r w:rsidR="009273B3" w:rsidRPr="009273B3">
              <w:rPr>
                <w:sz w:val="18"/>
                <w:szCs w:val="18"/>
              </w:rPr>
              <w:t xml:space="preserve"> </w:t>
            </w:r>
          </w:p>
          <w:p w14:paraId="11D22110" w14:textId="63C99E3A" w:rsidR="00126443" w:rsidRPr="009273B3" w:rsidRDefault="0014683E" w:rsidP="009273B3">
            <w:pPr>
              <w:pStyle w:val="BodyText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</w:t>
            </w:r>
            <w:r w:rsidR="00A64BFF">
              <w:rPr>
                <w:sz w:val="18"/>
                <w:szCs w:val="18"/>
              </w:rPr>
              <w:t>A</w:t>
            </w:r>
            <w:r w:rsidR="00126443" w:rsidRPr="009273B3">
              <w:rPr>
                <w:sz w:val="18"/>
                <w:szCs w:val="18"/>
              </w:rPr>
              <w:t xml:space="preserve">ttend </w:t>
            </w:r>
            <w:hyperlink r:id="rId9" w:history="1">
              <w:r w:rsidR="00A64BFF">
                <w:rPr>
                  <w:rStyle w:val="Hyperlink"/>
                  <w:color w:val="808080" w:themeColor="background1" w:themeShade="80"/>
                  <w:sz w:val="18"/>
                  <w:szCs w:val="18"/>
                </w:rPr>
                <w:t>Cunningham Centre VC training</w:t>
              </w:r>
            </w:hyperlink>
            <w:r w:rsidR="00126443" w:rsidRPr="009273B3">
              <w:rPr>
                <w:sz w:val="18"/>
                <w:szCs w:val="18"/>
              </w:rPr>
              <w:t xml:space="preserve"> </w:t>
            </w:r>
            <w:r w:rsidR="00A64BFF">
              <w:rPr>
                <w:sz w:val="18"/>
                <w:szCs w:val="18"/>
              </w:rPr>
              <w:t>s</w:t>
            </w:r>
            <w:r w:rsidR="00A64BFF" w:rsidRPr="00A64BFF">
              <w:rPr>
                <w:sz w:val="18"/>
                <w:szCs w:val="18"/>
              </w:rPr>
              <w:t>ession</w:t>
            </w:r>
            <w:r w:rsidR="00A64BFF">
              <w:rPr>
                <w:sz w:val="18"/>
                <w:szCs w:val="18"/>
              </w:rPr>
              <w:t>s</w:t>
            </w:r>
            <w:r w:rsidR="00D0391B">
              <w:rPr>
                <w:sz w:val="18"/>
                <w:szCs w:val="18"/>
              </w:rPr>
              <w:t>.</w:t>
            </w:r>
          </w:p>
        </w:tc>
        <w:tc>
          <w:tcPr>
            <w:tcW w:w="545" w:type="pct"/>
            <w:shd w:val="clear" w:color="auto" w:fill="auto"/>
          </w:tcPr>
          <w:p w14:paraId="454B1550" w14:textId="72615151" w:rsidR="00D230C5" w:rsidRPr="00406FAB" w:rsidRDefault="00A1225D" w:rsidP="009273B3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406FAB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PACS &amp; Teams"/>
                  </w:textInput>
                </w:ffData>
              </w:fldChar>
            </w:r>
            <w:bookmarkStart w:id="4" w:name="Text8"/>
            <w:r w:rsidRPr="00406FA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Pr="00406FAB">
              <w:rPr>
                <w:b/>
                <w:bCs/>
                <w:sz w:val="18"/>
                <w:szCs w:val="18"/>
              </w:rPr>
            </w:r>
            <w:r w:rsidRPr="00406FAB">
              <w:rPr>
                <w:b/>
                <w:bCs/>
                <w:sz w:val="18"/>
                <w:szCs w:val="18"/>
              </w:rPr>
              <w:fldChar w:fldCharType="separate"/>
            </w:r>
            <w:r w:rsidRPr="00406FAB">
              <w:rPr>
                <w:b/>
                <w:bCs/>
                <w:noProof/>
                <w:sz w:val="18"/>
                <w:szCs w:val="18"/>
              </w:rPr>
              <w:t>PACS &amp; Teams</w:t>
            </w:r>
            <w:r w:rsidRPr="00406FAB">
              <w:rPr>
                <w:b/>
                <w:bCs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  <w:shd w:val="clear" w:color="auto" w:fill="auto"/>
          </w:tcPr>
          <w:p w14:paraId="31F6871D" w14:textId="620EB932" w:rsidR="00D230C5" w:rsidRPr="00406FAB" w:rsidRDefault="00D0391B" w:rsidP="009273B3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rainee: Monthly RA session; 1-2 Cunningham Centre VCs"/>
                  </w:textInput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Trainee: Monthly RA session; 1-2 Cunningham Centre VCs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  <w:p w14:paraId="71CAEB83" w14:textId="77777777" w:rsidR="00653829" w:rsidRPr="0014683E" w:rsidRDefault="00653829" w:rsidP="009273B3">
            <w:pPr>
              <w:pStyle w:val="BodyText1"/>
              <w:rPr>
                <w:b/>
                <w:bCs/>
                <w:sz w:val="8"/>
                <w:szCs w:val="8"/>
              </w:rPr>
            </w:pPr>
          </w:p>
          <w:p w14:paraId="6C7D883C" w14:textId="483435CF" w:rsidR="00653829" w:rsidRPr="00406FAB" w:rsidRDefault="00A64BFF" w:rsidP="009273B3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restricted XO: Quarterly RA session; 1 Cunningham Centre VC"/>
                  </w:textInput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Unrestricted XO: Quarterly RA session; 1 Cunningham Centre VC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0391B" w:rsidRPr="00B4636B" w14:paraId="6430EF6B" w14:textId="77777777" w:rsidTr="00146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</w:tcPr>
          <w:p w14:paraId="062C686A" w14:textId="0A5120F9" w:rsidR="00D0391B" w:rsidRPr="00AE4A34" w:rsidRDefault="00D0391B" w:rsidP="00D0391B">
            <w:pPr>
              <w:pStyle w:val="BodyText1"/>
              <w:rPr>
                <w:b w:val="0"/>
                <w:bCs w:val="0"/>
                <w:sz w:val="18"/>
                <w:szCs w:val="18"/>
              </w:rPr>
            </w:pPr>
            <w:r w:rsidRPr="00AE4A34">
              <w:rPr>
                <w:b w:val="0"/>
                <w:bCs w:val="0"/>
                <w:sz w:val="18"/>
                <w:szCs w:val="18"/>
              </w:rPr>
              <w:t>Improve</w:t>
            </w: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 w:rsidRPr="00AE4A34">
              <w:rPr>
                <w:b w:val="0"/>
                <w:bCs w:val="0"/>
                <w:sz w:val="18"/>
                <w:szCs w:val="18"/>
              </w:rPr>
              <w:t>skills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</w:tcPr>
          <w:p w14:paraId="70AE5750" w14:textId="04CB12C4" w:rsidR="00D0391B" w:rsidRPr="009273B3" w:rsidRDefault="00D0391B" w:rsidP="00D0391B">
            <w:pPr>
              <w:pStyle w:val="BodyText1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 xml:space="preserve">XO </w:t>
            </w:r>
            <w:r>
              <w:rPr>
                <w:sz w:val="18"/>
                <w:szCs w:val="18"/>
              </w:rPr>
              <w:t>attends</w:t>
            </w:r>
            <w:r w:rsidRPr="009273B3">
              <w:rPr>
                <w:sz w:val="18"/>
                <w:szCs w:val="18"/>
              </w:rPr>
              <w:t xml:space="preserve"> RA’s hospital to focus on </w:t>
            </w:r>
            <w:r>
              <w:rPr>
                <w:sz w:val="18"/>
                <w:szCs w:val="18"/>
              </w:rPr>
              <w:t>issues identified in above activities</w:t>
            </w:r>
            <w:r w:rsidRPr="009273B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or</w:t>
            </w:r>
            <w:r w:rsidR="002D3526">
              <w:rPr>
                <w:sz w:val="18"/>
                <w:szCs w:val="18"/>
              </w:rPr>
              <w:t xml:space="preserve"> work on new techniques</w:t>
            </w:r>
            <w:r w:rsidRPr="009273B3">
              <w:rPr>
                <w:sz w:val="18"/>
                <w:szCs w:val="18"/>
              </w:rPr>
              <w:t>.</w:t>
            </w:r>
          </w:p>
        </w:tc>
        <w:tc>
          <w:tcPr>
            <w:tcW w:w="545" w:type="pct"/>
          </w:tcPr>
          <w:p w14:paraId="6B5889BA" w14:textId="4E6D165C" w:rsidR="00D0391B" w:rsidRPr="00406FAB" w:rsidRDefault="00D0391B" w:rsidP="00D0391B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>Face-to-face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</w:tcPr>
          <w:p w14:paraId="49FF98F2" w14:textId="77777777" w:rsidR="00D0391B" w:rsidRPr="00406FAB" w:rsidRDefault="00D0391B" w:rsidP="00D0391B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Trainee: 2 - 3 times"/>
                  </w:textInput>
                </w:ffData>
              </w:fldChar>
            </w:r>
            <w:bookmarkStart w:id="5" w:name="Text5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Trainee: 2 - 3 times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5"/>
          </w:p>
          <w:p w14:paraId="6D9B475D" w14:textId="77777777" w:rsidR="00D0391B" w:rsidRPr="009D4ED8" w:rsidRDefault="00D0391B" w:rsidP="00D0391B">
            <w:pPr>
              <w:pStyle w:val="BodyText1"/>
              <w:rPr>
                <w:b/>
                <w:bCs/>
                <w:sz w:val="8"/>
                <w:szCs w:val="8"/>
              </w:rPr>
            </w:pPr>
          </w:p>
          <w:p w14:paraId="3EA8938A" w14:textId="790DB79D" w:rsidR="00D0391B" w:rsidRPr="00406FAB" w:rsidRDefault="00D0391B" w:rsidP="00D0391B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restricted XO: annually"/>
                  </w:textInput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Unrestricted XO: annually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2D3526" w:rsidRPr="00B4636B" w14:paraId="66CB9EF6" w14:textId="77777777" w:rsidTr="0014683E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</w:tcPr>
          <w:p w14:paraId="445DD75A" w14:textId="4625A832" w:rsidR="00D0391B" w:rsidRPr="00AE4A34" w:rsidRDefault="00D0391B" w:rsidP="00D0391B">
            <w:pPr>
              <w:pStyle w:val="BodyText1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I</w:t>
            </w:r>
            <w:r w:rsidRPr="00AE4A34">
              <w:rPr>
                <w:b w:val="0"/>
                <w:bCs w:val="0"/>
                <w:sz w:val="18"/>
                <w:szCs w:val="18"/>
              </w:rPr>
              <w:t>n-service training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  <w:shd w:val="clear" w:color="auto" w:fill="auto"/>
          </w:tcPr>
          <w:p w14:paraId="2DB2537E" w14:textId="77777777" w:rsidR="00D0391B" w:rsidRPr="009273B3" w:rsidRDefault="00D0391B" w:rsidP="00D0391B">
            <w:pPr>
              <w:pStyle w:val="BodyText1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 xml:space="preserve">1. </w:t>
            </w:r>
            <w:r>
              <w:rPr>
                <w:sz w:val="18"/>
                <w:szCs w:val="18"/>
              </w:rPr>
              <w:t>Local</w:t>
            </w:r>
            <w:r w:rsidRPr="009273B3">
              <w:rPr>
                <w:sz w:val="18"/>
                <w:szCs w:val="18"/>
              </w:rPr>
              <w:t xml:space="preserve"> in-services</w:t>
            </w:r>
          </w:p>
          <w:p w14:paraId="2D39CDA2" w14:textId="77777777" w:rsidR="00D0391B" w:rsidRPr="009273B3" w:rsidRDefault="00D0391B" w:rsidP="00D0391B">
            <w:pPr>
              <w:pStyle w:val="BodyText1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>2. Cunningham Centre pre-recorded in-service</w:t>
            </w:r>
            <w:r>
              <w:rPr>
                <w:sz w:val="18"/>
                <w:szCs w:val="18"/>
              </w:rPr>
              <w:t>s</w:t>
            </w:r>
          </w:p>
          <w:p w14:paraId="5F1B7EB8" w14:textId="1D9296EC" w:rsidR="00D0391B" w:rsidRPr="009273B3" w:rsidRDefault="00D0391B" w:rsidP="00D0391B">
            <w:pPr>
              <w:pStyle w:val="BodyText1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 xml:space="preserve">3. </w:t>
            </w:r>
            <w:r>
              <w:rPr>
                <w:sz w:val="18"/>
                <w:szCs w:val="18"/>
              </w:rPr>
              <w:t>Radiation Safety (annual) or o</w:t>
            </w:r>
            <w:r w:rsidRPr="009273B3">
              <w:rPr>
                <w:sz w:val="18"/>
                <w:szCs w:val="18"/>
              </w:rPr>
              <w:t xml:space="preserve">ther: </w:t>
            </w:r>
            <w:r w:rsidRPr="00406FAB"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ecify"/>
                  </w:textInput>
                </w:ffData>
              </w:fldChar>
            </w:r>
            <w:r w:rsidRPr="00406FA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Pr="00406FAB">
              <w:rPr>
                <w:b/>
                <w:bCs/>
                <w:sz w:val="18"/>
                <w:szCs w:val="18"/>
              </w:rPr>
            </w:r>
            <w:r w:rsidRPr="00406FAB">
              <w:rPr>
                <w:b/>
                <w:bCs/>
                <w:sz w:val="18"/>
                <w:szCs w:val="18"/>
              </w:rPr>
              <w:fldChar w:fldCharType="separate"/>
            </w:r>
            <w:r w:rsidRPr="00406FAB">
              <w:rPr>
                <w:b/>
                <w:bCs/>
                <w:noProof/>
                <w:sz w:val="18"/>
                <w:szCs w:val="18"/>
              </w:rPr>
              <w:t>specify</w:t>
            </w:r>
            <w:r w:rsidRPr="00406FAB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45" w:type="pct"/>
            <w:shd w:val="clear" w:color="auto" w:fill="auto"/>
          </w:tcPr>
          <w:p w14:paraId="3CD94FAE" w14:textId="1BB491C3" w:rsidR="00D0391B" w:rsidRPr="009273B3" w:rsidRDefault="00D0391B" w:rsidP="00D0391B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06FAB"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ams"/>
                  </w:textInput>
                </w:ffData>
              </w:fldChar>
            </w:r>
            <w:r w:rsidRPr="00406FA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Pr="00406FAB">
              <w:rPr>
                <w:b/>
                <w:bCs/>
                <w:sz w:val="18"/>
                <w:szCs w:val="18"/>
              </w:rPr>
            </w:r>
            <w:r w:rsidRPr="00406FAB">
              <w:rPr>
                <w:b/>
                <w:bCs/>
                <w:sz w:val="18"/>
                <w:szCs w:val="18"/>
              </w:rPr>
              <w:fldChar w:fldCharType="separate"/>
            </w:r>
            <w:r w:rsidRPr="00406FAB">
              <w:rPr>
                <w:b/>
                <w:bCs/>
                <w:noProof/>
                <w:sz w:val="18"/>
                <w:szCs w:val="18"/>
              </w:rPr>
              <w:t>Teams</w:t>
            </w:r>
            <w:r w:rsidRPr="00406FAB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  <w:shd w:val="clear" w:color="auto" w:fill="auto"/>
          </w:tcPr>
          <w:p w14:paraId="794897E4" w14:textId="77777777" w:rsidR="00D0391B" w:rsidRPr="00406FAB" w:rsidRDefault="00D0391B" w:rsidP="00D0391B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Trainee: Monthly "/>
                  </w:textInput>
                </w:ffData>
              </w:fldChar>
            </w:r>
            <w:bookmarkStart w:id="6" w:name="Text10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 xml:space="preserve">Trainee: Monthly 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6"/>
          </w:p>
          <w:p w14:paraId="70F7EC8D" w14:textId="77777777" w:rsidR="00D0391B" w:rsidRPr="009D4ED8" w:rsidRDefault="00D0391B" w:rsidP="00D0391B">
            <w:pPr>
              <w:pStyle w:val="BodyText1"/>
              <w:rPr>
                <w:b/>
                <w:bCs/>
                <w:sz w:val="8"/>
                <w:szCs w:val="8"/>
              </w:rPr>
            </w:pPr>
          </w:p>
          <w:p w14:paraId="77D2A332" w14:textId="723ADE9F" w:rsidR="00D0391B" w:rsidRPr="00406FAB" w:rsidRDefault="00D0391B" w:rsidP="00D0391B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restricted XO: 3 - 4 /year"/>
                  </w:textInput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Unrestricted XO: 3 - 4 /year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0391B" w:rsidRPr="00B4636B" w14:paraId="3597C001" w14:textId="77777777" w:rsidTr="00146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</w:tcPr>
          <w:p w14:paraId="2C9E2F7D" w14:textId="522D18AE" w:rsidR="00D0391B" w:rsidRPr="00AE4A34" w:rsidRDefault="00D0391B" w:rsidP="00D0391B">
            <w:pPr>
              <w:pStyle w:val="BodyText1"/>
              <w:rPr>
                <w:b w:val="0"/>
                <w:bCs w:val="0"/>
                <w:sz w:val="18"/>
                <w:szCs w:val="18"/>
              </w:rPr>
            </w:pPr>
            <w:r w:rsidRPr="00AE4A34">
              <w:rPr>
                <w:b w:val="0"/>
                <w:bCs w:val="0"/>
                <w:sz w:val="18"/>
                <w:szCs w:val="18"/>
              </w:rPr>
              <w:t>Competency assessment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</w:tcPr>
          <w:p w14:paraId="4B90AC5F" w14:textId="36760546" w:rsidR="00D0391B" w:rsidRPr="009273B3" w:rsidRDefault="0014683E" w:rsidP="00D0391B">
            <w:pPr>
              <w:pStyle w:val="BodyText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XO organises and u</w:t>
            </w:r>
            <w:r w:rsidR="00D0391B" w:rsidRPr="009273B3">
              <w:rPr>
                <w:sz w:val="18"/>
                <w:szCs w:val="18"/>
              </w:rPr>
              <w:t>ndertake</w:t>
            </w:r>
            <w:r>
              <w:rPr>
                <w:sz w:val="18"/>
                <w:szCs w:val="18"/>
              </w:rPr>
              <w:t>s</w:t>
            </w:r>
            <w:r w:rsidR="00D0391B" w:rsidRPr="009273B3">
              <w:rPr>
                <w:sz w:val="18"/>
                <w:szCs w:val="18"/>
              </w:rPr>
              <w:t xml:space="preserve"> annual assessment via </w:t>
            </w:r>
            <w:hyperlink r:id="rId10" w:history="1">
              <w:r>
                <w:rPr>
                  <w:rStyle w:val="Hyperlink"/>
                  <w:color w:val="808080" w:themeColor="background1" w:themeShade="80"/>
                  <w:sz w:val="18"/>
                  <w:szCs w:val="18"/>
                </w:rPr>
                <w:t xml:space="preserve">Cunningham Centre </w:t>
              </w:r>
            </w:hyperlink>
            <w:r w:rsidR="00D0391B" w:rsidRPr="009273B3">
              <w:rPr>
                <w:sz w:val="18"/>
                <w:szCs w:val="18"/>
              </w:rPr>
              <w:t xml:space="preserve"> or local endorsed radiographer.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45" w:type="pct"/>
          </w:tcPr>
          <w:p w14:paraId="083189D0" w14:textId="1036D618" w:rsidR="00D0391B" w:rsidRPr="002D3526" w:rsidRDefault="002D3526" w:rsidP="00D0391B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>Face-to</w:t>
            </w:r>
            <w:r>
              <w:rPr>
                <w:sz w:val="18"/>
                <w:szCs w:val="18"/>
              </w:rPr>
              <w:t>-</w:t>
            </w:r>
            <w:r w:rsidRPr="009273B3">
              <w:rPr>
                <w:sz w:val="18"/>
                <w:szCs w:val="18"/>
              </w:rPr>
              <w:t>face</w:t>
            </w:r>
            <w:r w:rsidRPr="00406FAB">
              <w:rPr>
                <w:b/>
                <w:bCs/>
                <w:sz w:val="18"/>
                <w:szCs w:val="18"/>
              </w:rPr>
              <w:t xml:space="preserve"> </w:t>
            </w:r>
            <w:r w:rsidR="0014683E"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amp; VC"/>
                  </w:textInput>
                </w:ffData>
              </w:fldChar>
            </w:r>
            <w:r w:rsidR="0014683E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="0014683E">
              <w:rPr>
                <w:b/>
                <w:bCs/>
                <w:sz w:val="18"/>
                <w:szCs w:val="18"/>
              </w:rPr>
            </w:r>
            <w:r w:rsidR="0014683E">
              <w:rPr>
                <w:b/>
                <w:bCs/>
                <w:sz w:val="18"/>
                <w:szCs w:val="18"/>
              </w:rPr>
              <w:fldChar w:fldCharType="separate"/>
            </w:r>
            <w:r w:rsidR="0014683E">
              <w:rPr>
                <w:b/>
                <w:bCs/>
                <w:noProof/>
                <w:sz w:val="18"/>
                <w:szCs w:val="18"/>
              </w:rPr>
              <w:t>&amp; VC</w:t>
            </w:r>
            <w:r w:rsidR="0014683E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</w:tcPr>
          <w:p w14:paraId="6F80A71C" w14:textId="7D213848" w:rsidR="00D0391B" w:rsidRPr="00406FAB" w:rsidRDefault="00D0391B" w:rsidP="00D0391B">
            <w:pPr>
              <w:pStyle w:val="BodyText1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 xml:space="preserve">Annually, approximately 2-3 months </w:t>
            </w:r>
            <w:r>
              <w:rPr>
                <w:sz w:val="18"/>
                <w:szCs w:val="18"/>
              </w:rPr>
              <w:t>before</w:t>
            </w:r>
            <w:r w:rsidRPr="009273B3">
              <w:rPr>
                <w:sz w:val="18"/>
                <w:szCs w:val="18"/>
              </w:rPr>
              <w:t xml:space="preserve"> licence expiry. </w:t>
            </w:r>
          </w:p>
        </w:tc>
      </w:tr>
      <w:tr w:rsidR="002D3526" w:rsidRPr="00B4636B" w14:paraId="6BBBB5B6" w14:textId="77777777" w:rsidTr="0014683E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shd w:val="clear" w:color="auto" w:fill="auto"/>
          </w:tcPr>
          <w:p w14:paraId="1F05ACFB" w14:textId="3A6EA2E2" w:rsidR="00D0391B" w:rsidRPr="00AE4A34" w:rsidRDefault="002D3526" w:rsidP="00D0391B">
            <w:pPr>
              <w:pStyle w:val="BodyText1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Remedial</w:t>
            </w:r>
            <w:r w:rsidR="00D0391B" w:rsidRPr="00AE4A34">
              <w:rPr>
                <w:b w:val="0"/>
                <w:bCs w:val="0"/>
                <w:sz w:val="18"/>
                <w:szCs w:val="18"/>
              </w:rPr>
              <w:t xml:space="preserve"> training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  <w:shd w:val="clear" w:color="auto" w:fill="auto"/>
          </w:tcPr>
          <w:p w14:paraId="37C9EC95" w14:textId="021D56B7" w:rsidR="00D0391B" w:rsidRPr="009273B3" w:rsidRDefault="00D0391B" w:rsidP="00D0391B">
            <w:pPr>
              <w:pStyle w:val="BodyText1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>XO work</w:t>
            </w:r>
            <w:r w:rsidR="002D3526">
              <w:rPr>
                <w:sz w:val="18"/>
                <w:szCs w:val="18"/>
              </w:rPr>
              <w:t>s</w:t>
            </w:r>
            <w:r w:rsidRPr="009273B3">
              <w:rPr>
                <w:sz w:val="18"/>
                <w:szCs w:val="18"/>
              </w:rPr>
              <w:t xml:space="preserve"> with </w:t>
            </w:r>
            <w:r w:rsidR="002D3526">
              <w:rPr>
                <w:sz w:val="18"/>
                <w:szCs w:val="18"/>
              </w:rPr>
              <w:t>RA</w:t>
            </w:r>
            <w:r w:rsidRPr="009273B3">
              <w:rPr>
                <w:sz w:val="18"/>
                <w:szCs w:val="18"/>
              </w:rPr>
              <w:t xml:space="preserve"> </w:t>
            </w:r>
            <w:r w:rsidR="002D3526">
              <w:rPr>
                <w:sz w:val="18"/>
                <w:szCs w:val="18"/>
              </w:rPr>
              <w:t>on issues identified at assessment</w:t>
            </w:r>
            <w:r w:rsidRPr="009273B3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Extra time to increase numbers may be required i</w:t>
            </w:r>
            <w:r w:rsidRPr="009273B3">
              <w:rPr>
                <w:sz w:val="18"/>
                <w:szCs w:val="18"/>
              </w:rPr>
              <w:t xml:space="preserve">f XO has </w:t>
            </w:r>
            <w:r>
              <w:rPr>
                <w:sz w:val="18"/>
                <w:szCs w:val="18"/>
              </w:rPr>
              <w:t xml:space="preserve">&lt; </w:t>
            </w:r>
            <w:r w:rsidRPr="009273B3">
              <w:rPr>
                <w:sz w:val="18"/>
                <w:szCs w:val="18"/>
              </w:rPr>
              <w:t>50 examinations</w:t>
            </w:r>
            <w:r>
              <w:rPr>
                <w:sz w:val="18"/>
                <w:szCs w:val="18"/>
              </w:rPr>
              <w:t>/year</w:t>
            </w:r>
            <w:r w:rsidRPr="009273B3">
              <w:rPr>
                <w:sz w:val="18"/>
                <w:szCs w:val="18"/>
              </w:rPr>
              <w:t>.</w:t>
            </w:r>
          </w:p>
        </w:tc>
        <w:tc>
          <w:tcPr>
            <w:tcW w:w="545" w:type="pct"/>
            <w:shd w:val="clear" w:color="auto" w:fill="auto"/>
          </w:tcPr>
          <w:p w14:paraId="5885E0FA" w14:textId="1F216F57" w:rsidR="00D0391B" w:rsidRPr="009273B3" w:rsidRDefault="002D3526" w:rsidP="00D0391B">
            <w:pPr>
              <w:pStyle w:val="BodyTex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73B3">
              <w:rPr>
                <w:sz w:val="18"/>
                <w:szCs w:val="18"/>
              </w:rPr>
              <w:t>Face-to-face</w:t>
            </w:r>
            <w:r w:rsidRPr="00406FAB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+/-</w:t>
            </w:r>
            <w:r w:rsidRPr="00406FAB"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ams"/>
                  </w:textInput>
                </w:ffData>
              </w:fldChar>
            </w:r>
            <w:r w:rsidRPr="00406FA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Pr="00406FAB">
              <w:rPr>
                <w:b/>
                <w:bCs/>
                <w:sz w:val="18"/>
                <w:szCs w:val="18"/>
              </w:rPr>
            </w:r>
            <w:r w:rsidRPr="00406FAB">
              <w:rPr>
                <w:b/>
                <w:bCs/>
                <w:sz w:val="18"/>
                <w:szCs w:val="18"/>
              </w:rPr>
              <w:fldChar w:fldCharType="separate"/>
            </w:r>
            <w:r w:rsidRPr="00406FAB">
              <w:rPr>
                <w:b/>
                <w:bCs/>
                <w:noProof/>
                <w:sz w:val="18"/>
                <w:szCs w:val="18"/>
              </w:rPr>
              <w:t>Teams</w:t>
            </w:r>
            <w:r w:rsidRPr="00406FAB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  <w:shd w:val="clear" w:color="auto" w:fill="auto"/>
          </w:tcPr>
          <w:p w14:paraId="66DAF24B" w14:textId="58C1759A" w:rsidR="00D0391B" w:rsidRPr="00406FAB" w:rsidRDefault="002D3526" w:rsidP="00D0391B">
            <w:pPr>
              <w:pStyle w:val="BodyText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 assessment recommendations"/>
                  </w:textInput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Per assessment recommendations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  <w:p w14:paraId="788E026F" w14:textId="77777777" w:rsidR="00D0391B" w:rsidRPr="005C3A2B" w:rsidRDefault="00D0391B" w:rsidP="00D0391B">
            <w:pPr>
              <w:pStyle w:val="BodyText1"/>
              <w:rPr>
                <w:b/>
                <w:bCs/>
                <w:sz w:val="8"/>
                <w:szCs w:val="8"/>
              </w:rPr>
            </w:pPr>
          </w:p>
          <w:p w14:paraId="2314B049" w14:textId="7D4158B2" w:rsidR="00D0391B" w:rsidRPr="009273B3" w:rsidRDefault="0014683E" w:rsidP="00D0391B">
            <w:pPr>
              <w:pStyle w:val="BodyText1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 day with RA per 10 exams &lt;50"/>
                  </w:textInput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 day with RA per 10 exams &lt;50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D0391B" w:rsidRPr="00B4636B" w14:paraId="3CC07073" w14:textId="77777777" w:rsidTr="00146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</w:tcPr>
          <w:p w14:paraId="349534E2" w14:textId="3C561E1F" w:rsidR="00D0391B" w:rsidRPr="00AE4A34" w:rsidRDefault="00D0391B" w:rsidP="00D0391B">
            <w:pPr>
              <w:pStyle w:val="BodyText1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Other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pct"/>
          </w:tcPr>
          <w:p w14:paraId="5B1A84B6" w14:textId="0EFB2F87" w:rsidR="00D0391B" w:rsidRPr="009273B3" w:rsidRDefault="00D0391B" w:rsidP="00D0391B">
            <w:pPr>
              <w:pStyle w:val="BodyText1"/>
              <w:rPr>
                <w:sz w:val="18"/>
                <w:szCs w:val="18"/>
              </w:rPr>
            </w:pPr>
            <w:r w:rsidRPr="00406FAB"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ecify"/>
                  </w:textInput>
                </w:ffData>
              </w:fldChar>
            </w:r>
            <w:r w:rsidRPr="00406FA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Pr="00406FAB">
              <w:rPr>
                <w:b/>
                <w:bCs/>
                <w:sz w:val="18"/>
                <w:szCs w:val="18"/>
              </w:rPr>
            </w:r>
            <w:r w:rsidRPr="00406FAB">
              <w:rPr>
                <w:b/>
                <w:bCs/>
                <w:sz w:val="18"/>
                <w:szCs w:val="18"/>
              </w:rPr>
              <w:fldChar w:fldCharType="separate"/>
            </w:r>
            <w:r w:rsidRPr="00406FAB">
              <w:rPr>
                <w:b/>
                <w:bCs/>
                <w:noProof/>
                <w:sz w:val="18"/>
                <w:szCs w:val="18"/>
              </w:rPr>
              <w:t>specify</w:t>
            </w:r>
            <w:r w:rsidRPr="00406FAB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45" w:type="pct"/>
          </w:tcPr>
          <w:p w14:paraId="23622651" w14:textId="4ECE6A1F" w:rsidR="00D0391B" w:rsidRPr="009273B3" w:rsidRDefault="00D0391B" w:rsidP="00D0391B">
            <w:pPr>
              <w:pStyle w:val="BodyText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06FAB"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ecify"/>
                  </w:textInput>
                </w:ffData>
              </w:fldChar>
            </w:r>
            <w:r w:rsidRPr="00406FA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Pr="00406FAB">
              <w:rPr>
                <w:b/>
                <w:bCs/>
                <w:sz w:val="18"/>
                <w:szCs w:val="18"/>
              </w:rPr>
            </w:r>
            <w:r w:rsidRPr="00406FAB">
              <w:rPr>
                <w:b/>
                <w:bCs/>
                <w:sz w:val="18"/>
                <w:szCs w:val="18"/>
              </w:rPr>
              <w:fldChar w:fldCharType="separate"/>
            </w:r>
            <w:r w:rsidRPr="00406FAB">
              <w:rPr>
                <w:b/>
                <w:bCs/>
                <w:noProof/>
                <w:sz w:val="18"/>
                <w:szCs w:val="18"/>
              </w:rPr>
              <w:t>specify</w:t>
            </w:r>
            <w:r w:rsidRPr="00406FAB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4" w:type="pct"/>
          </w:tcPr>
          <w:p w14:paraId="0764AFFF" w14:textId="5FC9FF73" w:rsidR="00D0391B" w:rsidRPr="009273B3" w:rsidRDefault="00D0391B" w:rsidP="00D0391B">
            <w:pPr>
              <w:pStyle w:val="BodyText1"/>
              <w:rPr>
                <w:sz w:val="18"/>
                <w:szCs w:val="18"/>
              </w:rPr>
            </w:pPr>
            <w:r w:rsidRPr="00406FAB">
              <w:rPr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ecify"/>
                  </w:textInput>
                </w:ffData>
              </w:fldChar>
            </w:r>
            <w:r w:rsidRPr="00406FA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Pr="00406FAB">
              <w:rPr>
                <w:b/>
                <w:bCs/>
                <w:sz w:val="18"/>
                <w:szCs w:val="18"/>
              </w:rPr>
            </w:r>
            <w:r w:rsidRPr="00406FAB">
              <w:rPr>
                <w:b/>
                <w:bCs/>
                <w:sz w:val="18"/>
                <w:szCs w:val="18"/>
              </w:rPr>
              <w:fldChar w:fldCharType="separate"/>
            </w:r>
            <w:r w:rsidRPr="00406FAB">
              <w:rPr>
                <w:b/>
                <w:bCs/>
                <w:noProof/>
                <w:sz w:val="18"/>
                <w:szCs w:val="18"/>
              </w:rPr>
              <w:t>specify</w:t>
            </w:r>
            <w:r w:rsidRPr="00406FAB"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</w:tbl>
    <w:p w14:paraId="1B36F51D" w14:textId="77777777" w:rsidR="00D230C5" w:rsidRPr="00D7721B" w:rsidRDefault="00D230C5" w:rsidP="00D230C5">
      <w:pPr>
        <w:rPr>
          <w:vanish/>
          <w:sz w:val="2"/>
        </w:rPr>
      </w:pPr>
    </w:p>
    <w:p w14:paraId="0CABA7C3" w14:textId="304F88A2" w:rsidR="00D230C5" w:rsidRPr="0014683E" w:rsidRDefault="00D230C5" w:rsidP="00A76EE7">
      <w:pPr>
        <w:pStyle w:val="BodyText1"/>
        <w:rPr>
          <w:sz w:val="6"/>
          <w:szCs w:val="6"/>
        </w:rPr>
      </w:pPr>
    </w:p>
    <w:tbl>
      <w:tblPr>
        <w:tblW w:w="5079" w:type="pct"/>
        <w:tblInd w:w="-142" w:type="dxa"/>
        <w:tblLook w:val="04A0" w:firstRow="1" w:lastRow="0" w:firstColumn="1" w:lastColumn="0" w:noHBand="0" w:noVBand="1"/>
      </w:tblPr>
      <w:tblGrid>
        <w:gridCol w:w="3118"/>
        <w:gridCol w:w="3336"/>
        <w:gridCol w:w="1111"/>
        <w:gridCol w:w="725"/>
        <w:gridCol w:w="1208"/>
        <w:gridCol w:w="1133"/>
      </w:tblGrid>
      <w:tr w:rsidR="006E52E8" w:rsidRPr="00623744" w14:paraId="4F02B09A" w14:textId="77777777" w:rsidTr="007A29E6">
        <w:trPr>
          <w:trHeight w:val="57"/>
        </w:trPr>
        <w:tc>
          <w:tcPr>
            <w:tcW w:w="3118" w:type="dxa"/>
            <w:shd w:val="clear" w:color="auto" w:fill="auto"/>
            <w:vAlign w:val="center"/>
          </w:tcPr>
          <w:p w14:paraId="4F74403B" w14:textId="77777777" w:rsidR="006E52E8" w:rsidRPr="00623744" w:rsidRDefault="006E52E8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5172" w:type="dxa"/>
            <w:gridSpan w:val="3"/>
            <w:shd w:val="clear" w:color="auto" w:fill="auto"/>
            <w:vAlign w:val="center"/>
          </w:tcPr>
          <w:p w14:paraId="39D10282" w14:textId="77777777" w:rsidR="006E52E8" w:rsidRPr="00623744" w:rsidRDefault="006E52E8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259FE5C" w14:textId="77777777" w:rsidR="006E52E8" w:rsidRPr="00623744" w:rsidRDefault="006E52E8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14:paraId="717FCDAF" w14:textId="77777777" w:rsidR="006E52E8" w:rsidRPr="00623744" w:rsidRDefault="006E52E8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</w:tr>
      <w:tr w:rsidR="00217570" w:rsidRPr="00217570" w14:paraId="40806CD5" w14:textId="77777777" w:rsidTr="007A29E6">
        <w:trPr>
          <w:trHeight w:val="57"/>
        </w:trPr>
        <w:tc>
          <w:tcPr>
            <w:tcW w:w="10631" w:type="dxa"/>
            <w:gridSpan w:val="6"/>
            <w:shd w:val="clear" w:color="auto" w:fill="auto"/>
            <w:vAlign w:val="center"/>
          </w:tcPr>
          <w:p w14:paraId="10F92155" w14:textId="4756E5E3" w:rsidR="00217570" w:rsidRPr="00217570" w:rsidRDefault="00217570" w:rsidP="00217570">
            <w:pPr>
              <w:pStyle w:val="Bullets10"/>
              <w:numPr>
                <w:ilvl w:val="0"/>
                <w:numId w:val="0"/>
              </w:numPr>
              <w:ind w:firstLine="3"/>
              <w:rPr>
                <w:color w:val="808080" w:themeColor="background1" w:themeShade="80"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A</w:t>
            </w:r>
            <w:r w:rsidRPr="001A7F71">
              <w:rPr>
                <w:b/>
                <w:bCs/>
                <w:sz w:val="17"/>
                <w:szCs w:val="17"/>
              </w:rPr>
              <w:t>ll parties</w:t>
            </w:r>
            <w:r>
              <w:rPr>
                <w:b/>
                <w:bCs/>
                <w:sz w:val="17"/>
                <w:szCs w:val="17"/>
              </w:rPr>
              <w:t xml:space="preserve"> agree </w:t>
            </w:r>
            <w:r w:rsidR="009D4ED8">
              <w:rPr>
                <w:b/>
                <w:bCs/>
                <w:sz w:val="17"/>
                <w:szCs w:val="17"/>
              </w:rPr>
              <w:t>to</w:t>
            </w:r>
            <w:r w:rsidRPr="001A7F71">
              <w:rPr>
                <w:b/>
                <w:bCs/>
                <w:sz w:val="17"/>
                <w:szCs w:val="17"/>
              </w:rPr>
              <w:t xml:space="preserve"> the time and cost</w:t>
            </w:r>
            <w:r w:rsidR="009D4ED8">
              <w:rPr>
                <w:b/>
                <w:bCs/>
                <w:sz w:val="17"/>
                <w:szCs w:val="17"/>
              </w:rPr>
              <w:t>s</w:t>
            </w:r>
            <w:r w:rsidRPr="001A7F71">
              <w:rPr>
                <w:b/>
                <w:bCs/>
                <w:sz w:val="17"/>
                <w:szCs w:val="17"/>
              </w:rPr>
              <w:t xml:space="preserve"> </w:t>
            </w:r>
            <w:r>
              <w:rPr>
                <w:b/>
                <w:bCs/>
                <w:sz w:val="17"/>
                <w:szCs w:val="17"/>
              </w:rPr>
              <w:t>of</w:t>
            </w:r>
            <w:r w:rsidRPr="001A7F71">
              <w:rPr>
                <w:b/>
                <w:bCs/>
                <w:sz w:val="17"/>
                <w:szCs w:val="17"/>
              </w:rPr>
              <w:t xml:space="preserve"> XO training and supervision</w:t>
            </w:r>
            <w:r>
              <w:rPr>
                <w:b/>
                <w:bCs/>
                <w:sz w:val="17"/>
                <w:szCs w:val="17"/>
              </w:rPr>
              <w:t>;</w:t>
            </w:r>
            <w:r w:rsidRPr="001A7F71">
              <w:rPr>
                <w:b/>
                <w:bCs/>
                <w:sz w:val="17"/>
                <w:szCs w:val="17"/>
              </w:rPr>
              <w:t xml:space="preserve"> and </w:t>
            </w:r>
            <w:r>
              <w:rPr>
                <w:b/>
                <w:bCs/>
                <w:sz w:val="17"/>
                <w:szCs w:val="17"/>
              </w:rPr>
              <w:t>will</w:t>
            </w:r>
            <w:r w:rsidRPr="001A7F71">
              <w:rPr>
                <w:b/>
                <w:bCs/>
                <w:sz w:val="17"/>
                <w:szCs w:val="17"/>
              </w:rPr>
              <w:t xml:space="preserve"> </w:t>
            </w:r>
            <w:r>
              <w:rPr>
                <w:b/>
                <w:bCs/>
                <w:sz w:val="17"/>
                <w:szCs w:val="17"/>
              </w:rPr>
              <w:t xml:space="preserve">undertake/support </w:t>
            </w:r>
            <w:r w:rsidRPr="001A7F71">
              <w:rPr>
                <w:b/>
                <w:bCs/>
                <w:sz w:val="17"/>
                <w:szCs w:val="17"/>
              </w:rPr>
              <w:t xml:space="preserve">the identified </w:t>
            </w:r>
            <w:r>
              <w:rPr>
                <w:b/>
                <w:bCs/>
                <w:sz w:val="17"/>
                <w:szCs w:val="17"/>
              </w:rPr>
              <w:t>tasks</w:t>
            </w:r>
            <w:r w:rsidRPr="001A7F71">
              <w:rPr>
                <w:b/>
                <w:bCs/>
                <w:sz w:val="17"/>
                <w:szCs w:val="17"/>
              </w:rPr>
              <w:t>.</w:t>
            </w:r>
            <w:r w:rsidRPr="001A7F71">
              <w:rPr>
                <w:sz w:val="17"/>
                <w:szCs w:val="17"/>
              </w:rPr>
              <w:t xml:space="preserve"> </w:t>
            </w:r>
          </w:p>
        </w:tc>
      </w:tr>
      <w:tr w:rsidR="00CD747D" w:rsidRPr="00F447CA" w14:paraId="7BFCA352" w14:textId="77777777" w:rsidTr="007A29E6">
        <w:trPr>
          <w:trHeight w:val="340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59FE62" w14:textId="2B0393DF" w:rsidR="00CD747D" w:rsidRPr="00F447CA" w:rsidRDefault="00CD747D" w:rsidP="00E71090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>
              <w:rPr>
                <w:sz w:val="18"/>
                <w:szCs w:val="20"/>
                <w:lang w:val="en-GB" w:eastAsia="en-AU"/>
              </w:rPr>
              <w:t>XO</w:t>
            </w:r>
            <w:r w:rsidR="0014683E">
              <w:rPr>
                <w:sz w:val="18"/>
                <w:szCs w:val="20"/>
                <w:lang w:val="en-GB" w:eastAsia="en-AU"/>
              </w:rPr>
              <w:t>/course applicant</w:t>
            </w:r>
            <w:r>
              <w:rPr>
                <w:sz w:val="18"/>
                <w:szCs w:val="20"/>
                <w:lang w:val="en-GB" w:eastAsia="en-AU"/>
              </w:rPr>
              <w:t xml:space="preserve"> f</w:t>
            </w:r>
            <w:r w:rsidRPr="00F447CA">
              <w:rPr>
                <w:sz w:val="18"/>
                <w:szCs w:val="20"/>
                <w:lang w:val="en-GB" w:eastAsia="en-AU"/>
              </w:rPr>
              <w:t xml:space="preserve">acility 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189B" w14:textId="5761F050" w:rsidR="00CD747D" w:rsidRPr="00F447CA" w:rsidRDefault="00760B59" w:rsidP="00E71090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>
              <w:rPr>
                <w:sz w:val="18"/>
                <w:szCs w:val="20"/>
                <w:lang w:val="en-GB" w:eastAsia="en-AU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7" w:name="Text11"/>
            <w:r>
              <w:rPr>
                <w:sz w:val="18"/>
                <w:szCs w:val="20"/>
                <w:lang w:val="en-GB" w:eastAsia="en-AU"/>
              </w:rPr>
              <w:instrText xml:space="preserve"> FORMTEXT </w:instrText>
            </w:r>
            <w:r>
              <w:rPr>
                <w:sz w:val="18"/>
                <w:szCs w:val="20"/>
                <w:lang w:val="en-GB" w:eastAsia="en-AU"/>
              </w:rPr>
            </w:r>
            <w:r>
              <w:rPr>
                <w:sz w:val="18"/>
                <w:szCs w:val="20"/>
                <w:lang w:val="en-GB" w:eastAsia="en-AU"/>
              </w:rPr>
              <w:fldChar w:fldCharType="separate"/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sz w:val="18"/>
                <w:szCs w:val="20"/>
                <w:lang w:val="en-GB" w:eastAsia="en-AU"/>
              </w:rPr>
              <w:fldChar w:fldCharType="end"/>
            </w:r>
            <w:bookmarkEnd w:id="7"/>
          </w:p>
        </w:tc>
        <w:tc>
          <w:tcPr>
            <w:tcW w:w="1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EAC62" w14:textId="1A69973E" w:rsidR="00CD747D" w:rsidRPr="00F447CA" w:rsidRDefault="00CD747D" w:rsidP="00E71090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>
              <w:rPr>
                <w:sz w:val="18"/>
                <w:szCs w:val="20"/>
                <w:lang w:val="en-GB" w:eastAsia="en-AU"/>
              </w:rPr>
              <w:t xml:space="preserve"> RA facility</w:t>
            </w:r>
          </w:p>
        </w:tc>
        <w:tc>
          <w:tcPr>
            <w:tcW w:w="3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290C" w14:textId="5CEBBAA2" w:rsidR="00CD747D" w:rsidRPr="00F447CA" w:rsidRDefault="00760B59" w:rsidP="00E71090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>
              <w:rPr>
                <w:sz w:val="18"/>
                <w:szCs w:val="20"/>
                <w:lang w:val="en-GB" w:eastAsia="en-AU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8" w:name="Text12"/>
            <w:r>
              <w:rPr>
                <w:sz w:val="18"/>
                <w:szCs w:val="20"/>
                <w:lang w:val="en-GB" w:eastAsia="en-AU"/>
              </w:rPr>
              <w:instrText xml:space="preserve"> FORMTEXT </w:instrText>
            </w:r>
            <w:r>
              <w:rPr>
                <w:sz w:val="18"/>
                <w:szCs w:val="20"/>
                <w:lang w:val="en-GB" w:eastAsia="en-AU"/>
              </w:rPr>
            </w:r>
            <w:r>
              <w:rPr>
                <w:sz w:val="18"/>
                <w:szCs w:val="20"/>
                <w:lang w:val="en-GB" w:eastAsia="en-AU"/>
              </w:rPr>
              <w:fldChar w:fldCharType="separate"/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sz w:val="18"/>
                <w:szCs w:val="20"/>
                <w:lang w:val="en-GB" w:eastAsia="en-AU"/>
              </w:rPr>
              <w:fldChar w:fldCharType="end"/>
            </w:r>
            <w:bookmarkEnd w:id="8"/>
          </w:p>
        </w:tc>
      </w:tr>
      <w:tr w:rsidR="00F447CA" w:rsidRPr="00F447CA" w14:paraId="3CAC6F18" w14:textId="77777777" w:rsidTr="007A29E6">
        <w:trPr>
          <w:trHeight w:val="57"/>
        </w:trPr>
        <w:tc>
          <w:tcPr>
            <w:tcW w:w="3118" w:type="dxa"/>
            <w:shd w:val="clear" w:color="auto" w:fill="auto"/>
            <w:vAlign w:val="center"/>
          </w:tcPr>
          <w:p w14:paraId="26128B8F" w14:textId="77777777" w:rsidR="00F447CA" w:rsidRPr="00F447CA" w:rsidRDefault="00F447CA" w:rsidP="00E71090">
            <w:pPr>
              <w:pStyle w:val="BodyText1"/>
              <w:rPr>
                <w:sz w:val="2"/>
                <w:szCs w:val="2"/>
                <w:lang w:val="en-GB" w:eastAsia="en-AU"/>
              </w:rPr>
            </w:pPr>
          </w:p>
        </w:tc>
        <w:tc>
          <w:tcPr>
            <w:tcW w:w="5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80AFB6" w14:textId="77777777" w:rsidR="00F447CA" w:rsidRPr="00F447CA" w:rsidRDefault="00F447CA" w:rsidP="00E71090">
            <w:pPr>
              <w:pStyle w:val="BodyText1"/>
              <w:rPr>
                <w:sz w:val="2"/>
                <w:szCs w:val="2"/>
                <w:lang w:val="en-GB" w:eastAsia="en-AU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53E1ACE3" w14:textId="77777777" w:rsidR="00F447CA" w:rsidRPr="00F447CA" w:rsidRDefault="00F447CA" w:rsidP="00E71090">
            <w:pPr>
              <w:pStyle w:val="BodyText1"/>
              <w:jc w:val="right"/>
              <w:rPr>
                <w:sz w:val="2"/>
                <w:szCs w:val="2"/>
                <w:lang w:val="en-GB" w:eastAsia="en-AU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B25D27" w14:textId="77777777" w:rsidR="00F447CA" w:rsidRPr="00F447CA" w:rsidRDefault="00F447CA" w:rsidP="00E71090">
            <w:pPr>
              <w:pStyle w:val="BodyText1"/>
              <w:rPr>
                <w:sz w:val="2"/>
                <w:szCs w:val="2"/>
                <w:lang w:val="en-GB" w:eastAsia="en-AU"/>
              </w:rPr>
            </w:pPr>
          </w:p>
        </w:tc>
      </w:tr>
      <w:tr w:rsidR="00DD5058" w:rsidRPr="00F447CA" w14:paraId="6213B5AF" w14:textId="77777777" w:rsidTr="007A29E6">
        <w:trPr>
          <w:trHeight w:val="340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3DF1DE" w14:textId="4E7BBA98" w:rsidR="00DD5058" w:rsidRPr="00C62438" w:rsidRDefault="00DD5058" w:rsidP="00E71090">
            <w:pPr>
              <w:pStyle w:val="BodyText1"/>
              <w:rPr>
                <w:sz w:val="17"/>
                <w:szCs w:val="17"/>
                <w:lang w:val="en-GB" w:eastAsia="en-AU"/>
              </w:rPr>
            </w:pPr>
            <w:r w:rsidRPr="00C62438">
              <w:rPr>
                <w:sz w:val="18"/>
                <w:szCs w:val="18"/>
                <w:lang w:val="en-GB" w:eastAsia="en-AU"/>
              </w:rPr>
              <w:t>Facility Manager name &amp; signature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EF64" w14:textId="01679FFD" w:rsidR="00DD5058" w:rsidRPr="00F447CA" w:rsidRDefault="00DD5058" w:rsidP="00DD5058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>
              <w:rPr>
                <w:sz w:val="18"/>
                <w:szCs w:val="20"/>
                <w:lang w:val="en-GB" w:eastAsia="en-AU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9" w:name="Text13"/>
            <w:r>
              <w:rPr>
                <w:sz w:val="18"/>
                <w:szCs w:val="20"/>
                <w:lang w:val="en-GB" w:eastAsia="en-AU"/>
              </w:rPr>
              <w:instrText xml:space="preserve"> FORMTEXT </w:instrText>
            </w:r>
            <w:r>
              <w:rPr>
                <w:sz w:val="18"/>
                <w:szCs w:val="20"/>
                <w:lang w:val="en-GB" w:eastAsia="en-AU"/>
              </w:rPr>
            </w:r>
            <w:r>
              <w:rPr>
                <w:sz w:val="18"/>
                <w:szCs w:val="20"/>
                <w:lang w:val="en-GB" w:eastAsia="en-AU"/>
              </w:rPr>
              <w:fldChar w:fldCharType="separate"/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sz w:val="18"/>
                <w:szCs w:val="20"/>
                <w:lang w:val="en-GB" w:eastAsia="en-AU"/>
              </w:rPr>
              <w:fldChar w:fldCharType="end"/>
            </w:r>
            <w:bookmarkEnd w:id="9"/>
          </w:p>
        </w:tc>
        <w:sdt>
          <w:sdtPr>
            <w:rPr>
              <w:sz w:val="13"/>
              <w:szCs w:val="13"/>
              <w:lang w:val="en-GB" w:eastAsia="en-AU"/>
            </w:rPr>
            <w:id w:val="767049369"/>
            <w:placeholder>
              <w:docPart w:val="B00742A6F21B417CBAA36F69BD946E01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13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2368EDE" w14:textId="67D1577F" w:rsidR="00DD5058" w:rsidRPr="00C62438" w:rsidRDefault="00DD5058" w:rsidP="001A7F71">
                <w:pPr>
                  <w:pStyle w:val="Picturecredit"/>
                  <w:rPr>
                    <w:sz w:val="13"/>
                    <w:szCs w:val="13"/>
                    <w:lang w:val="en-GB" w:eastAsia="en-AU"/>
                  </w:rPr>
                </w:pPr>
                <w:r w:rsidRPr="00C62438">
                  <w:rPr>
                    <w:rStyle w:val="PicturecreditChar"/>
                    <w:sz w:val="13"/>
                    <w:szCs w:val="13"/>
                  </w:rPr>
                  <w:t>Click or tap to enter a date.</w:t>
                </w:r>
              </w:p>
            </w:tc>
          </w:sdtContent>
        </w:sdt>
      </w:tr>
      <w:tr w:rsidR="006E52E8" w:rsidRPr="00FD5BA5" w14:paraId="62A84A42" w14:textId="77777777" w:rsidTr="007A29E6">
        <w:trPr>
          <w:trHeight w:val="20"/>
        </w:trPr>
        <w:tc>
          <w:tcPr>
            <w:tcW w:w="3118" w:type="dxa"/>
            <w:shd w:val="clear" w:color="auto" w:fill="auto"/>
            <w:vAlign w:val="center"/>
          </w:tcPr>
          <w:p w14:paraId="7D644CAF" w14:textId="77777777" w:rsidR="006E52E8" w:rsidRPr="00FD5BA5" w:rsidRDefault="006E52E8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5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ECC1D" w14:textId="77777777" w:rsidR="006E52E8" w:rsidRPr="00FD5BA5" w:rsidRDefault="006E52E8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D4935CB" w14:textId="77777777" w:rsidR="006E52E8" w:rsidRPr="00FD5BA5" w:rsidRDefault="006E52E8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A1B4F6" w14:textId="77777777" w:rsidR="006E52E8" w:rsidRPr="00FD5BA5" w:rsidRDefault="006E52E8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</w:tr>
      <w:tr w:rsidR="00DD5058" w:rsidRPr="00F447CA" w14:paraId="1807DD78" w14:textId="77777777" w:rsidTr="007A29E6">
        <w:trPr>
          <w:trHeight w:val="340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5C0C8" w14:textId="720B8151" w:rsidR="00DD5058" w:rsidRPr="00F447CA" w:rsidRDefault="00DD5058" w:rsidP="00E71090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 w:rsidRPr="00F447CA">
              <w:rPr>
                <w:sz w:val="18"/>
                <w:szCs w:val="20"/>
                <w:lang w:val="en-GB" w:eastAsia="en-AU"/>
              </w:rPr>
              <w:t>RA name</w:t>
            </w:r>
            <w:r>
              <w:rPr>
                <w:rStyle w:val="FootnoteReference"/>
                <w:sz w:val="18"/>
                <w:szCs w:val="20"/>
                <w:lang w:val="en-GB" w:eastAsia="en-AU"/>
              </w:rPr>
              <w:footnoteReference w:id="1"/>
            </w:r>
            <w:r>
              <w:rPr>
                <w:sz w:val="18"/>
                <w:szCs w:val="20"/>
                <w:lang w:val="en-GB" w:eastAsia="en-AU"/>
              </w:rPr>
              <w:t xml:space="preserve"> </w:t>
            </w:r>
            <w:r w:rsidRPr="00F447CA">
              <w:rPr>
                <w:sz w:val="18"/>
                <w:szCs w:val="20"/>
                <w:lang w:val="en-GB" w:eastAsia="en-AU"/>
              </w:rPr>
              <w:t>&amp; signature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15504" w14:textId="525DA10F" w:rsidR="00DD5058" w:rsidRPr="00F447CA" w:rsidRDefault="00DD5058" w:rsidP="00DD5058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>
              <w:rPr>
                <w:sz w:val="18"/>
                <w:szCs w:val="20"/>
                <w:lang w:val="en-GB" w:eastAsia="en-AU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10" w:name="Text14"/>
            <w:r>
              <w:rPr>
                <w:sz w:val="18"/>
                <w:szCs w:val="20"/>
                <w:lang w:val="en-GB" w:eastAsia="en-AU"/>
              </w:rPr>
              <w:instrText xml:space="preserve"> FORMTEXT </w:instrText>
            </w:r>
            <w:r>
              <w:rPr>
                <w:sz w:val="18"/>
                <w:szCs w:val="20"/>
                <w:lang w:val="en-GB" w:eastAsia="en-AU"/>
              </w:rPr>
            </w:r>
            <w:r>
              <w:rPr>
                <w:sz w:val="18"/>
                <w:szCs w:val="20"/>
                <w:lang w:val="en-GB" w:eastAsia="en-AU"/>
              </w:rPr>
              <w:fldChar w:fldCharType="separate"/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sz w:val="18"/>
                <w:szCs w:val="20"/>
                <w:lang w:val="en-GB" w:eastAsia="en-AU"/>
              </w:rPr>
              <w:fldChar w:fldCharType="end"/>
            </w:r>
            <w:bookmarkEnd w:id="10"/>
          </w:p>
        </w:tc>
        <w:sdt>
          <w:sdtPr>
            <w:rPr>
              <w:sz w:val="13"/>
              <w:szCs w:val="13"/>
              <w:lang w:val="en-GB" w:eastAsia="en-AU"/>
            </w:rPr>
            <w:id w:val="-1257208632"/>
            <w:placeholder>
              <w:docPart w:val="6BBE4A5D5CA24DCDB0EC04AE68865DE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13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D873BA5" w14:textId="0DD402C5" w:rsidR="00DD5058" w:rsidRPr="00C62438" w:rsidRDefault="00DD5058" w:rsidP="00E71090">
                <w:pPr>
                  <w:pStyle w:val="BodyText1"/>
                  <w:rPr>
                    <w:sz w:val="13"/>
                    <w:szCs w:val="13"/>
                    <w:lang w:val="en-GB" w:eastAsia="en-AU"/>
                  </w:rPr>
                </w:pPr>
                <w:r w:rsidRPr="00C62438">
                  <w:rPr>
                    <w:rStyle w:val="PicturecreditChar"/>
                    <w:sz w:val="13"/>
                    <w:szCs w:val="13"/>
                  </w:rPr>
                  <w:t>Click or tap to enter a date.</w:t>
                </w:r>
              </w:p>
            </w:tc>
          </w:sdtContent>
        </w:sdt>
      </w:tr>
      <w:tr w:rsidR="00317416" w:rsidRPr="00FD5BA5" w14:paraId="49D65956" w14:textId="77777777" w:rsidTr="007A29E6">
        <w:trPr>
          <w:trHeight w:val="57"/>
        </w:trPr>
        <w:tc>
          <w:tcPr>
            <w:tcW w:w="3118" w:type="dxa"/>
            <w:shd w:val="clear" w:color="auto" w:fill="auto"/>
            <w:vAlign w:val="center"/>
          </w:tcPr>
          <w:p w14:paraId="6C008680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51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34DE59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642F44A" w14:textId="77777777" w:rsidR="00317416" w:rsidRPr="00FD5BA5" w:rsidRDefault="00317416" w:rsidP="00E71090">
            <w:pPr>
              <w:pStyle w:val="BodyText1"/>
              <w:jc w:val="right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A2B3BE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</w:tr>
      <w:tr w:rsidR="00DD5058" w:rsidRPr="00F447CA" w14:paraId="59F1E91D" w14:textId="77777777" w:rsidTr="007A29E6">
        <w:trPr>
          <w:trHeight w:val="340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8B241C" w14:textId="3BDE9327" w:rsidR="00DD5058" w:rsidRPr="00DD5058" w:rsidRDefault="00DD5058" w:rsidP="00E71090">
            <w:pPr>
              <w:pStyle w:val="BodyText1"/>
              <w:rPr>
                <w:sz w:val="17"/>
                <w:szCs w:val="17"/>
                <w:lang w:val="en-GB" w:eastAsia="en-AU"/>
              </w:rPr>
            </w:pPr>
            <w:r w:rsidRPr="00DD5058">
              <w:rPr>
                <w:sz w:val="17"/>
                <w:szCs w:val="17"/>
                <w:lang w:val="en-GB" w:eastAsia="en-AU"/>
              </w:rPr>
              <w:t xml:space="preserve">1) </w:t>
            </w:r>
            <w:r w:rsidRPr="00C62438">
              <w:rPr>
                <w:sz w:val="18"/>
                <w:szCs w:val="18"/>
                <w:lang w:val="en-GB" w:eastAsia="en-AU"/>
              </w:rPr>
              <w:t>XO/applicant name &amp; signature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46B7C" w14:textId="6C9716C8" w:rsidR="00DD5058" w:rsidRPr="00F447CA" w:rsidRDefault="00DD5058" w:rsidP="00DD5058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>
              <w:rPr>
                <w:sz w:val="18"/>
                <w:szCs w:val="20"/>
                <w:lang w:val="en-GB" w:eastAsia="en-AU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11" w:name="Text15"/>
            <w:r>
              <w:rPr>
                <w:sz w:val="18"/>
                <w:szCs w:val="20"/>
                <w:lang w:val="en-GB" w:eastAsia="en-AU"/>
              </w:rPr>
              <w:instrText xml:space="preserve"> FORMTEXT </w:instrText>
            </w:r>
            <w:r>
              <w:rPr>
                <w:sz w:val="18"/>
                <w:szCs w:val="20"/>
                <w:lang w:val="en-GB" w:eastAsia="en-AU"/>
              </w:rPr>
            </w:r>
            <w:r>
              <w:rPr>
                <w:sz w:val="18"/>
                <w:szCs w:val="20"/>
                <w:lang w:val="en-GB" w:eastAsia="en-AU"/>
              </w:rPr>
              <w:fldChar w:fldCharType="separate"/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sz w:val="18"/>
                <w:szCs w:val="20"/>
                <w:lang w:val="en-GB" w:eastAsia="en-AU"/>
              </w:rPr>
              <w:fldChar w:fldCharType="end"/>
            </w:r>
            <w:bookmarkEnd w:id="11"/>
          </w:p>
        </w:tc>
        <w:sdt>
          <w:sdtPr>
            <w:rPr>
              <w:sz w:val="13"/>
              <w:szCs w:val="13"/>
              <w:lang w:val="en-GB" w:eastAsia="en-AU"/>
            </w:rPr>
            <w:id w:val="2100980982"/>
            <w:placeholder>
              <w:docPart w:val="FC76A204A703492BAF603697DA17FB7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13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8DC63EB" w14:textId="361BEF00" w:rsidR="00DD5058" w:rsidRPr="00C62438" w:rsidRDefault="00DD5058" w:rsidP="00E71090">
                <w:pPr>
                  <w:pStyle w:val="BodyText1"/>
                  <w:rPr>
                    <w:sz w:val="13"/>
                    <w:szCs w:val="13"/>
                    <w:lang w:val="en-GB" w:eastAsia="en-AU"/>
                  </w:rPr>
                </w:pPr>
                <w:r w:rsidRPr="00C62438">
                  <w:rPr>
                    <w:rStyle w:val="PicturecreditChar"/>
                    <w:sz w:val="13"/>
                    <w:szCs w:val="13"/>
                  </w:rPr>
                  <w:t>Click or tap to enter a date.</w:t>
                </w:r>
              </w:p>
            </w:tc>
          </w:sdtContent>
        </w:sdt>
      </w:tr>
      <w:tr w:rsidR="00317416" w:rsidRPr="00FD5BA5" w14:paraId="4D62C0D3" w14:textId="77777777" w:rsidTr="007A29E6">
        <w:trPr>
          <w:trHeight w:val="20"/>
        </w:trPr>
        <w:tc>
          <w:tcPr>
            <w:tcW w:w="3118" w:type="dxa"/>
            <w:shd w:val="clear" w:color="auto" w:fill="auto"/>
            <w:vAlign w:val="center"/>
          </w:tcPr>
          <w:p w14:paraId="3088E6F6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5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1134A6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21D9082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3D9AA6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</w:tr>
      <w:tr w:rsidR="00DD5058" w:rsidRPr="00F447CA" w14:paraId="0F855878" w14:textId="77777777" w:rsidTr="007A29E6">
        <w:trPr>
          <w:trHeight w:val="340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74B773" w14:textId="388C642F" w:rsidR="00DD5058" w:rsidRPr="00C62438" w:rsidRDefault="00DD5058" w:rsidP="00E71090">
            <w:pPr>
              <w:pStyle w:val="BodyText1"/>
              <w:rPr>
                <w:sz w:val="17"/>
                <w:szCs w:val="17"/>
                <w:lang w:val="en-GB" w:eastAsia="en-AU"/>
              </w:rPr>
            </w:pPr>
            <w:r w:rsidRPr="00C62438">
              <w:rPr>
                <w:sz w:val="17"/>
                <w:szCs w:val="17"/>
                <w:lang w:val="en-GB" w:eastAsia="en-AU"/>
              </w:rPr>
              <w:t xml:space="preserve">2) </w:t>
            </w:r>
            <w:r w:rsidRPr="00C62438">
              <w:rPr>
                <w:sz w:val="18"/>
                <w:szCs w:val="18"/>
                <w:lang w:val="en-GB" w:eastAsia="en-AU"/>
              </w:rPr>
              <w:t>XO/applicant name &amp; signature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B5C31" w14:textId="5754022C" w:rsidR="00DD5058" w:rsidRPr="00F447CA" w:rsidRDefault="00DD5058" w:rsidP="00DD5058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>
              <w:rPr>
                <w:sz w:val="18"/>
                <w:szCs w:val="20"/>
                <w:lang w:val="en-GB" w:eastAsia="en-AU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sz w:val="18"/>
                <w:szCs w:val="20"/>
                <w:lang w:val="en-GB" w:eastAsia="en-AU"/>
              </w:rPr>
              <w:instrText xml:space="preserve"> FORMTEXT </w:instrText>
            </w:r>
            <w:r>
              <w:rPr>
                <w:sz w:val="18"/>
                <w:szCs w:val="20"/>
                <w:lang w:val="en-GB" w:eastAsia="en-AU"/>
              </w:rPr>
            </w:r>
            <w:r>
              <w:rPr>
                <w:sz w:val="18"/>
                <w:szCs w:val="20"/>
                <w:lang w:val="en-GB" w:eastAsia="en-AU"/>
              </w:rPr>
              <w:fldChar w:fldCharType="separate"/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sz w:val="18"/>
                <w:szCs w:val="20"/>
                <w:lang w:val="en-GB" w:eastAsia="en-AU"/>
              </w:rPr>
              <w:fldChar w:fldCharType="end"/>
            </w:r>
          </w:p>
        </w:tc>
        <w:sdt>
          <w:sdtPr>
            <w:rPr>
              <w:sz w:val="13"/>
              <w:szCs w:val="13"/>
              <w:lang w:val="en-GB" w:eastAsia="en-AU"/>
            </w:rPr>
            <w:id w:val="1631892426"/>
            <w:placeholder>
              <w:docPart w:val="984004D35F5340AFA750EF682810B66E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13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0EC97BA" w14:textId="5D373894" w:rsidR="00DD5058" w:rsidRPr="00C62438" w:rsidRDefault="00DD5058" w:rsidP="00E71090">
                <w:pPr>
                  <w:pStyle w:val="BodyText1"/>
                  <w:rPr>
                    <w:sz w:val="13"/>
                    <w:szCs w:val="13"/>
                    <w:lang w:val="en-GB" w:eastAsia="en-AU"/>
                  </w:rPr>
                </w:pPr>
                <w:r w:rsidRPr="00C62438">
                  <w:rPr>
                    <w:rStyle w:val="PicturecreditChar"/>
                    <w:sz w:val="13"/>
                    <w:szCs w:val="13"/>
                  </w:rPr>
                  <w:t>Click or tap to enter a date.</w:t>
                </w:r>
              </w:p>
            </w:tc>
          </w:sdtContent>
        </w:sdt>
      </w:tr>
      <w:tr w:rsidR="00317416" w:rsidRPr="00FD5BA5" w14:paraId="5811083F" w14:textId="77777777" w:rsidTr="007A29E6">
        <w:trPr>
          <w:trHeight w:val="20"/>
        </w:trPr>
        <w:tc>
          <w:tcPr>
            <w:tcW w:w="3118" w:type="dxa"/>
            <w:shd w:val="clear" w:color="auto" w:fill="auto"/>
            <w:vAlign w:val="center"/>
          </w:tcPr>
          <w:p w14:paraId="099FB948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5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93BB49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184C395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02E68" w14:textId="77777777" w:rsidR="00317416" w:rsidRPr="00FD5BA5" w:rsidRDefault="00317416" w:rsidP="00E71090">
            <w:pPr>
              <w:pStyle w:val="BodyText1"/>
              <w:rPr>
                <w:sz w:val="4"/>
                <w:szCs w:val="4"/>
                <w:lang w:val="en-GB" w:eastAsia="en-AU"/>
              </w:rPr>
            </w:pPr>
          </w:p>
        </w:tc>
      </w:tr>
      <w:tr w:rsidR="00DD5058" w:rsidRPr="00F447CA" w14:paraId="2B87548E" w14:textId="77777777" w:rsidTr="007A29E6">
        <w:trPr>
          <w:trHeight w:val="340"/>
        </w:trPr>
        <w:tc>
          <w:tcPr>
            <w:tcW w:w="31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DE9200" w14:textId="6078A69F" w:rsidR="00DD5058" w:rsidRPr="00C62438" w:rsidRDefault="00DD5058" w:rsidP="00E71090">
            <w:pPr>
              <w:pStyle w:val="BodyText1"/>
              <w:rPr>
                <w:sz w:val="17"/>
                <w:szCs w:val="17"/>
                <w:lang w:val="en-GB" w:eastAsia="en-AU"/>
              </w:rPr>
            </w:pPr>
            <w:r w:rsidRPr="00C62438">
              <w:rPr>
                <w:sz w:val="17"/>
                <w:szCs w:val="17"/>
                <w:lang w:val="en-GB" w:eastAsia="en-AU"/>
              </w:rPr>
              <w:t xml:space="preserve">3) </w:t>
            </w:r>
            <w:r w:rsidRPr="00C62438">
              <w:rPr>
                <w:sz w:val="18"/>
                <w:szCs w:val="18"/>
                <w:lang w:val="en-GB" w:eastAsia="en-AU"/>
              </w:rPr>
              <w:t>XO/applicant name &amp; signature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B8629" w14:textId="00B63B32" w:rsidR="00DD5058" w:rsidRPr="00F447CA" w:rsidRDefault="00DD5058" w:rsidP="00DD5058">
            <w:pPr>
              <w:pStyle w:val="BodyText1"/>
              <w:rPr>
                <w:sz w:val="18"/>
                <w:szCs w:val="20"/>
                <w:lang w:val="en-GB" w:eastAsia="en-AU"/>
              </w:rPr>
            </w:pPr>
            <w:r>
              <w:rPr>
                <w:sz w:val="18"/>
                <w:szCs w:val="20"/>
                <w:lang w:val="en-GB" w:eastAsia="en-AU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sz w:val="18"/>
                <w:szCs w:val="20"/>
                <w:lang w:val="en-GB" w:eastAsia="en-AU"/>
              </w:rPr>
              <w:instrText xml:space="preserve"> FORMTEXT </w:instrText>
            </w:r>
            <w:r>
              <w:rPr>
                <w:sz w:val="18"/>
                <w:szCs w:val="20"/>
                <w:lang w:val="en-GB" w:eastAsia="en-AU"/>
              </w:rPr>
            </w:r>
            <w:r>
              <w:rPr>
                <w:sz w:val="18"/>
                <w:szCs w:val="20"/>
                <w:lang w:val="en-GB" w:eastAsia="en-AU"/>
              </w:rPr>
              <w:fldChar w:fldCharType="separate"/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noProof/>
                <w:sz w:val="18"/>
                <w:szCs w:val="20"/>
                <w:lang w:val="en-GB" w:eastAsia="en-AU"/>
              </w:rPr>
              <w:t> </w:t>
            </w:r>
            <w:r>
              <w:rPr>
                <w:sz w:val="18"/>
                <w:szCs w:val="20"/>
                <w:lang w:val="en-GB" w:eastAsia="en-AU"/>
              </w:rPr>
              <w:fldChar w:fldCharType="end"/>
            </w:r>
          </w:p>
        </w:tc>
        <w:sdt>
          <w:sdtPr>
            <w:rPr>
              <w:sz w:val="13"/>
              <w:szCs w:val="13"/>
              <w:lang w:val="en-GB" w:eastAsia="en-AU"/>
            </w:rPr>
            <w:id w:val="372278458"/>
            <w:placeholder>
              <w:docPart w:val="8BDE38415E1E4E1CA6451456E6D3F2E5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13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868ACB" w14:textId="138047A2" w:rsidR="00DD5058" w:rsidRPr="00C62438" w:rsidRDefault="00DD5058" w:rsidP="00E71090">
                <w:pPr>
                  <w:pStyle w:val="BodyText1"/>
                  <w:rPr>
                    <w:sz w:val="13"/>
                    <w:szCs w:val="13"/>
                    <w:lang w:val="en-GB" w:eastAsia="en-AU"/>
                  </w:rPr>
                </w:pPr>
                <w:r w:rsidRPr="00C62438">
                  <w:rPr>
                    <w:rStyle w:val="PicturecreditChar"/>
                    <w:sz w:val="13"/>
                    <w:szCs w:val="13"/>
                  </w:rPr>
                  <w:t>Click or tap to enter a date.</w:t>
                </w:r>
              </w:p>
            </w:tc>
          </w:sdtContent>
        </w:sdt>
      </w:tr>
      <w:tr w:rsidR="00317416" w:rsidRPr="00F447CA" w14:paraId="45B918EF" w14:textId="77777777" w:rsidTr="007A29E6">
        <w:trPr>
          <w:trHeight w:val="20"/>
        </w:trPr>
        <w:tc>
          <w:tcPr>
            <w:tcW w:w="3118" w:type="dxa"/>
            <w:shd w:val="clear" w:color="auto" w:fill="auto"/>
            <w:vAlign w:val="center"/>
          </w:tcPr>
          <w:p w14:paraId="01C39804" w14:textId="77777777" w:rsidR="00317416" w:rsidRPr="00F447CA" w:rsidRDefault="00317416" w:rsidP="00E71090">
            <w:pPr>
              <w:pStyle w:val="BodyText1"/>
              <w:rPr>
                <w:sz w:val="2"/>
                <w:szCs w:val="2"/>
                <w:lang w:val="en-GB" w:eastAsia="en-AU"/>
              </w:rPr>
            </w:pPr>
          </w:p>
        </w:tc>
        <w:tc>
          <w:tcPr>
            <w:tcW w:w="517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AB8F6B" w14:textId="77777777" w:rsidR="00317416" w:rsidRPr="00F447CA" w:rsidRDefault="00317416" w:rsidP="00E71090">
            <w:pPr>
              <w:pStyle w:val="BodyText1"/>
              <w:rPr>
                <w:sz w:val="2"/>
                <w:szCs w:val="2"/>
                <w:lang w:val="en-GB" w:eastAsia="en-AU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1BA9DE08" w14:textId="77777777" w:rsidR="00317416" w:rsidRPr="00F447CA" w:rsidRDefault="00317416" w:rsidP="00E71090">
            <w:pPr>
              <w:pStyle w:val="BodyText1"/>
              <w:rPr>
                <w:sz w:val="2"/>
                <w:szCs w:val="2"/>
                <w:lang w:val="en-GB" w:eastAsia="en-AU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B7A16F" w14:textId="77777777" w:rsidR="00317416" w:rsidRPr="00F447CA" w:rsidRDefault="00317416" w:rsidP="00E71090">
            <w:pPr>
              <w:pStyle w:val="BodyText1"/>
              <w:rPr>
                <w:sz w:val="2"/>
                <w:szCs w:val="2"/>
                <w:lang w:val="en-GB" w:eastAsia="en-AU"/>
              </w:rPr>
            </w:pPr>
          </w:p>
        </w:tc>
      </w:tr>
    </w:tbl>
    <w:p w14:paraId="35C5669C" w14:textId="632E3DEB" w:rsidR="00FB2FB5" w:rsidRPr="00D21F51" w:rsidRDefault="00FB2FB5" w:rsidP="001A7F71">
      <w:pPr>
        <w:tabs>
          <w:tab w:val="left" w:pos="4470"/>
        </w:tabs>
        <w:rPr>
          <w:sz w:val="2"/>
          <w:szCs w:val="2"/>
        </w:rPr>
      </w:pPr>
    </w:p>
    <w:sectPr w:rsidR="00FB2FB5" w:rsidRPr="00D21F51" w:rsidSect="001A7F7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9" w:footer="60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B4B41" w14:textId="77777777" w:rsidR="007C334D" w:rsidRDefault="007C334D" w:rsidP="00923D2A">
      <w:r>
        <w:separator/>
      </w:r>
    </w:p>
  </w:endnote>
  <w:endnote w:type="continuationSeparator" w:id="0">
    <w:p w14:paraId="70B2511B" w14:textId="77777777" w:rsidR="007C334D" w:rsidRDefault="007C334D" w:rsidP="00923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Segoe UI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etaBold-Roman">
    <w:charset w:val="00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F606B" w14:textId="02F07072" w:rsidR="006770CA" w:rsidRPr="004A069A" w:rsidRDefault="006770CA">
    <w:pPr>
      <w:pStyle w:val="Footer"/>
      <w:rPr>
        <w:sz w:val="18"/>
        <w:szCs w:val="18"/>
      </w:rPr>
    </w:pPr>
    <w:r w:rsidRPr="004A069A">
      <w:rPr>
        <w:sz w:val="18"/>
        <w:szCs w:val="18"/>
      </w:rPr>
      <w:t xml:space="preserve">Page </w:t>
    </w:r>
    <w:r w:rsidRPr="004A069A">
      <w:rPr>
        <w:sz w:val="18"/>
        <w:szCs w:val="18"/>
      </w:rPr>
      <w:fldChar w:fldCharType="begin"/>
    </w:r>
    <w:r w:rsidRPr="004A069A">
      <w:rPr>
        <w:sz w:val="18"/>
        <w:szCs w:val="18"/>
      </w:rPr>
      <w:instrText xml:space="preserve"> PAGE   \* MERGEFORMAT </w:instrText>
    </w:r>
    <w:r w:rsidRPr="004A069A">
      <w:rPr>
        <w:sz w:val="18"/>
        <w:szCs w:val="18"/>
      </w:rPr>
      <w:fldChar w:fldCharType="separate"/>
    </w:r>
    <w:r w:rsidR="00023108">
      <w:rPr>
        <w:noProof/>
        <w:sz w:val="18"/>
        <w:szCs w:val="18"/>
      </w:rPr>
      <w:t>2</w:t>
    </w:r>
    <w:r w:rsidRPr="004A069A">
      <w:rPr>
        <w:sz w:val="18"/>
        <w:szCs w:val="18"/>
      </w:rPr>
      <w:fldChar w:fldCharType="end"/>
    </w:r>
    <w:r w:rsidRPr="004A069A">
      <w:rPr>
        <w:sz w:val="18"/>
        <w:szCs w:val="18"/>
      </w:rPr>
      <w:t xml:space="preserve"> of </w:t>
    </w:r>
    <w:r w:rsidR="00CA57FF" w:rsidRPr="004A069A">
      <w:rPr>
        <w:sz w:val="18"/>
        <w:szCs w:val="18"/>
      </w:rPr>
      <w:fldChar w:fldCharType="begin"/>
    </w:r>
    <w:r w:rsidR="00CA57FF" w:rsidRPr="004A069A">
      <w:rPr>
        <w:sz w:val="18"/>
        <w:szCs w:val="18"/>
      </w:rPr>
      <w:instrText xml:space="preserve"> NUMPAGES   \* MERGEFORMAT </w:instrText>
    </w:r>
    <w:r w:rsidR="00CA57FF" w:rsidRPr="004A069A">
      <w:rPr>
        <w:sz w:val="18"/>
        <w:szCs w:val="18"/>
      </w:rPr>
      <w:fldChar w:fldCharType="separate"/>
    </w:r>
    <w:r w:rsidR="00023108">
      <w:rPr>
        <w:noProof/>
        <w:sz w:val="18"/>
        <w:szCs w:val="18"/>
      </w:rPr>
      <w:t>2</w:t>
    </w:r>
    <w:r w:rsidR="00CA57FF" w:rsidRPr="004A069A">
      <w:rPr>
        <w:noProof/>
        <w:sz w:val="18"/>
        <w:szCs w:val="18"/>
      </w:rPr>
      <w:fldChar w:fldCharType="end"/>
    </w:r>
    <w:r w:rsidR="004A069A" w:rsidRPr="004A069A">
      <w:rPr>
        <w:noProof/>
        <w:sz w:val="18"/>
        <w:szCs w:val="18"/>
      </w:rPr>
      <w:br/>
      <w:t xml:space="preserve">Version </w:t>
    </w:r>
    <w:r w:rsidR="006C4A80">
      <w:rPr>
        <w:noProof/>
        <w:sz w:val="18"/>
        <w:szCs w:val="18"/>
      </w:rPr>
      <w:t>1.00</w:t>
    </w:r>
    <w:r w:rsidR="004A069A" w:rsidRPr="004A069A">
      <w:rPr>
        <w:noProof/>
        <w:sz w:val="18"/>
        <w:szCs w:val="18"/>
      </w:rPr>
      <w:t xml:space="preserve"> | </w:t>
    </w:r>
    <w:r w:rsidR="006C4A80">
      <w:rPr>
        <w:noProof/>
        <w:sz w:val="18"/>
        <w:szCs w:val="18"/>
      </w:rPr>
      <w:t>February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39E60" w14:textId="78FC5B44" w:rsidR="00D21F51" w:rsidRDefault="00D21F51" w:rsidP="00D21F51">
    <w:pPr>
      <w:pStyle w:val="Footer"/>
    </w:pPr>
  </w:p>
  <w:p w14:paraId="04463D96" w14:textId="77777777" w:rsidR="00D21F51" w:rsidRDefault="00D21F51" w:rsidP="00D21F51">
    <w:pPr>
      <w:pStyle w:val="Footer"/>
    </w:pPr>
  </w:p>
  <w:p w14:paraId="520F8E55" w14:textId="6BA8083B" w:rsidR="00D21F51" w:rsidRPr="00646254" w:rsidRDefault="00D21F51" w:rsidP="00D21F51">
    <w:pPr>
      <w:pStyle w:val="Footer"/>
      <w:rPr>
        <w:color w:val="FFFFFF" w:themeColor="background1"/>
        <w:sz w:val="16"/>
        <w:szCs w:val="16"/>
      </w:rPr>
    </w:pPr>
    <w:r w:rsidRPr="00646254">
      <w:rPr>
        <w:color w:val="FFFFFF" w:themeColor="background1"/>
        <w:sz w:val="16"/>
        <w:szCs w:val="16"/>
      </w:rPr>
      <w:t>CC0</w:t>
    </w:r>
    <w:r>
      <w:rPr>
        <w:color w:val="FFFFFF" w:themeColor="background1"/>
        <w:sz w:val="16"/>
        <w:szCs w:val="16"/>
      </w:rPr>
      <w:t>201</w:t>
    </w:r>
    <w:r w:rsidRPr="00646254">
      <w:rPr>
        <w:color w:val="FFFFFF" w:themeColor="background1"/>
        <w:sz w:val="16"/>
        <w:szCs w:val="16"/>
      </w:rPr>
      <w:t>.V1</w:t>
    </w:r>
    <w:r w:rsidR="00CB452F">
      <w:rPr>
        <w:color w:val="FFFFFF" w:themeColor="background1"/>
        <w:sz w:val="16"/>
        <w:szCs w:val="16"/>
      </w:rPr>
      <w:t>.01</w:t>
    </w:r>
    <w:r w:rsidRPr="00646254">
      <w:rPr>
        <w:color w:val="FFFFFF" w:themeColor="background1"/>
        <w:sz w:val="16"/>
        <w:szCs w:val="16"/>
      </w:rPr>
      <w:t xml:space="preserve"> | 0</w:t>
    </w:r>
    <w:r w:rsidR="00CB452F">
      <w:rPr>
        <w:color w:val="FFFFFF" w:themeColor="background1"/>
        <w:sz w:val="16"/>
        <w:szCs w:val="16"/>
      </w:rPr>
      <w:t>9</w:t>
    </w:r>
    <w:r w:rsidRPr="00646254">
      <w:rPr>
        <w:color w:val="FFFFFF" w:themeColor="background1"/>
        <w:sz w:val="16"/>
        <w:szCs w:val="16"/>
      </w:rPr>
      <w:t>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C66A5" w14:textId="77777777" w:rsidR="007C334D" w:rsidRDefault="007C334D" w:rsidP="00923D2A">
      <w:r>
        <w:separator/>
      </w:r>
    </w:p>
  </w:footnote>
  <w:footnote w:type="continuationSeparator" w:id="0">
    <w:p w14:paraId="15D654AB" w14:textId="77777777" w:rsidR="007C334D" w:rsidRDefault="007C334D" w:rsidP="00923D2A">
      <w:r>
        <w:continuationSeparator/>
      </w:r>
    </w:p>
  </w:footnote>
  <w:footnote w:id="1">
    <w:p w14:paraId="29361692" w14:textId="6E4C2256" w:rsidR="00DD5058" w:rsidRPr="0014683E" w:rsidRDefault="00DD5058">
      <w:pPr>
        <w:pStyle w:val="FootnoteText"/>
        <w:rPr>
          <w:sz w:val="14"/>
          <w:szCs w:val="14"/>
        </w:rPr>
      </w:pPr>
      <w:r w:rsidRPr="0014683E">
        <w:rPr>
          <w:rStyle w:val="FootnoteReference"/>
          <w:sz w:val="14"/>
          <w:szCs w:val="14"/>
        </w:rPr>
        <w:footnoteRef/>
      </w:r>
      <w:r w:rsidRPr="0014683E">
        <w:rPr>
          <w:sz w:val="14"/>
          <w:szCs w:val="14"/>
        </w:rPr>
        <w:t xml:space="preserve"> RA: is responsible for ensuring RSO and RSPP processes are followed; agrees to support the applicant ongoing; will notify Cunningham Centre if any course applicant performance concerns or support is withdrawn.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D8ED" w14:textId="5C4431A2" w:rsidR="000D7B3F" w:rsidRDefault="00D735DB" w:rsidP="00E26969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354F61" wp14:editId="798AC8B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68959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8C0AD" w14:textId="04FBC65D" w:rsidR="00755EB2" w:rsidRDefault="00D735DB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A32FA95" wp14:editId="577029A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68959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847695" w14:textId="77777777" w:rsidR="00755EB2" w:rsidRPr="00755EB2" w:rsidRDefault="00755EB2">
    <w:pPr>
      <w:pStyle w:val="Header"/>
      <w:rPr>
        <w:sz w:val="28"/>
      </w:rPr>
    </w:pPr>
  </w:p>
  <w:p w14:paraId="16C5DB6B" w14:textId="77777777" w:rsidR="000D7B3F" w:rsidRDefault="000D7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1E57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867B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4093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80E8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704B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0ED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E082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5A4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B69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FC12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211B15"/>
    <w:multiLevelType w:val="hybridMultilevel"/>
    <w:tmpl w:val="9342D182"/>
    <w:lvl w:ilvl="0" w:tplc="0FBCF724">
      <w:start w:val="1"/>
      <w:numFmt w:val="decimal"/>
      <w:pStyle w:val="Bullets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01">
      <w:start w:val="1"/>
      <w:numFmt w:val="bullet"/>
      <w:lvlText w:val=""/>
      <w:lvlJc w:val="left"/>
      <w:pPr>
        <w:ind w:left="568" w:hanging="360"/>
      </w:pPr>
      <w:rPr>
        <w:rFonts w:ascii="Symbol" w:hAnsi="Symbol" w:hint="default"/>
      </w:rPr>
    </w:lvl>
    <w:lvl w:ilvl="2" w:tplc="A502CAAC">
      <w:start w:val="1"/>
      <w:numFmt w:val="lowerRoman"/>
      <w:lvlText w:val="%3."/>
      <w:lvlJc w:val="right"/>
      <w:pPr>
        <w:ind w:left="813" w:hanging="180"/>
      </w:pPr>
    </w:lvl>
    <w:lvl w:ilvl="3" w:tplc="0C09000F" w:tentative="1">
      <w:start w:val="1"/>
      <w:numFmt w:val="decimal"/>
      <w:lvlText w:val="%4."/>
      <w:lvlJc w:val="left"/>
      <w:pPr>
        <w:ind w:left="2378" w:hanging="360"/>
      </w:pPr>
    </w:lvl>
    <w:lvl w:ilvl="4" w:tplc="0C090019" w:tentative="1">
      <w:start w:val="1"/>
      <w:numFmt w:val="lowerLetter"/>
      <w:lvlText w:val="%5."/>
      <w:lvlJc w:val="left"/>
      <w:pPr>
        <w:ind w:left="3098" w:hanging="360"/>
      </w:pPr>
    </w:lvl>
    <w:lvl w:ilvl="5" w:tplc="0C09001B" w:tentative="1">
      <w:start w:val="1"/>
      <w:numFmt w:val="lowerRoman"/>
      <w:lvlText w:val="%6."/>
      <w:lvlJc w:val="right"/>
      <w:pPr>
        <w:ind w:left="3818" w:hanging="180"/>
      </w:pPr>
    </w:lvl>
    <w:lvl w:ilvl="6" w:tplc="0C09000F" w:tentative="1">
      <w:start w:val="1"/>
      <w:numFmt w:val="decimal"/>
      <w:lvlText w:val="%7."/>
      <w:lvlJc w:val="left"/>
      <w:pPr>
        <w:ind w:left="4538" w:hanging="360"/>
      </w:pPr>
    </w:lvl>
    <w:lvl w:ilvl="7" w:tplc="0C090019" w:tentative="1">
      <w:start w:val="1"/>
      <w:numFmt w:val="lowerLetter"/>
      <w:lvlText w:val="%8."/>
      <w:lvlJc w:val="left"/>
      <w:pPr>
        <w:ind w:left="5258" w:hanging="360"/>
      </w:pPr>
    </w:lvl>
    <w:lvl w:ilvl="8" w:tplc="0C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1DFD2549"/>
    <w:multiLevelType w:val="hybridMultilevel"/>
    <w:tmpl w:val="5AEC9E72"/>
    <w:lvl w:ilvl="0" w:tplc="2C40F85E">
      <w:start w:val="1"/>
      <w:numFmt w:val="bullet"/>
      <w:pStyle w:val="Bullets10"/>
      <w:lvlText w:val=""/>
      <w:lvlJc w:val="left"/>
      <w:pPr>
        <w:ind w:left="36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371EA"/>
    <w:multiLevelType w:val="hybridMultilevel"/>
    <w:tmpl w:val="EF60F9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E5444"/>
    <w:multiLevelType w:val="hybridMultilevel"/>
    <w:tmpl w:val="F99A107C"/>
    <w:lvl w:ilvl="0" w:tplc="8362CE6A">
      <w:start w:val="1"/>
      <w:numFmt w:val="lowerRoman"/>
      <w:pStyle w:val="Bullets3"/>
      <w:lvlText w:val="%1."/>
      <w:lvlJc w:val="left"/>
      <w:pPr>
        <w:ind w:left="1434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2154" w:hanging="360"/>
      </w:pPr>
    </w:lvl>
    <w:lvl w:ilvl="2" w:tplc="0C09001B" w:tentative="1">
      <w:start w:val="1"/>
      <w:numFmt w:val="lowerRoman"/>
      <w:lvlText w:val="%3."/>
      <w:lvlJc w:val="right"/>
      <w:pPr>
        <w:ind w:left="2874" w:hanging="180"/>
      </w:pPr>
    </w:lvl>
    <w:lvl w:ilvl="3" w:tplc="0C09000F" w:tentative="1">
      <w:start w:val="1"/>
      <w:numFmt w:val="decimal"/>
      <w:lvlText w:val="%4."/>
      <w:lvlJc w:val="left"/>
      <w:pPr>
        <w:ind w:left="3594" w:hanging="360"/>
      </w:pPr>
    </w:lvl>
    <w:lvl w:ilvl="4" w:tplc="0C090019" w:tentative="1">
      <w:start w:val="1"/>
      <w:numFmt w:val="lowerLetter"/>
      <w:lvlText w:val="%5."/>
      <w:lvlJc w:val="left"/>
      <w:pPr>
        <w:ind w:left="4314" w:hanging="360"/>
      </w:pPr>
    </w:lvl>
    <w:lvl w:ilvl="5" w:tplc="0C09001B" w:tentative="1">
      <w:start w:val="1"/>
      <w:numFmt w:val="lowerRoman"/>
      <w:lvlText w:val="%6."/>
      <w:lvlJc w:val="right"/>
      <w:pPr>
        <w:ind w:left="5034" w:hanging="180"/>
      </w:pPr>
    </w:lvl>
    <w:lvl w:ilvl="6" w:tplc="0C09000F" w:tentative="1">
      <w:start w:val="1"/>
      <w:numFmt w:val="decimal"/>
      <w:lvlText w:val="%7."/>
      <w:lvlJc w:val="left"/>
      <w:pPr>
        <w:ind w:left="5754" w:hanging="360"/>
      </w:pPr>
    </w:lvl>
    <w:lvl w:ilvl="7" w:tplc="0C090019" w:tentative="1">
      <w:start w:val="1"/>
      <w:numFmt w:val="lowerLetter"/>
      <w:lvlText w:val="%8."/>
      <w:lvlJc w:val="left"/>
      <w:pPr>
        <w:ind w:left="6474" w:hanging="360"/>
      </w:pPr>
    </w:lvl>
    <w:lvl w:ilvl="8" w:tplc="0C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3C88624B"/>
    <w:multiLevelType w:val="hybridMultilevel"/>
    <w:tmpl w:val="96360B88"/>
    <w:lvl w:ilvl="0" w:tplc="F6162C08">
      <w:start w:val="1"/>
      <w:numFmt w:val="lowerLetter"/>
      <w:pStyle w:val="Bullets2"/>
      <w:lvlText w:val="%1)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C439C"/>
    <w:multiLevelType w:val="hybridMultilevel"/>
    <w:tmpl w:val="3A7AAF66"/>
    <w:lvl w:ilvl="0" w:tplc="E20EC2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09606B4">
      <w:start w:val="1"/>
      <w:numFmt w:val="bullet"/>
      <w:lvlText w:val="—"/>
      <w:lvlJc w:val="left"/>
      <w:pPr>
        <w:ind w:left="714" w:hanging="357"/>
      </w:pPr>
      <w:rPr>
        <w:rFonts w:ascii="MetaBook-Roman" w:hAnsi="MetaBook-Roman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40137D"/>
    <w:multiLevelType w:val="hybridMultilevel"/>
    <w:tmpl w:val="AD80AD8A"/>
    <w:lvl w:ilvl="0" w:tplc="2B70EB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D6926"/>
    <w:multiLevelType w:val="hybridMultilevel"/>
    <w:tmpl w:val="67DCF55E"/>
    <w:lvl w:ilvl="0" w:tplc="D2327994">
      <w:start w:val="1"/>
      <w:numFmt w:val="bullet"/>
      <w:pStyle w:val="Bullets20"/>
      <w:lvlText w:val="—"/>
      <w:lvlJc w:val="left"/>
      <w:pPr>
        <w:ind w:left="720" w:hanging="360"/>
      </w:pPr>
      <w:rPr>
        <w:rFonts w:ascii="MetaBook-Roman" w:hAnsi="MetaBook-Roman" w:hint="default"/>
      </w:rPr>
    </w:lvl>
    <w:lvl w:ilvl="1" w:tplc="D71E4AA4">
      <w:start w:val="1"/>
      <w:numFmt w:val="bullet"/>
      <w:lvlText w:val="—"/>
      <w:lvlJc w:val="left"/>
      <w:pPr>
        <w:ind w:left="1440" w:hanging="360"/>
      </w:pPr>
      <w:rPr>
        <w:rFonts w:ascii="MetaBook-Roman" w:hAnsi="MetaBook-Roman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201D7"/>
    <w:multiLevelType w:val="hybridMultilevel"/>
    <w:tmpl w:val="B27A734E"/>
    <w:lvl w:ilvl="0" w:tplc="1280215A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88164CC0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 w:tplc="03F8940C">
      <w:start w:val="1"/>
      <w:numFmt w:val="lowerRoman"/>
      <w:lvlText w:val="%3."/>
      <w:lvlJc w:val="right"/>
      <w:pPr>
        <w:ind w:left="1072" w:hanging="358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5"/>
  </w:num>
  <w:num w:numId="4">
    <w:abstractNumId w:val="15"/>
  </w:num>
  <w:num w:numId="5">
    <w:abstractNumId w:val="18"/>
  </w:num>
  <w:num w:numId="6">
    <w:abstractNumId w:val="11"/>
  </w:num>
  <w:num w:numId="7">
    <w:abstractNumId w:val="14"/>
  </w:num>
  <w:num w:numId="8">
    <w:abstractNumId w:val="10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10"/>
    <w:lvlOverride w:ilvl="0">
      <w:startOverride w:val="1"/>
    </w:lvlOverride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10"/>
    <w:lvlOverride w:ilvl="0">
      <w:startOverride w:val="1"/>
    </w:lvlOverride>
  </w:num>
  <w:num w:numId="16">
    <w:abstractNumId w:val="10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0"/>
    <w:lvlOverride w:ilvl="0">
      <w:startOverride w:val="1"/>
    </w:lvlOverride>
  </w:num>
  <w:num w:numId="25">
    <w:abstractNumId w:val="16"/>
  </w:num>
  <w:num w:numId="26">
    <w:abstractNumId w:val="14"/>
    <w:lvlOverride w:ilvl="0">
      <w:startOverride w:val="1"/>
    </w:lvlOverride>
  </w:num>
  <w:num w:numId="27">
    <w:abstractNumId w:val="14"/>
    <w:lvlOverride w:ilvl="0">
      <w:startOverride w:val="1"/>
    </w:lvlOverride>
  </w:num>
  <w:num w:numId="28">
    <w:abstractNumId w:val="14"/>
    <w:lvlOverride w:ilvl="0">
      <w:startOverride w:val="1"/>
    </w:lvlOverride>
  </w:num>
  <w:num w:numId="29">
    <w:abstractNumId w:val="14"/>
    <w:lvlOverride w:ilvl="0">
      <w:startOverride w:val="1"/>
    </w:lvlOverride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10"/>
    <w:lvlOverride w:ilvl="0">
      <w:startOverride w:val="1"/>
    </w:lvlOverride>
  </w:num>
  <w:num w:numId="34">
    <w:abstractNumId w:val="13"/>
  </w:num>
  <w:num w:numId="35">
    <w:abstractNumId w:val="10"/>
    <w:lvlOverride w:ilvl="0">
      <w:startOverride w:val="1"/>
    </w:lvlOverride>
  </w:num>
  <w:num w:numId="36">
    <w:abstractNumId w:val="10"/>
    <w:lvlOverride w:ilvl="0">
      <w:startOverride w:val="1"/>
    </w:lvlOverride>
  </w:num>
  <w:num w:numId="37">
    <w:abstractNumId w:val="9"/>
  </w:num>
  <w:num w:numId="38">
    <w:abstractNumId w:val="7"/>
  </w:num>
  <w:num w:numId="39">
    <w:abstractNumId w:val="6"/>
  </w:num>
  <w:num w:numId="40">
    <w:abstractNumId w:val="5"/>
  </w:num>
  <w:num w:numId="41">
    <w:abstractNumId w:val="4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1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formatting="1" w:enforcement="1"/>
  <w:defaultTabStop w:val="720"/>
  <w:characterSpacingControl w:val="doNotCompress"/>
  <w:hdrShapeDefaults>
    <o:shapedefaults v:ext="edit" spidmax="28673">
      <o:colormru v:ext="edit" colors="#00788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34D"/>
    <w:rsid w:val="00002DA9"/>
    <w:rsid w:val="00010395"/>
    <w:rsid w:val="00011770"/>
    <w:rsid w:val="00023108"/>
    <w:rsid w:val="00032F88"/>
    <w:rsid w:val="00045FF3"/>
    <w:rsid w:val="0005379A"/>
    <w:rsid w:val="00074D08"/>
    <w:rsid w:val="0008088F"/>
    <w:rsid w:val="00081F52"/>
    <w:rsid w:val="00084E84"/>
    <w:rsid w:val="000975DB"/>
    <w:rsid w:val="000A1009"/>
    <w:rsid w:val="000A4DA6"/>
    <w:rsid w:val="000B270E"/>
    <w:rsid w:val="000C3771"/>
    <w:rsid w:val="000C5526"/>
    <w:rsid w:val="000C57CC"/>
    <w:rsid w:val="000C709A"/>
    <w:rsid w:val="000D7B3F"/>
    <w:rsid w:val="000E3C0C"/>
    <w:rsid w:val="000F1AA1"/>
    <w:rsid w:val="000F2FE0"/>
    <w:rsid w:val="000F42A2"/>
    <w:rsid w:val="000F606C"/>
    <w:rsid w:val="0010537B"/>
    <w:rsid w:val="00113D55"/>
    <w:rsid w:val="001163C1"/>
    <w:rsid w:val="001252E9"/>
    <w:rsid w:val="00126443"/>
    <w:rsid w:val="00133D15"/>
    <w:rsid w:val="00134728"/>
    <w:rsid w:val="0014683E"/>
    <w:rsid w:val="00146D06"/>
    <w:rsid w:val="00147FE0"/>
    <w:rsid w:val="00150612"/>
    <w:rsid w:val="001564E3"/>
    <w:rsid w:val="00157114"/>
    <w:rsid w:val="001606A3"/>
    <w:rsid w:val="001674B4"/>
    <w:rsid w:val="0017756E"/>
    <w:rsid w:val="001804D7"/>
    <w:rsid w:val="00192BF5"/>
    <w:rsid w:val="00194503"/>
    <w:rsid w:val="001A5125"/>
    <w:rsid w:val="001A7F71"/>
    <w:rsid w:val="001B735B"/>
    <w:rsid w:val="001B74FA"/>
    <w:rsid w:val="001C1EC6"/>
    <w:rsid w:val="001C2133"/>
    <w:rsid w:val="001C55B1"/>
    <w:rsid w:val="001C70ED"/>
    <w:rsid w:val="001D0A4D"/>
    <w:rsid w:val="001E1757"/>
    <w:rsid w:val="001E660C"/>
    <w:rsid w:val="001F2BF8"/>
    <w:rsid w:val="002113D7"/>
    <w:rsid w:val="00215F03"/>
    <w:rsid w:val="00217570"/>
    <w:rsid w:val="002229C5"/>
    <w:rsid w:val="00242B23"/>
    <w:rsid w:val="00247EAC"/>
    <w:rsid w:val="00253986"/>
    <w:rsid w:val="00253E9B"/>
    <w:rsid w:val="00254F0A"/>
    <w:rsid w:val="0026141F"/>
    <w:rsid w:val="00266119"/>
    <w:rsid w:val="00267449"/>
    <w:rsid w:val="00274BC6"/>
    <w:rsid w:val="002804C5"/>
    <w:rsid w:val="0029229F"/>
    <w:rsid w:val="0029640B"/>
    <w:rsid w:val="002967E6"/>
    <w:rsid w:val="002B2753"/>
    <w:rsid w:val="002C0368"/>
    <w:rsid w:val="002C449D"/>
    <w:rsid w:val="002C65B8"/>
    <w:rsid w:val="002D181A"/>
    <w:rsid w:val="002D214C"/>
    <w:rsid w:val="002D3526"/>
    <w:rsid w:val="002D3A9B"/>
    <w:rsid w:val="002E3908"/>
    <w:rsid w:val="00303B40"/>
    <w:rsid w:val="003065ED"/>
    <w:rsid w:val="00306E86"/>
    <w:rsid w:val="00313732"/>
    <w:rsid w:val="00314FC3"/>
    <w:rsid w:val="00316E9F"/>
    <w:rsid w:val="00317416"/>
    <w:rsid w:val="00323057"/>
    <w:rsid w:val="00323AE6"/>
    <w:rsid w:val="00324320"/>
    <w:rsid w:val="00325000"/>
    <w:rsid w:val="003270A5"/>
    <w:rsid w:val="0033127D"/>
    <w:rsid w:val="00331CBD"/>
    <w:rsid w:val="003414EA"/>
    <w:rsid w:val="00353281"/>
    <w:rsid w:val="003742F7"/>
    <w:rsid w:val="003746DB"/>
    <w:rsid w:val="00386159"/>
    <w:rsid w:val="003918A6"/>
    <w:rsid w:val="003942A7"/>
    <w:rsid w:val="003D0333"/>
    <w:rsid w:val="003E6AFA"/>
    <w:rsid w:val="003F33E7"/>
    <w:rsid w:val="003F3EFF"/>
    <w:rsid w:val="00405056"/>
    <w:rsid w:val="00406FAB"/>
    <w:rsid w:val="0040708D"/>
    <w:rsid w:val="00407B55"/>
    <w:rsid w:val="00410714"/>
    <w:rsid w:val="00411CA2"/>
    <w:rsid w:val="00421195"/>
    <w:rsid w:val="00422C23"/>
    <w:rsid w:val="00432A4D"/>
    <w:rsid w:val="004368DC"/>
    <w:rsid w:val="00443261"/>
    <w:rsid w:val="00452FA3"/>
    <w:rsid w:val="004544CD"/>
    <w:rsid w:val="00461F03"/>
    <w:rsid w:val="00466F32"/>
    <w:rsid w:val="004843F6"/>
    <w:rsid w:val="00491342"/>
    <w:rsid w:val="004941A2"/>
    <w:rsid w:val="004A069A"/>
    <w:rsid w:val="004A1EEC"/>
    <w:rsid w:val="004A42D8"/>
    <w:rsid w:val="004B4643"/>
    <w:rsid w:val="004B69B7"/>
    <w:rsid w:val="004C68E3"/>
    <w:rsid w:val="004D5996"/>
    <w:rsid w:val="004E1B19"/>
    <w:rsid w:val="004E251C"/>
    <w:rsid w:val="004E3E00"/>
    <w:rsid w:val="004E6AAF"/>
    <w:rsid w:val="004F598F"/>
    <w:rsid w:val="004F6CD8"/>
    <w:rsid w:val="0050138E"/>
    <w:rsid w:val="00504C80"/>
    <w:rsid w:val="005051BC"/>
    <w:rsid w:val="0051000E"/>
    <w:rsid w:val="0051474C"/>
    <w:rsid w:val="00514CA0"/>
    <w:rsid w:val="00516D1F"/>
    <w:rsid w:val="00517384"/>
    <w:rsid w:val="00521A5B"/>
    <w:rsid w:val="00526D8D"/>
    <w:rsid w:val="0053413A"/>
    <w:rsid w:val="005342E4"/>
    <w:rsid w:val="00537DEB"/>
    <w:rsid w:val="0054043F"/>
    <w:rsid w:val="00543822"/>
    <w:rsid w:val="00550D3E"/>
    <w:rsid w:val="00552973"/>
    <w:rsid w:val="00561B88"/>
    <w:rsid w:val="005742BA"/>
    <w:rsid w:val="00585A07"/>
    <w:rsid w:val="005954FC"/>
    <w:rsid w:val="00597F2E"/>
    <w:rsid w:val="005A5937"/>
    <w:rsid w:val="005B6C00"/>
    <w:rsid w:val="005B76C1"/>
    <w:rsid w:val="005C346D"/>
    <w:rsid w:val="005C3A2B"/>
    <w:rsid w:val="005C5CB3"/>
    <w:rsid w:val="005D0C11"/>
    <w:rsid w:val="005D4BCD"/>
    <w:rsid w:val="005D748E"/>
    <w:rsid w:val="005E26BA"/>
    <w:rsid w:val="005E5E37"/>
    <w:rsid w:val="005E64D5"/>
    <w:rsid w:val="006121FF"/>
    <w:rsid w:val="006234B9"/>
    <w:rsid w:val="00625B8A"/>
    <w:rsid w:val="00627A56"/>
    <w:rsid w:val="00644A1B"/>
    <w:rsid w:val="00653829"/>
    <w:rsid w:val="00663619"/>
    <w:rsid w:val="006770CA"/>
    <w:rsid w:val="00684589"/>
    <w:rsid w:val="00691A57"/>
    <w:rsid w:val="006A2060"/>
    <w:rsid w:val="006A51C9"/>
    <w:rsid w:val="006B3F35"/>
    <w:rsid w:val="006B728A"/>
    <w:rsid w:val="006C4A80"/>
    <w:rsid w:val="006C642F"/>
    <w:rsid w:val="006C7ABC"/>
    <w:rsid w:val="006D0D72"/>
    <w:rsid w:val="006D3482"/>
    <w:rsid w:val="006E52E8"/>
    <w:rsid w:val="006F29A2"/>
    <w:rsid w:val="00701615"/>
    <w:rsid w:val="00702198"/>
    <w:rsid w:val="00705DF1"/>
    <w:rsid w:val="00713BC3"/>
    <w:rsid w:val="00715B07"/>
    <w:rsid w:val="00730E67"/>
    <w:rsid w:val="00735DC1"/>
    <w:rsid w:val="00755A54"/>
    <w:rsid w:val="00755EB2"/>
    <w:rsid w:val="00760B59"/>
    <w:rsid w:val="007675D3"/>
    <w:rsid w:val="0077038F"/>
    <w:rsid w:val="007707D1"/>
    <w:rsid w:val="007724CC"/>
    <w:rsid w:val="00773E4D"/>
    <w:rsid w:val="00777F10"/>
    <w:rsid w:val="0078267F"/>
    <w:rsid w:val="0078749A"/>
    <w:rsid w:val="007A26E9"/>
    <w:rsid w:val="007A29E6"/>
    <w:rsid w:val="007B4B74"/>
    <w:rsid w:val="007B6680"/>
    <w:rsid w:val="007C334D"/>
    <w:rsid w:val="007D2C1F"/>
    <w:rsid w:val="007D5306"/>
    <w:rsid w:val="007D667A"/>
    <w:rsid w:val="007E10F4"/>
    <w:rsid w:val="007E3D92"/>
    <w:rsid w:val="007E497F"/>
    <w:rsid w:val="007E6B3C"/>
    <w:rsid w:val="00803304"/>
    <w:rsid w:val="00822F4B"/>
    <w:rsid w:val="00826228"/>
    <w:rsid w:val="00836E71"/>
    <w:rsid w:val="00850775"/>
    <w:rsid w:val="00865CB8"/>
    <w:rsid w:val="00871169"/>
    <w:rsid w:val="00877EDD"/>
    <w:rsid w:val="00882938"/>
    <w:rsid w:val="00884F33"/>
    <w:rsid w:val="00891194"/>
    <w:rsid w:val="00895BF8"/>
    <w:rsid w:val="008A2FB6"/>
    <w:rsid w:val="008B6EA1"/>
    <w:rsid w:val="008C5F81"/>
    <w:rsid w:val="008D0568"/>
    <w:rsid w:val="008E0FC2"/>
    <w:rsid w:val="008E6A81"/>
    <w:rsid w:val="008E6AE8"/>
    <w:rsid w:val="008F19D6"/>
    <w:rsid w:val="009054EB"/>
    <w:rsid w:val="0092250F"/>
    <w:rsid w:val="00923D2A"/>
    <w:rsid w:val="009273B3"/>
    <w:rsid w:val="009438CA"/>
    <w:rsid w:val="00945982"/>
    <w:rsid w:val="00953A2E"/>
    <w:rsid w:val="0096034B"/>
    <w:rsid w:val="009613D5"/>
    <w:rsid w:val="0096545F"/>
    <w:rsid w:val="009676FE"/>
    <w:rsid w:val="00970407"/>
    <w:rsid w:val="00984AFE"/>
    <w:rsid w:val="00985325"/>
    <w:rsid w:val="00990A83"/>
    <w:rsid w:val="009A54E7"/>
    <w:rsid w:val="009A7350"/>
    <w:rsid w:val="009B4AFB"/>
    <w:rsid w:val="009B6BE4"/>
    <w:rsid w:val="009B747E"/>
    <w:rsid w:val="009C1506"/>
    <w:rsid w:val="009D3F38"/>
    <w:rsid w:val="009D4ED8"/>
    <w:rsid w:val="009E3A5C"/>
    <w:rsid w:val="009F0549"/>
    <w:rsid w:val="009F5D59"/>
    <w:rsid w:val="009F7C79"/>
    <w:rsid w:val="00A0569F"/>
    <w:rsid w:val="00A0583E"/>
    <w:rsid w:val="00A0663E"/>
    <w:rsid w:val="00A1225D"/>
    <w:rsid w:val="00A16AC6"/>
    <w:rsid w:val="00A2409E"/>
    <w:rsid w:val="00A301A1"/>
    <w:rsid w:val="00A3063D"/>
    <w:rsid w:val="00A3177E"/>
    <w:rsid w:val="00A410CE"/>
    <w:rsid w:val="00A51090"/>
    <w:rsid w:val="00A51A05"/>
    <w:rsid w:val="00A527C4"/>
    <w:rsid w:val="00A55658"/>
    <w:rsid w:val="00A55714"/>
    <w:rsid w:val="00A570BA"/>
    <w:rsid w:val="00A6046C"/>
    <w:rsid w:val="00A609E1"/>
    <w:rsid w:val="00A641B8"/>
    <w:rsid w:val="00A64BFF"/>
    <w:rsid w:val="00A723A9"/>
    <w:rsid w:val="00A740D0"/>
    <w:rsid w:val="00A76EE7"/>
    <w:rsid w:val="00A8329E"/>
    <w:rsid w:val="00A9450F"/>
    <w:rsid w:val="00AA0954"/>
    <w:rsid w:val="00AA19C9"/>
    <w:rsid w:val="00AB3498"/>
    <w:rsid w:val="00AB36E5"/>
    <w:rsid w:val="00AB589B"/>
    <w:rsid w:val="00AB6B5C"/>
    <w:rsid w:val="00AD5770"/>
    <w:rsid w:val="00AE2DC6"/>
    <w:rsid w:val="00AE36EF"/>
    <w:rsid w:val="00AE47CD"/>
    <w:rsid w:val="00AE4A34"/>
    <w:rsid w:val="00AE66B2"/>
    <w:rsid w:val="00AE75AF"/>
    <w:rsid w:val="00AF2720"/>
    <w:rsid w:val="00AF4B10"/>
    <w:rsid w:val="00AF7E97"/>
    <w:rsid w:val="00B15730"/>
    <w:rsid w:val="00B203AC"/>
    <w:rsid w:val="00B41329"/>
    <w:rsid w:val="00B413D7"/>
    <w:rsid w:val="00B51234"/>
    <w:rsid w:val="00B5646E"/>
    <w:rsid w:val="00B606CF"/>
    <w:rsid w:val="00B6279B"/>
    <w:rsid w:val="00B6337D"/>
    <w:rsid w:val="00B71263"/>
    <w:rsid w:val="00B71C4E"/>
    <w:rsid w:val="00B75483"/>
    <w:rsid w:val="00B76787"/>
    <w:rsid w:val="00B77AF0"/>
    <w:rsid w:val="00B806C6"/>
    <w:rsid w:val="00B84608"/>
    <w:rsid w:val="00B86CF3"/>
    <w:rsid w:val="00B9309A"/>
    <w:rsid w:val="00B9437E"/>
    <w:rsid w:val="00B961CD"/>
    <w:rsid w:val="00BB0431"/>
    <w:rsid w:val="00BB10CB"/>
    <w:rsid w:val="00BC3F71"/>
    <w:rsid w:val="00BD5664"/>
    <w:rsid w:val="00BE11FE"/>
    <w:rsid w:val="00BE6CCF"/>
    <w:rsid w:val="00BE72B8"/>
    <w:rsid w:val="00BF4979"/>
    <w:rsid w:val="00BF7049"/>
    <w:rsid w:val="00C00CC6"/>
    <w:rsid w:val="00C01B23"/>
    <w:rsid w:val="00C15A3F"/>
    <w:rsid w:val="00C23932"/>
    <w:rsid w:val="00C23D6C"/>
    <w:rsid w:val="00C25078"/>
    <w:rsid w:val="00C34708"/>
    <w:rsid w:val="00C3550C"/>
    <w:rsid w:val="00C36743"/>
    <w:rsid w:val="00C37AE1"/>
    <w:rsid w:val="00C44464"/>
    <w:rsid w:val="00C44668"/>
    <w:rsid w:val="00C552BF"/>
    <w:rsid w:val="00C62438"/>
    <w:rsid w:val="00C70BE6"/>
    <w:rsid w:val="00C724A9"/>
    <w:rsid w:val="00C75486"/>
    <w:rsid w:val="00C75EDA"/>
    <w:rsid w:val="00C84B03"/>
    <w:rsid w:val="00CA355E"/>
    <w:rsid w:val="00CA57FF"/>
    <w:rsid w:val="00CA66C7"/>
    <w:rsid w:val="00CB2020"/>
    <w:rsid w:val="00CB452F"/>
    <w:rsid w:val="00CB6897"/>
    <w:rsid w:val="00CC1522"/>
    <w:rsid w:val="00CC3E91"/>
    <w:rsid w:val="00CC4EDC"/>
    <w:rsid w:val="00CC7601"/>
    <w:rsid w:val="00CC7EE1"/>
    <w:rsid w:val="00CD747D"/>
    <w:rsid w:val="00CE6614"/>
    <w:rsid w:val="00CF0D78"/>
    <w:rsid w:val="00CF106E"/>
    <w:rsid w:val="00CF4E92"/>
    <w:rsid w:val="00D0391B"/>
    <w:rsid w:val="00D072ED"/>
    <w:rsid w:val="00D110BE"/>
    <w:rsid w:val="00D12A46"/>
    <w:rsid w:val="00D136A8"/>
    <w:rsid w:val="00D202E7"/>
    <w:rsid w:val="00D21F51"/>
    <w:rsid w:val="00D230C5"/>
    <w:rsid w:val="00D2384A"/>
    <w:rsid w:val="00D30CC6"/>
    <w:rsid w:val="00D359C6"/>
    <w:rsid w:val="00D37C88"/>
    <w:rsid w:val="00D43164"/>
    <w:rsid w:val="00D4533F"/>
    <w:rsid w:val="00D636AA"/>
    <w:rsid w:val="00D67257"/>
    <w:rsid w:val="00D67C66"/>
    <w:rsid w:val="00D704AD"/>
    <w:rsid w:val="00D71730"/>
    <w:rsid w:val="00D735DB"/>
    <w:rsid w:val="00D82FAA"/>
    <w:rsid w:val="00D84CAC"/>
    <w:rsid w:val="00D87142"/>
    <w:rsid w:val="00D92048"/>
    <w:rsid w:val="00D93729"/>
    <w:rsid w:val="00DA4370"/>
    <w:rsid w:val="00DB5396"/>
    <w:rsid w:val="00DC05CD"/>
    <w:rsid w:val="00DC2267"/>
    <w:rsid w:val="00DD0DDF"/>
    <w:rsid w:val="00DD5058"/>
    <w:rsid w:val="00DD7004"/>
    <w:rsid w:val="00DE0C5D"/>
    <w:rsid w:val="00DF4526"/>
    <w:rsid w:val="00DF73B7"/>
    <w:rsid w:val="00E01E27"/>
    <w:rsid w:val="00E0411A"/>
    <w:rsid w:val="00E04E9B"/>
    <w:rsid w:val="00E05C47"/>
    <w:rsid w:val="00E10EC7"/>
    <w:rsid w:val="00E164CF"/>
    <w:rsid w:val="00E26969"/>
    <w:rsid w:val="00E30C7D"/>
    <w:rsid w:val="00E31111"/>
    <w:rsid w:val="00E33716"/>
    <w:rsid w:val="00E34AAB"/>
    <w:rsid w:val="00E36006"/>
    <w:rsid w:val="00E43010"/>
    <w:rsid w:val="00E43E7B"/>
    <w:rsid w:val="00E45C59"/>
    <w:rsid w:val="00E45FF2"/>
    <w:rsid w:val="00E46C1E"/>
    <w:rsid w:val="00E5243C"/>
    <w:rsid w:val="00E537A4"/>
    <w:rsid w:val="00E57219"/>
    <w:rsid w:val="00E655B3"/>
    <w:rsid w:val="00E70382"/>
    <w:rsid w:val="00E83941"/>
    <w:rsid w:val="00E9333D"/>
    <w:rsid w:val="00EA154D"/>
    <w:rsid w:val="00EA2949"/>
    <w:rsid w:val="00EB1D73"/>
    <w:rsid w:val="00EB23BC"/>
    <w:rsid w:val="00EB5B15"/>
    <w:rsid w:val="00EB7ADE"/>
    <w:rsid w:val="00EC6FDA"/>
    <w:rsid w:val="00ED0212"/>
    <w:rsid w:val="00ED0F20"/>
    <w:rsid w:val="00ED5A01"/>
    <w:rsid w:val="00EE16ED"/>
    <w:rsid w:val="00F025DB"/>
    <w:rsid w:val="00F111A4"/>
    <w:rsid w:val="00F12F06"/>
    <w:rsid w:val="00F23ABC"/>
    <w:rsid w:val="00F3084D"/>
    <w:rsid w:val="00F341B7"/>
    <w:rsid w:val="00F35CCE"/>
    <w:rsid w:val="00F447CA"/>
    <w:rsid w:val="00F452C6"/>
    <w:rsid w:val="00F52FEB"/>
    <w:rsid w:val="00F669A4"/>
    <w:rsid w:val="00F67B99"/>
    <w:rsid w:val="00F70B68"/>
    <w:rsid w:val="00F75D7E"/>
    <w:rsid w:val="00F76E29"/>
    <w:rsid w:val="00F85FC5"/>
    <w:rsid w:val="00F8787C"/>
    <w:rsid w:val="00F90FB4"/>
    <w:rsid w:val="00F9446C"/>
    <w:rsid w:val="00FA0343"/>
    <w:rsid w:val="00FA4943"/>
    <w:rsid w:val="00FA4B55"/>
    <w:rsid w:val="00FB2FB5"/>
    <w:rsid w:val="00FB3F39"/>
    <w:rsid w:val="00FB544B"/>
    <w:rsid w:val="00FC33C5"/>
    <w:rsid w:val="00FD2C94"/>
    <w:rsid w:val="00FD5BA5"/>
    <w:rsid w:val="00FE3CEB"/>
    <w:rsid w:val="00FE51E6"/>
    <w:rsid w:val="00FF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00788a"/>
    </o:shapedefaults>
    <o:shapelayout v:ext="edit">
      <o:idmap v:ext="edit" data="1"/>
    </o:shapelayout>
  </w:shapeDefaults>
  <w:decimalSymbol w:val="."/>
  <w:listSeparator w:val=","/>
  <w14:docId w14:val="5537D8B4"/>
  <w15:docId w15:val="{D4E307CB-8733-4219-B149-EEA3A4968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1FE"/>
    <w:pPr>
      <w:spacing w:line="288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unhideWhenUsed/>
    <w:rsid w:val="00331CBD"/>
    <w:pPr>
      <w:keepNext/>
      <w:spacing w:before="240" w:after="60" w:line="264" w:lineRule="exact"/>
      <w:outlineLvl w:val="0"/>
    </w:pPr>
    <w:rPr>
      <w:rFonts w:ascii="Cambria" w:eastAsia="Times New Roman" w:hAnsi="Cambria"/>
      <w:b/>
      <w:bCs/>
      <w:kern w:val="32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B544B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B544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link w:val="Heading4Char"/>
    <w:rsid w:val="00FB54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E11FE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52FEB"/>
    <w:rPr>
      <w:rFonts w:ascii="Cambria" w:eastAsia="Times New Roman" w:hAnsi="Cambria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23D2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52FEB"/>
    <w:rPr>
      <w:rFonts w:ascii="Arial" w:hAnsi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3D2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2FEB"/>
    <w:rPr>
      <w:rFonts w:ascii="Arial" w:hAnsi="Arial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BE11FE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Hyperlink">
    <w:name w:val="Hyperlink"/>
    <w:uiPriority w:val="99"/>
    <w:rsid w:val="00410714"/>
    <w:rPr>
      <w:rFonts w:ascii="Arial" w:hAnsi="Arial"/>
      <w:color w:val="A6A6A6"/>
      <w:sz w:val="22"/>
      <w:szCs w:val="36"/>
      <w:u w:val="single"/>
      <w:lang w:eastAsia="en-US"/>
    </w:rPr>
  </w:style>
  <w:style w:type="character" w:styleId="FollowedHyperlink">
    <w:name w:val="FollowedHyperlink"/>
    <w:uiPriority w:val="99"/>
    <w:semiHidden/>
    <w:unhideWhenUsed/>
    <w:rsid w:val="009613D5"/>
    <w:rPr>
      <w:color w:val="800080"/>
      <w:u w:val="single"/>
    </w:rPr>
  </w:style>
  <w:style w:type="paragraph" w:customStyle="1" w:styleId="HeadingCC">
    <w:name w:val="Heading CC"/>
    <w:basedOn w:val="Normal"/>
    <w:link w:val="HeadingCCChar"/>
    <w:qFormat/>
    <w:rsid w:val="00E26969"/>
    <w:pPr>
      <w:spacing w:after="60"/>
    </w:pPr>
    <w:rPr>
      <w:b/>
      <w:sz w:val="36"/>
      <w:szCs w:val="36"/>
    </w:rPr>
  </w:style>
  <w:style w:type="character" w:customStyle="1" w:styleId="HeadingCCChar">
    <w:name w:val="Heading CC Char"/>
    <w:link w:val="HeadingCC"/>
    <w:rsid w:val="00E26969"/>
    <w:rPr>
      <w:rFonts w:ascii="Arial" w:hAnsi="Arial"/>
      <w:b/>
      <w:sz w:val="36"/>
      <w:szCs w:val="36"/>
      <w:lang w:eastAsia="en-US"/>
    </w:rPr>
  </w:style>
  <w:style w:type="paragraph" w:customStyle="1" w:styleId="Subheading1">
    <w:name w:val="Subheading 1"/>
    <w:basedOn w:val="HeadingCC"/>
    <w:link w:val="Subheading1Char"/>
    <w:qFormat/>
    <w:rsid w:val="00755EB2"/>
    <w:rPr>
      <w:sz w:val="28"/>
      <w:szCs w:val="28"/>
    </w:rPr>
  </w:style>
  <w:style w:type="character" w:customStyle="1" w:styleId="Subheading1Char">
    <w:name w:val="Subheading 1 Char"/>
    <w:link w:val="Subheading1"/>
    <w:rsid w:val="00755EB2"/>
    <w:rPr>
      <w:rFonts w:ascii="Arial" w:hAnsi="Arial"/>
      <w:b/>
      <w:sz w:val="28"/>
      <w:szCs w:val="28"/>
      <w:lang w:eastAsia="en-US"/>
    </w:rPr>
  </w:style>
  <w:style w:type="paragraph" w:customStyle="1" w:styleId="Subheading2">
    <w:name w:val="Subheading 2"/>
    <w:basedOn w:val="Subheading1"/>
    <w:link w:val="Subheading2Char"/>
    <w:qFormat/>
    <w:rsid w:val="00E26969"/>
    <w:rPr>
      <w:sz w:val="22"/>
      <w:szCs w:val="22"/>
    </w:rPr>
  </w:style>
  <w:style w:type="character" w:customStyle="1" w:styleId="Subheading2Char">
    <w:name w:val="Subheading 2 Char"/>
    <w:link w:val="Subheading2"/>
    <w:rsid w:val="00E26969"/>
    <w:rPr>
      <w:rFonts w:ascii="Arial" w:hAnsi="Arial"/>
      <w:b/>
      <w:sz w:val="22"/>
      <w:szCs w:val="22"/>
      <w:lang w:eastAsia="en-US"/>
    </w:rPr>
  </w:style>
  <w:style w:type="paragraph" w:customStyle="1" w:styleId="BodyText1">
    <w:name w:val="Body Text1"/>
    <w:basedOn w:val="Subheading2"/>
    <w:link w:val="BodytextChar"/>
    <w:qFormat/>
    <w:rsid w:val="00E26969"/>
    <w:pPr>
      <w:spacing w:after="0"/>
    </w:pPr>
    <w:rPr>
      <w:b w:val="0"/>
    </w:rPr>
  </w:style>
  <w:style w:type="character" w:customStyle="1" w:styleId="BodytextChar">
    <w:name w:val="Body text Char"/>
    <w:link w:val="BodyText1"/>
    <w:rsid w:val="00E26969"/>
    <w:rPr>
      <w:rFonts w:ascii="Arial" w:hAnsi="Arial"/>
      <w:b w:val="0"/>
      <w:sz w:val="22"/>
      <w:szCs w:val="22"/>
      <w:lang w:eastAsia="en-US"/>
    </w:rPr>
  </w:style>
  <w:style w:type="paragraph" w:customStyle="1" w:styleId="Bullets10">
    <w:name w:val="Bullets 1"/>
    <w:basedOn w:val="BodyText1"/>
    <w:link w:val="Bullets1Char"/>
    <w:qFormat/>
    <w:rsid w:val="002E3908"/>
    <w:pPr>
      <w:numPr>
        <w:numId w:val="6"/>
      </w:numPr>
      <w:spacing w:after="60"/>
      <w:ind w:left="357" w:hanging="357"/>
    </w:pPr>
  </w:style>
  <w:style w:type="character" w:customStyle="1" w:styleId="Bullets1Char">
    <w:name w:val="Bullets 1 Char"/>
    <w:link w:val="Bullets10"/>
    <w:rsid w:val="002E3908"/>
    <w:rPr>
      <w:rFonts w:ascii="Arial" w:hAnsi="Arial"/>
      <w:sz w:val="22"/>
      <w:szCs w:val="22"/>
      <w:lang w:eastAsia="en-US"/>
    </w:rPr>
  </w:style>
  <w:style w:type="paragraph" w:customStyle="1" w:styleId="Bullets20">
    <w:name w:val="Bullets 2"/>
    <w:basedOn w:val="BodyText1"/>
    <w:link w:val="Bullets2Char"/>
    <w:qFormat/>
    <w:rsid w:val="002E3908"/>
    <w:pPr>
      <w:numPr>
        <w:numId w:val="1"/>
      </w:numPr>
      <w:spacing w:after="60"/>
      <w:ind w:left="714" w:hanging="357"/>
    </w:pPr>
  </w:style>
  <w:style w:type="character" w:customStyle="1" w:styleId="Bullets2Char">
    <w:name w:val="Bullets 2 Char"/>
    <w:link w:val="Bullets20"/>
    <w:rsid w:val="002E3908"/>
    <w:rPr>
      <w:rFonts w:ascii="Arial" w:hAnsi="Arial"/>
      <w:sz w:val="22"/>
      <w:szCs w:val="22"/>
      <w:lang w:eastAsia="en-US"/>
    </w:rPr>
  </w:style>
  <w:style w:type="paragraph" w:customStyle="1" w:styleId="Bullets1">
    <w:name w:val="Bullets #1"/>
    <w:basedOn w:val="BodyText1"/>
    <w:link w:val="Bullets1Char0"/>
    <w:qFormat/>
    <w:rsid w:val="008D0568"/>
    <w:pPr>
      <w:numPr>
        <w:numId w:val="2"/>
      </w:numPr>
      <w:spacing w:after="60"/>
      <w:ind w:left="357" w:hanging="357"/>
    </w:pPr>
  </w:style>
  <w:style w:type="character" w:customStyle="1" w:styleId="Bullets1Char0">
    <w:name w:val="Bullets #1 Char"/>
    <w:link w:val="Bullets1"/>
    <w:rsid w:val="008D0568"/>
    <w:rPr>
      <w:rFonts w:ascii="Arial" w:hAnsi="Arial"/>
      <w:sz w:val="22"/>
      <w:szCs w:val="22"/>
      <w:lang w:eastAsia="en-US"/>
    </w:rPr>
  </w:style>
  <w:style w:type="paragraph" w:customStyle="1" w:styleId="Bullets2">
    <w:name w:val="Bullets #2"/>
    <w:basedOn w:val="BodyText1"/>
    <w:link w:val="Bullets2Char0"/>
    <w:qFormat/>
    <w:rsid w:val="00A301A1"/>
    <w:pPr>
      <w:numPr>
        <w:numId w:val="7"/>
      </w:numPr>
      <w:spacing w:after="60"/>
    </w:pPr>
  </w:style>
  <w:style w:type="character" w:customStyle="1" w:styleId="Bullets2Char0">
    <w:name w:val="Bullets #2 Char"/>
    <w:link w:val="Bullets2"/>
    <w:rsid w:val="00A301A1"/>
    <w:rPr>
      <w:rFonts w:ascii="Arial" w:hAnsi="Arial"/>
      <w:sz w:val="22"/>
      <w:szCs w:val="22"/>
      <w:lang w:eastAsia="en-US"/>
    </w:rPr>
  </w:style>
  <w:style w:type="paragraph" w:customStyle="1" w:styleId="Bullets3">
    <w:name w:val="Bullets #3"/>
    <w:basedOn w:val="BodyText1"/>
    <w:link w:val="Bullets3Char"/>
    <w:qFormat/>
    <w:rsid w:val="00705DF1"/>
    <w:pPr>
      <w:numPr>
        <w:numId w:val="34"/>
      </w:numPr>
      <w:spacing w:after="60"/>
      <w:ind w:left="1077" w:hanging="357"/>
    </w:pPr>
  </w:style>
  <w:style w:type="character" w:customStyle="1" w:styleId="Bullets3Char">
    <w:name w:val="Bullets #3 Char"/>
    <w:link w:val="Bullets3"/>
    <w:rsid w:val="00705DF1"/>
    <w:rPr>
      <w:rFonts w:ascii="Arial" w:hAnsi="Arial"/>
      <w:sz w:val="22"/>
      <w:szCs w:val="22"/>
      <w:lang w:eastAsia="en-US"/>
    </w:rPr>
  </w:style>
  <w:style w:type="paragraph" w:customStyle="1" w:styleId="Reference">
    <w:name w:val="Reference"/>
    <w:basedOn w:val="Normal"/>
    <w:link w:val="ReferenceChar"/>
    <w:qFormat/>
    <w:rsid w:val="00E26969"/>
    <w:rPr>
      <w:i/>
    </w:rPr>
  </w:style>
  <w:style w:type="character" w:customStyle="1" w:styleId="ReferenceChar">
    <w:name w:val="Reference Char"/>
    <w:link w:val="Reference"/>
    <w:rsid w:val="00E26969"/>
    <w:rPr>
      <w:rFonts w:ascii="Arial" w:hAnsi="Arial"/>
      <w:i/>
      <w:sz w:val="22"/>
      <w:szCs w:val="22"/>
      <w:lang w:eastAsia="en-US"/>
    </w:rPr>
  </w:style>
  <w:style w:type="paragraph" w:customStyle="1" w:styleId="Hyperlinkblue">
    <w:name w:val="Hyperlink (blue)"/>
    <w:basedOn w:val="BodyText1"/>
    <w:link w:val="HyperlinkblueChar"/>
    <w:qFormat/>
    <w:rsid w:val="002804C5"/>
    <w:rPr>
      <w:color w:val="0000FF"/>
    </w:rPr>
  </w:style>
  <w:style w:type="character" w:customStyle="1" w:styleId="HyperlinkblueChar">
    <w:name w:val="Hyperlink (blue) Char"/>
    <w:link w:val="Hyperlinkblue"/>
    <w:rsid w:val="002804C5"/>
    <w:rPr>
      <w:rFonts w:ascii="Arial" w:hAnsi="Arial"/>
      <w:color w:val="0000FF"/>
      <w:sz w:val="22"/>
      <w:szCs w:val="22"/>
      <w:lang w:eastAsia="en-US"/>
    </w:rPr>
  </w:style>
  <w:style w:type="paragraph" w:customStyle="1" w:styleId="Imprint">
    <w:name w:val="Imprint"/>
    <w:basedOn w:val="BodyText1"/>
    <w:link w:val="ImprintChar"/>
    <w:qFormat/>
    <w:rsid w:val="00E26969"/>
    <w:rPr>
      <w:sz w:val="18"/>
      <w:szCs w:val="18"/>
    </w:rPr>
  </w:style>
  <w:style w:type="character" w:customStyle="1" w:styleId="ImprintChar">
    <w:name w:val="Imprint Char"/>
    <w:link w:val="Imprint"/>
    <w:rsid w:val="00E26969"/>
    <w:rPr>
      <w:rFonts w:ascii="Arial" w:hAnsi="Arial"/>
      <w:b w:val="0"/>
      <w:sz w:val="18"/>
      <w:szCs w:val="18"/>
      <w:lang w:eastAsia="en-US"/>
    </w:rPr>
  </w:style>
  <w:style w:type="paragraph" w:customStyle="1" w:styleId="Imprinthyperlink">
    <w:name w:val="Imprint hyperlink"/>
    <w:basedOn w:val="Imprint"/>
    <w:link w:val="ImprinthyperlinkChar"/>
    <w:qFormat/>
    <w:rsid w:val="000A4DA6"/>
    <w:rPr>
      <w:color w:val="A6A6A6"/>
      <w:u w:val="single"/>
    </w:rPr>
  </w:style>
  <w:style w:type="character" w:customStyle="1" w:styleId="ImprinthyperlinkChar">
    <w:name w:val="Imprint hyperlink Char"/>
    <w:link w:val="Imprinthyperlink"/>
    <w:rsid w:val="000A4DA6"/>
    <w:rPr>
      <w:rFonts w:ascii="Arial" w:hAnsi="Arial"/>
      <w:color w:val="A6A6A6"/>
      <w:sz w:val="18"/>
      <w:szCs w:val="18"/>
      <w:u w:val="single"/>
      <w:lang w:eastAsia="en-US"/>
    </w:rPr>
  </w:style>
  <w:style w:type="paragraph" w:customStyle="1" w:styleId="Reportcover">
    <w:name w:val="Report cover"/>
    <w:basedOn w:val="HeadingCC"/>
    <w:link w:val="ReportcoverChar"/>
    <w:qFormat/>
    <w:rsid w:val="00E26969"/>
    <w:rPr>
      <w:sz w:val="48"/>
      <w:szCs w:val="48"/>
    </w:rPr>
  </w:style>
  <w:style w:type="character" w:customStyle="1" w:styleId="ReportcoverChar">
    <w:name w:val="Report cover Char"/>
    <w:link w:val="Reportcover"/>
    <w:rsid w:val="00E26969"/>
    <w:rPr>
      <w:rFonts w:ascii="Arial" w:hAnsi="Arial"/>
      <w:b/>
      <w:sz w:val="48"/>
      <w:szCs w:val="48"/>
      <w:lang w:eastAsia="en-US"/>
    </w:rPr>
  </w:style>
  <w:style w:type="paragraph" w:customStyle="1" w:styleId="Beforebullets">
    <w:name w:val="Before bullets"/>
    <w:basedOn w:val="BodyText1"/>
    <w:link w:val="BeforebulletsChar"/>
    <w:qFormat/>
    <w:rsid w:val="002E3908"/>
    <w:pPr>
      <w:spacing w:after="60"/>
    </w:pPr>
  </w:style>
  <w:style w:type="character" w:customStyle="1" w:styleId="BeforebulletsChar">
    <w:name w:val="Before bullets Char"/>
    <w:link w:val="Beforebullets"/>
    <w:rsid w:val="002E3908"/>
    <w:rPr>
      <w:rFonts w:ascii="Arial" w:hAnsi="Arial"/>
      <w:b w:val="0"/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FB544B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FB544B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Heading4Char">
    <w:name w:val="Heading 4 Char"/>
    <w:link w:val="Heading4"/>
    <w:rsid w:val="00FB544B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4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544B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B544B"/>
    <w:pPr>
      <w:spacing w:after="120" w:line="276" w:lineRule="auto"/>
      <w:ind w:left="283"/>
    </w:pPr>
    <w:rPr>
      <w:rFonts w:ascii="Calibri" w:hAnsi="Calibri"/>
    </w:rPr>
  </w:style>
  <w:style w:type="character" w:customStyle="1" w:styleId="BodyTextIndentChar">
    <w:name w:val="Body Text Indent Char"/>
    <w:link w:val="BodyTextIndent"/>
    <w:uiPriority w:val="99"/>
    <w:semiHidden/>
    <w:rsid w:val="00FB544B"/>
    <w:rPr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B544B"/>
    <w:pPr>
      <w:spacing w:after="120" w:line="480" w:lineRule="auto"/>
      <w:ind w:left="283"/>
    </w:pPr>
    <w:rPr>
      <w:rFonts w:ascii="Calibri" w:hAnsi="Calibri"/>
    </w:rPr>
  </w:style>
  <w:style w:type="character" w:customStyle="1" w:styleId="BodyTextIndent2Char">
    <w:name w:val="Body Text Indent 2 Char"/>
    <w:link w:val="BodyTextIndent2"/>
    <w:uiPriority w:val="99"/>
    <w:semiHidden/>
    <w:rsid w:val="00FB544B"/>
    <w:rPr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B544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FB544B"/>
    <w:rPr>
      <w:sz w:val="16"/>
      <w:szCs w:val="16"/>
      <w:lang w:eastAsia="en-US"/>
    </w:rPr>
  </w:style>
  <w:style w:type="paragraph" w:styleId="Caption">
    <w:name w:val="caption"/>
    <w:basedOn w:val="Normal"/>
    <w:next w:val="Normal"/>
    <w:link w:val="CaptionChar"/>
    <w:qFormat/>
    <w:rsid w:val="009438CA"/>
    <w:pPr>
      <w:spacing w:before="72" w:after="72" w:line="240" w:lineRule="auto"/>
    </w:pPr>
    <w:rPr>
      <w:rFonts w:eastAsia="Times New Roman" w:cs="Arial"/>
      <w:bCs/>
      <w:spacing w:val="-4"/>
      <w:sz w:val="18"/>
      <w:szCs w:val="24"/>
    </w:rPr>
  </w:style>
  <w:style w:type="table" w:styleId="TableGrid">
    <w:name w:val="Table Grid"/>
    <w:basedOn w:val="TableNormal"/>
    <w:uiPriority w:val="59"/>
    <w:rsid w:val="00FB544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FB54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44B"/>
    <w:pPr>
      <w:spacing w:after="200" w:line="240" w:lineRule="auto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B544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44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544B"/>
    <w:rPr>
      <w:b/>
      <w:bCs/>
      <w:lang w:eastAsia="en-US"/>
    </w:rPr>
  </w:style>
  <w:style w:type="paragraph" w:styleId="Revision">
    <w:name w:val="Revision"/>
    <w:hidden/>
    <w:uiPriority w:val="99"/>
    <w:semiHidden/>
    <w:rsid w:val="00FB544B"/>
    <w:rPr>
      <w:sz w:val="22"/>
      <w:szCs w:val="22"/>
      <w:lang w:eastAsia="en-US"/>
    </w:rPr>
  </w:style>
  <w:style w:type="paragraph" w:customStyle="1" w:styleId="Tablecaption">
    <w:name w:val="Table caption"/>
    <w:basedOn w:val="Caption"/>
    <w:link w:val="TablecaptionChar"/>
    <w:rsid w:val="00DC05CD"/>
    <w:rPr>
      <w:b/>
      <w:color w:val="A6A6A6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0C3771"/>
    <w:pPr>
      <w:tabs>
        <w:tab w:val="right" w:leader="dot" w:pos="8505"/>
      </w:tabs>
      <w:spacing w:line="480" w:lineRule="auto"/>
    </w:pPr>
  </w:style>
  <w:style w:type="character" w:customStyle="1" w:styleId="CaptionChar">
    <w:name w:val="Caption Char"/>
    <w:link w:val="Caption"/>
    <w:rsid w:val="009438CA"/>
    <w:rPr>
      <w:rFonts w:ascii="Arial" w:eastAsia="Times New Roman" w:hAnsi="Arial" w:cs="Arial"/>
      <w:bCs/>
      <w:spacing w:val="-4"/>
      <w:sz w:val="18"/>
      <w:szCs w:val="24"/>
      <w:lang w:eastAsia="en-US"/>
    </w:rPr>
  </w:style>
  <w:style w:type="character" w:customStyle="1" w:styleId="TablecaptionChar">
    <w:name w:val="Table caption Char"/>
    <w:link w:val="Tablecaption"/>
    <w:rsid w:val="00DC05CD"/>
    <w:rPr>
      <w:rFonts w:ascii="Arial" w:eastAsia="Times New Roman" w:hAnsi="Arial" w:cs="Arial"/>
      <w:b w:val="0"/>
      <w:bCs/>
      <w:color w:val="A6A6A6"/>
      <w:spacing w:val="-4"/>
      <w:sz w:val="18"/>
      <w:szCs w:val="1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F70B68"/>
    <w:pPr>
      <w:ind w:left="220"/>
    </w:pPr>
  </w:style>
  <w:style w:type="table" w:customStyle="1" w:styleId="TableGrid1">
    <w:name w:val="Table Grid1"/>
    <w:basedOn w:val="TableNormal"/>
    <w:next w:val="TableGrid"/>
    <w:uiPriority w:val="59"/>
    <w:rsid w:val="00504C8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04C8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hasisTeal">
    <w:name w:val="EmphasisTeal"/>
    <w:basedOn w:val="BodyText1"/>
    <w:link w:val="EmphasisTealChar"/>
    <w:qFormat/>
    <w:rsid w:val="007B4B74"/>
    <w:rPr>
      <w:color w:val="00788A"/>
    </w:rPr>
  </w:style>
  <w:style w:type="character" w:customStyle="1" w:styleId="EmphasisTealChar">
    <w:name w:val="EmphasisTeal Char"/>
    <w:link w:val="EmphasisTeal"/>
    <w:rsid w:val="007B4B74"/>
    <w:rPr>
      <w:rFonts w:ascii="Arial" w:hAnsi="Arial"/>
      <w:b w:val="0"/>
      <w:color w:val="00788A"/>
      <w:sz w:val="22"/>
      <w:szCs w:val="22"/>
      <w:lang w:eastAsia="en-US"/>
    </w:rPr>
  </w:style>
  <w:style w:type="paragraph" w:customStyle="1" w:styleId="Picturecredit">
    <w:name w:val="Picture credit"/>
    <w:basedOn w:val="BodyText1"/>
    <w:link w:val="PicturecreditChar"/>
    <w:qFormat/>
    <w:rsid w:val="00AA19C9"/>
    <w:rPr>
      <w:sz w:val="14"/>
      <w:szCs w:val="14"/>
    </w:rPr>
  </w:style>
  <w:style w:type="character" w:customStyle="1" w:styleId="PicturecreditChar">
    <w:name w:val="Picture credit Char"/>
    <w:link w:val="Picturecredit"/>
    <w:rsid w:val="00AA19C9"/>
    <w:rPr>
      <w:rFonts w:ascii="Arial" w:hAnsi="Arial"/>
      <w:b w:val="0"/>
      <w:sz w:val="14"/>
      <w:szCs w:val="1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34728"/>
    <w:pPr>
      <w:spacing w:after="100"/>
      <w:ind w:left="440"/>
    </w:pPr>
  </w:style>
  <w:style w:type="paragraph" w:customStyle="1" w:styleId="Tablebody">
    <w:name w:val="Table body"/>
    <w:basedOn w:val="BodyText1"/>
    <w:link w:val="TablebodyChar"/>
    <w:qFormat/>
    <w:rsid w:val="00BC3F71"/>
    <w:pPr>
      <w:spacing w:line="240" w:lineRule="auto"/>
    </w:pPr>
    <w:rPr>
      <w:sz w:val="20"/>
      <w:szCs w:val="20"/>
    </w:rPr>
  </w:style>
  <w:style w:type="paragraph" w:customStyle="1" w:styleId="Tableheader">
    <w:name w:val="Table header"/>
    <w:basedOn w:val="Tablebody"/>
    <w:link w:val="TableheaderChar"/>
    <w:qFormat/>
    <w:rsid w:val="00BC3F71"/>
    <w:rPr>
      <w:b/>
    </w:rPr>
  </w:style>
  <w:style w:type="character" w:customStyle="1" w:styleId="TablebodyChar">
    <w:name w:val="Table body Char"/>
    <w:link w:val="Tablebody"/>
    <w:rsid w:val="00BC3F71"/>
    <w:rPr>
      <w:rFonts w:ascii="Arial" w:hAnsi="Arial"/>
      <w:b w:val="0"/>
      <w:sz w:val="22"/>
      <w:szCs w:val="22"/>
      <w:lang w:eastAsia="en-US"/>
    </w:rPr>
  </w:style>
  <w:style w:type="character" w:customStyle="1" w:styleId="TableheaderChar">
    <w:name w:val="Table header Char"/>
    <w:link w:val="Tableheader"/>
    <w:rsid w:val="00BC3F71"/>
    <w:rPr>
      <w:rFonts w:ascii="Arial" w:hAnsi="Arial"/>
      <w:b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755EB2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  <w:lang w:val="en-GB" w:eastAsia="en-AU"/>
    </w:rPr>
  </w:style>
  <w:style w:type="paragraph" w:customStyle="1" w:styleId="Subheader">
    <w:name w:val="Sub header"/>
    <w:basedOn w:val="Normal"/>
    <w:uiPriority w:val="99"/>
    <w:rsid w:val="00755EB2"/>
    <w:pPr>
      <w:autoSpaceDE w:val="0"/>
      <w:autoSpaceDN w:val="0"/>
      <w:adjustRightInd w:val="0"/>
      <w:spacing w:after="57"/>
      <w:textAlignment w:val="center"/>
    </w:pPr>
    <w:rPr>
      <w:rFonts w:ascii="MetaBold-Roman" w:hAnsi="MetaBold-Roman" w:cs="MetaBold-Roman"/>
      <w:color w:val="000000"/>
      <w:lang w:val="en-GB" w:eastAsia="en-AU"/>
    </w:rPr>
  </w:style>
  <w:style w:type="paragraph" w:customStyle="1" w:styleId="Table">
    <w:name w:val="Table"/>
    <w:basedOn w:val="Normal"/>
    <w:uiPriority w:val="99"/>
    <w:rsid w:val="00755EB2"/>
    <w:pPr>
      <w:suppressAutoHyphens/>
      <w:autoSpaceDE w:val="0"/>
      <w:autoSpaceDN w:val="0"/>
      <w:adjustRightInd w:val="0"/>
      <w:spacing w:line="200" w:lineRule="atLeast"/>
      <w:textAlignment w:val="center"/>
    </w:pPr>
    <w:rPr>
      <w:rFonts w:ascii="MetaBook-Roman" w:hAnsi="MetaBook-Roman" w:cs="MetaBook-Roman"/>
      <w:color w:val="000000"/>
      <w:sz w:val="20"/>
      <w:szCs w:val="20"/>
      <w:lang w:val="en-GB" w:eastAsia="en-AU"/>
    </w:rPr>
  </w:style>
  <w:style w:type="paragraph" w:customStyle="1" w:styleId="CC-Bullets1">
    <w:name w:val="CC - Bullets 1"/>
    <w:basedOn w:val="Normal"/>
    <w:link w:val="CC-Bullets1Char"/>
    <w:autoRedefine/>
    <w:qFormat/>
    <w:rsid w:val="002804C5"/>
    <w:pPr>
      <w:spacing w:line="264" w:lineRule="exact"/>
      <w:ind w:left="360" w:hanging="360"/>
    </w:pPr>
    <w:rPr>
      <w:szCs w:val="36"/>
    </w:rPr>
  </w:style>
  <w:style w:type="character" w:customStyle="1" w:styleId="CC-Bullets1Char">
    <w:name w:val="CC - Bullets 1 Char"/>
    <w:link w:val="CC-Bullets1"/>
    <w:rsid w:val="002804C5"/>
    <w:rPr>
      <w:rFonts w:ascii="Arial" w:hAnsi="Arial"/>
      <w:sz w:val="22"/>
      <w:szCs w:val="36"/>
      <w:lang w:eastAsia="en-US"/>
    </w:rPr>
  </w:style>
  <w:style w:type="paragraph" w:customStyle="1" w:styleId="CC-Subheadingtwo">
    <w:name w:val="CC - Subheading two"/>
    <w:basedOn w:val="Normal"/>
    <w:link w:val="CC-SubheadingtwoChar"/>
    <w:qFormat/>
    <w:rsid w:val="002804C5"/>
    <w:pPr>
      <w:spacing w:line="264" w:lineRule="exact"/>
    </w:pPr>
    <w:rPr>
      <w:b/>
      <w:szCs w:val="36"/>
    </w:rPr>
  </w:style>
  <w:style w:type="character" w:customStyle="1" w:styleId="CC-SubheadingtwoChar">
    <w:name w:val="CC - Subheading two Char"/>
    <w:link w:val="CC-Subheadingtwo"/>
    <w:rsid w:val="002804C5"/>
    <w:rPr>
      <w:rFonts w:ascii="Arial" w:hAnsi="Arial"/>
      <w:b/>
      <w:sz w:val="22"/>
      <w:szCs w:val="36"/>
      <w:lang w:eastAsia="en-US"/>
    </w:rPr>
  </w:style>
  <w:style w:type="paragraph" w:customStyle="1" w:styleId="CC-Exptextbody">
    <w:name w:val="CC - Exp text body"/>
    <w:basedOn w:val="Normal"/>
    <w:link w:val="CC-ExptextbodyChar"/>
    <w:autoRedefine/>
    <w:qFormat/>
    <w:rsid w:val="00953A2E"/>
    <w:pPr>
      <w:spacing w:line="160" w:lineRule="exact"/>
    </w:pPr>
    <w:rPr>
      <w:sz w:val="14"/>
      <w:szCs w:val="16"/>
    </w:rPr>
  </w:style>
  <w:style w:type="character" w:customStyle="1" w:styleId="CC-ExptextbodyChar">
    <w:name w:val="CC - Exp text body Char"/>
    <w:link w:val="CC-Exptextbody"/>
    <w:rsid w:val="00953A2E"/>
    <w:rPr>
      <w:rFonts w:ascii="Arial" w:hAnsi="Arial"/>
      <w:sz w:val="14"/>
      <w:szCs w:val="16"/>
      <w:lang w:eastAsia="en-US"/>
    </w:rPr>
  </w:style>
  <w:style w:type="paragraph" w:customStyle="1" w:styleId="Hyperlink-exptext">
    <w:name w:val="Hyperlink - exp text"/>
    <w:link w:val="Hyperlink-exptextChar"/>
    <w:autoRedefine/>
    <w:qFormat/>
    <w:rsid w:val="00953A2E"/>
    <w:pPr>
      <w:spacing w:line="160" w:lineRule="exact"/>
    </w:pPr>
    <w:rPr>
      <w:rFonts w:ascii="Arial" w:hAnsi="Arial"/>
      <w:color w:val="0000FF"/>
      <w:sz w:val="14"/>
      <w:szCs w:val="16"/>
      <w:lang w:eastAsia="en-US"/>
    </w:rPr>
  </w:style>
  <w:style w:type="character" w:customStyle="1" w:styleId="Hyperlink-exptextChar">
    <w:name w:val="Hyperlink - exp text Char"/>
    <w:link w:val="Hyperlink-exptext"/>
    <w:rsid w:val="00953A2E"/>
    <w:rPr>
      <w:rFonts w:ascii="Arial" w:hAnsi="Arial"/>
      <w:color w:val="0000FF"/>
      <w:sz w:val="14"/>
      <w:szCs w:val="16"/>
      <w:lang w:eastAsia="en-US"/>
    </w:rPr>
  </w:style>
  <w:style w:type="table" w:styleId="GridTable2-Accent5">
    <w:name w:val="Grid Table 2 Accent 5"/>
    <w:basedOn w:val="TableNormal"/>
    <w:uiPriority w:val="47"/>
    <w:rsid w:val="00B8460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B8460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B8460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01B2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918A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18A6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918A6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760B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24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44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2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1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9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0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485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qld.gov.au/__data/assets/pdf_file/0024/147570/qh-gdl-363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health.qld.gov.au/cunninghamcentre/html/courses/03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lth.qld.gov.au/cunninghamcentre/html/courses/031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CC\QUA\SHARED\QMS\MKT_TEM\FSH_TEM_V1.0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0742A6F21B417CBAA36F69BD946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85256-391D-4291-895A-25DDCB7B731B}"/>
      </w:docPartPr>
      <w:docPartBody>
        <w:p w:rsidR="00D53C09" w:rsidRDefault="009874BE" w:rsidP="009874BE">
          <w:pPr>
            <w:pStyle w:val="B00742A6F21B417CBAA36F69BD946E01"/>
          </w:pPr>
          <w:r w:rsidRPr="00801D18">
            <w:rPr>
              <w:rStyle w:val="PlaceholderText"/>
            </w:rPr>
            <w:t>Click or tap to enter a date.</w:t>
          </w:r>
        </w:p>
      </w:docPartBody>
    </w:docPart>
    <w:docPart>
      <w:docPartPr>
        <w:name w:val="6BBE4A5D5CA24DCDB0EC04AE68865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BCB3-E6C9-49E6-B840-99F3DE652B3E}"/>
      </w:docPartPr>
      <w:docPartBody>
        <w:p w:rsidR="00D53C09" w:rsidRDefault="009874BE" w:rsidP="009874BE">
          <w:pPr>
            <w:pStyle w:val="6BBE4A5D5CA24DCDB0EC04AE68865DEA"/>
          </w:pPr>
          <w:r w:rsidRPr="00801D18">
            <w:rPr>
              <w:rStyle w:val="PlaceholderText"/>
            </w:rPr>
            <w:t>Click or tap to enter a date.</w:t>
          </w:r>
        </w:p>
      </w:docPartBody>
    </w:docPart>
    <w:docPart>
      <w:docPartPr>
        <w:name w:val="FC76A204A703492BAF603697DA17F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97CAD-C563-4242-8F8A-04088BE2DC1E}"/>
      </w:docPartPr>
      <w:docPartBody>
        <w:p w:rsidR="00D53C09" w:rsidRDefault="009874BE" w:rsidP="009874BE">
          <w:pPr>
            <w:pStyle w:val="FC76A204A703492BAF603697DA17FB78"/>
          </w:pPr>
          <w:r w:rsidRPr="00801D18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4004D35F5340AFA750EF682810B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6A231-0160-431C-92D0-F60A10B3FB29}"/>
      </w:docPartPr>
      <w:docPartBody>
        <w:p w:rsidR="00D53C09" w:rsidRDefault="009874BE" w:rsidP="009874BE">
          <w:pPr>
            <w:pStyle w:val="984004D35F5340AFA750EF682810B66E"/>
          </w:pPr>
          <w:r w:rsidRPr="00801D18">
            <w:rPr>
              <w:rStyle w:val="PlaceholderText"/>
            </w:rPr>
            <w:t>Click or tap to enter a date.</w:t>
          </w:r>
        </w:p>
      </w:docPartBody>
    </w:docPart>
    <w:docPart>
      <w:docPartPr>
        <w:name w:val="8BDE38415E1E4E1CA6451456E6D3F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9A79B-47D8-496B-A96E-F97CEA20FD24}"/>
      </w:docPartPr>
      <w:docPartBody>
        <w:p w:rsidR="00D53C09" w:rsidRDefault="009874BE" w:rsidP="009874BE">
          <w:pPr>
            <w:pStyle w:val="8BDE38415E1E4E1CA6451456E6D3F2E5"/>
          </w:pPr>
          <w:r w:rsidRPr="00801D1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Segoe UI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etaBold-Roman"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574"/>
    <w:rsid w:val="00641F20"/>
    <w:rsid w:val="009874BE"/>
    <w:rsid w:val="00A74574"/>
    <w:rsid w:val="00D5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74BE"/>
    <w:rPr>
      <w:color w:val="808080"/>
    </w:rPr>
  </w:style>
  <w:style w:type="paragraph" w:customStyle="1" w:styleId="B00742A6F21B417CBAA36F69BD946E01">
    <w:name w:val="B00742A6F21B417CBAA36F69BD946E01"/>
    <w:rsid w:val="009874BE"/>
  </w:style>
  <w:style w:type="paragraph" w:customStyle="1" w:styleId="6BBE4A5D5CA24DCDB0EC04AE68865DEA">
    <w:name w:val="6BBE4A5D5CA24DCDB0EC04AE68865DEA"/>
    <w:rsid w:val="009874BE"/>
  </w:style>
  <w:style w:type="paragraph" w:customStyle="1" w:styleId="FC76A204A703492BAF603697DA17FB78">
    <w:name w:val="FC76A204A703492BAF603697DA17FB78"/>
    <w:rsid w:val="009874BE"/>
  </w:style>
  <w:style w:type="paragraph" w:customStyle="1" w:styleId="984004D35F5340AFA750EF682810B66E">
    <w:name w:val="984004D35F5340AFA750EF682810B66E"/>
    <w:rsid w:val="009874BE"/>
  </w:style>
  <w:style w:type="paragraph" w:customStyle="1" w:styleId="8BDE38415E1E4E1CA6451456E6D3F2E5">
    <w:name w:val="8BDE38415E1E4E1CA6451456E6D3F2E5"/>
    <w:rsid w:val="009874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7A51E-D6F6-473D-9074-E1FFCDAA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FSH_TEM_V1.00</Template>
  <TotalTime>1</TotalTime>
  <Pages>1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Supervision agreement | X-ray Operator Introductory Course</vt:lpstr>
    </vt:vector>
  </TitlesOfParts>
  <Company>Queensland Health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Supervision agreement | X-ray Operator Introductory Course</dc:title>
  <dc:creator>Katie Bauer</dc:creator>
  <cp:keywords>Supervision agreement | X-ray Operator Introductory Course; Cunningham Centre | Darling Downs Health; Xray; Allied Health</cp:keywords>
  <cp:lastModifiedBy>Louise Blair</cp:lastModifiedBy>
  <cp:revision>2</cp:revision>
  <cp:lastPrinted>2022-01-31T04:58:00Z</cp:lastPrinted>
  <dcterms:created xsi:type="dcterms:W3CDTF">2022-09-20T04:41:00Z</dcterms:created>
  <dcterms:modified xsi:type="dcterms:W3CDTF">2022-09-20T04:41:00Z</dcterms:modified>
</cp:coreProperties>
</file>