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E12700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E12700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E12700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E12700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126BC46D" w:rsidR="00E45740" w:rsidRPr="00A109D9" w:rsidRDefault="00CC66DD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Geriatric Acute Inpatient 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7F03411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2D7157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0576C5" w:rsidRPr="00371A1D" w14:paraId="1E87DDA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288CE0" w14:textId="6419AD64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 xml:space="preserve">provides access </w:t>
                </w:r>
                <w:r w:rsidR="002D7157">
                  <w:rPr>
                    <w:sz w:val="19"/>
                    <w:szCs w:val="19"/>
                  </w:rPr>
                  <w:t>-24</w:t>
                </w:r>
                <w:r w:rsidRPr="000576C5">
                  <w:rPr>
                    <w:sz w:val="19"/>
                    <w:szCs w:val="19"/>
                  </w:rPr>
                  <w:t xml:space="preserve"> hours</w:t>
                </w:r>
                <w:r w:rsidR="002D7157">
                  <w:rPr>
                    <w:sz w:val="19"/>
                    <w:szCs w:val="19"/>
                  </w:rPr>
                  <w:t xml:space="preserve"> -</w:t>
                </w:r>
                <w:r w:rsidRPr="000576C5">
                  <w:rPr>
                    <w:sz w:val="19"/>
                    <w:szCs w:val="19"/>
                  </w:rPr>
                  <w:t xml:space="preserve"> to multidisciplinary geriatric consultancy service, led by specialist geriatrician </w:t>
                </w:r>
                <w:r w:rsidR="002D7157">
                  <w:rPr>
                    <w:sz w:val="19"/>
                    <w:szCs w:val="19"/>
                  </w:rPr>
                  <w:t>working closely with</w:t>
                </w:r>
                <w:r w:rsidRPr="000576C5">
                  <w:rPr>
                    <w:sz w:val="19"/>
                    <w:szCs w:val="19"/>
                  </w:rPr>
                  <w:t xml:space="preserve"> suitably qualified and experienced nursing and/or allied health staff.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B1670E" w14:textId="77777777" w:rsidR="000576C5" w:rsidRPr="00BF32A8" w:rsidRDefault="000576C5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5A91B4" w14:textId="77777777" w:rsidR="000576C5" w:rsidRDefault="000576C5" w:rsidP="000576C5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54CB83B0" w14:textId="029498F6" w:rsidR="000576C5" w:rsidRDefault="000576C5" w:rsidP="000576C5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0576C5" w:rsidRPr="00371A1D" w14:paraId="6BDE2669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2DFEED" w14:textId="19BA45FB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 xml:space="preserve">processes in place </w:t>
                </w:r>
                <w:r w:rsidR="002D7157">
                  <w:rPr>
                    <w:sz w:val="19"/>
                    <w:szCs w:val="19"/>
                  </w:rPr>
                  <w:t xml:space="preserve">beginning in Emergency </w:t>
                </w:r>
                <w:r w:rsidRPr="000576C5">
                  <w:rPr>
                    <w:sz w:val="19"/>
                    <w:szCs w:val="19"/>
                  </w:rPr>
                  <w:t xml:space="preserve">to facilitate early referral of older patient to multidisciplinary geriatric consultancy service.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9990AE" w14:textId="77777777" w:rsidR="000576C5" w:rsidRPr="00BF32A8" w:rsidRDefault="000576C5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504118" w14:textId="77777777" w:rsidR="000576C5" w:rsidRDefault="000576C5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D7157" w:rsidRPr="00371A1D" w14:paraId="655FD961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C3A33D" w14:textId="2A5B44BE" w:rsidR="002D7157" w:rsidRDefault="002D7157" w:rsidP="000576C5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mechanisms in place to review quality of services provided to older patients in acute inpatient wards.</w:t>
                </w:r>
              </w:p>
              <w:p w14:paraId="78809127" w14:textId="6F6715FE" w:rsidR="002D7157" w:rsidRPr="000576C5" w:rsidRDefault="002D7157" w:rsidP="002D7157">
                <w:pPr>
                  <w:pStyle w:val="ListBullet"/>
                  <w:numPr>
                    <w:ilvl w:val="0"/>
                    <w:numId w:val="0"/>
                  </w:numPr>
                  <w:rPr>
                    <w:sz w:val="19"/>
                    <w:szCs w:val="19"/>
                  </w:rPr>
                </w:pP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4D721C" w14:textId="77777777" w:rsidR="002D7157" w:rsidRPr="00BF32A8" w:rsidRDefault="002D7157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1FA091" w14:textId="77777777" w:rsidR="002D7157" w:rsidRDefault="002D7157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F25EB4" w:rsidRPr="00371A1D" w14:paraId="06D0800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2CDEAA" w14:textId="77777777" w:rsidR="00F25EB4" w:rsidRDefault="002A306F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>provides hospital-based care to older persons across a range of clinical settings.</w:t>
                </w:r>
              </w:p>
              <w:p w14:paraId="32917EB5" w14:textId="5D350C7C" w:rsidR="002D7157" w:rsidRPr="000576C5" w:rsidRDefault="002D7157" w:rsidP="002D7157">
                <w:pPr>
                  <w:pStyle w:val="ListBullet"/>
                  <w:numPr>
                    <w:ilvl w:val="0"/>
                    <w:numId w:val="0"/>
                  </w:numPr>
                  <w:rPr>
                    <w:sz w:val="19"/>
                    <w:szCs w:val="19"/>
                  </w:rPr>
                </w:pP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6B40F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6264FD0" w14:textId="4543E951" w:rsidR="00F25EB4" w:rsidRPr="00BF32A8" w:rsidRDefault="00F25EB4" w:rsidP="002A306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0027D4EF" w:rsidR="00D8247E" w:rsidRPr="002A306F" w:rsidRDefault="000576C5" w:rsidP="002A306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routine use of</w:t>
                </w:r>
                <w:r w:rsidR="002A306F" w:rsidRPr="002A306F">
                  <w:rPr>
                    <w:sz w:val="19"/>
                    <w:szCs w:val="19"/>
                  </w:rPr>
                  <w:t xml:space="preserve"> risk screening, prevention and management protocols for common problems affecting older people such as falls, pressure areas, incontinence, malnutrition and medication errors.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576C5" w:rsidRPr="00371A1D" w14:paraId="6D25753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4E4D4E" w14:textId="75272D81" w:rsidR="000576C5" w:rsidRPr="000576C5" w:rsidRDefault="002D7157" w:rsidP="002A306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may provide newer</w:t>
                </w:r>
                <w:r w:rsidR="000576C5" w:rsidRPr="000576C5">
                  <w:rPr>
                    <w:sz w:val="19"/>
                    <w:szCs w:val="19"/>
                  </w:rPr>
                  <w:t xml:space="preserve"> models of care such as hospital in the home and hospital in the nursing home.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F8619B" w14:textId="77777777" w:rsidR="000576C5" w:rsidRPr="00BF32A8" w:rsidRDefault="000576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C560F5" w14:textId="77777777" w:rsidR="000576C5" w:rsidRPr="00294B2A" w:rsidRDefault="000576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157" w:rsidRPr="00371A1D" w14:paraId="3A34CB2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ACC164" w14:textId="250155F0" w:rsidR="002D7157" w:rsidRPr="000576C5" w:rsidRDefault="002D7157" w:rsidP="002A306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focus on maintaining independence of older patient in safe physical age-friendly environment.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840A19" w14:textId="77777777" w:rsidR="002D7157" w:rsidRPr="00BF32A8" w:rsidRDefault="002D715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A8422B7" w14:textId="77777777" w:rsidR="002D7157" w:rsidRPr="00294B2A" w:rsidRDefault="002D715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81F289E" w:rsidR="009E7E12" w:rsidRPr="002A306F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2A306F">
                  <w:rPr>
                    <w:rFonts w:cstheme="minorHAnsi"/>
                    <w:sz w:val="19"/>
                    <w:szCs w:val="19"/>
                  </w:rPr>
                  <w:t>As per module overview, plus</w:t>
                </w:r>
                <w:r w:rsidR="002A306F" w:rsidRPr="002A306F">
                  <w:rPr>
                    <w:rFonts w:cstheme="minorHAnsi"/>
                    <w:sz w:val="19"/>
                    <w:szCs w:val="19"/>
                  </w:rPr>
                  <w:t xml:space="preserve"> </w:t>
                </w:r>
                <w:r w:rsidR="002A306F" w:rsidRPr="002A306F">
                  <w:rPr>
                    <w:sz w:val="19"/>
                    <w:szCs w:val="19"/>
                  </w:rPr>
                  <w:t xml:space="preserve">access to </w:t>
                </w:r>
                <w:r w:rsidR="002A306F" w:rsidRPr="002A306F">
                  <w:rPr>
                    <w:b/>
                    <w:bCs/>
                    <w:sz w:val="19"/>
                    <w:szCs w:val="19"/>
                  </w:rPr>
                  <w:t xml:space="preserve">one or more </w:t>
                </w:r>
                <w:r w:rsidR="002A306F" w:rsidRPr="002A306F">
                  <w:rPr>
                    <w:sz w:val="19"/>
                    <w:szCs w:val="19"/>
                  </w:rPr>
                  <w:t>of following (visiting basis or outreach services):</w:t>
                </w:r>
              </w:p>
            </w:tc>
          </w:tr>
          <w:tr w:rsidR="00133D16" w:rsidRPr="00371A1D" w14:paraId="5E973A7E" w14:textId="77777777" w:rsidTr="0044576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A66C57" w14:textId="2C95333F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394D8C66" w:rsidR="00133D16" w:rsidRPr="00133D16" w:rsidRDefault="00133D16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registered medical </w:t>
                </w:r>
                <w:r w:rsidR="002A306F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practitioner</w:t>
                </w: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0576C5" w:rsidRPr="00371A1D" w14:paraId="303364D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164D" w14:textId="0184AFBE" w:rsidR="000576C5" w:rsidRPr="000576C5" w:rsidRDefault="00586A75" w:rsidP="000576C5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on-site</w:t>
                </w:r>
                <w:r w:rsidR="000576C5" w:rsidRPr="000576C5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geriatrician</w:t>
                </w:r>
                <w:r w:rsidR="000576C5" w:rsidRPr="000576C5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088853" w14:textId="77777777" w:rsidR="000576C5" w:rsidRPr="00BF32A8" w:rsidRDefault="000576C5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62B7D6" w14:textId="77777777" w:rsidR="000576C5" w:rsidRPr="00BF32A8" w:rsidRDefault="000576C5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476519B4" w:rsidR="00B76B2B" w:rsidRPr="00D47A1B" w:rsidRDefault="00586A75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>access to</w:t>
                </w:r>
                <w:r w:rsidR="000576C5">
                  <w:rPr>
                    <w:rFonts w:ascii="Fira Sans" w:hAnsi="Fira Sans"/>
                    <w:sz w:val="19"/>
                    <w:szCs w:val="19"/>
                  </w:rPr>
                  <w:t xml:space="preserve"> </w:t>
                </w:r>
                <w:r w:rsidR="002A306F">
                  <w:rPr>
                    <w:rFonts w:ascii="Fira Sans" w:hAnsi="Fira Sans"/>
                    <w:sz w:val="19"/>
                    <w:szCs w:val="19"/>
                  </w:rPr>
                  <w:t>RN/s</w:t>
                </w:r>
                <w:r w:rsidR="00B76B2B" w:rsidRPr="00D47A1B">
                  <w:rPr>
                    <w:rFonts w:ascii="Fira Sans" w:hAnsi="Fira Sans"/>
                    <w:sz w:val="19"/>
                    <w:szCs w:val="19"/>
                  </w:rPr>
                  <w:t xml:space="preserve"> </w:t>
                </w:r>
                <w:r>
                  <w:rPr>
                    <w:rFonts w:ascii="Fira Sans" w:hAnsi="Fira Sans"/>
                    <w:sz w:val="19"/>
                    <w:szCs w:val="19"/>
                  </w:rPr>
                  <w:t>with specialist geriatric care skills</w:t>
                </w:r>
                <w:r w:rsidR="00B76B2B" w:rsidRPr="00D47A1B">
                  <w:rPr>
                    <w:rFonts w:ascii="Fira Sans" w:hAnsi="Fira Sans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17D88C" w14:textId="77777777" w:rsidR="002A306F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1242CB54" w14:textId="14115C8A" w:rsidR="00B76B2B" w:rsidRPr="00BF32A8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26E089BB" w:rsidR="00887948" w:rsidRPr="000576C5" w:rsidRDefault="00586A75" w:rsidP="000576C5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dedicated</w:t>
                </w:r>
                <w:r w:rsidR="000576C5" w:rsidRPr="000576C5">
                  <w:rPr>
                    <w:sz w:val="19"/>
                    <w:szCs w:val="19"/>
                  </w:rPr>
                  <w:t xml:space="preserve"> allied health team </w:t>
                </w:r>
                <w:r>
                  <w:rPr>
                    <w:sz w:val="19"/>
                    <w:szCs w:val="19"/>
                  </w:rPr>
                  <w:t xml:space="preserve">during business hours </w:t>
                </w:r>
                <w:r w:rsidR="000576C5" w:rsidRPr="000576C5">
                  <w:rPr>
                    <w:sz w:val="19"/>
                    <w:szCs w:val="19"/>
                  </w:rPr>
                  <w:t>including Dietician, Occupational Therapist, Pharmacist, Physiotherapist, Social Worker and Speech Pathologist</w:t>
                </w:r>
                <w:r>
                  <w:rPr>
                    <w:sz w:val="19"/>
                    <w:szCs w:val="19"/>
                  </w:rPr>
                  <w:t xml:space="preserve"> to visit and/or treat and/or provide consultancy advice on treatment of older acute care inpatients</w:t>
                </w:r>
                <w:r w:rsidR="000576C5" w:rsidRPr="000576C5">
                  <w:rPr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15B53702" w:rsidR="00C2223C" w:rsidRPr="0039734F" w:rsidRDefault="002A306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586A75">
                  <w:rPr>
                    <w:sz w:val="19"/>
                    <w:szCs w:val="19"/>
                  </w:rPr>
                  <w:t>Nil</w:t>
                </w:r>
                <w:r w:rsidR="0039734F" w:rsidRPr="0039734F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294B2A" w:rsidRDefault="00294B2A" w:rsidP="0067798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67798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15EF943" w14:textId="7E93931C" w:rsidR="00586A75" w:rsidRPr="00E427A7" w:rsidRDefault="00586A75" w:rsidP="00586A75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Anaesthetic</w:t>
                </w:r>
              </w:p>
              <w:p w14:paraId="0CEFD17C" w14:textId="01526C55" w:rsidR="002A306F" w:rsidRDefault="002D0FB6" w:rsidP="002D0FB6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586A75">
                  <w:rPr>
                    <w:sz w:val="19"/>
                    <w:szCs w:val="19"/>
                  </w:rPr>
                  <w:t>5</w:t>
                </w:r>
                <w:r w:rsidR="002A306F">
                  <w:rPr>
                    <w:sz w:val="19"/>
                    <w:szCs w:val="19"/>
                  </w:rPr>
                  <w:t xml:space="preserve"> – Medical</w:t>
                </w:r>
              </w:p>
              <w:p w14:paraId="37A1A95A" w14:textId="7D7C4A4C" w:rsidR="002D0FB6" w:rsidRDefault="002A306F" w:rsidP="002D0FB6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="002D0FB6" w:rsidRPr="00E427A7">
                  <w:rPr>
                    <w:sz w:val="19"/>
                    <w:szCs w:val="19"/>
                  </w:rPr>
                  <w:t xml:space="preserve"> – </w:t>
                </w:r>
                <w:r w:rsidR="001E7CD0" w:rsidRPr="00E427A7">
                  <w:rPr>
                    <w:sz w:val="19"/>
                    <w:szCs w:val="19"/>
                  </w:rPr>
                  <w:t>Medical imaging</w:t>
                </w:r>
              </w:p>
              <w:p w14:paraId="42689471" w14:textId="77777777" w:rsidR="00586A75" w:rsidRPr="00586A75" w:rsidRDefault="002A306F" w:rsidP="00586A75">
                <w:pPr>
                  <w:pStyle w:val="ListBullet"/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586A75">
                  <w:rPr>
                    <w:sz w:val="19"/>
                    <w:szCs w:val="19"/>
                  </w:rPr>
                  <w:t>5</w:t>
                </w:r>
                <w:r>
                  <w:rPr>
                    <w:sz w:val="19"/>
                    <w:szCs w:val="19"/>
                  </w:rPr>
                  <w:t xml:space="preserve"> - Medication</w:t>
                </w:r>
                <w:r w:rsidR="00586A75" w:rsidRPr="00E427A7">
                  <w:rPr>
                    <w:sz w:val="19"/>
                    <w:szCs w:val="19"/>
                  </w:rPr>
                  <w:t xml:space="preserve"> </w:t>
                </w:r>
              </w:p>
              <w:p w14:paraId="65B71A32" w14:textId="3C37C40A" w:rsidR="00586A75" w:rsidRPr="000576C5" w:rsidRDefault="00586A75" w:rsidP="00586A75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</w:t>
                </w:r>
                <w:r>
                  <w:rPr>
                    <w:sz w:val="19"/>
                    <w:szCs w:val="19"/>
                  </w:rPr>
                  <w:t>–</w:t>
                </w:r>
                <w:r w:rsidRPr="00E427A7">
                  <w:rPr>
                    <w:sz w:val="19"/>
                    <w:szCs w:val="19"/>
                  </w:rPr>
                  <w:t xml:space="preserve"> Pathology</w:t>
                </w:r>
              </w:p>
              <w:p w14:paraId="3E097B00" w14:textId="5655E433" w:rsidR="002825C7" w:rsidRPr="000576C5" w:rsidRDefault="00586A75" w:rsidP="000576C5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5 – Perioperative (relevant sections)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DEF6557" w14:textId="3EFE4ECF" w:rsidR="002825C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ambulatory</w:t>
                </w:r>
              </w:p>
              <w:p w14:paraId="3D22212F" w14:textId="75AB577F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</w:t>
                </w:r>
                <w:r>
                  <w:rPr>
                    <w:sz w:val="19"/>
                    <w:szCs w:val="19"/>
                  </w:rPr>
                  <w:t>cute inpatient</w:t>
                </w:r>
              </w:p>
              <w:p w14:paraId="21058108" w14:textId="4CCADD63" w:rsidR="002A306F" w:rsidRPr="002A306F" w:rsidRDefault="002825C7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586A75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Palliative care</w:t>
                </w:r>
                <w:r w:rsidR="002A306F" w:rsidRPr="00E427A7">
                  <w:rPr>
                    <w:sz w:val="19"/>
                    <w:szCs w:val="19"/>
                  </w:rPr>
                  <w:t xml:space="preserve"> </w:t>
                </w:r>
              </w:p>
              <w:p w14:paraId="1717B7C7" w14:textId="03BBC77A" w:rsidR="000576C5" w:rsidRPr="00BF32A8" w:rsidRDefault="000576C5" w:rsidP="00316D32">
                <w:pPr>
                  <w:pStyle w:val="ListBullet"/>
                </w:pPr>
                <w:r>
                  <w:t xml:space="preserve">Level </w:t>
                </w:r>
                <w:r w:rsidR="00586A75">
                  <w:t>5</w:t>
                </w:r>
                <w:r>
                  <w:t xml:space="preserve"> - Surgical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E12700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7C96FA" w14:textId="77777777" w:rsidR="00E12700" w:rsidRDefault="00E12700" w:rsidP="005655C9">
      <w:pPr>
        <w:spacing w:line="240" w:lineRule="auto"/>
      </w:pPr>
      <w:r>
        <w:separator/>
      </w:r>
    </w:p>
    <w:p w14:paraId="68B89CFB" w14:textId="77777777" w:rsidR="00E12700" w:rsidRDefault="00E12700"/>
    <w:p w14:paraId="0D6B30D0" w14:textId="77777777" w:rsidR="00E12700" w:rsidRDefault="00E12700" w:rsidP="00952B5B"/>
    <w:p w14:paraId="643C570E" w14:textId="77777777" w:rsidR="00E12700" w:rsidRDefault="00E12700" w:rsidP="00952B5B"/>
    <w:p w14:paraId="79E49677" w14:textId="77777777" w:rsidR="00E12700" w:rsidRDefault="00E12700"/>
    <w:p w14:paraId="516D4007" w14:textId="77777777" w:rsidR="00E12700" w:rsidRDefault="00E12700"/>
    <w:p w14:paraId="673E1C7D" w14:textId="77777777" w:rsidR="00E12700" w:rsidRDefault="00E12700"/>
    <w:p w14:paraId="54D7E058" w14:textId="77777777" w:rsidR="00E12700" w:rsidRDefault="00E12700"/>
  </w:endnote>
  <w:endnote w:type="continuationSeparator" w:id="0">
    <w:p w14:paraId="6FCD30BF" w14:textId="77777777" w:rsidR="00E12700" w:rsidRDefault="00E12700" w:rsidP="005655C9">
      <w:pPr>
        <w:spacing w:line="240" w:lineRule="auto"/>
      </w:pPr>
      <w:r>
        <w:continuationSeparator/>
      </w:r>
    </w:p>
    <w:p w14:paraId="2DD40600" w14:textId="77777777" w:rsidR="00E12700" w:rsidRDefault="00E12700"/>
    <w:p w14:paraId="39F6F628" w14:textId="77777777" w:rsidR="00E12700" w:rsidRDefault="00E12700" w:rsidP="00952B5B"/>
    <w:p w14:paraId="524E334C" w14:textId="77777777" w:rsidR="00E12700" w:rsidRDefault="00E12700" w:rsidP="00952B5B"/>
    <w:p w14:paraId="1D12D17D" w14:textId="77777777" w:rsidR="00E12700" w:rsidRDefault="00E12700"/>
    <w:p w14:paraId="75FB6AF2" w14:textId="77777777" w:rsidR="00E12700" w:rsidRDefault="00E12700"/>
    <w:p w14:paraId="4942AB24" w14:textId="77777777" w:rsidR="00E12700" w:rsidRDefault="00E12700"/>
    <w:p w14:paraId="1DAC6D34" w14:textId="77777777" w:rsidR="00E12700" w:rsidRDefault="00E1270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E12700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981C3B" w14:textId="77777777" w:rsidR="00E12700" w:rsidRPr="00DB3896" w:rsidRDefault="00E12700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757FEEF4" w14:textId="77777777" w:rsidR="00E12700" w:rsidRDefault="00E12700"/>
    <w:p w14:paraId="47FEF995" w14:textId="77777777" w:rsidR="00E12700" w:rsidRDefault="00E12700"/>
    <w:p w14:paraId="1BB9952F" w14:textId="77777777" w:rsidR="00E12700" w:rsidRDefault="00E12700"/>
  </w:footnote>
  <w:footnote w:type="continuationSeparator" w:id="0">
    <w:p w14:paraId="54527DB6" w14:textId="77777777" w:rsidR="00E12700" w:rsidRDefault="00E12700" w:rsidP="005655C9">
      <w:pPr>
        <w:spacing w:line="240" w:lineRule="auto"/>
      </w:pPr>
      <w:r>
        <w:continuationSeparator/>
      </w:r>
    </w:p>
    <w:p w14:paraId="7BAD8522" w14:textId="77777777" w:rsidR="00E12700" w:rsidRDefault="00E12700"/>
    <w:p w14:paraId="4AD95745" w14:textId="77777777" w:rsidR="00E12700" w:rsidRDefault="00E12700" w:rsidP="00952B5B"/>
    <w:p w14:paraId="0EF5DDE4" w14:textId="77777777" w:rsidR="00E12700" w:rsidRDefault="00E12700" w:rsidP="00952B5B"/>
    <w:p w14:paraId="094E35EB" w14:textId="77777777" w:rsidR="00E12700" w:rsidRDefault="00E12700"/>
    <w:p w14:paraId="187733CB" w14:textId="77777777" w:rsidR="00E12700" w:rsidRDefault="00E12700"/>
    <w:p w14:paraId="300AA7CC" w14:textId="77777777" w:rsidR="00E12700" w:rsidRDefault="00E12700"/>
    <w:p w14:paraId="23D407AA" w14:textId="77777777" w:rsidR="00E12700" w:rsidRDefault="00E1270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E12700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E12700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E12700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5823E23"/>
    <w:multiLevelType w:val="hybridMultilevel"/>
    <w:tmpl w:val="5F1E630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10"/>
  </w:num>
  <w:num w:numId="5">
    <w:abstractNumId w:val="18"/>
  </w:num>
  <w:num w:numId="6">
    <w:abstractNumId w:val="16"/>
  </w:num>
  <w:num w:numId="7">
    <w:abstractNumId w:val="6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4"/>
  </w:num>
  <w:num w:numId="11">
    <w:abstractNumId w:val="22"/>
  </w:num>
  <w:num w:numId="12">
    <w:abstractNumId w:val="25"/>
  </w:num>
  <w:num w:numId="13">
    <w:abstractNumId w:val="17"/>
  </w:num>
  <w:num w:numId="14">
    <w:abstractNumId w:val="8"/>
  </w:num>
  <w:num w:numId="15">
    <w:abstractNumId w:val="29"/>
  </w:num>
  <w:num w:numId="16">
    <w:abstractNumId w:val="24"/>
  </w:num>
  <w:num w:numId="17">
    <w:abstractNumId w:val="2"/>
  </w:num>
  <w:num w:numId="18">
    <w:abstractNumId w:val="1"/>
  </w:num>
  <w:num w:numId="19">
    <w:abstractNumId w:val="28"/>
  </w:num>
  <w:num w:numId="20">
    <w:abstractNumId w:val="20"/>
  </w:num>
  <w:num w:numId="21">
    <w:abstractNumId w:val="21"/>
  </w:num>
  <w:num w:numId="22">
    <w:abstractNumId w:val="5"/>
  </w:num>
  <w:num w:numId="23">
    <w:abstractNumId w:val="12"/>
  </w:num>
  <w:num w:numId="24">
    <w:abstractNumId w:val="30"/>
  </w:num>
  <w:num w:numId="25">
    <w:abstractNumId w:val="7"/>
  </w:num>
  <w:num w:numId="26">
    <w:abstractNumId w:val="11"/>
  </w:num>
  <w:num w:numId="27">
    <w:abstractNumId w:val="3"/>
  </w:num>
  <w:num w:numId="28">
    <w:abstractNumId w:val="14"/>
  </w:num>
  <w:num w:numId="29">
    <w:abstractNumId w:val="26"/>
  </w:num>
  <w:num w:numId="30">
    <w:abstractNumId w:val="33"/>
  </w:num>
  <w:num w:numId="31">
    <w:abstractNumId w:val="32"/>
  </w:num>
  <w:num w:numId="32">
    <w:abstractNumId w:val="19"/>
  </w:num>
  <w:num w:numId="33">
    <w:abstractNumId w:val="31"/>
  </w:num>
  <w:num w:numId="34">
    <w:abstractNumId w:val="23"/>
  </w:num>
  <w:num w:numId="35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576C5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5004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306F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157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6A75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61E1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867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C66DD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2700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28C6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6007D7"/>
    <w:rsid w:val="00F1216B"/>
    <w:rsid w:val="00FE5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27547C4-A784-42CE-8425-F33E156EAD00}"/>
</file>

<file path=customXml/itemProps5.xml><?xml version="1.0" encoding="utf-8"?>
<ds:datastoreItem xmlns:ds="http://schemas.openxmlformats.org/officeDocument/2006/customXml" ds:itemID="{3998C932-9540-4F4E-B107-21751BCE20C3}"/>
</file>

<file path=customXml/itemProps6.xml><?xml version="1.0" encoding="utf-8"?>
<ds:datastoreItem xmlns:ds="http://schemas.openxmlformats.org/officeDocument/2006/customXml" ds:itemID="{8678DF1E-F073-46BA-875F-1DBB67E7BA4D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147</TotalTime>
  <Pages>3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2022-01-31T07:13:00Z</dcterms:created>
  <dcterms:modified xsi:type="dcterms:W3CDTF">2022-01-31T07:23:00Z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