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1E7" w:rsidRPr="00AF20CD" w:rsidRDefault="00851791" w:rsidP="00537620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en-AU"/>
        </w:rPr>
      </w:pPr>
      <w:r w:rsidRPr="00AF20CD">
        <w:rPr>
          <w:rFonts w:ascii="Arial" w:eastAsia="Times New Roman" w:hAnsi="Arial" w:cs="Arial"/>
          <w:b/>
          <w:sz w:val="20"/>
          <w:szCs w:val="20"/>
          <w:lang w:eastAsia="en-AU"/>
        </w:rPr>
        <w:t>Table 1: Foods and quantities in Healthy Food Access Basket</w:t>
      </w:r>
      <w:r w:rsidR="007D6B01">
        <w:rPr>
          <w:rFonts w:ascii="Arial" w:eastAsia="Times New Roman" w:hAnsi="Arial" w:cs="Arial"/>
          <w:b/>
          <w:sz w:val="20"/>
          <w:szCs w:val="20"/>
          <w:lang w:eastAsia="en-AU"/>
        </w:rPr>
        <w:t xml:space="preserve"> in 2014</w:t>
      </w:r>
    </w:p>
    <w:tbl>
      <w:tblPr>
        <w:tblW w:w="107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1474"/>
        <w:gridCol w:w="1474"/>
        <w:gridCol w:w="1474"/>
        <w:gridCol w:w="1474"/>
        <w:gridCol w:w="1474"/>
      </w:tblGrid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vAlign w:val="center"/>
          </w:tcPr>
          <w:p w:rsidR="00AF20CD" w:rsidRPr="005E32D2" w:rsidRDefault="00AF20CD" w:rsidP="0085179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Six-person household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CD48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Four-person household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Three-person household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CD484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Two-person household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One-person household</w:t>
            </w:r>
          </w:p>
        </w:tc>
      </w:tr>
      <w:tr w:rsidR="00AF20CD" w:rsidRPr="00851791" w:rsidTr="00CF2C82">
        <w:trPr>
          <w:trHeight w:val="255"/>
        </w:trPr>
        <w:tc>
          <w:tcPr>
            <w:tcW w:w="10772" w:type="dxa"/>
            <w:gridSpan w:val="6"/>
            <w:shd w:val="clear" w:color="auto" w:fill="auto"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Fruit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vAlign w:val="center"/>
            <w:hideMark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100% orange juice; no added sugar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2500mL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500mL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Apples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7665g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4970g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3670g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2610g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Bananas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7385g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4150g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2770g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fruit salad in juice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3300g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2250g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</w:t>
            </w:r>
            <w:bookmarkStart w:id="0" w:name="_GoBack"/>
            <w:bookmarkEnd w:id="0"/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Oranges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6430g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4190g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3410g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2340g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780g</w:t>
            </w:r>
          </w:p>
        </w:tc>
      </w:tr>
      <w:tr w:rsidR="00AF20CD" w:rsidRPr="00851791" w:rsidTr="0018535C">
        <w:trPr>
          <w:trHeight w:val="255"/>
        </w:trPr>
        <w:tc>
          <w:tcPr>
            <w:tcW w:w="10772" w:type="dxa"/>
            <w:gridSpan w:val="6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Vegetables and Legumes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Avocado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420g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Baked beans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225g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825g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Broccoli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Brown onion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270g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Cabbage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565g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beetroot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190g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sweet corn; no added salt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845g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470g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tomatoes; no added salt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1930g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1365g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655g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355g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4 bean mix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Carrot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2400g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1165g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Cauliflower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625g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375g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Cucumber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Dried lentils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Frozen mixed vegetables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525g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Frozen peas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525g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 xml:space="preserve">Lettuce 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1485g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495g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Potatoes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2610g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810g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Pumpkin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1395g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1045g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565g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Sweet potato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495g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Tomatoes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4040g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2100g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700g</w:t>
            </w:r>
          </w:p>
        </w:tc>
      </w:tr>
      <w:tr w:rsidR="00AF20CD" w:rsidRPr="00851791" w:rsidTr="00B41C22">
        <w:trPr>
          <w:trHeight w:val="255"/>
        </w:trPr>
        <w:tc>
          <w:tcPr>
            <w:tcW w:w="10772" w:type="dxa"/>
            <w:gridSpan w:val="6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Grain Foods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Breakfast wheat biscuit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240g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Instant noodles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215g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Pasta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Rice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Rolled oats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White bread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2320g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640g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Wholegrain crackers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245g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175g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Wholemeal bread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5840g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4320g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2120g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1520g</w:t>
            </w:r>
          </w:p>
        </w:tc>
      </w:tr>
      <w:tr w:rsidR="00AF20CD" w:rsidRPr="00AF20CD" w:rsidTr="00EF401A">
        <w:trPr>
          <w:trHeight w:val="255"/>
        </w:trPr>
        <w:tc>
          <w:tcPr>
            <w:tcW w:w="10772" w:type="dxa"/>
            <w:gridSpan w:val="6"/>
            <w:shd w:val="clear" w:color="auto" w:fill="auto"/>
            <w:noWrap/>
            <w:vAlign w:val="center"/>
          </w:tcPr>
          <w:p w:rsidR="00AF20CD" w:rsidRPr="005E32D2" w:rsidRDefault="00AF20CD" w:rsidP="00EB0A3B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L</w:t>
            </w:r>
            <w:r w:rsidR="00EB0A3B"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 xml:space="preserve">eans meats, poultry, fish, eggs, </w:t>
            </w: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nuts</w:t>
            </w:r>
            <w:r w:rsidR="00EB0A3B"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 xml:space="preserve"> and seeds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Beef mince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Canned tuna in water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1710g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855g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285g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Chicken breast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1570g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750g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570g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Eggs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2220g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1620g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1140g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900g</w:t>
            </w:r>
          </w:p>
        </w:tc>
        <w:tc>
          <w:tcPr>
            <w:tcW w:w="1474" w:type="dxa"/>
            <w:shd w:val="clear" w:color="auto" w:fill="FFFFFF" w:themeFill="background1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480g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Frozen chicken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350g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Frozen steamed fish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345g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115g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Lamb chops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670g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Rump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3640g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2750g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1030g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720g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Unsalted mixed nuts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960g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420g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420g</w:t>
            </w:r>
          </w:p>
        </w:tc>
      </w:tr>
      <w:tr w:rsidR="00AF20CD" w:rsidRPr="00851791" w:rsidTr="003468D8">
        <w:trPr>
          <w:trHeight w:val="255"/>
        </w:trPr>
        <w:tc>
          <w:tcPr>
            <w:tcW w:w="10772" w:type="dxa"/>
            <w:gridSpan w:val="6"/>
            <w:shd w:val="clear" w:color="auto" w:fill="auto"/>
            <w:noWrap/>
            <w:vAlign w:val="center"/>
          </w:tcPr>
          <w:p w:rsidR="00AF20CD" w:rsidRPr="005E32D2" w:rsidRDefault="00AF20CD" w:rsidP="00EB0A3B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 xml:space="preserve">Milk, </w:t>
            </w:r>
            <w:r w:rsidR="00EB0A3B"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yoghurt and cheese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Full fat milk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5500mL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3000mL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2500mL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3250mL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500mL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Hard cheddar cheese (full fat)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1280g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640g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240g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Low fat milk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34125mL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21500mL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16000mL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14375mL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5500mL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Low fat plain yoghurt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2000g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400g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Reduced fat flavoured yoghurt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3400g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2200g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1800g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1600g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400g</w:t>
            </w:r>
          </w:p>
        </w:tc>
      </w:tr>
      <w:tr w:rsidR="00AF20CD" w:rsidRPr="00AF20CD" w:rsidTr="00C279F8">
        <w:trPr>
          <w:trHeight w:val="255"/>
        </w:trPr>
        <w:tc>
          <w:tcPr>
            <w:tcW w:w="10772" w:type="dxa"/>
            <w:gridSpan w:val="6"/>
            <w:shd w:val="clear" w:color="auto" w:fill="auto"/>
            <w:noWrap/>
            <w:vAlign w:val="center"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b/>
                <w:sz w:val="18"/>
                <w:szCs w:val="18"/>
                <w:lang w:eastAsia="en-AU"/>
              </w:rPr>
              <w:t>Unsaturated fats and oils</w:t>
            </w:r>
          </w:p>
        </w:tc>
      </w:tr>
      <w:tr w:rsidR="00AF20CD" w:rsidRPr="00851791" w:rsidTr="00AF20CD">
        <w:trPr>
          <w:trHeight w:val="255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Polyunsaturated margarine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1390g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1060g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580g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735g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480g</w:t>
            </w:r>
          </w:p>
        </w:tc>
      </w:tr>
      <w:tr w:rsidR="00AF20CD" w:rsidRPr="00851791" w:rsidTr="00AF20CD">
        <w:trPr>
          <w:trHeight w:val="70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AF20CD" w:rsidRPr="005E32D2" w:rsidRDefault="00AF20CD" w:rsidP="00AF20C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 xml:space="preserve">Polyunsaturated oil 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210mL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165mL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85mL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105mL</w:t>
            </w:r>
          </w:p>
        </w:tc>
        <w:tc>
          <w:tcPr>
            <w:tcW w:w="1474" w:type="dxa"/>
            <w:vAlign w:val="center"/>
          </w:tcPr>
          <w:p w:rsidR="00AF20CD" w:rsidRPr="005E32D2" w:rsidRDefault="00AF20CD" w:rsidP="00AF20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AU"/>
              </w:rPr>
            </w:pPr>
            <w:r w:rsidRPr="005E32D2">
              <w:rPr>
                <w:rFonts w:ascii="Arial" w:eastAsia="Times New Roman" w:hAnsi="Arial" w:cs="Arial"/>
                <w:sz w:val="18"/>
                <w:szCs w:val="18"/>
                <w:lang w:eastAsia="en-AU"/>
              </w:rPr>
              <w:t>80mL</w:t>
            </w:r>
          </w:p>
        </w:tc>
      </w:tr>
    </w:tbl>
    <w:p w:rsidR="005E32D2" w:rsidRDefault="005E32D2" w:rsidP="00A73E83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en-AU"/>
        </w:rPr>
      </w:pPr>
      <w:r>
        <w:rPr>
          <w:rFonts w:ascii="Arial" w:eastAsia="Times New Roman" w:hAnsi="Arial" w:cs="Arial"/>
          <w:b/>
          <w:noProof/>
          <w:sz w:val="20"/>
          <w:szCs w:val="20"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1905</wp:posOffset>
            </wp:positionV>
            <wp:extent cx="1065600" cy="658800"/>
            <wp:effectExtent l="0" t="0" r="1270" b="8255"/>
            <wp:wrapSquare wrapText="bothSides"/>
            <wp:docPr id="1" name="Picture 1" descr="D:\userdata\goodeli\Desktop\Qld-CoA-Stylised-1L-mo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goodeli\Desktop\Qld-CoA-Stylised-1L-mon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600" cy="6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E32D2" w:rsidRDefault="005E32D2" w:rsidP="00A73E83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en-AU"/>
        </w:rPr>
      </w:pPr>
    </w:p>
    <w:p w:rsidR="005E32D2" w:rsidRDefault="005E32D2" w:rsidP="00A73E83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en-AU"/>
        </w:rPr>
      </w:pPr>
    </w:p>
    <w:p w:rsidR="00A73E83" w:rsidRPr="005E32D2" w:rsidRDefault="00A73E83" w:rsidP="00A73E83">
      <w:pPr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  <w:lang w:eastAsia="en-AU"/>
        </w:rPr>
      </w:pPr>
      <w:r w:rsidRPr="005E32D2">
        <w:rPr>
          <w:rFonts w:ascii="Arial" w:eastAsia="Times New Roman" w:hAnsi="Arial" w:cs="Arial"/>
          <w:color w:val="000000"/>
          <w:sz w:val="16"/>
          <w:szCs w:val="16"/>
          <w:lang w:eastAsia="en-AU"/>
        </w:rPr>
        <w:t xml:space="preserve">Source: Queensland Department of Health. </w:t>
      </w:r>
    </w:p>
    <w:p w:rsidR="000E4C7C" w:rsidRPr="005E32D2" w:rsidRDefault="00A73E83" w:rsidP="00851791">
      <w:pPr>
        <w:spacing w:after="0" w:line="240" w:lineRule="auto"/>
        <w:rPr>
          <w:b/>
          <w:snapToGrid w:val="0"/>
          <w:sz w:val="16"/>
          <w:szCs w:val="16"/>
        </w:rPr>
      </w:pPr>
      <w:r w:rsidRPr="005E32D2">
        <w:rPr>
          <w:rFonts w:ascii="Arial" w:eastAsia="Times New Roman" w:hAnsi="Arial" w:cs="Arial"/>
          <w:color w:val="000000"/>
          <w:sz w:val="16"/>
          <w:szCs w:val="16"/>
          <w:lang w:eastAsia="en-AU"/>
        </w:rPr>
        <w:t>Creative Commons: BY (http://creativecommons.org/licenses/by/3.0/au/). This table is suitable for Open Data.</w:t>
      </w:r>
    </w:p>
    <w:sectPr w:rsidR="000E4C7C" w:rsidRPr="005E32D2" w:rsidSect="005E32D2">
      <w:pgSz w:w="11907" w:h="16839" w:code="9"/>
      <w:pgMar w:top="284" w:right="567" w:bottom="249" w:left="567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20C" w:rsidRDefault="006C720C" w:rsidP="00537620">
      <w:pPr>
        <w:spacing w:after="0" w:line="240" w:lineRule="auto"/>
      </w:pPr>
      <w:r>
        <w:separator/>
      </w:r>
    </w:p>
  </w:endnote>
  <w:endnote w:type="continuationSeparator" w:id="0">
    <w:p w:rsidR="006C720C" w:rsidRDefault="006C720C" w:rsidP="005376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20C" w:rsidRDefault="006C720C" w:rsidP="00537620">
      <w:pPr>
        <w:spacing w:after="0" w:line="240" w:lineRule="auto"/>
      </w:pPr>
      <w:r>
        <w:separator/>
      </w:r>
    </w:p>
  </w:footnote>
  <w:footnote w:type="continuationSeparator" w:id="0">
    <w:p w:rsidR="006C720C" w:rsidRDefault="006C720C" w:rsidP="005376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E5232"/>
    <w:multiLevelType w:val="hybridMultilevel"/>
    <w:tmpl w:val="EB829C7C"/>
    <w:lvl w:ilvl="0" w:tplc="0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31D"/>
    <w:rsid w:val="00075337"/>
    <w:rsid w:val="000B2CCE"/>
    <w:rsid w:val="000E4C7C"/>
    <w:rsid w:val="00115B57"/>
    <w:rsid w:val="0012079B"/>
    <w:rsid w:val="00210EC3"/>
    <w:rsid w:val="00215471"/>
    <w:rsid w:val="002B1F85"/>
    <w:rsid w:val="002D7B9A"/>
    <w:rsid w:val="003F52CC"/>
    <w:rsid w:val="0042714D"/>
    <w:rsid w:val="00451419"/>
    <w:rsid w:val="00475CB7"/>
    <w:rsid w:val="004E1A3E"/>
    <w:rsid w:val="00511EF8"/>
    <w:rsid w:val="005141E7"/>
    <w:rsid w:val="00537620"/>
    <w:rsid w:val="005A19E6"/>
    <w:rsid w:val="005C4C70"/>
    <w:rsid w:val="005E32D2"/>
    <w:rsid w:val="00660847"/>
    <w:rsid w:val="006A5637"/>
    <w:rsid w:val="006C720C"/>
    <w:rsid w:val="00726F4E"/>
    <w:rsid w:val="00756933"/>
    <w:rsid w:val="00763A26"/>
    <w:rsid w:val="007D6B01"/>
    <w:rsid w:val="00825CB1"/>
    <w:rsid w:val="00851791"/>
    <w:rsid w:val="009949BD"/>
    <w:rsid w:val="009A6268"/>
    <w:rsid w:val="00A4531D"/>
    <w:rsid w:val="00A73E83"/>
    <w:rsid w:val="00A83AE1"/>
    <w:rsid w:val="00AF20CD"/>
    <w:rsid w:val="00B1121B"/>
    <w:rsid w:val="00B35674"/>
    <w:rsid w:val="00B92A91"/>
    <w:rsid w:val="00BC4E48"/>
    <w:rsid w:val="00C96A62"/>
    <w:rsid w:val="00CF104C"/>
    <w:rsid w:val="00D031A7"/>
    <w:rsid w:val="00D16353"/>
    <w:rsid w:val="00D20B32"/>
    <w:rsid w:val="00D245AE"/>
    <w:rsid w:val="00D504D0"/>
    <w:rsid w:val="00D82011"/>
    <w:rsid w:val="00DA2040"/>
    <w:rsid w:val="00DE6638"/>
    <w:rsid w:val="00E40210"/>
    <w:rsid w:val="00E46F34"/>
    <w:rsid w:val="00E76954"/>
    <w:rsid w:val="00EB0A3B"/>
    <w:rsid w:val="00EE0E1B"/>
    <w:rsid w:val="00F104D9"/>
    <w:rsid w:val="00F17C53"/>
    <w:rsid w:val="00FE21DB"/>
    <w:rsid w:val="00FF3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504D0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en-AU"/>
    </w:rPr>
  </w:style>
  <w:style w:type="character" w:customStyle="1" w:styleId="BodyTextChar">
    <w:name w:val="Body Text Char"/>
    <w:basedOn w:val="DefaultParagraphFont"/>
    <w:link w:val="BodyText"/>
    <w:rsid w:val="00D504D0"/>
    <w:rPr>
      <w:rFonts w:ascii="Arial" w:eastAsia="Times New Roman" w:hAnsi="Arial" w:cs="Times New Roman"/>
      <w:sz w:val="24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3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9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376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7620"/>
  </w:style>
  <w:style w:type="paragraph" w:styleId="Footer">
    <w:name w:val="footer"/>
    <w:basedOn w:val="Normal"/>
    <w:link w:val="FooterChar"/>
    <w:uiPriority w:val="99"/>
    <w:unhideWhenUsed/>
    <w:rsid w:val="005376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76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504D0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en-AU"/>
    </w:rPr>
  </w:style>
  <w:style w:type="character" w:customStyle="1" w:styleId="BodyTextChar">
    <w:name w:val="Body Text Char"/>
    <w:basedOn w:val="DefaultParagraphFont"/>
    <w:link w:val="BodyText"/>
    <w:rsid w:val="00D504D0"/>
    <w:rPr>
      <w:rFonts w:ascii="Arial" w:eastAsia="Times New Roman" w:hAnsi="Arial" w:cs="Times New Roman"/>
      <w:sz w:val="24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3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9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376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7620"/>
  </w:style>
  <w:style w:type="paragraph" w:styleId="Footer">
    <w:name w:val="footer"/>
    <w:basedOn w:val="Normal"/>
    <w:link w:val="FooterChar"/>
    <w:uiPriority w:val="99"/>
    <w:unhideWhenUsed/>
    <w:rsid w:val="005376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76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7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0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F30DE-94EE-4D5D-92A9-081F4A8E5B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D307CE08</Template>
  <TotalTime>0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Elizabeth Good</cp:lastModifiedBy>
  <cp:revision>2</cp:revision>
  <dcterms:created xsi:type="dcterms:W3CDTF">2015-10-23T00:18:00Z</dcterms:created>
  <dcterms:modified xsi:type="dcterms:W3CDTF">2015-10-23T00:18:00Z</dcterms:modified>
</cp:coreProperties>
</file>