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F985" w14:textId="77777777" w:rsidR="00B22D20" w:rsidRPr="00293BA8" w:rsidRDefault="00B22D20" w:rsidP="00DB518D">
      <w:pPr>
        <w:pStyle w:val="Heading3"/>
        <w:numPr>
          <w:ilvl w:val="0"/>
          <w:numId w:val="0"/>
        </w:numPr>
        <w:rPr>
          <w:rFonts w:ascii="Fira Sans" w:hAnsi="Fira Sans"/>
        </w:rPr>
      </w:pPr>
      <w:bookmarkStart w:id="0" w:name="_Toc89785895"/>
      <w:bookmarkStart w:id="1" w:name="_Toc89786530"/>
      <w:r w:rsidRPr="00293BA8">
        <w:rPr>
          <w:rFonts w:ascii="Fira Sans" w:hAnsi="Fira Sans"/>
        </w:rPr>
        <w:t>Attachment 1: Example AMHS Procedures for Appointment of Authorised doctors and Authorised Mental Health Practitioners</w:t>
      </w:r>
      <w:bookmarkEnd w:id="0"/>
      <w:bookmarkEnd w:id="1"/>
    </w:p>
    <w:p w14:paraId="3D984506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Procedure for Appointment of Authorised Mental Health Practitioners</w:t>
      </w:r>
    </w:p>
    <w:p w14:paraId="159CCBA0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XXXX Authorised Mental Health Service</w:t>
      </w:r>
    </w:p>
    <w:p w14:paraId="3B3C87CD" w14:textId="77777777" w:rsidR="00B22D20" w:rsidRPr="00293BA8" w:rsidRDefault="00B22D20" w:rsidP="00B22D20">
      <w:pPr>
        <w:pStyle w:val="Heading4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Purpose</w:t>
      </w:r>
    </w:p>
    <w:p w14:paraId="1C3292AD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 xml:space="preserve">This procedure sets out the processes for appointment of </w:t>
      </w:r>
      <w:r>
        <w:rPr>
          <w:rFonts w:ascii="Fira Sans" w:hAnsi="Fira Sans"/>
        </w:rPr>
        <w:t>Authorised Mental Health Practitioners (</w:t>
      </w:r>
      <w:r w:rsidRPr="00293BA8">
        <w:rPr>
          <w:rFonts w:ascii="Fira Sans" w:hAnsi="Fira Sans"/>
        </w:rPr>
        <w:t>AMHPs</w:t>
      </w:r>
      <w:r>
        <w:rPr>
          <w:rFonts w:ascii="Fira Sans" w:hAnsi="Fira Sans"/>
        </w:rPr>
        <w:t>)</w:t>
      </w:r>
      <w:r w:rsidRPr="00293BA8">
        <w:rPr>
          <w:rFonts w:ascii="Fira Sans" w:hAnsi="Fira Sans"/>
        </w:rPr>
        <w:t xml:space="preserve"> at the XXXX Authorised Mental Health Service (AMHS).</w:t>
      </w:r>
    </w:p>
    <w:p w14:paraId="5B31AA19" w14:textId="77777777" w:rsidR="00B22D20" w:rsidRPr="00293BA8" w:rsidRDefault="00B22D20" w:rsidP="00B22D20">
      <w:pPr>
        <w:pStyle w:val="Heading4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Context</w:t>
      </w:r>
    </w:p>
    <w:p w14:paraId="1B576437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 xml:space="preserve">Legislative requirements for the appointment of AMHPs are set out in Chapter 11 Part 4 of the </w:t>
      </w:r>
      <w:r w:rsidRPr="00E01848">
        <w:rPr>
          <w:rFonts w:ascii="Fira Sans" w:hAnsi="Fira Sans"/>
          <w:i/>
          <w:iCs/>
        </w:rPr>
        <w:t>Mental Health Act 2016</w:t>
      </w:r>
      <w:r w:rsidRPr="00293BA8">
        <w:rPr>
          <w:rFonts w:ascii="Fira Sans" w:hAnsi="Fira Sans"/>
        </w:rPr>
        <w:t xml:space="preserve">. </w:t>
      </w:r>
    </w:p>
    <w:p w14:paraId="02AC5160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 xml:space="preserve">The Chief Psychiatrist Policy on Appointment of Authorised doctors and AMHPs is </w:t>
      </w:r>
      <w:r>
        <w:rPr>
          <w:rFonts w:ascii="Fira Sans" w:hAnsi="Fira Sans"/>
        </w:rPr>
        <w:t xml:space="preserve">mandatory </w:t>
      </w:r>
      <w:r w:rsidRPr="00293BA8">
        <w:rPr>
          <w:rFonts w:ascii="Fira Sans" w:hAnsi="Fira Sans"/>
        </w:rPr>
        <w:t>for all AMHS</w:t>
      </w:r>
      <w:r>
        <w:rPr>
          <w:rFonts w:ascii="Fira Sans" w:hAnsi="Fira Sans"/>
        </w:rPr>
        <w:t>s</w:t>
      </w:r>
      <w:r w:rsidRPr="00293BA8">
        <w:rPr>
          <w:rFonts w:ascii="Fira Sans" w:hAnsi="Fira Sans"/>
        </w:rPr>
        <w:t xml:space="preserve"> and for all AMHS </w:t>
      </w:r>
      <w:r>
        <w:rPr>
          <w:rFonts w:ascii="Fira Sans" w:hAnsi="Fira Sans"/>
        </w:rPr>
        <w:t xml:space="preserve">staff </w:t>
      </w:r>
      <w:r w:rsidRPr="00293BA8">
        <w:rPr>
          <w:rFonts w:ascii="Fira Sans" w:hAnsi="Fira Sans"/>
        </w:rPr>
        <w:t>and requires the AMHS administrator to document processes and requirements for the appointment of these practitioners.</w:t>
      </w:r>
    </w:p>
    <w:p w14:paraId="27BA769D" w14:textId="77777777" w:rsidR="00B22D20" w:rsidRPr="00293BA8" w:rsidRDefault="00B22D20" w:rsidP="00B22D20">
      <w:pPr>
        <w:pStyle w:val="Heading4"/>
        <w:spacing w:before="0" w:after="0"/>
        <w:rPr>
          <w:rFonts w:ascii="Fira Sans" w:hAnsi="Fira Sans"/>
        </w:rPr>
      </w:pPr>
      <w:r w:rsidRPr="00293BA8">
        <w:rPr>
          <w:rFonts w:ascii="Fira Sans" w:hAnsi="Fira Sans"/>
        </w:rPr>
        <w:t>Procedure</w:t>
      </w:r>
    </w:p>
    <w:p w14:paraId="37653B5B" w14:textId="77777777" w:rsidR="00B22D20" w:rsidRPr="00293BA8" w:rsidRDefault="00B22D20" w:rsidP="00B22D20">
      <w:pPr>
        <w:pStyle w:val="Heading5"/>
        <w:spacing w:before="0"/>
        <w:rPr>
          <w:rFonts w:ascii="Fira Sans" w:hAnsi="Fira Sans"/>
        </w:rPr>
      </w:pPr>
      <w:r w:rsidRPr="00293BA8">
        <w:rPr>
          <w:rFonts w:ascii="Fira Sans" w:hAnsi="Fira Sans"/>
        </w:rPr>
        <w:t>Appointment of authorised mental health practitioners</w:t>
      </w:r>
    </w:p>
    <w:p w14:paraId="41A2E621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AMHPs will be appointed by 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Executive Director, Mental Health Service, XXXX HHS</w:t>
      </w:r>
      <w:r w:rsidRPr="00293BA8">
        <w:rPr>
          <w:rFonts w:ascii="Fira Sans" w:hAnsi="Fira Sans"/>
          <w:lang w:eastAsia="en-AU"/>
        </w:rPr>
        <w:t xml:space="preserve">] as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 for the XXXX AMHS. (NB: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dministrator’s powers, including appointment of AMHPs, may be exercised by a person temporarily acting in the position that is appointed to be the AMHS administrator.)</w:t>
      </w:r>
    </w:p>
    <w:p w14:paraId="21635230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Applications for appointment are to be made using the Application for appointment as </w:t>
      </w:r>
      <w:r>
        <w:rPr>
          <w:rFonts w:ascii="Fira Sans" w:hAnsi="Fira Sans"/>
          <w:lang w:eastAsia="en-AU"/>
        </w:rPr>
        <w:t>AMHP</w:t>
      </w:r>
      <w:r w:rsidRPr="00293BA8">
        <w:rPr>
          <w:rFonts w:ascii="Fira Sans" w:hAnsi="Fira Sans"/>
          <w:lang w:eastAsia="en-AU"/>
        </w:rPr>
        <w:t xml:space="preserve"> template at Attachment A.</w:t>
      </w:r>
    </w:p>
    <w:p w14:paraId="7A54B8E0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All components of the </w:t>
      </w:r>
      <w:r w:rsidRPr="00E0184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eLearning modules relevant to the functions of an AMHP </w:t>
      </w:r>
      <w:r w:rsidRPr="00293BA8">
        <w:rPr>
          <w:rFonts w:ascii="Fira Sans" w:hAnsi="Fira Sans"/>
          <w:b/>
          <w:bCs/>
          <w:lang w:eastAsia="en-AU"/>
        </w:rPr>
        <w:t>must</w:t>
      </w:r>
      <w:r w:rsidRPr="00293BA8">
        <w:rPr>
          <w:rFonts w:ascii="Fira Sans" w:hAnsi="Fira Sans"/>
          <w:lang w:eastAsia="en-AU"/>
        </w:rPr>
        <w:t xml:space="preserve"> be completed. Verification of the health practitioner’s satisfactory completion of the eLearning modules </w:t>
      </w:r>
      <w:r w:rsidRPr="00293BA8">
        <w:rPr>
          <w:rFonts w:ascii="Fira Sans" w:hAnsi="Fira Sans"/>
          <w:b/>
          <w:bCs/>
          <w:lang w:eastAsia="en-AU"/>
        </w:rPr>
        <w:t>must</w:t>
      </w:r>
      <w:r w:rsidRPr="00293BA8">
        <w:rPr>
          <w:rFonts w:ascii="Fira Sans" w:hAnsi="Fira Sans"/>
          <w:lang w:eastAsia="en-AU"/>
        </w:rPr>
        <w:t xml:space="preserve"> be provided with the recommendation. </w:t>
      </w:r>
      <w:r>
        <w:rPr>
          <w:rFonts w:ascii="Fira Sans" w:hAnsi="Fira Sans"/>
          <w:lang w:eastAsia="en-AU"/>
        </w:rPr>
        <w:t>The</w:t>
      </w:r>
      <w:r w:rsidRPr="00293BA8">
        <w:rPr>
          <w:rFonts w:ascii="Fira Sans" w:hAnsi="Fira Sans"/>
          <w:lang w:eastAsia="en-AU"/>
        </w:rPr>
        <w:t xml:space="preserve"> eLearning refresher course requires completion every two years</w:t>
      </w:r>
      <w:r>
        <w:rPr>
          <w:rFonts w:ascii="Fira Sans" w:hAnsi="Fira Sans"/>
          <w:lang w:eastAsia="en-AU"/>
        </w:rPr>
        <w:t>.</w:t>
      </w:r>
    </w:p>
    <w:p w14:paraId="1F45677B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Applications are to be reviewed by the relevant Team Leader or Nurse Unit Manager prior to submission to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dministrator. The Team Leader/Nurse Unit Manager is accountable for verifying that the applicant satisfies the competencies for appointment.</w:t>
      </w:r>
    </w:p>
    <w:p w14:paraId="449FA822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On appointment,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 will provide the appointee with the </w:t>
      </w:r>
      <w:r w:rsidRPr="00293BA8">
        <w:rPr>
          <w:rFonts w:ascii="Fira Sans" w:hAnsi="Fira Sans"/>
          <w:i/>
          <w:iCs/>
          <w:lang w:eastAsia="en-AU"/>
        </w:rPr>
        <w:t>Instrument of appointment</w:t>
      </w:r>
      <w:r w:rsidRPr="00293BA8">
        <w:rPr>
          <w:rFonts w:ascii="Fira Sans" w:hAnsi="Fira Sans"/>
          <w:lang w:eastAsia="en-AU"/>
        </w:rPr>
        <w:t xml:space="preserve">. A copy of the </w:t>
      </w:r>
      <w:r w:rsidRPr="00293BA8">
        <w:rPr>
          <w:rFonts w:ascii="Fira Sans" w:hAnsi="Fira Sans"/>
          <w:i/>
          <w:iCs/>
          <w:lang w:eastAsia="en-AU"/>
        </w:rPr>
        <w:t>Instrument of appointment</w:t>
      </w:r>
      <w:r w:rsidRPr="00293BA8">
        <w:rPr>
          <w:rFonts w:ascii="Fira Sans" w:hAnsi="Fira Sans"/>
          <w:lang w:eastAsia="en-AU"/>
        </w:rPr>
        <w:t xml:space="preserve"> is to be retained on the appointee’s human resource file.</w:t>
      </w:r>
    </w:p>
    <w:p w14:paraId="3C020102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 will notify 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Mental Health Act Administration Officer</w:t>
      </w:r>
      <w:r w:rsidRPr="00293BA8">
        <w:rPr>
          <w:rFonts w:ascii="Fira Sans" w:hAnsi="Fira Sans"/>
          <w:lang w:eastAsia="en-AU"/>
        </w:rPr>
        <w:t xml:space="preserve">] of all appointments for registering in the Consumer Integrated Mental Health </w:t>
      </w:r>
      <w:r>
        <w:rPr>
          <w:rFonts w:ascii="Fira Sans" w:hAnsi="Fira Sans"/>
          <w:lang w:eastAsia="en-AU"/>
        </w:rPr>
        <w:t>and Addiction (CIMHA) a</w:t>
      </w:r>
      <w:r w:rsidRPr="00293BA8">
        <w:rPr>
          <w:rFonts w:ascii="Fira Sans" w:hAnsi="Fira Sans"/>
          <w:lang w:eastAsia="en-AU"/>
        </w:rPr>
        <w:t>pplication.</w:t>
      </w:r>
    </w:p>
    <w:p w14:paraId="33ED8FB4" w14:textId="77777777" w:rsidR="00B22D20" w:rsidRPr="00293BA8" w:rsidRDefault="00B22D20" w:rsidP="00B22D20">
      <w:pPr>
        <w:pStyle w:val="BodyText"/>
        <w:numPr>
          <w:ilvl w:val="0"/>
          <w:numId w:val="31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lastRenderedPageBreak/>
        <w:t xml:space="preserve">Team Leaders and Nurse Unit Managers are accountable for ongoing oversight of the statutory functions exercised by appointees to ensure compliance with legislative, policy and operational requirements. </w:t>
      </w:r>
    </w:p>
    <w:p w14:paraId="3BAECE66" w14:textId="77777777" w:rsidR="00B22D20" w:rsidRDefault="00B22D20" w:rsidP="00B22D20">
      <w:pPr>
        <w:pStyle w:val="Heading5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 xml:space="preserve">Team Leaders and Nurse Unit Managers must advise the </w:t>
      </w:r>
      <w:r>
        <w:rPr>
          <w:rFonts w:ascii="Fira Sans" w:hAnsi="Fira Sans"/>
        </w:rPr>
        <w:t>a</w:t>
      </w:r>
      <w:r w:rsidRPr="00293BA8">
        <w:rPr>
          <w:rFonts w:ascii="Fira Sans" w:hAnsi="Fira Sans"/>
        </w:rPr>
        <w:t xml:space="preserve">dministrator in writing in circumstances where the Team Leader/Nurse Unit Manager believes the appointee ceases to meet the appointment requirements or is no longer required to undertake the functions, </w:t>
      </w:r>
      <w:proofErr w:type="gramStart"/>
      <w:r w:rsidRPr="00293BA8">
        <w:rPr>
          <w:rFonts w:ascii="Fira Sans" w:hAnsi="Fira Sans"/>
        </w:rPr>
        <w:t>powers</w:t>
      </w:r>
      <w:proofErr w:type="gramEnd"/>
      <w:r w:rsidRPr="00293BA8">
        <w:rPr>
          <w:rFonts w:ascii="Fira Sans" w:hAnsi="Fira Sans"/>
        </w:rPr>
        <w:t xml:space="preserve"> and duties of an AMHP.</w:t>
      </w:r>
      <w:r>
        <w:rPr>
          <w:rFonts w:ascii="Fira Sans" w:hAnsi="Fira Sans"/>
        </w:rPr>
        <w:t xml:space="preserve"> </w:t>
      </w:r>
    </w:p>
    <w:p w14:paraId="3C30E902" w14:textId="77777777" w:rsidR="00B22D20" w:rsidRPr="00293BA8" w:rsidRDefault="00B22D20" w:rsidP="00B22D20">
      <w:pPr>
        <w:pStyle w:val="Heading5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Cessation of appointment of authorised mental health practitioners</w:t>
      </w:r>
    </w:p>
    <w:p w14:paraId="3B67D648" w14:textId="77777777" w:rsidR="00B22D20" w:rsidRPr="00293BA8" w:rsidRDefault="00B22D20" w:rsidP="00B22D20">
      <w:pPr>
        <w:pStyle w:val="BodyText"/>
        <w:numPr>
          <w:ilvl w:val="0"/>
          <w:numId w:val="3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circumstances in which an AMHP appointment ceases are set out in the Act and the </w:t>
      </w:r>
      <w:r w:rsidRPr="00293BA8">
        <w:rPr>
          <w:rFonts w:ascii="Fira Sans" w:hAnsi="Fira Sans"/>
          <w:i/>
          <w:iCs/>
          <w:lang w:eastAsia="en-AU"/>
        </w:rPr>
        <w:t>Instrument of appointment</w:t>
      </w:r>
      <w:r w:rsidRPr="00293BA8">
        <w:rPr>
          <w:rFonts w:ascii="Fira Sans" w:hAnsi="Fira Sans"/>
          <w:lang w:eastAsia="en-AU"/>
        </w:rPr>
        <w:t>.</w:t>
      </w:r>
    </w:p>
    <w:p w14:paraId="199458DB" w14:textId="77777777" w:rsidR="00B22D20" w:rsidRPr="00293BA8" w:rsidRDefault="00B22D20" w:rsidP="00B22D20">
      <w:pPr>
        <w:pStyle w:val="BodyText"/>
        <w:numPr>
          <w:ilvl w:val="0"/>
          <w:numId w:val="3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Revocations of appointment by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 will be in writing and will be provided to the appointee. </w:t>
      </w:r>
    </w:p>
    <w:p w14:paraId="6B219516" w14:textId="77777777" w:rsidR="00B22D20" w:rsidRPr="00293BA8" w:rsidRDefault="00B22D20" w:rsidP="00B22D20">
      <w:pPr>
        <w:pStyle w:val="BodyText"/>
        <w:numPr>
          <w:ilvl w:val="0"/>
          <w:numId w:val="3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With the exception of appointments that cease at the end of a specified term, a written record of the date of, and reasons for, the cessation of appointment is to be retained on the person’s human resource file (</w:t>
      </w:r>
      <w:proofErr w:type="gramStart"/>
      <w:r w:rsidRPr="00293BA8">
        <w:rPr>
          <w:rFonts w:ascii="Fira Sans" w:hAnsi="Fira Sans"/>
          <w:lang w:eastAsia="en-AU"/>
        </w:rPr>
        <w:t>e.g.</w:t>
      </w:r>
      <w:proofErr w:type="gramEnd"/>
      <w:r w:rsidRPr="00293BA8">
        <w:rPr>
          <w:rFonts w:ascii="Fira Sans" w:hAnsi="Fira Sans"/>
          <w:lang w:eastAsia="en-AU"/>
        </w:rPr>
        <w:t xml:space="preserve"> written advice from appointee that a condition of appointment is no longer satisfied or the person’s resignation from office).</w:t>
      </w:r>
    </w:p>
    <w:p w14:paraId="02614A6F" w14:textId="77777777" w:rsidR="00B22D20" w:rsidRPr="00293BA8" w:rsidRDefault="00B22D20" w:rsidP="00B22D20">
      <w:pPr>
        <w:pStyle w:val="BodyText"/>
        <w:numPr>
          <w:ilvl w:val="0"/>
          <w:numId w:val="3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Mental Health Act Administration Officer</w:t>
      </w:r>
      <w:r w:rsidRPr="00293BA8">
        <w:rPr>
          <w:rFonts w:ascii="Fira Sans" w:hAnsi="Fira Sans"/>
          <w:lang w:eastAsia="en-AU"/>
        </w:rPr>
        <w:t>] is responsible for ending the practitioner’s appointment status in CIMHA:</w:t>
      </w:r>
    </w:p>
    <w:p w14:paraId="697124EA" w14:textId="77777777" w:rsidR="00B22D20" w:rsidRPr="00293BA8" w:rsidRDefault="00B22D20" w:rsidP="00B22D20">
      <w:pPr>
        <w:pStyle w:val="ListParagraph"/>
        <w:numPr>
          <w:ilvl w:val="0"/>
          <w:numId w:val="33"/>
        </w:numPr>
        <w:spacing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At the end of a specified term of appointment (unless a further appointment has been made by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dministrator)</w:t>
      </w:r>
    </w:p>
    <w:p w14:paraId="34A225BD" w14:textId="77777777" w:rsidR="00B22D20" w:rsidRPr="00293BA8" w:rsidRDefault="00B22D20" w:rsidP="00B22D20">
      <w:pPr>
        <w:pStyle w:val="ListParagraph"/>
        <w:numPr>
          <w:ilvl w:val="0"/>
          <w:numId w:val="33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on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</w:t>
      </w:r>
      <w:r>
        <w:rPr>
          <w:rFonts w:ascii="Fira Sans" w:hAnsi="Fira Sans"/>
          <w:lang w:eastAsia="en-AU"/>
        </w:rPr>
        <w:t>’</w:t>
      </w:r>
      <w:r w:rsidRPr="00293BA8">
        <w:rPr>
          <w:rFonts w:ascii="Fira Sans" w:hAnsi="Fira Sans"/>
          <w:lang w:eastAsia="en-AU"/>
        </w:rPr>
        <w:t>s advice that the person has ceased to be an AMHP.</w:t>
      </w:r>
    </w:p>
    <w:p w14:paraId="4B8E9063" w14:textId="77777777" w:rsidR="00B22D20" w:rsidRPr="00293BA8" w:rsidRDefault="00B22D20" w:rsidP="00B22D20">
      <w:pPr>
        <w:pStyle w:val="Heading5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Review of register of appointments</w:t>
      </w:r>
    </w:p>
    <w:p w14:paraId="3745FFCE" w14:textId="77777777" w:rsidR="00B22D20" w:rsidRPr="00293BA8" w:rsidRDefault="00B22D20" w:rsidP="00B22D20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Mental Health Act Administration Officer</w:t>
      </w:r>
      <w:r w:rsidRPr="00293BA8">
        <w:rPr>
          <w:rFonts w:ascii="Fira Sans" w:hAnsi="Fira Sans"/>
          <w:lang w:eastAsia="en-AU"/>
        </w:rPr>
        <w:t>] will undertake a review of persons registered as AMHP’s at the XXXX AMHS in March of each calendar year.</w:t>
      </w:r>
    </w:p>
    <w:p w14:paraId="13735383" w14:textId="77777777" w:rsidR="00B22D20" w:rsidRPr="00293BA8" w:rsidRDefault="00B22D20" w:rsidP="00B22D20">
      <w:pPr>
        <w:pStyle w:val="BodyText"/>
        <w:numPr>
          <w:ilvl w:val="0"/>
          <w:numId w:val="3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[</w:t>
      </w:r>
      <w:r w:rsidRPr="00293BA8">
        <w:rPr>
          <w:rFonts w:ascii="Fira Sans" w:hAnsi="Fira Sans"/>
          <w:highlight w:val="lightGray"/>
          <w:lang w:eastAsia="en-AU"/>
        </w:rPr>
        <w:t>position title</w:t>
      </w:r>
      <w:r w:rsidRPr="00293BA8">
        <w:rPr>
          <w:rFonts w:ascii="Fira Sans" w:hAnsi="Fira Sans"/>
          <w:lang w:eastAsia="en-AU"/>
        </w:rPr>
        <w:t>] will liaise with Team Leaders and Nurse Unit Managers as required to ensure the register is accurate and up to date (</w:t>
      </w:r>
      <w:proofErr w:type="gramStart"/>
      <w:r w:rsidRPr="00293BA8">
        <w:rPr>
          <w:rFonts w:ascii="Fira Sans" w:hAnsi="Fira Sans"/>
          <w:lang w:eastAsia="en-AU"/>
        </w:rPr>
        <w:t>e.g.</w:t>
      </w:r>
      <w:proofErr w:type="gramEnd"/>
      <w:r w:rsidRPr="00293BA8">
        <w:rPr>
          <w:rFonts w:ascii="Fira Sans" w:hAnsi="Fira Sans"/>
          <w:lang w:eastAsia="en-AU"/>
        </w:rPr>
        <w:t xml:space="preserve"> to ensure that there have been no oversights in removing individuals from the register on termination of employment with the Mental Health Service).</w:t>
      </w:r>
    </w:p>
    <w:p w14:paraId="4A577B9E" w14:textId="77777777" w:rsidR="00B22D20" w:rsidRPr="00293BA8" w:rsidRDefault="00B22D20" w:rsidP="00B22D20">
      <w:pPr>
        <w:pStyle w:val="Heading4"/>
        <w:spacing w:before="0"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Resources</w:t>
      </w:r>
    </w:p>
    <w:p w14:paraId="192E2AA0" w14:textId="77777777" w:rsidR="00B22D20" w:rsidRPr="00293BA8" w:rsidRDefault="00256483" w:rsidP="00B22D20">
      <w:pPr>
        <w:pStyle w:val="BodyText"/>
        <w:numPr>
          <w:ilvl w:val="0"/>
          <w:numId w:val="45"/>
        </w:numPr>
        <w:spacing w:before="0" w:after="0"/>
        <w:rPr>
          <w:rFonts w:ascii="Fira Sans" w:hAnsi="Fira Sans"/>
          <w:i/>
          <w:lang w:eastAsia="en-AU"/>
        </w:rPr>
      </w:pPr>
      <w:hyperlink r:id="rId11" w:history="1">
        <w:r w:rsidR="00B22D20" w:rsidRPr="00293BA8">
          <w:rPr>
            <w:rStyle w:val="Hyperlink"/>
            <w:rFonts w:ascii="Fira Sans" w:hAnsi="Fira Sans"/>
            <w:i/>
            <w:iCs/>
            <w:lang w:eastAsia="en-AU"/>
          </w:rPr>
          <w:t>Mental Health Act 2016</w:t>
        </w:r>
      </w:hyperlink>
    </w:p>
    <w:p w14:paraId="1B2607E1" w14:textId="77777777" w:rsidR="00B22D20" w:rsidRPr="00293BA8" w:rsidRDefault="00B22D20" w:rsidP="00B22D20">
      <w:pPr>
        <w:pStyle w:val="BodyText"/>
        <w:numPr>
          <w:ilvl w:val="0"/>
          <w:numId w:val="35"/>
        </w:numPr>
        <w:spacing w:before="0" w:after="0"/>
        <w:rPr>
          <w:rFonts w:ascii="Fira Sans" w:hAnsi="Fira Sans"/>
          <w:i/>
          <w:iCs/>
          <w:lang w:eastAsia="en-AU"/>
        </w:rPr>
      </w:pPr>
      <w:r w:rsidRPr="00293BA8">
        <w:rPr>
          <w:rFonts w:ascii="Fira Sans" w:hAnsi="Fira Sans"/>
          <w:i/>
          <w:iCs/>
          <w:lang w:eastAsia="en-AU"/>
        </w:rPr>
        <w:t>Chief Psychiatrist Policy: Appointment of Authorised doctors and Authorised Mental Health Practitioners</w:t>
      </w:r>
    </w:p>
    <w:p w14:paraId="1D090EB8" w14:textId="77777777" w:rsidR="00B22D20" w:rsidRPr="00293BA8" w:rsidRDefault="00256483" w:rsidP="00B22D20">
      <w:pPr>
        <w:pStyle w:val="BodyText"/>
        <w:numPr>
          <w:ilvl w:val="0"/>
          <w:numId w:val="35"/>
        </w:numPr>
        <w:spacing w:before="0" w:after="0"/>
        <w:rPr>
          <w:rFonts w:ascii="Fira Sans" w:hAnsi="Fira Sans"/>
          <w:lang w:eastAsia="en-AU"/>
        </w:rPr>
      </w:pPr>
      <w:hyperlink r:id="rId12" w:history="1">
        <w:r w:rsidR="00B22D20" w:rsidRPr="00293BA8">
          <w:rPr>
            <w:rStyle w:val="Hyperlink"/>
            <w:rFonts w:ascii="Fira Sans" w:hAnsi="Fira Sans"/>
            <w:lang w:eastAsia="en-AU"/>
          </w:rPr>
          <w:t>Queensland Centre for Mental Health Learning eLearning Courses</w:t>
        </w:r>
      </w:hyperlink>
    </w:p>
    <w:p w14:paraId="7F86635C" w14:textId="77777777" w:rsidR="00B22D20" w:rsidRDefault="00B22D20" w:rsidP="00B22D20">
      <w:pPr>
        <w:pStyle w:val="BodyText"/>
        <w:spacing w:after="0"/>
        <w:ind w:left="360"/>
        <w:rPr>
          <w:rFonts w:ascii="Fira Sans" w:hAnsi="Fira Sans"/>
          <w:i/>
          <w:iCs/>
          <w:lang w:eastAsia="en-AU"/>
        </w:rPr>
      </w:pPr>
    </w:p>
    <w:p w14:paraId="619EBB4D" w14:textId="53DEAB4C" w:rsidR="00B22D20" w:rsidRDefault="00B22D20" w:rsidP="00044280">
      <w:pPr>
        <w:pStyle w:val="BodyText"/>
        <w:numPr>
          <w:ilvl w:val="0"/>
          <w:numId w:val="0"/>
        </w:numPr>
        <w:spacing w:after="0"/>
        <w:rPr>
          <w:rFonts w:ascii="Fira Sans" w:hAnsi="Fira Sans"/>
          <w:i/>
          <w:iCs/>
          <w:lang w:eastAsia="en-AU"/>
        </w:rPr>
      </w:pPr>
    </w:p>
    <w:p w14:paraId="205E58EE" w14:textId="77777777" w:rsidR="00044280" w:rsidRPr="00293BA8" w:rsidRDefault="00044280" w:rsidP="00044280">
      <w:pPr>
        <w:pStyle w:val="BodyText"/>
        <w:numPr>
          <w:ilvl w:val="0"/>
          <w:numId w:val="0"/>
        </w:numPr>
        <w:spacing w:after="0"/>
        <w:rPr>
          <w:rFonts w:ascii="Fira Sans" w:hAnsi="Fira Sans"/>
          <w:i/>
          <w:iCs/>
          <w:lang w:eastAsia="en-AU"/>
        </w:rPr>
      </w:pPr>
    </w:p>
    <w:p w14:paraId="218474FB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lastRenderedPageBreak/>
        <w:t>Application for appointment as Authorised Mental Health Practitioner</w:t>
      </w:r>
    </w:p>
    <w:p w14:paraId="71888C42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XXXX Authorised Mental Health Service</w:t>
      </w:r>
    </w:p>
    <w:p w14:paraId="1E79C055" w14:textId="77777777" w:rsidR="00B22D20" w:rsidRPr="00293BA8" w:rsidRDefault="00B22D20" w:rsidP="00B22D20">
      <w:pPr>
        <w:rPr>
          <w:rFonts w:ascii="Fira Sans" w:hAnsi="Fira Sans"/>
        </w:rPr>
      </w:pPr>
      <w:r w:rsidRPr="00293BA8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BDC0D" wp14:editId="61D5DB07">
                <wp:simplePos x="0" y="0"/>
                <wp:positionH relativeFrom="column">
                  <wp:posOffset>85725</wp:posOffset>
                </wp:positionH>
                <wp:positionV relativeFrom="paragraph">
                  <wp:posOffset>184785</wp:posOffset>
                </wp:positionV>
                <wp:extent cx="523875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26BB9" id="Straight Connector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14.55pt" to="419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14:paraId="3FD43633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</w:rPr>
      </w:pPr>
      <w:r w:rsidRPr="00293BA8">
        <w:rPr>
          <w:rFonts w:ascii="Fira Sans" w:hAnsi="Fira Sans"/>
          <w:sz w:val="32"/>
          <w:szCs w:val="32"/>
        </w:rPr>
        <w:t>Part A – To be completed by applicant</w:t>
      </w:r>
    </w:p>
    <w:p w14:paraId="4B301AA5" w14:textId="77777777" w:rsidR="00B22D20" w:rsidRPr="00293BA8" w:rsidRDefault="00B22D20" w:rsidP="00B22D20">
      <w:pPr>
        <w:pStyle w:val="BodyText"/>
        <w:rPr>
          <w:rFonts w:ascii="Fira Sans" w:hAnsi="Fira Sans"/>
          <w:i/>
          <w:iCs/>
        </w:rPr>
      </w:pPr>
      <w:r w:rsidRPr="00293BA8">
        <w:rPr>
          <w:rFonts w:ascii="Fira Sans" w:hAnsi="Fira Sans"/>
          <w:i/>
          <w:iCs/>
        </w:rPr>
        <w:t>Name: __________________________________</w:t>
      </w:r>
    </w:p>
    <w:p w14:paraId="0F7AF6CC" w14:textId="77777777" w:rsidR="00B22D20" w:rsidRPr="00293BA8" w:rsidRDefault="00B22D20" w:rsidP="00B22D20">
      <w:pPr>
        <w:pStyle w:val="BodyText"/>
        <w:rPr>
          <w:rFonts w:ascii="Fira Sans" w:hAnsi="Fira Sans"/>
          <w:i/>
          <w:iCs/>
        </w:rPr>
      </w:pPr>
      <w:r w:rsidRPr="00293BA8">
        <w:rPr>
          <w:rFonts w:ascii="Fira Sans" w:hAnsi="Fira Sans"/>
          <w:i/>
          <w:iCs/>
        </w:rPr>
        <w:t>Position title: _____________________________</w:t>
      </w:r>
    </w:p>
    <w:p w14:paraId="7B5AB531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  <w:i/>
          <w:iCs/>
        </w:rPr>
        <w:t>Team/Unit:</w:t>
      </w:r>
      <w:r w:rsidRPr="00293BA8">
        <w:rPr>
          <w:rFonts w:ascii="Fira Sans" w:hAnsi="Fira Sans"/>
        </w:rPr>
        <w:t xml:space="preserve"> _____________________________</w:t>
      </w:r>
    </w:p>
    <w:p w14:paraId="61E604C5" w14:textId="77777777" w:rsidR="00B22D20" w:rsidRPr="00293BA8" w:rsidRDefault="00B22D20" w:rsidP="00B22D20">
      <w:pPr>
        <w:pStyle w:val="BodyText"/>
        <w:numPr>
          <w:ilvl w:val="0"/>
          <w:numId w:val="36"/>
        </w:numPr>
        <w:rPr>
          <w:rFonts w:ascii="Fira Sans" w:hAnsi="Fira Sans"/>
          <w:i/>
          <w:iCs/>
        </w:rPr>
      </w:pPr>
      <w:r w:rsidRPr="00293BA8">
        <w:rPr>
          <w:rFonts w:ascii="Fira Sans" w:hAnsi="Fira Sans"/>
        </w:rPr>
        <w:t xml:space="preserve">I am a ‘health practitioner’ as defined under the </w:t>
      </w:r>
      <w:r w:rsidRPr="00293BA8">
        <w:rPr>
          <w:rFonts w:ascii="Fira Sans" w:hAnsi="Fira Sans"/>
          <w:i/>
          <w:iCs/>
        </w:rPr>
        <w:t>Mental Health Act 2016</w:t>
      </w:r>
    </w:p>
    <w:p w14:paraId="5051F007" w14:textId="77777777" w:rsidR="00B22D20" w:rsidRPr="00293BA8" w:rsidRDefault="00B22D20" w:rsidP="00B22D20">
      <w:pPr>
        <w:pStyle w:val="BodyText"/>
        <w:ind w:left="851"/>
        <w:rPr>
          <w:rFonts w:ascii="Fira Sans" w:hAnsi="Fira Sans"/>
        </w:rPr>
      </w:pPr>
      <w:r w:rsidRPr="00293BA8">
        <w:rPr>
          <w:rFonts w:ascii="Fira Sans" w:hAnsi="Fira Sans"/>
        </w:rPr>
        <w:t>Profession:______________________</w:t>
      </w:r>
    </w:p>
    <w:p w14:paraId="72721D0C" w14:textId="77777777" w:rsidR="00B22D20" w:rsidRPr="00293BA8" w:rsidRDefault="00B22D20" w:rsidP="00B22D20">
      <w:pPr>
        <w:pStyle w:val="BodyText"/>
        <w:ind w:left="851"/>
        <w:rPr>
          <w:rFonts w:ascii="Fira Sans" w:hAnsi="Fira Sans"/>
        </w:rPr>
      </w:pPr>
      <w:r w:rsidRPr="00293BA8">
        <w:rPr>
          <w:rFonts w:ascii="Fira Sans" w:hAnsi="Fira Sans"/>
        </w:rPr>
        <w:t xml:space="preserve">AHPRA registration number:_______________ and registration expiry date </w:t>
      </w:r>
    </w:p>
    <w:p w14:paraId="1ED153C4" w14:textId="77777777" w:rsidR="00B22D20" w:rsidRPr="00293BA8" w:rsidRDefault="00B22D20" w:rsidP="00B22D20">
      <w:pPr>
        <w:pStyle w:val="BodyText"/>
        <w:ind w:left="851"/>
        <w:rPr>
          <w:rFonts w:ascii="Fira Sans" w:hAnsi="Fira Sans"/>
        </w:rPr>
      </w:pPr>
      <w:r w:rsidRPr="00293BA8">
        <w:rPr>
          <w:rFonts w:ascii="Fira Sans" w:hAnsi="Fira Sans"/>
        </w:rPr>
        <w:t>___________</w:t>
      </w:r>
    </w:p>
    <w:p w14:paraId="5F874A29" w14:textId="77777777" w:rsidR="00B22D20" w:rsidRPr="00293BA8" w:rsidRDefault="00B22D20" w:rsidP="00B22D20">
      <w:pPr>
        <w:pStyle w:val="BodyText"/>
        <w:ind w:left="851"/>
        <w:rPr>
          <w:rFonts w:ascii="Fira Sans" w:hAnsi="Fira Sans"/>
        </w:rPr>
      </w:pPr>
      <w:r w:rsidRPr="00293BA8">
        <w:rPr>
          <w:rFonts w:ascii="Fira Sans" w:hAnsi="Fira Sans"/>
        </w:rPr>
        <w:t>(</w:t>
      </w:r>
      <w:r w:rsidRPr="00293BA8">
        <w:rPr>
          <w:rFonts w:ascii="Fira Sans" w:hAnsi="Fira Sans"/>
          <w:sz w:val="20"/>
          <w:szCs w:val="20"/>
        </w:rPr>
        <w:t>Not required for social workers</w:t>
      </w:r>
      <w:r w:rsidRPr="00293BA8">
        <w:rPr>
          <w:rFonts w:ascii="Fira Sans" w:hAnsi="Fira Sans"/>
        </w:rPr>
        <w:t>)</w:t>
      </w:r>
    </w:p>
    <w:p w14:paraId="6434FD6E" w14:textId="77777777" w:rsidR="00B22D20" w:rsidRPr="00293BA8" w:rsidRDefault="00B22D20" w:rsidP="00B22D20">
      <w:pPr>
        <w:pStyle w:val="BodyText"/>
        <w:numPr>
          <w:ilvl w:val="0"/>
          <w:numId w:val="36"/>
        </w:numPr>
        <w:rPr>
          <w:rFonts w:ascii="Fira Sans" w:hAnsi="Fira Sans"/>
        </w:rPr>
      </w:pPr>
      <w:r w:rsidRPr="00293BA8">
        <w:rPr>
          <w:rFonts w:ascii="Fira Sans" w:hAnsi="Fira Sans"/>
        </w:rPr>
        <w:t>I have ___ years clinical experience in mental health service delivery</w:t>
      </w:r>
    </w:p>
    <w:p w14:paraId="5FEB4C6F" w14:textId="77777777" w:rsidR="00B22D20" w:rsidRPr="00293BA8" w:rsidRDefault="00B22D20" w:rsidP="00B22D20">
      <w:pPr>
        <w:pStyle w:val="BodyText"/>
        <w:numPr>
          <w:ilvl w:val="0"/>
          <w:numId w:val="36"/>
        </w:numPr>
        <w:rPr>
          <w:rFonts w:ascii="Fira Sans" w:hAnsi="Fira Sans"/>
        </w:rPr>
      </w:pPr>
      <w:r w:rsidRPr="00293BA8">
        <w:rPr>
          <w:rFonts w:ascii="Fira Sans" w:hAnsi="Fira Sans"/>
        </w:rPr>
        <w:t xml:space="preserve">I have attached the Proof of Completion for the </w:t>
      </w:r>
      <w:r w:rsidRPr="00293BA8">
        <w:rPr>
          <w:rFonts w:ascii="Fira Sans" w:hAnsi="Fira Sans"/>
          <w:i/>
          <w:iCs/>
        </w:rPr>
        <w:t>Mental Health Act 2016</w:t>
      </w:r>
      <w:r w:rsidRPr="00293BA8">
        <w:rPr>
          <w:rFonts w:ascii="Fira Sans" w:hAnsi="Fira Sans"/>
        </w:rPr>
        <w:t xml:space="preserve"> authorised </w:t>
      </w:r>
    </w:p>
    <w:p w14:paraId="60E0389B" w14:textId="77777777" w:rsidR="00B22D20" w:rsidRPr="00293BA8" w:rsidRDefault="00B22D20" w:rsidP="00B22D20">
      <w:pPr>
        <w:pStyle w:val="BodyText"/>
        <w:ind w:left="765"/>
        <w:rPr>
          <w:rFonts w:ascii="Fira Sans" w:hAnsi="Fira Sans"/>
        </w:rPr>
      </w:pPr>
      <w:r w:rsidRPr="00293BA8">
        <w:rPr>
          <w:rFonts w:ascii="Fira Sans" w:hAnsi="Fira Sans"/>
        </w:rPr>
        <w:t xml:space="preserve">mental health practitioner training. </w:t>
      </w:r>
    </w:p>
    <w:p w14:paraId="14E87CEF" w14:textId="77777777" w:rsidR="00B22D20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Signed:_______________________________ Date:________________</w:t>
      </w:r>
    </w:p>
    <w:p w14:paraId="360DA282" w14:textId="77777777" w:rsidR="00B22D20" w:rsidRPr="00293BA8" w:rsidRDefault="00B22D20" w:rsidP="00B22D20">
      <w:pPr>
        <w:pStyle w:val="BodyText"/>
        <w:pBdr>
          <w:bottom w:val="single" w:sz="4" w:space="1" w:color="auto"/>
        </w:pBdr>
        <w:rPr>
          <w:rFonts w:ascii="Fira Sans" w:hAnsi="Fira Sans"/>
        </w:rPr>
      </w:pPr>
    </w:p>
    <w:p w14:paraId="44202C38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</w:rPr>
      </w:pPr>
      <w:r w:rsidRPr="00293BA8">
        <w:rPr>
          <w:rFonts w:ascii="Fira Sans" w:hAnsi="Fira Sans"/>
          <w:sz w:val="32"/>
          <w:szCs w:val="32"/>
        </w:rPr>
        <w:t>Part B – To be completed by line manager</w:t>
      </w:r>
    </w:p>
    <w:p w14:paraId="214D35C4" w14:textId="77777777" w:rsidR="00B22D20" w:rsidRPr="00293BA8" w:rsidRDefault="00B22D20" w:rsidP="00B22D20">
      <w:pPr>
        <w:pStyle w:val="BodyText"/>
        <w:rPr>
          <w:rFonts w:ascii="Fira Sans" w:hAnsi="Fira Sans"/>
          <w:i/>
          <w:iCs/>
        </w:rPr>
      </w:pPr>
      <w:r w:rsidRPr="00293BA8">
        <w:rPr>
          <w:rFonts w:ascii="Fira Sans" w:hAnsi="Fira Sans"/>
          <w:i/>
          <w:iCs/>
        </w:rPr>
        <w:t>Name: __________________________________</w:t>
      </w:r>
    </w:p>
    <w:p w14:paraId="2A145661" w14:textId="77777777" w:rsidR="00B22D20" w:rsidRPr="00293BA8" w:rsidRDefault="00B22D20" w:rsidP="00B22D20">
      <w:pPr>
        <w:pStyle w:val="BodyText"/>
        <w:rPr>
          <w:rFonts w:ascii="Fira Sans" w:hAnsi="Fira Sans"/>
          <w:i/>
          <w:iCs/>
        </w:rPr>
      </w:pPr>
      <w:r w:rsidRPr="00293BA8">
        <w:rPr>
          <w:rFonts w:ascii="Fira Sans" w:hAnsi="Fira Sans"/>
          <w:i/>
          <w:iCs/>
        </w:rPr>
        <w:t>Position title: _____________________________</w:t>
      </w:r>
    </w:p>
    <w:p w14:paraId="6942873A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  <w:i/>
          <w:iCs/>
        </w:rPr>
        <w:t xml:space="preserve">Team/Unit: </w:t>
      </w:r>
      <w:r w:rsidRPr="00293BA8">
        <w:rPr>
          <w:rFonts w:ascii="Fira Sans" w:hAnsi="Fira Sans"/>
        </w:rPr>
        <w:t>______________________________</w:t>
      </w:r>
    </w:p>
    <w:p w14:paraId="384A9A8E" w14:textId="77777777" w:rsidR="00B22D20" w:rsidRPr="00293BA8" w:rsidRDefault="00B22D20" w:rsidP="00B22D20">
      <w:pPr>
        <w:pStyle w:val="BodyText"/>
        <w:numPr>
          <w:ilvl w:val="0"/>
          <w:numId w:val="37"/>
        </w:numPr>
        <w:rPr>
          <w:rFonts w:ascii="Fira Sans" w:hAnsi="Fira Sans"/>
        </w:rPr>
      </w:pPr>
      <w:r w:rsidRPr="00293BA8">
        <w:rPr>
          <w:rFonts w:ascii="Fira Sans" w:hAnsi="Fira Sans"/>
        </w:rPr>
        <w:t>I have been the applicant’s line manager since ____________</w:t>
      </w:r>
    </w:p>
    <w:p w14:paraId="2118154D" w14:textId="77777777" w:rsidR="00B22D20" w:rsidRPr="00293BA8" w:rsidRDefault="00B22D20" w:rsidP="00B22D20">
      <w:pPr>
        <w:pStyle w:val="BodyText"/>
        <w:numPr>
          <w:ilvl w:val="0"/>
          <w:numId w:val="37"/>
        </w:numPr>
        <w:rPr>
          <w:rFonts w:ascii="Fira Sans" w:hAnsi="Fira Sans"/>
        </w:rPr>
      </w:pPr>
      <w:r w:rsidRPr="00293BA8">
        <w:rPr>
          <w:rFonts w:ascii="Fira Sans" w:hAnsi="Fira Sans"/>
        </w:rPr>
        <w:t xml:space="preserve">I am able / unable to verify that the applicant has the competencies required for appointment as an authorised mental health practitioner. Specifically: </w:t>
      </w:r>
    </w:p>
    <w:p w14:paraId="33F5EB0A" w14:textId="77777777" w:rsidR="00B22D20" w:rsidRPr="00293BA8" w:rsidRDefault="00B22D20" w:rsidP="00B22D20">
      <w:pPr>
        <w:pStyle w:val="BodyText"/>
        <w:numPr>
          <w:ilvl w:val="1"/>
          <w:numId w:val="37"/>
        </w:numPr>
        <w:rPr>
          <w:rFonts w:ascii="Fira Sans" w:hAnsi="Fira Sans"/>
        </w:rPr>
      </w:pPr>
      <w:r w:rsidRPr="00293BA8">
        <w:rPr>
          <w:rFonts w:ascii="Fira Sans" w:hAnsi="Fira Sans"/>
        </w:rPr>
        <w:t xml:space="preserve">the applicant has / has not demonstrated substantial clinical expertise in the examination and assessment of persons suspected of having a mental illness, Chief Psychiatrist Policy – Appointment of authorised doctors and </w:t>
      </w:r>
      <w:r w:rsidRPr="00293BA8">
        <w:rPr>
          <w:rFonts w:ascii="Fira Sans" w:hAnsi="Fira Sans"/>
        </w:rPr>
        <w:lastRenderedPageBreak/>
        <w:t xml:space="preserve">authorised mental health practitioners and knowledge of the treatment and care of persons with a diagnosed mental illness </w:t>
      </w:r>
    </w:p>
    <w:p w14:paraId="7C469DB8" w14:textId="77777777" w:rsidR="00B22D20" w:rsidRPr="00293BA8" w:rsidRDefault="00B22D20" w:rsidP="00B22D20">
      <w:pPr>
        <w:pStyle w:val="BodyText"/>
        <w:numPr>
          <w:ilvl w:val="1"/>
          <w:numId w:val="37"/>
        </w:numPr>
        <w:rPr>
          <w:rFonts w:ascii="Fira Sans" w:hAnsi="Fira Sans"/>
        </w:rPr>
      </w:pPr>
      <w:r w:rsidRPr="00293BA8">
        <w:rPr>
          <w:rFonts w:ascii="Fira Sans" w:hAnsi="Fira Sans"/>
        </w:rPr>
        <w:t xml:space="preserve">the applicant has / has not demonstrated substantial knowledge of the </w:t>
      </w:r>
      <w:r w:rsidRPr="00293BA8">
        <w:rPr>
          <w:rFonts w:ascii="Fira Sans" w:hAnsi="Fira Sans"/>
          <w:i/>
          <w:iCs/>
        </w:rPr>
        <w:t>Mental Health Act 2016</w:t>
      </w:r>
      <w:r w:rsidRPr="00293BA8">
        <w:rPr>
          <w:rFonts w:ascii="Fira Sans" w:hAnsi="Fira Sans"/>
        </w:rPr>
        <w:t xml:space="preserve"> and Chief Psychiatrist policies relevant to the powers, </w:t>
      </w:r>
      <w:proofErr w:type="gramStart"/>
      <w:r w:rsidRPr="00293BA8">
        <w:rPr>
          <w:rFonts w:ascii="Fira Sans" w:hAnsi="Fira Sans"/>
        </w:rPr>
        <w:t>functions</w:t>
      </w:r>
      <w:proofErr w:type="gramEnd"/>
      <w:r w:rsidRPr="00293BA8">
        <w:rPr>
          <w:rFonts w:ascii="Fira Sans" w:hAnsi="Fira Sans"/>
        </w:rPr>
        <w:t xml:space="preserve"> and responsibilities of an authorised mental health practitioner.</w:t>
      </w:r>
    </w:p>
    <w:p w14:paraId="3C1D99CC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Additional comments:</w:t>
      </w:r>
    </w:p>
    <w:p w14:paraId="56A20DFC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21FF6573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5DE3ABA4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023C9BA2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</w:t>
      </w:r>
      <w:r>
        <w:rPr>
          <w:rFonts w:ascii="Fira Sans" w:hAnsi="Fira Sans"/>
        </w:rPr>
        <w:t>______</w:t>
      </w:r>
      <w:r w:rsidRPr="00293BA8">
        <w:rPr>
          <w:rFonts w:ascii="Fira Sans" w:hAnsi="Fira Sans"/>
        </w:rPr>
        <w:t xml:space="preserve">          </w:t>
      </w:r>
    </w:p>
    <w:p w14:paraId="6A2B3C4A" w14:textId="77777777" w:rsidR="00B22D20" w:rsidRPr="00293BA8" w:rsidRDefault="00B22D20" w:rsidP="00B22D20">
      <w:pPr>
        <w:pStyle w:val="BodyText"/>
        <w:rPr>
          <w:rFonts w:ascii="Fira Sans" w:hAnsi="Fira Sans"/>
        </w:rPr>
      </w:pPr>
    </w:p>
    <w:p w14:paraId="17B4C3B2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Signed:_______________________________ Date: ________________</w:t>
      </w:r>
    </w:p>
    <w:p w14:paraId="0CC441DC" w14:textId="77777777" w:rsidR="00B22D20" w:rsidRPr="00293BA8" w:rsidRDefault="00B22D20" w:rsidP="00B22D20">
      <w:pPr>
        <w:pStyle w:val="Heading5"/>
        <w:pBdr>
          <w:bottom w:val="single" w:sz="4" w:space="1" w:color="auto"/>
        </w:pBdr>
        <w:rPr>
          <w:rFonts w:ascii="Fira Sans" w:hAnsi="Fira Sans"/>
        </w:rPr>
      </w:pPr>
    </w:p>
    <w:p w14:paraId="601F3F41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</w:rPr>
      </w:pPr>
      <w:r w:rsidRPr="00293BA8">
        <w:rPr>
          <w:rFonts w:ascii="Fira Sans" w:hAnsi="Fira Sans"/>
          <w:sz w:val="32"/>
          <w:szCs w:val="32"/>
        </w:rPr>
        <w:t>Part C – To be completed by Administrator</w:t>
      </w:r>
    </w:p>
    <w:p w14:paraId="29CA9282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  <w:i/>
          <w:iCs/>
        </w:rPr>
        <w:t>Name:</w:t>
      </w:r>
      <w:r w:rsidRPr="00293BA8">
        <w:rPr>
          <w:rFonts w:ascii="Fira Sans" w:hAnsi="Fira Sans"/>
        </w:rPr>
        <w:t xml:space="preserve"> __________________________________</w:t>
      </w:r>
    </w:p>
    <w:p w14:paraId="5B633C4C" w14:textId="77777777" w:rsidR="00B22D20" w:rsidRPr="00293BA8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The applicant’s appointment as an authorised mental health practitioner is approved / not approved</w:t>
      </w:r>
    </w:p>
    <w:p w14:paraId="090D1CDC" w14:textId="77777777" w:rsidR="00B22D20" w:rsidRPr="00293BA8" w:rsidRDefault="00B22D20" w:rsidP="00B22D20">
      <w:pPr>
        <w:pStyle w:val="BodyText"/>
        <w:rPr>
          <w:rFonts w:ascii="Fira Sans" w:hAnsi="Fira Sans"/>
          <w:i/>
          <w:iCs/>
        </w:rPr>
      </w:pPr>
      <w:r w:rsidRPr="00293BA8">
        <w:rPr>
          <w:rFonts w:ascii="Fira Sans" w:hAnsi="Fira Sans"/>
          <w:i/>
          <w:iCs/>
        </w:rPr>
        <w:t>Additional comments (including any specific limitations and conditions to be included in the instrument of appointment):</w:t>
      </w:r>
    </w:p>
    <w:p w14:paraId="5718D0F4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6E1500D9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36CE675D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______________________________________________________________________________</w:t>
      </w:r>
    </w:p>
    <w:p w14:paraId="27602F3B" w14:textId="77777777" w:rsidR="00B22D20" w:rsidRPr="00293BA8" w:rsidRDefault="00B22D20" w:rsidP="00B22D20">
      <w:pPr>
        <w:pStyle w:val="BodyText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________________________________________________________________________</w:t>
      </w:r>
    </w:p>
    <w:p w14:paraId="3000B91C" w14:textId="77777777" w:rsidR="00B22D20" w:rsidRDefault="00B22D20" w:rsidP="00B22D20">
      <w:pPr>
        <w:pStyle w:val="BodyText"/>
        <w:rPr>
          <w:rFonts w:ascii="Fira Sans" w:hAnsi="Fira Sans"/>
        </w:rPr>
      </w:pPr>
      <w:r w:rsidRPr="00293BA8">
        <w:rPr>
          <w:rFonts w:ascii="Fira Sans" w:hAnsi="Fira Sans"/>
        </w:rPr>
        <w:t>Signed: _______________________________ Date: _________________</w:t>
      </w:r>
    </w:p>
    <w:p w14:paraId="26CA365F" w14:textId="77777777" w:rsidR="00B22D20" w:rsidRDefault="00B22D20" w:rsidP="00B22D20">
      <w:pPr>
        <w:rPr>
          <w:rFonts w:ascii="Fira Sans" w:hAnsi="Fira Sans"/>
        </w:rPr>
      </w:pPr>
      <w:r>
        <w:rPr>
          <w:rFonts w:ascii="Fira Sans" w:hAnsi="Fira Sans"/>
        </w:rPr>
        <w:br w:type="page"/>
      </w:r>
    </w:p>
    <w:p w14:paraId="3694B420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lastRenderedPageBreak/>
        <w:t>Procedure for Appointment of Authorised doctors</w:t>
      </w:r>
    </w:p>
    <w:p w14:paraId="01CF12C2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</w:rPr>
      </w:pPr>
      <w:r w:rsidRPr="00293BA8">
        <w:rPr>
          <w:rFonts w:ascii="Fira Sans" w:hAnsi="Fira Sans"/>
          <w:sz w:val="28"/>
          <w:szCs w:val="28"/>
        </w:rPr>
        <w:t>XXXX Authorised Mental Health Service</w:t>
      </w:r>
    </w:p>
    <w:p w14:paraId="000F5BDF" w14:textId="77777777" w:rsidR="00B22D20" w:rsidRPr="00293BA8" w:rsidRDefault="00B22D20" w:rsidP="00B22D20">
      <w:pPr>
        <w:pStyle w:val="Heading4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Purpose</w:t>
      </w:r>
    </w:p>
    <w:p w14:paraId="684420C0" w14:textId="77777777" w:rsidR="00B22D20" w:rsidRPr="00293BA8" w:rsidRDefault="00B22D20" w:rsidP="00B22D20">
      <w:pPr>
        <w:pStyle w:val="BodyText"/>
        <w:spacing w:before="0"/>
        <w:rPr>
          <w:rFonts w:ascii="Fira Sans" w:hAnsi="Fira Sans"/>
        </w:rPr>
      </w:pPr>
      <w:r w:rsidRPr="00293BA8">
        <w:rPr>
          <w:rFonts w:ascii="Fira Sans" w:hAnsi="Fira Sans"/>
        </w:rPr>
        <w:t>This procedure sets out the processes for appointment of authorised doctors at the XXXX Authorised Mental Health Service (AMHS).</w:t>
      </w:r>
    </w:p>
    <w:p w14:paraId="18A95311" w14:textId="77777777" w:rsidR="00B22D20" w:rsidRPr="00293BA8" w:rsidRDefault="00B22D20" w:rsidP="00B22D20">
      <w:pPr>
        <w:pStyle w:val="Heading4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Context</w:t>
      </w:r>
    </w:p>
    <w:p w14:paraId="32E47C9B" w14:textId="77777777" w:rsidR="00B22D20" w:rsidRPr="00293BA8" w:rsidRDefault="00B22D20" w:rsidP="00B22D20">
      <w:pPr>
        <w:pStyle w:val="BodyText"/>
        <w:spacing w:before="0" w:after="0"/>
        <w:rPr>
          <w:rFonts w:ascii="Fira Sans" w:hAnsi="Fira Sans"/>
        </w:rPr>
      </w:pPr>
      <w:r w:rsidRPr="00293BA8">
        <w:rPr>
          <w:rFonts w:ascii="Fira Sans" w:hAnsi="Fira Sans"/>
        </w:rPr>
        <w:t xml:space="preserve">Legislative requirements for the appointment of authorised doctors are set out in Chapter 11 Part 4 of the </w:t>
      </w:r>
      <w:r w:rsidRPr="00293BA8">
        <w:rPr>
          <w:rFonts w:ascii="Fira Sans" w:hAnsi="Fira Sans"/>
          <w:i/>
          <w:iCs/>
        </w:rPr>
        <w:t>Mental Health Act 2016</w:t>
      </w:r>
      <w:r w:rsidRPr="00293BA8">
        <w:rPr>
          <w:rFonts w:ascii="Fira Sans" w:hAnsi="Fira Sans"/>
        </w:rPr>
        <w:t xml:space="preserve">. The Chief Psychiatrist Policy on Appointment of Authorised doctors and Authorised Mental Health Practitioners (AMHP) is mandatory for all AMHS and requires the AMHS </w:t>
      </w:r>
      <w:r>
        <w:rPr>
          <w:rFonts w:ascii="Fira Sans" w:hAnsi="Fira Sans"/>
        </w:rPr>
        <w:t>a</w:t>
      </w:r>
      <w:r w:rsidRPr="00293BA8">
        <w:rPr>
          <w:rFonts w:ascii="Fira Sans" w:hAnsi="Fira Sans"/>
        </w:rPr>
        <w:t>dministrator to document processes and requirements for appointment of authorised doctors.</w:t>
      </w:r>
    </w:p>
    <w:p w14:paraId="028D2074" w14:textId="77777777" w:rsidR="00B22D20" w:rsidRPr="00293BA8" w:rsidRDefault="00B22D20" w:rsidP="00B22D20">
      <w:pPr>
        <w:pStyle w:val="Examplescenarioheading"/>
        <w:rPr>
          <w:rFonts w:ascii="Fira Sans" w:hAnsi="Fira Sans"/>
        </w:rPr>
      </w:pPr>
      <w:r w:rsidRPr="00293BA8">
        <w:rPr>
          <w:rFonts w:ascii="Fira Sans" w:hAnsi="Fira Sans"/>
        </w:rPr>
        <w:t>Procedure</w:t>
      </w:r>
    </w:p>
    <w:p w14:paraId="7B22A2F5" w14:textId="77777777" w:rsidR="00B22D20" w:rsidRPr="00293BA8" w:rsidRDefault="00B22D20" w:rsidP="00B22D20">
      <w:pPr>
        <w:pStyle w:val="Heading5"/>
        <w:rPr>
          <w:rFonts w:ascii="Fira Sans" w:hAnsi="Fira Sans"/>
        </w:rPr>
      </w:pPr>
      <w:r w:rsidRPr="00293BA8">
        <w:rPr>
          <w:rFonts w:ascii="Fira Sans" w:hAnsi="Fira Sans"/>
        </w:rPr>
        <w:t>Appointment of authorised doctors</w:t>
      </w:r>
    </w:p>
    <w:p w14:paraId="7AD28046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Authorised doctors will be appointed by 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Executive Director, Mental Health Service, XXXX HHS</w:t>
      </w:r>
      <w:r w:rsidRPr="00293BA8">
        <w:rPr>
          <w:rFonts w:ascii="Fira Sans" w:hAnsi="Fira Sans"/>
          <w:lang w:eastAsia="en-AU"/>
        </w:rPr>
        <w:t xml:space="preserve">] as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 for the XXXX AMHS. </w:t>
      </w:r>
    </w:p>
    <w:p w14:paraId="788FE427" w14:textId="77777777" w:rsidR="00B22D20" w:rsidRPr="00293BA8" w:rsidRDefault="00B22D20" w:rsidP="00B22D20">
      <w:pPr>
        <w:pStyle w:val="BodyText"/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(NB: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dministrator’s powers, including appointment of authorised doctors, can be exercised by a person temporarily acting in the position that is appointed to be the AMHS administrator.) </w:t>
      </w:r>
    </w:p>
    <w:p w14:paraId="4330AD92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Recommendations for appointment are to be made by the Clinical Director or a Consultant Psychiatrist using the </w:t>
      </w:r>
      <w:r w:rsidRPr="00293BA8">
        <w:rPr>
          <w:rFonts w:ascii="Fira Sans" w:hAnsi="Fira Sans"/>
          <w:i/>
          <w:iCs/>
          <w:lang w:eastAsia="en-AU"/>
        </w:rPr>
        <w:t>Recommendation for authorised doctor appointment</w:t>
      </w:r>
      <w:r w:rsidRPr="00293BA8">
        <w:rPr>
          <w:rFonts w:ascii="Fira Sans" w:hAnsi="Fira Sans"/>
          <w:lang w:eastAsia="en-AU"/>
        </w:rPr>
        <w:t xml:space="preserve"> template at Attachment A. </w:t>
      </w:r>
    </w:p>
    <w:p w14:paraId="3D7F8831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Clinical Director/Consultant Psychiatrist is accountable for verifying that the doctor satisfies the competencies for appointment and, where relevant, recommending any conditions or limitations for the appointment. </w:t>
      </w:r>
    </w:p>
    <w:p w14:paraId="60988495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Verification of the doctor’s satisfactory completion of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eLearning modules </w:t>
      </w:r>
      <w:r w:rsidRPr="00293BA8">
        <w:rPr>
          <w:rFonts w:ascii="Fira Sans" w:hAnsi="Fira Sans"/>
          <w:b/>
          <w:bCs/>
          <w:lang w:eastAsia="en-AU"/>
        </w:rPr>
        <w:t>must</w:t>
      </w:r>
      <w:r w:rsidRPr="00293BA8">
        <w:rPr>
          <w:rFonts w:ascii="Fira Sans" w:hAnsi="Fira Sans"/>
          <w:lang w:eastAsia="en-AU"/>
        </w:rPr>
        <w:t xml:space="preserve"> be provided with the recommendation. </w:t>
      </w:r>
      <w:r>
        <w:rPr>
          <w:rFonts w:ascii="Fira Sans" w:hAnsi="Fira Sans"/>
          <w:lang w:eastAsia="en-AU"/>
        </w:rPr>
        <w:t>The</w:t>
      </w:r>
      <w:r w:rsidRPr="003F5D4D">
        <w:rPr>
          <w:rFonts w:ascii="Fira Sans" w:hAnsi="Fira Sans"/>
          <w:lang w:eastAsia="en-AU"/>
        </w:rPr>
        <w:t xml:space="preserve"> eLearning refresher course requires completion every two years</w:t>
      </w:r>
      <w:r>
        <w:rPr>
          <w:rFonts w:ascii="Fira Sans" w:hAnsi="Fira Sans"/>
          <w:lang w:eastAsia="en-AU"/>
        </w:rPr>
        <w:t>.</w:t>
      </w:r>
    </w:p>
    <w:p w14:paraId="56233E97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If a doctor does not complete the eLearning modules in full, the appointment will be limited </w:t>
      </w:r>
      <w:proofErr w:type="gramStart"/>
      <w:r w:rsidRPr="00293BA8">
        <w:rPr>
          <w:rFonts w:ascii="Fira Sans" w:hAnsi="Fira Sans"/>
          <w:lang w:eastAsia="en-AU"/>
        </w:rPr>
        <w:t>i.e.</w:t>
      </w:r>
      <w:proofErr w:type="gramEnd"/>
      <w:r w:rsidRPr="00293BA8">
        <w:rPr>
          <w:rFonts w:ascii="Fira Sans" w:hAnsi="Fira Sans"/>
          <w:lang w:eastAsia="en-AU"/>
        </w:rPr>
        <w:t xml:space="preserve"> the appointment will be limited to authorised doctor functions relevant to the eLearning modules that have been completed. </w:t>
      </w:r>
    </w:p>
    <w:p w14:paraId="2125075E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[</w:t>
      </w:r>
      <w:r w:rsidRPr="00293BA8">
        <w:rPr>
          <w:rFonts w:ascii="Fira Sans" w:hAnsi="Fira Sans"/>
          <w:highlight w:val="lightGray"/>
          <w:lang w:eastAsia="en-AU"/>
        </w:rPr>
        <w:t>position title</w:t>
      </w:r>
      <w:r w:rsidRPr="00293BA8">
        <w:rPr>
          <w:rFonts w:ascii="Fira Sans" w:hAnsi="Fira Sans"/>
          <w:lang w:eastAsia="en-AU"/>
        </w:rPr>
        <w:t>] is responsible for confirming the doctor’s registration under the Health Practitioner Regulation National Law and, where relevant, that the registration meets the statutory definition for ‘psychiatrist’.</w:t>
      </w:r>
    </w:p>
    <w:p w14:paraId="249852D4" w14:textId="77777777" w:rsidR="00B22D20" w:rsidRPr="00293BA8" w:rsidRDefault="00B22D20" w:rsidP="00B22D20">
      <w:pPr>
        <w:pStyle w:val="BodyText"/>
        <w:numPr>
          <w:ilvl w:val="0"/>
          <w:numId w:val="38"/>
        </w:numPr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On appointment,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 xml:space="preserve">dministrator will provide the appointee with the </w:t>
      </w:r>
      <w:r w:rsidRPr="00293BA8">
        <w:rPr>
          <w:rFonts w:ascii="Fira Sans" w:hAnsi="Fira Sans"/>
          <w:i/>
          <w:iCs/>
          <w:lang w:eastAsia="en-AU"/>
        </w:rPr>
        <w:t>Instrument of appointment.</w:t>
      </w:r>
      <w:r w:rsidRPr="00293BA8">
        <w:rPr>
          <w:rFonts w:ascii="Fira Sans" w:hAnsi="Fira Sans"/>
          <w:lang w:eastAsia="en-AU"/>
        </w:rPr>
        <w:t xml:space="preserve"> A copy of </w:t>
      </w:r>
      <w:r w:rsidRPr="00293BA8">
        <w:rPr>
          <w:rFonts w:ascii="Fira Sans" w:hAnsi="Fira Sans"/>
          <w:i/>
          <w:iCs/>
          <w:lang w:eastAsia="en-AU"/>
        </w:rPr>
        <w:t>the Instrument of appointment</w:t>
      </w:r>
      <w:r w:rsidRPr="00293BA8">
        <w:rPr>
          <w:rFonts w:ascii="Fira Sans" w:hAnsi="Fira Sans"/>
          <w:lang w:eastAsia="en-AU"/>
        </w:rPr>
        <w:t xml:space="preserve"> is to be retained on the appointee’s human resource file.</w:t>
      </w:r>
    </w:p>
    <w:p w14:paraId="02AE52E8" w14:textId="77777777" w:rsidR="00B22D20" w:rsidRPr="00293BA8" w:rsidRDefault="00B22D20" w:rsidP="00B22D20">
      <w:pPr>
        <w:pStyle w:val="BodyText"/>
        <w:numPr>
          <w:ilvl w:val="0"/>
          <w:numId w:val="38"/>
        </w:numPr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 will notify the [</w:t>
      </w:r>
      <w:r w:rsidRPr="00293BA8">
        <w:rPr>
          <w:rFonts w:ascii="Fira Sans" w:hAnsi="Fira Sans"/>
          <w:highlight w:val="lightGray"/>
          <w:lang w:eastAsia="en-AU"/>
        </w:rPr>
        <w:t xml:space="preserve">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Mental Health Act Administration Officer</w:t>
      </w:r>
      <w:r w:rsidRPr="00293BA8">
        <w:rPr>
          <w:rFonts w:ascii="Fira Sans" w:hAnsi="Fira Sans"/>
          <w:lang w:eastAsia="en-AU"/>
        </w:rPr>
        <w:t>] of all appointments for registering in the Consumer Integrated Mental Health</w:t>
      </w:r>
      <w:r>
        <w:rPr>
          <w:rFonts w:ascii="Fira Sans" w:hAnsi="Fira Sans"/>
          <w:lang w:eastAsia="en-AU"/>
        </w:rPr>
        <w:t xml:space="preserve"> and Addiction (CIMHA)</w:t>
      </w:r>
      <w:r w:rsidRPr="00293BA8">
        <w:rPr>
          <w:rFonts w:ascii="Fira Sans" w:hAnsi="Fira Sans"/>
          <w:lang w:eastAsia="en-AU"/>
        </w:rPr>
        <w:t xml:space="preserve">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pplication.</w:t>
      </w:r>
    </w:p>
    <w:p w14:paraId="74AF311F" w14:textId="77777777" w:rsidR="00B22D20" w:rsidRPr="00293BA8" w:rsidRDefault="00B22D20" w:rsidP="00B22D20">
      <w:pPr>
        <w:pStyle w:val="ListParagraph"/>
        <w:numPr>
          <w:ilvl w:val="0"/>
          <w:numId w:val="38"/>
        </w:numPr>
        <w:spacing w:after="220"/>
        <w:ind w:left="360"/>
        <w:rPr>
          <w:rFonts w:ascii="Fira Sans" w:hAnsi="Fira Sans"/>
        </w:rPr>
      </w:pPr>
      <w:r w:rsidRPr="00293BA8">
        <w:rPr>
          <w:rFonts w:ascii="Fira Sans" w:hAnsi="Fira Sans"/>
          <w:lang w:eastAsia="en-AU"/>
        </w:rPr>
        <w:lastRenderedPageBreak/>
        <w:t xml:space="preserve">The Clinical </w:t>
      </w:r>
      <w:r w:rsidRPr="00293BA8">
        <w:rPr>
          <w:rFonts w:ascii="Fira Sans" w:hAnsi="Fira Sans"/>
        </w:rPr>
        <w:t>Director/Consultant Psychiatrist is accountable for ongoing oversight of the statutory functions exercised by appointees to ensure compliance with legislative, policy and operational requirements.</w:t>
      </w:r>
    </w:p>
    <w:p w14:paraId="7FFC5DDC" w14:textId="77777777" w:rsidR="00B22D20" w:rsidRPr="00293BA8" w:rsidRDefault="00B22D20" w:rsidP="00B22D20">
      <w:p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 xml:space="preserve">The Clinical Director/Consultant Psychiatrist </w:t>
      </w:r>
      <w:r w:rsidRPr="00293BA8">
        <w:rPr>
          <w:rFonts w:ascii="Fira Sans" w:hAnsi="Fira Sans"/>
          <w:b/>
          <w:bCs/>
        </w:rPr>
        <w:t>must</w:t>
      </w:r>
      <w:r w:rsidRPr="00293BA8">
        <w:rPr>
          <w:rFonts w:ascii="Fira Sans" w:hAnsi="Fira Sans"/>
        </w:rPr>
        <w:t xml:space="preserve"> advise the </w:t>
      </w:r>
      <w:r>
        <w:rPr>
          <w:rFonts w:ascii="Fira Sans" w:hAnsi="Fira Sans"/>
        </w:rPr>
        <w:t>a</w:t>
      </w:r>
      <w:r w:rsidRPr="00293BA8">
        <w:rPr>
          <w:rFonts w:ascii="Fira Sans" w:hAnsi="Fira Sans"/>
        </w:rPr>
        <w:t xml:space="preserve">dministrator in writing in </w:t>
      </w:r>
    </w:p>
    <w:p w14:paraId="0FA9AB8C" w14:textId="77777777" w:rsidR="00B22D20" w:rsidRPr="00293BA8" w:rsidRDefault="00B22D20" w:rsidP="00B22D20">
      <w:pPr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circumstances where the Clinical Director/Consultant Psychiatrist believes the practitioner ceases to meet the appointment requirements.</w:t>
      </w:r>
    </w:p>
    <w:p w14:paraId="7B26DF9D" w14:textId="77777777" w:rsidR="00B22D20" w:rsidRPr="00293BA8" w:rsidRDefault="00B22D20" w:rsidP="00B22D20">
      <w:pPr>
        <w:pStyle w:val="Heading5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Cessation of appointment of authorised doctors</w:t>
      </w:r>
    </w:p>
    <w:p w14:paraId="1D5D8E5C" w14:textId="77777777" w:rsidR="00B22D20" w:rsidRPr="00293BA8" w:rsidRDefault="00B22D20" w:rsidP="00B22D20">
      <w:pPr>
        <w:pStyle w:val="BodyText"/>
        <w:numPr>
          <w:ilvl w:val="0"/>
          <w:numId w:val="39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circumstances in which an authorised doctor appointment ceases are set out in the Act and the Instrument of appointment.</w:t>
      </w:r>
    </w:p>
    <w:p w14:paraId="292B30DF" w14:textId="77777777" w:rsidR="00B22D20" w:rsidRPr="00293BA8" w:rsidRDefault="00B22D20" w:rsidP="00B22D20">
      <w:pPr>
        <w:pStyle w:val="BodyText"/>
        <w:numPr>
          <w:ilvl w:val="0"/>
          <w:numId w:val="39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Revocations of appointment by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 will be in writing and will be provided to the appointee.</w:t>
      </w:r>
    </w:p>
    <w:p w14:paraId="78FE9F7E" w14:textId="77777777" w:rsidR="00B22D20" w:rsidRPr="00293BA8" w:rsidRDefault="00B22D20" w:rsidP="00B22D20">
      <w:pPr>
        <w:pStyle w:val="BodyText"/>
        <w:numPr>
          <w:ilvl w:val="0"/>
          <w:numId w:val="39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With the exception of appointments that cease at the end of a specified term, a written record of the date of, and reasons for, the cessation of appointment is to be retained on the person’s human resource file (</w:t>
      </w:r>
      <w:proofErr w:type="gramStart"/>
      <w:r w:rsidRPr="00293BA8">
        <w:rPr>
          <w:rFonts w:ascii="Fira Sans" w:hAnsi="Fira Sans"/>
          <w:lang w:eastAsia="en-AU"/>
        </w:rPr>
        <w:t>e.g.</w:t>
      </w:r>
      <w:proofErr w:type="gramEnd"/>
      <w:r w:rsidRPr="00293BA8">
        <w:rPr>
          <w:rFonts w:ascii="Fira Sans" w:hAnsi="Fira Sans"/>
          <w:lang w:eastAsia="en-AU"/>
        </w:rPr>
        <w:t xml:space="preserve"> written advice from appointee that a condition of appointment is no longer satisfied or the person’s resignation from office, revocation of appointment by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dministrator).</w:t>
      </w:r>
    </w:p>
    <w:p w14:paraId="5B39A5B9" w14:textId="77777777" w:rsidR="00B22D20" w:rsidRPr="00293BA8" w:rsidRDefault="00B22D20" w:rsidP="00B22D20">
      <w:pPr>
        <w:pStyle w:val="BodyText"/>
        <w:numPr>
          <w:ilvl w:val="0"/>
          <w:numId w:val="39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[position title </w:t>
      </w:r>
      <w:proofErr w:type="gramStart"/>
      <w:r w:rsidRPr="00293BA8">
        <w:rPr>
          <w:rFonts w:ascii="Fira Sans" w:hAnsi="Fira Sans"/>
          <w:lang w:eastAsia="en-AU"/>
        </w:rPr>
        <w:t>e.g.</w:t>
      </w:r>
      <w:proofErr w:type="gramEnd"/>
      <w:r w:rsidRPr="00293BA8">
        <w:rPr>
          <w:rFonts w:ascii="Fira Sans" w:hAnsi="Fira Sans"/>
          <w:lang w:eastAsia="en-AU"/>
        </w:rPr>
        <w:t xml:space="preserve"> Mental Health Act Administration Officer] is responsible for ending the practitioner’s appointment status in CIMHA:-</w:t>
      </w:r>
    </w:p>
    <w:p w14:paraId="4D979B46" w14:textId="77777777" w:rsidR="00B22D20" w:rsidRPr="00293BA8" w:rsidRDefault="00B22D20" w:rsidP="00B22D20">
      <w:pPr>
        <w:pStyle w:val="BodyText"/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• at the end of a specified term of appointment (unless a further appointment has been made by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dministrator)</w:t>
      </w:r>
      <w:r>
        <w:rPr>
          <w:rFonts w:ascii="Fira Sans" w:hAnsi="Fira Sans"/>
          <w:lang w:eastAsia="en-AU"/>
        </w:rPr>
        <w:br/>
      </w:r>
      <w:r w:rsidRPr="00293BA8">
        <w:rPr>
          <w:rFonts w:ascii="Fira Sans" w:hAnsi="Fira Sans"/>
          <w:lang w:eastAsia="en-AU"/>
        </w:rPr>
        <w:t xml:space="preserve">•on the </w:t>
      </w:r>
      <w:r>
        <w:rPr>
          <w:rFonts w:ascii="Fira Sans" w:hAnsi="Fira Sans"/>
          <w:lang w:eastAsia="en-AU"/>
        </w:rPr>
        <w:t>a</w:t>
      </w:r>
      <w:r w:rsidRPr="00293BA8">
        <w:rPr>
          <w:rFonts w:ascii="Fira Sans" w:hAnsi="Fira Sans"/>
          <w:lang w:eastAsia="en-AU"/>
        </w:rPr>
        <w:t>dministrator’s advice that the person has ceased to be an authorised doctor.</w:t>
      </w:r>
    </w:p>
    <w:p w14:paraId="4C2CA9F1" w14:textId="77777777" w:rsidR="00B22D20" w:rsidRPr="00293BA8" w:rsidRDefault="00B22D20" w:rsidP="00B22D20">
      <w:pPr>
        <w:pStyle w:val="Heading5"/>
        <w:spacing w:after="0"/>
        <w:rPr>
          <w:rFonts w:ascii="Fira Sans" w:hAnsi="Fira Sans"/>
        </w:rPr>
      </w:pPr>
      <w:r w:rsidRPr="00293BA8">
        <w:rPr>
          <w:rFonts w:ascii="Fira Sans" w:hAnsi="Fira Sans"/>
        </w:rPr>
        <w:t>Review of register of appointments</w:t>
      </w:r>
    </w:p>
    <w:p w14:paraId="68805066" w14:textId="77777777" w:rsidR="00B22D20" w:rsidRPr="00293BA8" w:rsidRDefault="00B22D20" w:rsidP="00B22D20">
      <w:pPr>
        <w:pStyle w:val="BodyText"/>
        <w:numPr>
          <w:ilvl w:val="0"/>
          <w:numId w:val="40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The </w:t>
      </w:r>
      <w:r w:rsidRPr="00293BA8">
        <w:rPr>
          <w:rFonts w:ascii="Fira Sans" w:hAnsi="Fira Sans"/>
          <w:highlight w:val="lightGray"/>
          <w:lang w:eastAsia="en-AU"/>
        </w:rPr>
        <w:t xml:space="preserve">[position title </w:t>
      </w:r>
      <w:proofErr w:type="gramStart"/>
      <w:r w:rsidRPr="00293BA8">
        <w:rPr>
          <w:rFonts w:ascii="Fira Sans" w:hAnsi="Fira Sans"/>
          <w:highlight w:val="lightGray"/>
          <w:lang w:eastAsia="en-AU"/>
        </w:rPr>
        <w:t>e.g.</w:t>
      </w:r>
      <w:proofErr w:type="gramEnd"/>
      <w:r w:rsidRPr="00293BA8">
        <w:rPr>
          <w:rFonts w:ascii="Fira Sans" w:hAnsi="Fira Sans"/>
          <w:highlight w:val="lightGray"/>
          <w:lang w:eastAsia="en-AU"/>
        </w:rPr>
        <w:t xml:space="preserve"> Mental Health Act Administration Officer</w:t>
      </w:r>
      <w:r w:rsidRPr="00293BA8">
        <w:rPr>
          <w:rFonts w:ascii="Fira Sans" w:hAnsi="Fira Sans"/>
          <w:lang w:eastAsia="en-AU"/>
        </w:rPr>
        <w:t>] will undertake a review of persons registered as authorised doctors at the XXXX AMHS in March of each calendar year.</w:t>
      </w:r>
    </w:p>
    <w:p w14:paraId="1D994EB2" w14:textId="77777777" w:rsidR="00B22D20" w:rsidRPr="00293BA8" w:rsidRDefault="00B22D20" w:rsidP="00B22D20">
      <w:pPr>
        <w:pStyle w:val="BodyText"/>
        <w:numPr>
          <w:ilvl w:val="0"/>
          <w:numId w:val="40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[</w:t>
      </w:r>
      <w:r w:rsidRPr="00293BA8">
        <w:rPr>
          <w:rFonts w:ascii="Fira Sans" w:hAnsi="Fira Sans"/>
          <w:highlight w:val="lightGray"/>
          <w:lang w:eastAsia="en-AU"/>
        </w:rPr>
        <w:t>position title</w:t>
      </w:r>
      <w:r w:rsidRPr="00293BA8">
        <w:rPr>
          <w:rFonts w:ascii="Fira Sans" w:hAnsi="Fira Sans"/>
          <w:lang w:eastAsia="en-AU"/>
        </w:rPr>
        <w:t>] will liaise with Team Leaders and Nurse Unit managers as required to ensure the register is accurate and up to date (</w:t>
      </w:r>
      <w:proofErr w:type="gramStart"/>
      <w:r w:rsidRPr="00293BA8">
        <w:rPr>
          <w:rFonts w:ascii="Fira Sans" w:hAnsi="Fira Sans"/>
          <w:lang w:eastAsia="en-AU"/>
        </w:rPr>
        <w:t>e.g.</w:t>
      </w:r>
      <w:proofErr w:type="gramEnd"/>
      <w:r w:rsidRPr="00293BA8">
        <w:rPr>
          <w:rFonts w:ascii="Fira Sans" w:hAnsi="Fira Sans"/>
          <w:lang w:eastAsia="en-AU"/>
        </w:rPr>
        <w:t xml:space="preserve"> to ensure that there have been no oversights in removing individuals from the register on termination of employment with the Mental Health Service).</w:t>
      </w:r>
    </w:p>
    <w:p w14:paraId="1D6CBCE3" w14:textId="77777777" w:rsidR="00B22D20" w:rsidRPr="00293BA8" w:rsidRDefault="00B22D20" w:rsidP="00B22D20">
      <w:pPr>
        <w:pStyle w:val="Heading4"/>
        <w:spacing w:after="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Resources</w:t>
      </w:r>
    </w:p>
    <w:p w14:paraId="6F97091C" w14:textId="77777777" w:rsidR="00B22D20" w:rsidRPr="00293BA8" w:rsidRDefault="00256483" w:rsidP="00B22D20">
      <w:pPr>
        <w:pStyle w:val="BodyText"/>
        <w:numPr>
          <w:ilvl w:val="0"/>
          <w:numId w:val="41"/>
        </w:numPr>
        <w:spacing w:before="0" w:after="0"/>
        <w:rPr>
          <w:rFonts w:ascii="Fira Sans" w:hAnsi="Fira Sans"/>
          <w:i/>
          <w:iCs/>
          <w:lang w:eastAsia="en-AU"/>
        </w:rPr>
      </w:pPr>
      <w:hyperlink r:id="rId13" w:history="1">
        <w:r w:rsidR="00B22D20" w:rsidRPr="00293BA8">
          <w:rPr>
            <w:rStyle w:val="Hyperlink"/>
            <w:rFonts w:ascii="Fira Sans" w:hAnsi="Fira Sans"/>
            <w:i/>
            <w:iCs/>
            <w:lang w:eastAsia="en-AU"/>
          </w:rPr>
          <w:t>Mental Health Act 2016</w:t>
        </w:r>
      </w:hyperlink>
    </w:p>
    <w:p w14:paraId="10455D4D" w14:textId="77777777" w:rsidR="00B22D20" w:rsidRPr="00293BA8" w:rsidRDefault="00B22D20" w:rsidP="00B22D20">
      <w:pPr>
        <w:pStyle w:val="BodyText"/>
        <w:numPr>
          <w:ilvl w:val="0"/>
          <w:numId w:val="41"/>
        </w:numPr>
        <w:spacing w:before="0" w:after="0"/>
        <w:rPr>
          <w:rFonts w:ascii="Fira Sans" w:hAnsi="Fira Sans"/>
          <w:i/>
          <w:iCs/>
          <w:lang w:eastAsia="en-AU"/>
        </w:rPr>
      </w:pPr>
      <w:r w:rsidRPr="00293BA8">
        <w:rPr>
          <w:rFonts w:ascii="Fira Sans" w:hAnsi="Fira Sans"/>
          <w:i/>
          <w:iCs/>
          <w:lang w:eastAsia="en-AU"/>
        </w:rPr>
        <w:t>Chief Psychiatrist Policy: Appointment of Authorised doctors and Authorised Mental Health Practitioners</w:t>
      </w:r>
    </w:p>
    <w:p w14:paraId="50191CA0" w14:textId="5D55CD72" w:rsidR="00B22D20" w:rsidRPr="00DB518D" w:rsidRDefault="00256483" w:rsidP="00B22D20">
      <w:pPr>
        <w:pStyle w:val="BodyText"/>
        <w:numPr>
          <w:ilvl w:val="0"/>
          <w:numId w:val="41"/>
        </w:numPr>
        <w:spacing w:before="0" w:after="0"/>
        <w:rPr>
          <w:rStyle w:val="Hyperlink"/>
          <w:rFonts w:ascii="Fira Sans" w:hAnsi="Fira Sans"/>
          <w:color w:val="auto"/>
          <w:u w:val="none"/>
          <w:lang w:eastAsia="en-AU"/>
        </w:rPr>
      </w:pPr>
      <w:hyperlink r:id="rId14" w:history="1">
        <w:r w:rsidR="00B22D20" w:rsidRPr="00293BA8">
          <w:rPr>
            <w:rStyle w:val="Hyperlink"/>
            <w:rFonts w:ascii="Fira Sans" w:hAnsi="Fira Sans"/>
            <w:lang w:eastAsia="en-AU"/>
          </w:rPr>
          <w:t>Queensland Centre for Mental Health Learning eLearning Courses</w:t>
        </w:r>
      </w:hyperlink>
    </w:p>
    <w:p w14:paraId="3FB7803B" w14:textId="7DBF2DE6" w:rsidR="00DB518D" w:rsidRDefault="00DB518D" w:rsidP="00DB518D">
      <w:pPr>
        <w:pStyle w:val="BodyText"/>
        <w:numPr>
          <w:ilvl w:val="0"/>
          <w:numId w:val="0"/>
        </w:numPr>
        <w:spacing w:before="0" w:after="0"/>
        <w:rPr>
          <w:rStyle w:val="Hyperlink"/>
          <w:rFonts w:ascii="Fira Sans" w:hAnsi="Fira Sans"/>
          <w:lang w:eastAsia="en-AU"/>
        </w:rPr>
      </w:pPr>
    </w:p>
    <w:p w14:paraId="2A50C1EC" w14:textId="772C4DD4" w:rsidR="00DB518D" w:rsidRDefault="00DB518D" w:rsidP="00DB518D">
      <w:pPr>
        <w:pStyle w:val="BodyText"/>
        <w:numPr>
          <w:ilvl w:val="0"/>
          <w:numId w:val="0"/>
        </w:numPr>
        <w:spacing w:before="0" w:after="0"/>
        <w:rPr>
          <w:rStyle w:val="Hyperlink"/>
          <w:rFonts w:ascii="Fira Sans" w:hAnsi="Fira Sans"/>
          <w:lang w:eastAsia="en-AU"/>
        </w:rPr>
      </w:pPr>
    </w:p>
    <w:p w14:paraId="79B2A8B6" w14:textId="55FF4122" w:rsidR="00DB518D" w:rsidRDefault="00DB518D" w:rsidP="00DB518D">
      <w:pPr>
        <w:pStyle w:val="BodyText"/>
        <w:numPr>
          <w:ilvl w:val="0"/>
          <w:numId w:val="0"/>
        </w:numPr>
        <w:spacing w:before="0" w:after="0"/>
        <w:rPr>
          <w:rStyle w:val="Hyperlink"/>
          <w:rFonts w:ascii="Fira Sans" w:hAnsi="Fira Sans"/>
          <w:lang w:eastAsia="en-AU"/>
        </w:rPr>
      </w:pPr>
    </w:p>
    <w:p w14:paraId="3C72884C" w14:textId="77777777" w:rsidR="00DB518D" w:rsidRPr="00C57A90" w:rsidRDefault="00DB518D" w:rsidP="00DB518D">
      <w:pPr>
        <w:pStyle w:val="BodyText"/>
        <w:numPr>
          <w:ilvl w:val="0"/>
          <w:numId w:val="0"/>
        </w:numPr>
        <w:spacing w:before="0" w:after="0"/>
        <w:rPr>
          <w:rFonts w:ascii="Fira Sans" w:hAnsi="Fira Sans"/>
          <w:lang w:eastAsia="en-AU"/>
        </w:rPr>
      </w:pPr>
    </w:p>
    <w:p w14:paraId="6E6C152B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lastRenderedPageBreak/>
        <w:t>Recommendation for Authorised doctor appointment</w:t>
      </w:r>
    </w:p>
    <w:p w14:paraId="4374F3CE" w14:textId="77777777" w:rsidR="00B22D20" w:rsidRPr="00293BA8" w:rsidRDefault="00B22D20" w:rsidP="00B22D20">
      <w:pPr>
        <w:pStyle w:val="Subtitle"/>
        <w:spacing w:after="0"/>
        <w:rPr>
          <w:rFonts w:ascii="Fira Sans" w:hAnsi="Fira Sans"/>
          <w:sz w:val="28"/>
          <w:szCs w:val="28"/>
          <w:lang w:eastAsia="en-AU"/>
        </w:rPr>
      </w:pPr>
      <w:r w:rsidRPr="00293BA8">
        <w:rPr>
          <w:rFonts w:ascii="Fira Sans" w:hAnsi="Fira Sans"/>
          <w:sz w:val="28"/>
          <w:szCs w:val="28"/>
          <w:lang w:eastAsia="en-AU"/>
        </w:rPr>
        <w:t>XXXX Authorised Mental Health Service</w:t>
      </w:r>
    </w:p>
    <w:p w14:paraId="78B9EFF0" w14:textId="77777777" w:rsidR="00B22D20" w:rsidRPr="00293BA8" w:rsidRDefault="00B22D20" w:rsidP="00B22D20">
      <w:pPr>
        <w:tabs>
          <w:tab w:val="center" w:pos="4513"/>
        </w:tabs>
        <w:rPr>
          <w:rFonts w:ascii="Fira Sans" w:hAnsi="Fira Sans"/>
          <w:lang w:eastAsia="en-AU"/>
        </w:rPr>
      </w:pPr>
      <w:r w:rsidRPr="00293BA8">
        <w:rPr>
          <w:rFonts w:ascii="Fira Sans" w:hAnsi="Fira Sans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0827E" wp14:editId="19DB0BA5">
                <wp:simplePos x="0" y="0"/>
                <wp:positionH relativeFrom="column">
                  <wp:posOffset>-19050</wp:posOffset>
                </wp:positionH>
                <wp:positionV relativeFrom="paragraph">
                  <wp:posOffset>84455</wp:posOffset>
                </wp:positionV>
                <wp:extent cx="5724525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93BEF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6.65pt" to="449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Pr="00293BA8">
        <w:rPr>
          <w:rFonts w:ascii="Fira Sans" w:hAnsi="Fira Sans"/>
          <w:lang w:eastAsia="en-AU"/>
        </w:rPr>
        <w:tab/>
      </w:r>
    </w:p>
    <w:p w14:paraId="1036BCAE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Part A – Recommendation by Clinical Director or Consultant Psychiatrist</w:t>
      </w:r>
    </w:p>
    <w:p w14:paraId="1EF127AB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I recommend that __________________________________ be appointed as an authorised doctor and confirm that the competencies required for appointment are satisfied. Specifically, I believe the nominee has demonstrated:</w:t>
      </w:r>
    </w:p>
    <w:p w14:paraId="248B9766" w14:textId="77777777" w:rsidR="00B22D20" w:rsidRPr="00293BA8" w:rsidRDefault="00B22D20" w:rsidP="00B22D20">
      <w:pPr>
        <w:pStyle w:val="BodyText"/>
        <w:numPr>
          <w:ilvl w:val="0"/>
          <w:numId w:val="4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substantial clinical expertise in the examination and assessment of persons suspected of having a mental illness and the treatment and care of persons with a diagnosed mental illness, and</w:t>
      </w:r>
    </w:p>
    <w:p w14:paraId="1A3BFA73" w14:textId="77777777" w:rsidR="00B22D20" w:rsidRPr="00293BA8" w:rsidRDefault="00B22D20" w:rsidP="00B22D20">
      <w:pPr>
        <w:pStyle w:val="BodyText"/>
        <w:numPr>
          <w:ilvl w:val="0"/>
          <w:numId w:val="42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substantial knowledge of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and Chief Psychiatrist policies relevant to the powers, </w:t>
      </w:r>
      <w:proofErr w:type="gramStart"/>
      <w:r w:rsidRPr="00293BA8">
        <w:rPr>
          <w:rFonts w:ascii="Fira Sans" w:hAnsi="Fira Sans"/>
          <w:lang w:eastAsia="en-AU"/>
        </w:rPr>
        <w:t>functions</w:t>
      </w:r>
      <w:proofErr w:type="gramEnd"/>
      <w:r w:rsidRPr="00293BA8">
        <w:rPr>
          <w:rFonts w:ascii="Fira Sans" w:hAnsi="Fira Sans"/>
          <w:lang w:eastAsia="en-AU"/>
        </w:rPr>
        <w:t xml:space="preserve"> and responsibilities of an authorised doctor.</w:t>
      </w:r>
    </w:p>
    <w:p w14:paraId="0A03D1D1" w14:textId="77777777" w:rsidR="00B22D20" w:rsidRPr="00293BA8" w:rsidRDefault="00B22D20" w:rsidP="00B22D20">
      <w:pPr>
        <w:pStyle w:val="BodyText"/>
        <w:numPr>
          <w:ilvl w:val="0"/>
          <w:numId w:val="43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A copy of the Proof of Completion for the </w:t>
      </w: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authorised doctor training is attached or</w:t>
      </w:r>
    </w:p>
    <w:p w14:paraId="4F94EFB4" w14:textId="77777777" w:rsidR="00B22D20" w:rsidRPr="00293BA8" w:rsidRDefault="00B22D20" w:rsidP="00B22D20">
      <w:pPr>
        <w:pStyle w:val="BodyText"/>
        <w:numPr>
          <w:ilvl w:val="0"/>
          <w:numId w:val="43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i/>
          <w:iCs/>
          <w:lang w:eastAsia="en-AU"/>
        </w:rPr>
        <w:t>Mental Health Act 2016</w:t>
      </w:r>
      <w:r w:rsidRPr="00293BA8">
        <w:rPr>
          <w:rFonts w:ascii="Fira Sans" w:hAnsi="Fira Sans"/>
          <w:lang w:eastAsia="en-AU"/>
        </w:rPr>
        <w:t xml:space="preserve"> competency requirements have previously been verified at another Authorised Mental Health Service. </w:t>
      </w:r>
    </w:p>
    <w:p w14:paraId="1FBCAFBF" w14:textId="77777777" w:rsidR="00B22D20" w:rsidRPr="00293BA8" w:rsidRDefault="00B22D20" w:rsidP="00B22D20">
      <w:pPr>
        <w:pStyle w:val="BodyText"/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In addition, I recommend that the appointment be subject to the following conditions or limitations: </w:t>
      </w:r>
    </w:p>
    <w:p w14:paraId="24AF06AF" w14:textId="77777777" w:rsidR="00B22D20" w:rsidRPr="00293BA8" w:rsidRDefault="00B22D20" w:rsidP="00B22D20">
      <w:pPr>
        <w:pStyle w:val="BodyText"/>
        <w:spacing w:after="0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(</w:t>
      </w:r>
      <w:r w:rsidRPr="00293BA8">
        <w:rPr>
          <w:rFonts w:ascii="Fira Sans" w:hAnsi="Fira Sans"/>
          <w:sz w:val="18"/>
          <w:szCs w:val="18"/>
          <w:lang w:eastAsia="en-AU"/>
        </w:rPr>
        <w:t>Strike out if not applicable</w:t>
      </w:r>
      <w:r w:rsidRPr="00293BA8">
        <w:rPr>
          <w:rFonts w:ascii="Fira Sans" w:hAnsi="Fira Sans"/>
          <w:lang w:eastAsia="en-AU"/>
        </w:rPr>
        <w:t>)</w:t>
      </w:r>
    </w:p>
    <w:p w14:paraId="69A0284F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___________________________________________________________________________</w:t>
      </w:r>
    </w:p>
    <w:p w14:paraId="40375C81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</w:t>
      </w:r>
      <w:r>
        <w:rPr>
          <w:rFonts w:ascii="Fira Sans" w:hAnsi="Fira Sans"/>
          <w:lang w:eastAsia="en-AU"/>
        </w:rPr>
        <w:t>_</w:t>
      </w:r>
    </w:p>
    <w:p w14:paraId="26E499BB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</w:t>
      </w:r>
      <w:r>
        <w:rPr>
          <w:rFonts w:ascii="Fira Sans" w:hAnsi="Fira Sans"/>
          <w:lang w:eastAsia="en-AU"/>
        </w:rPr>
        <w:t>_</w:t>
      </w:r>
    </w:p>
    <w:p w14:paraId="2AEA5EBF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Signed:_______________________________ Date:_________________</w:t>
      </w:r>
    </w:p>
    <w:p w14:paraId="7C41879F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Name: _______________________________</w:t>
      </w:r>
    </w:p>
    <w:p w14:paraId="78FCCE7A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Designation: Clinical Director / Consultant Psychiatrist</w:t>
      </w:r>
    </w:p>
    <w:p w14:paraId="158A17EF" w14:textId="77777777" w:rsidR="00B22D20" w:rsidRPr="00293BA8" w:rsidRDefault="00B22D20" w:rsidP="00B22D20">
      <w:pPr>
        <w:pStyle w:val="BodyText"/>
        <w:ind w:left="360"/>
        <w:rPr>
          <w:rFonts w:ascii="Fira Sans" w:hAnsi="Fira Sans"/>
          <w:lang w:eastAsia="en-AU"/>
        </w:rPr>
      </w:pPr>
      <w:r w:rsidRPr="00293BA8">
        <w:rPr>
          <w:rFonts w:ascii="Fira Sans" w:hAnsi="Fira Sans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A73B0" wp14:editId="4014EA00">
                <wp:simplePos x="0" y="0"/>
                <wp:positionH relativeFrom="column">
                  <wp:posOffset>209550</wp:posOffset>
                </wp:positionH>
                <wp:positionV relativeFrom="paragraph">
                  <wp:posOffset>172085</wp:posOffset>
                </wp:positionV>
                <wp:extent cx="54102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33FE6" id="Straight Connector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3.55pt" to="442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293BA8">
        <w:rPr>
          <w:rFonts w:ascii="Fira Sans" w:hAnsi="Fira Sans"/>
          <w:lang w:eastAsia="en-A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6DC4D7CE" w14:textId="77777777" w:rsidR="00B22D20" w:rsidRPr="00293BA8" w:rsidRDefault="00B22D20" w:rsidP="00B22D20">
      <w:p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br w:type="page"/>
      </w:r>
    </w:p>
    <w:p w14:paraId="3397EB94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lastRenderedPageBreak/>
        <w:t>Part B – Verification of medical practitioner registration details</w:t>
      </w:r>
    </w:p>
    <w:p w14:paraId="66355C6A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AHPRA registration number: _________________ and registration expiry date _______________</w:t>
      </w:r>
    </w:p>
    <w:p w14:paraId="28272B92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For psychiatrists: The Registration Type is in accordance with the statutory definition of psychiatrist; specifically:</w:t>
      </w:r>
    </w:p>
    <w:p w14:paraId="01BF4A72" w14:textId="77777777" w:rsidR="00B22D20" w:rsidRPr="00293BA8" w:rsidRDefault="00B22D20" w:rsidP="00B22D20">
      <w:pPr>
        <w:pStyle w:val="BodyText"/>
        <w:numPr>
          <w:ilvl w:val="0"/>
          <w:numId w:val="4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Specialist (Psychiatry)</w:t>
      </w:r>
    </w:p>
    <w:p w14:paraId="2297B90E" w14:textId="77777777" w:rsidR="00B22D20" w:rsidRPr="00293BA8" w:rsidRDefault="00B22D20" w:rsidP="00B22D20">
      <w:pPr>
        <w:pStyle w:val="BodyText"/>
        <w:numPr>
          <w:ilvl w:val="0"/>
          <w:numId w:val="44"/>
        </w:numPr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(</w:t>
      </w:r>
      <w:r w:rsidRPr="00293BA8">
        <w:rPr>
          <w:rFonts w:ascii="Fira Sans" w:hAnsi="Fira Sans"/>
          <w:highlight w:val="lightGray"/>
          <w:lang w:eastAsia="en-AU"/>
        </w:rPr>
        <w:t>Categories to be specified on making of Regulation</w:t>
      </w:r>
      <w:r w:rsidRPr="00293BA8">
        <w:rPr>
          <w:rFonts w:ascii="Fira Sans" w:hAnsi="Fira Sans"/>
          <w:lang w:eastAsia="en-AU"/>
        </w:rPr>
        <w:t xml:space="preserve">) </w:t>
      </w:r>
    </w:p>
    <w:p w14:paraId="31A30610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Signed:_______________________________ Date:_________________</w:t>
      </w:r>
    </w:p>
    <w:p w14:paraId="562C523A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 xml:space="preserve">Name:________________________________ </w:t>
      </w:r>
    </w:p>
    <w:p w14:paraId="7D5B60AB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Designation: __________________________</w:t>
      </w:r>
    </w:p>
    <w:p w14:paraId="35988C03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1CB47" wp14:editId="2BC0555C">
                <wp:simplePos x="0" y="0"/>
                <wp:positionH relativeFrom="column">
                  <wp:posOffset>-171450</wp:posOffset>
                </wp:positionH>
                <wp:positionV relativeFrom="paragraph">
                  <wp:posOffset>80646</wp:posOffset>
                </wp:positionV>
                <wp:extent cx="59817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D7689" id="Straight Connector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6.35pt" to="457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293BA8">
        <w:rPr>
          <w:rFonts w:ascii="Fira Sans" w:hAnsi="Fira Sans"/>
          <w:lang w:eastAsia="en-AU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38402DBA" w14:textId="77777777" w:rsidR="00B22D20" w:rsidRPr="00293BA8" w:rsidRDefault="00B22D20" w:rsidP="00B22D20">
      <w:pPr>
        <w:pStyle w:val="Heading4"/>
        <w:rPr>
          <w:rFonts w:ascii="Fira Sans" w:hAnsi="Fira Sans"/>
          <w:sz w:val="32"/>
          <w:szCs w:val="32"/>
          <w:lang w:eastAsia="en-AU"/>
        </w:rPr>
      </w:pPr>
      <w:r w:rsidRPr="00293BA8">
        <w:rPr>
          <w:rFonts w:ascii="Fira Sans" w:hAnsi="Fira Sans"/>
          <w:sz w:val="32"/>
          <w:szCs w:val="32"/>
          <w:lang w:eastAsia="en-AU"/>
        </w:rPr>
        <w:t>Part C – Administrator decision</w:t>
      </w:r>
    </w:p>
    <w:p w14:paraId="1126FBDC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The applicant’s appointment as an authorised doctor is approved / not approved</w:t>
      </w:r>
    </w:p>
    <w:p w14:paraId="1F98DEBF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i/>
          <w:iCs/>
          <w:lang w:eastAsia="en-AU"/>
        </w:rPr>
        <w:t>Additional comments (including any specific conditions and limitations to be included in Instrument of appointment</w:t>
      </w:r>
      <w:r w:rsidRPr="00293BA8">
        <w:rPr>
          <w:rFonts w:ascii="Fira Sans" w:hAnsi="Fira Sans"/>
          <w:lang w:eastAsia="en-AU"/>
        </w:rPr>
        <w:t>):</w:t>
      </w:r>
    </w:p>
    <w:p w14:paraId="46A6053A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______________________________________________________________________________</w:t>
      </w:r>
    </w:p>
    <w:p w14:paraId="6A23529E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______________________________________________________________________________</w:t>
      </w:r>
    </w:p>
    <w:p w14:paraId="68255B5A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______________________________________________________________________________</w:t>
      </w:r>
    </w:p>
    <w:p w14:paraId="7C2E715F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________________________________________________________________________</w:t>
      </w:r>
      <w:r>
        <w:rPr>
          <w:rFonts w:ascii="Fira Sans" w:hAnsi="Fira Sans"/>
          <w:lang w:eastAsia="en-AU"/>
        </w:rPr>
        <w:t>______</w:t>
      </w:r>
    </w:p>
    <w:p w14:paraId="1CC03603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Signed:_______________________________ Date:_________________</w:t>
      </w:r>
    </w:p>
    <w:p w14:paraId="14E4C52B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  <w:r w:rsidRPr="00293BA8">
        <w:rPr>
          <w:rFonts w:ascii="Fira Sans" w:hAnsi="Fira Sans"/>
          <w:lang w:eastAsia="en-AU"/>
        </w:rPr>
        <w:t>Name:_______________________________</w:t>
      </w:r>
    </w:p>
    <w:p w14:paraId="276CBF51" w14:textId="77777777" w:rsidR="00B22D20" w:rsidRPr="00293BA8" w:rsidRDefault="00B22D20" w:rsidP="00B22D20">
      <w:pPr>
        <w:pStyle w:val="BodyText"/>
        <w:rPr>
          <w:rFonts w:ascii="Fira Sans" w:hAnsi="Fira Sans"/>
          <w:lang w:eastAsia="en-AU"/>
        </w:rPr>
      </w:pPr>
    </w:p>
    <w:p w14:paraId="61D0D6A6" w14:textId="323DBBD2" w:rsidR="008704C8" w:rsidRPr="00B22D20" w:rsidRDefault="008704C8" w:rsidP="00B22D20">
      <w:pPr>
        <w:rPr>
          <w:rFonts w:ascii="Fira Sans" w:hAnsi="Fira Sans"/>
          <w:lang w:eastAsia="en-AU"/>
        </w:rPr>
      </w:pPr>
    </w:p>
    <w:sectPr w:rsidR="008704C8" w:rsidRPr="00B22D20" w:rsidSect="00044280">
      <w:headerReference w:type="default" r:id="rId15"/>
      <w:footerReference w:type="default" r:id="rId16"/>
      <w:headerReference w:type="first" r:id="rId17"/>
      <w:pgSz w:w="11906" w:h="16838"/>
      <w:pgMar w:top="1440" w:right="1274" w:bottom="1440" w:left="1440" w:header="11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735DC" w14:textId="77777777" w:rsidR="00E5714C" w:rsidRDefault="00E5714C" w:rsidP="007B374D">
      <w:pPr>
        <w:spacing w:after="0" w:line="240" w:lineRule="auto"/>
      </w:pPr>
      <w:r>
        <w:separator/>
      </w:r>
    </w:p>
    <w:p w14:paraId="1AD9EBBA" w14:textId="77777777" w:rsidR="00E5714C" w:rsidRDefault="00E5714C"/>
  </w:endnote>
  <w:endnote w:type="continuationSeparator" w:id="0">
    <w:p w14:paraId="4C16BDF2" w14:textId="77777777" w:rsidR="00E5714C" w:rsidRDefault="00E5714C" w:rsidP="007B374D">
      <w:pPr>
        <w:spacing w:after="0" w:line="240" w:lineRule="auto"/>
      </w:pPr>
      <w:r>
        <w:continuationSeparator/>
      </w:r>
    </w:p>
    <w:p w14:paraId="1F81B7C5" w14:textId="77777777" w:rsidR="00E5714C" w:rsidRDefault="00E5714C"/>
  </w:endnote>
  <w:endnote w:type="continuationNotice" w:id="1">
    <w:p w14:paraId="4A725D47" w14:textId="77777777" w:rsidR="00E5714C" w:rsidRDefault="00E5714C">
      <w:pPr>
        <w:spacing w:after="0" w:line="240" w:lineRule="auto"/>
      </w:pPr>
    </w:p>
    <w:p w14:paraId="20713CD2" w14:textId="77777777" w:rsidR="00E5714C" w:rsidRDefault="00E571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4885AE-748D-4202-8BF6-31925A74CDF0}"/>
    <w:embedBold r:id="rId2" w:fontKey="{B060EB16-0486-4186-B81A-65E9CAF09BD2}"/>
    <w:embedItalic r:id="rId3" w:fontKey="{6EC87863-10AA-449A-8707-1EC116F8E2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707DB2-5080-4588-8066-00EA22902F71}"/>
    <w:embedBold r:id="rId5" w:fontKey="{7BCF0976-C59E-4639-A2D7-D8E868419621}"/>
    <w:embedItalic r:id="rId6" w:fontKey="{67AEFFC1-DCC5-4D8F-ADD2-ACB449F06B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2D9D591-A64D-457B-87F2-A2C744A3E6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081AF43-C880-4A87-B140-567F7D14A76B}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2C8760D9-E3C6-4255-BA17-662D99A041A1}"/>
    <w:embedBold r:id="rId10" w:fontKey="{00230DF2-F44F-4767-B753-A108FA32B051}"/>
    <w:embedItalic r:id="rId11" w:fontKey="{F3E25CCE-BDDA-4E8B-9379-DB9702596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63372" w14:textId="2A7025A4" w:rsidR="00D8672F" w:rsidRDefault="00043A1F" w:rsidP="00D8672F">
    <w:pPr>
      <w:pStyle w:val="Footer"/>
    </w:pPr>
    <w:r>
      <w:rPr>
        <w:b/>
        <w:bCs/>
      </w:rPr>
      <w:t>Chief Psychiatrist Policy</w:t>
    </w:r>
    <w:r w:rsidR="00D8672F" w:rsidRPr="00D8672F">
      <w:rPr>
        <w:b/>
        <w:bCs/>
      </w:rPr>
      <w:tab/>
    </w:r>
    <w:r w:rsidR="00D8672F">
      <w:tab/>
      <w:t xml:space="preserve">Page </w:t>
    </w:r>
    <w:sdt>
      <w:sdtPr>
        <w:id w:val="-8862574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8672F" w:rsidRPr="008654B7">
          <w:rPr>
            <w:b/>
            <w:bCs/>
          </w:rPr>
          <w:fldChar w:fldCharType="begin"/>
        </w:r>
        <w:r w:rsidR="00D8672F" w:rsidRPr="008654B7">
          <w:rPr>
            <w:b/>
            <w:bCs/>
          </w:rPr>
          <w:instrText xml:space="preserve"> PAGE   \* MERGEFORMAT </w:instrText>
        </w:r>
        <w:r w:rsidR="00D8672F" w:rsidRPr="008654B7">
          <w:rPr>
            <w:b/>
            <w:bCs/>
          </w:rPr>
          <w:fldChar w:fldCharType="separate"/>
        </w:r>
        <w:r w:rsidR="00D8672F">
          <w:rPr>
            <w:b/>
            <w:bCs/>
          </w:rPr>
          <w:t>2</w:t>
        </w:r>
        <w:r w:rsidR="00D8672F" w:rsidRPr="008654B7">
          <w:rPr>
            <w:b/>
            <w:bCs/>
            <w:noProof/>
          </w:rPr>
          <w:fldChar w:fldCharType="end"/>
        </w:r>
        <w:r w:rsidR="00D8672F">
          <w:rPr>
            <w:noProof/>
          </w:rPr>
          <w:t xml:space="preserve"> of </w:t>
        </w:r>
        <w:r w:rsidR="00D8672F" w:rsidRPr="008654B7">
          <w:rPr>
            <w:b/>
            <w:bCs/>
            <w:noProof/>
          </w:rPr>
          <w:fldChar w:fldCharType="begin"/>
        </w:r>
        <w:r w:rsidR="00D8672F" w:rsidRPr="008654B7">
          <w:rPr>
            <w:b/>
            <w:bCs/>
            <w:noProof/>
          </w:rPr>
          <w:instrText xml:space="preserve"> NUMPAGES  \* Arabic  \* MERGEFORMAT </w:instrText>
        </w:r>
        <w:r w:rsidR="00D8672F" w:rsidRPr="008654B7">
          <w:rPr>
            <w:b/>
            <w:bCs/>
            <w:noProof/>
          </w:rPr>
          <w:fldChar w:fldCharType="separate"/>
        </w:r>
        <w:r w:rsidR="00D8672F">
          <w:rPr>
            <w:b/>
            <w:bCs/>
            <w:noProof/>
          </w:rPr>
          <w:t>6</w:t>
        </w:r>
        <w:r w:rsidR="00D8672F" w:rsidRPr="008654B7">
          <w:rPr>
            <w:b/>
            <w:bCs/>
            <w:noProof/>
          </w:rPr>
          <w:fldChar w:fldCharType="end"/>
        </w:r>
      </w:sdtContent>
    </w:sdt>
  </w:p>
  <w:p w14:paraId="4EA60E5F" w14:textId="3AC021D4" w:rsidR="00F67C5D" w:rsidRDefault="005E5D4B" w:rsidP="003A53D0">
    <w:pPr>
      <w:pStyle w:val="Footer"/>
    </w:pPr>
    <w:r>
      <w:t>Appointment of authorised doctors and authorised mental health practitioners – Attachment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94DD1" w14:textId="77777777" w:rsidR="00E5714C" w:rsidRDefault="00E5714C" w:rsidP="007B374D">
      <w:pPr>
        <w:spacing w:after="0" w:line="240" w:lineRule="auto"/>
      </w:pPr>
      <w:r>
        <w:separator/>
      </w:r>
    </w:p>
    <w:p w14:paraId="239B2CDC" w14:textId="77777777" w:rsidR="00E5714C" w:rsidRDefault="00E5714C"/>
  </w:footnote>
  <w:footnote w:type="continuationSeparator" w:id="0">
    <w:p w14:paraId="1CB9CAF5" w14:textId="77777777" w:rsidR="00E5714C" w:rsidRDefault="00E5714C" w:rsidP="007B374D">
      <w:pPr>
        <w:spacing w:after="0" w:line="240" w:lineRule="auto"/>
      </w:pPr>
      <w:r>
        <w:continuationSeparator/>
      </w:r>
    </w:p>
    <w:p w14:paraId="1EABE954" w14:textId="77777777" w:rsidR="00E5714C" w:rsidRDefault="00E5714C"/>
  </w:footnote>
  <w:footnote w:type="continuationNotice" w:id="1">
    <w:p w14:paraId="0F59285B" w14:textId="77777777" w:rsidR="00E5714C" w:rsidRDefault="00E5714C">
      <w:pPr>
        <w:spacing w:after="0" w:line="240" w:lineRule="auto"/>
      </w:pPr>
    </w:p>
    <w:p w14:paraId="6A6DF011" w14:textId="77777777" w:rsidR="00E5714C" w:rsidRDefault="00E571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1CDC8" w14:textId="447F9DAD" w:rsidR="00F67C5D" w:rsidRDefault="00651FE6" w:rsidP="00EA2264">
    <w:pPr>
      <w:pStyle w:val="Header"/>
    </w:pPr>
    <w:r>
      <w:rPr>
        <w:noProof/>
      </w:rPr>
      <w:drawing>
        <wp:anchor distT="0" distB="0" distL="114300" distR="114300" simplePos="0" relativeHeight="251644928" behindDoc="1" locked="0" layoutInCell="1" allowOverlap="1" wp14:anchorId="1E5DF8F6" wp14:editId="069F5BF4">
          <wp:simplePos x="0" y="0"/>
          <wp:positionH relativeFrom="page">
            <wp:posOffset>-129026</wp:posOffset>
          </wp:positionH>
          <wp:positionV relativeFrom="page">
            <wp:posOffset>-28048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B33B" w14:textId="4D54B2A9" w:rsidR="003D7212" w:rsidRDefault="005E5D4B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556E9F7" wp14:editId="2A974F99">
          <wp:simplePos x="0" y="0"/>
          <wp:positionH relativeFrom="page">
            <wp:align>left</wp:align>
          </wp:positionH>
          <wp:positionV relativeFrom="page">
            <wp:posOffset>10795</wp:posOffset>
          </wp:positionV>
          <wp:extent cx="7822565" cy="465564"/>
          <wp:effectExtent l="0" t="0" r="6985" b="0"/>
          <wp:wrapTight wrapText="bothSides">
            <wp:wrapPolygon edited="1">
              <wp:start x="0" y="0"/>
              <wp:lineTo x="0" y="20691"/>
              <wp:lineTo x="11772" y="37666"/>
              <wp:lineTo x="21567" y="20691"/>
              <wp:lineTo x="21567" y="0"/>
              <wp:lineTo x="0" y="0"/>
            </wp:wrapPolygon>
          </wp:wrapTight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 Word - OCP Header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565" cy="465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CE2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C84A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FE6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5C0C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2413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7AD1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F659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84D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BAA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1CCC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94C5D"/>
    <w:multiLevelType w:val="hybridMultilevel"/>
    <w:tmpl w:val="95461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106E02"/>
    <w:multiLevelType w:val="hybridMultilevel"/>
    <w:tmpl w:val="4D205D90"/>
    <w:lvl w:ilvl="0" w:tplc="DA28D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9B431E"/>
    <w:multiLevelType w:val="multilevel"/>
    <w:tmpl w:val="44B8B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3" w15:restartNumberingAfterBreak="0">
    <w:nsid w:val="09BA5269"/>
    <w:multiLevelType w:val="hybridMultilevel"/>
    <w:tmpl w:val="3524143A"/>
    <w:lvl w:ilvl="0" w:tplc="FE1E4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E2B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DE3538"/>
    <w:multiLevelType w:val="hybridMultilevel"/>
    <w:tmpl w:val="BAA493AE"/>
    <w:lvl w:ilvl="0" w:tplc="9CF04ADA">
      <w:start w:val="855"/>
      <w:numFmt w:val="bullet"/>
      <w:lvlText w:val=""/>
      <w:lvlJc w:val="left"/>
      <w:pPr>
        <w:ind w:left="1080" w:hanging="360"/>
      </w:pPr>
      <w:rPr>
        <w:rFonts w:ascii="Wingdings" w:eastAsia="Times New Roman" w:hAnsi="Wingdings" w:cs="Times New Roman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25D3FE1"/>
    <w:multiLevelType w:val="multilevel"/>
    <w:tmpl w:val="21B47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BC0FD7"/>
    <w:multiLevelType w:val="multilevel"/>
    <w:tmpl w:val="44B8B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7" w15:restartNumberingAfterBreak="0">
    <w:nsid w:val="164F1BF6"/>
    <w:multiLevelType w:val="hybridMultilevel"/>
    <w:tmpl w:val="CB52C052"/>
    <w:lvl w:ilvl="0" w:tplc="3D96F68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17EC791B"/>
    <w:multiLevelType w:val="hybridMultilevel"/>
    <w:tmpl w:val="96246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D91A51"/>
    <w:multiLevelType w:val="hybridMultilevel"/>
    <w:tmpl w:val="8A8C9F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D028DD"/>
    <w:multiLevelType w:val="hybridMultilevel"/>
    <w:tmpl w:val="E79CE29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1CCB60DF"/>
    <w:multiLevelType w:val="hybridMultilevel"/>
    <w:tmpl w:val="31BA22EC"/>
    <w:lvl w:ilvl="0" w:tplc="9CF04ADA">
      <w:start w:val="855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240F6C"/>
    <w:multiLevelType w:val="multilevel"/>
    <w:tmpl w:val="C2FE460C"/>
    <w:styleLink w:val="Bullets"/>
    <w:lvl w:ilvl="0">
      <w:start w:val="1"/>
      <w:numFmt w:val="bullet"/>
      <w:pStyle w:val="TextBoxBullets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3" w15:restartNumberingAfterBreak="0">
    <w:nsid w:val="25403EEB"/>
    <w:multiLevelType w:val="multilevel"/>
    <w:tmpl w:val="C2FE460C"/>
    <w:numStyleLink w:val="Bullets"/>
  </w:abstractNum>
  <w:abstractNum w:abstractNumId="24" w15:restartNumberingAfterBreak="0">
    <w:nsid w:val="29A965C4"/>
    <w:multiLevelType w:val="multilevel"/>
    <w:tmpl w:val="B390264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1134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2C8E7585"/>
    <w:multiLevelType w:val="hybridMultilevel"/>
    <w:tmpl w:val="7E8422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1845CF"/>
    <w:multiLevelType w:val="hybridMultilevel"/>
    <w:tmpl w:val="BB00758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33CA1C0C"/>
    <w:multiLevelType w:val="hybridMultilevel"/>
    <w:tmpl w:val="42E6E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61B53"/>
    <w:multiLevelType w:val="hybridMultilevel"/>
    <w:tmpl w:val="A52858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312DEA"/>
    <w:multiLevelType w:val="multilevel"/>
    <w:tmpl w:val="3628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48094328"/>
    <w:multiLevelType w:val="multilevel"/>
    <w:tmpl w:val="C2FE46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31" w15:restartNumberingAfterBreak="0">
    <w:nsid w:val="579540F0"/>
    <w:multiLevelType w:val="multilevel"/>
    <w:tmpl w:val="9536CAE0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193957"/>
        <w:spacing w:val="0"/>
        <w:w w:val="100"/>
        <w:kern w:val="40"/>
        <w:position w:val="0"/>
        <w:sz w:val="40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1B75BC"/>
        <w:spacing w:val="0"/>
        <w:w w:val="100"/>
        <w:kern w:val="0"/>
        <w:position w:val="0"/>
        <w:sz w:val="36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F4E95"/>
        <w:spacing w:val="0"/>
        <w:w w:val="100"/>
        <w:kern w:val="28"/>
        <w:position w:val="0"/>
        <w:sz w:val="28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2" w15:restartNumberingAfterBreak="0">
    <w:nsid w:val="5BD54411"/>
    <w:multiLevelType w:val="hybridMultilevel"/>
    <w:tmpl w:val="F7A8A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57839"/>
    <w:multiLevelType w:val="hybridMultilevel"/>
    <w:tmpl w:val="E73EF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A11D0"/>
    <w:multiLevelType w:val="hybridMultilevel"/>
    <w:tmpl w:val="224636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9E78E9"/>
    <w:multiLevelType w:val="hybridMultilevel"/>
    <w:tmpl w:val="B5727D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AC19B6"/>
    <w:multiLevelType w:val="hybridMultilevel"/>
    <w:tmpl w:val="62F24A74"/>
    <w:lvl w:ilvl="0" w:tplc="9CF04ADA">
      <w:start w:val="855"/>
      <w:numFmt w:val="bullet"/>
      <w:lvlText w:val=""/>
      <w:lvlJc w:val="left"/>
      <w:pPr>
        <w:ind w:left="765" w:hanging="360"/>
      </w:pPr>
      <w:rPr>
        <w:rFonts w:ascii="Wingdings" w:eastAsia="Times New Roman" w:hAnsi="Wingdings" w:cs="Times New Roman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685B43F7"/>
    <w:multiLevelType w:val="multilevel"/>
    <w:tmpl w:val="D710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193957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697623FB"/>
    <w:multiLevelType w:val="hybridMultilevel"/>
    <w:tmpl w:val="125EFDB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B43156"/>
    <w:multiLevelType w:val="multilevel"/>
    <w:tmpl w:val="44B8B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40" w15:restartNumberingAfterBreak="0">
    <w:nsid w:val="7B8D1569"/>
    <w:multiLevelType w:val="multilevel"/>
    <w:tmpl w:val="7CA099A6"/>
    <w:lvl w:ilvl="0">
      <w:start w:val="1"/>
      <w:numFmt w:val="none"/>
      <w:pStyle w:val="BodyTex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435" w:hanging="35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EA19BD"/>
    <w:multiLevelType w:val="hybridMultilevel"/>
    <w:tmpl w:val="BC92DFCA"/>
    <w:lvl w:ilvl="0" w:tplc="9CF04ADA">
      <w:start w:val="855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9CF04ADA">
      <w:start w:val="855"/>
      <w:numFmt w:val="bullet"/>
      <w:lvlText w:val=""/>
      <w:lvlJc w:val="left"/>
      <w:pPr>
        <w:ind w:left="1440" w:hanging="360"/>
      </w:pPr>
      <w:rPr>
        <w:rFonts w:ascii="Wingdings" w:eastAsia="Times New Roman" w:hAnsi="Wingdings" w:cs="Times New Roman" w:hint="default"/>
        <w:sz w:val="28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23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14">
    <w:abstractNumId w:val="22"/>
  </w:num>
  <w:num w:numId="15">
    <w:abstractNumId w:val="30"/>
  </w:num>
  <w:num w:numId="16">
    <w:abstractNumId w:val="17"/>
  </w:num>
  <w:num w:numId="17">
    <w:abstractNumId w:val="23"/>
    <w:lvlOverride w:ilvl="0">
      <w:lvl w:ilvl="0">
        <w:start w:val="1"/>
        <w:numFmt w:val="bullet"/>
        <w:pStyle w:val="TextBoxBullets"/>
        <w:lvlText w:val=""/>
        <w:lvlJc w:val="left"/>
        <w:pPr>
          <w:ind w:left="360" w:hanging="360"/>
        </w:pPr>
        <w:rPr>
          <w:rFonts w:ascii="Symbol" w:hAnsi="Symbol" w:hint="default"/>
          <w:color w:val="4472C4" w:themeColor="accent1"/>
        </w:rPr>
      </w:lvl>
    </w:lvlOverride>
  </w:num>
  <w:num w:numId="18">
    <w:abstractNumId w:val="29"/>
  </w:num>
  <w:num w:numId="19">
    <w:abstractNumId w:val="11"/>
  </w:num>
  <w:num w:numId="20">
    <w:abstractNumId w:val="18"/>
  </w:num>
  <w:num w:numId="21">
    <w:abstractNumId w:val="37"/>
  </w:num>
  <w:num w:numId="22">
    <w:abstractNumId w:val="26"/>
  </w:num>
  <w:num w:numId="23">
    <w:abstractNumId w:val="20"/>
  </w:num>
  <w:num w:numId="24">
    <w:abstractNumId w:val="19"/>
  </w:num>
  <w:num w:numId="25">
    <w:abstractNumId w:val="15"/>
  </w:num>
  <w:num w:numId="26">
    <w:abstractNumId w:val="35"/>
  </w:num>
  <w:num w:numId="27">
    <w:abstractNumId w:val="31"/>
  </w:num>
  <w:num w:numId="28">
    <w:abstractNumId w:val="40"/>
  </w:num>
  <w:num w:numId="29">
    <w:abstractNumId w:val="40"/>
  </w:num>
  <w:num w:numId="30">
    <w:abstractNumId w:val="23"/>
    <w:lvlOverride w:ilvl="0">
      <w:lvl w:ilvl="0">
        <w:start w:val="1"/>
        <w:numFmt w:val="bullet"/>
        <w:pStyle w:val="TextBoxBullets"/>
        <w:lvlText w:val=""/>
        <w:lvlJc w:val="left"/>
        <w:pPr>
          <w:ind w:left="720" w:hanging="360"/>
        </w:pPr>
        <w:rPr>
          <w:rFonts w:ascii="Symbol" w:hAnsi="Symbol" w:hint="default"/>
          <w:color w:val="4472C4" w:themeColor="accent1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  <w:color w:val="auto"/>
        </w:rPr>
      </w:lvl>
    </w:lvlOverride>
  </w:num>
  <w:num w:numId="31">
    <w:abstractNumId w:val="39"/>
  </w:num>
  <w:num w:numId="32">
    <w:abstractNumId w:val="12"/>
  </w:num>
  <w:num w:numId="33">
    <w:abstractNumId w:val="27"/>
  </w:num>
  <w:num w:numId="34">
    <w:abstractNumId w:val="16"/>
  </w:num>
  <w:num w:numId="35">
    <w:abstractNumId w:val="25"/>
  </w:num>
  <w:num w:numId="36">
    <w:abstractNumId w:val="36"/>
  </w:num>
  <w:num w:numId="37">
    <w:abstractNumId w:val="41"/>
  </w:num>
  <w:num w:numId="38">
    <w:abstractNumId w:val="28"/>
  </w:num>
  <w:num w:numId="39">
    <w:abstractNumId w:val="38"/>
  </w:num>
  <w:num w:numId="40">
    <w:abstractNumId w:val="34"/>
  </w:num>
  <w:num w:numId="41">
    <w:abstractNumId w:val="10"/>
  </w:num>
  <w:num w:numId="42">
    <w:abstractNumId w:val="33"/>
  </w:num>
  <w:num w:numId="43">
    <w:abstractNumId w:val="14"/>
  </w:num>
  <w:num w:numId="44">
    <w:abstractNumId w:val="21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wMDYxNrc0MbQwNTVR0lEKTi0uzszPAykwMq0FAARQ6lktAAAA"/>
  </w:docVars>
  <w:rsids>
    <w:rsidRoot w:val="002917E1"/>
    <w:rsid w:val="0002346C"/>
    <w:rsid w:val="00024FFA"/>
    <w:rsid w:val="00027471"/>
    <w:rsid w:val="00037065"/>
    <w:rsid w:val="00043618"/>
    <w:rsid w:val="00043A1F"/>
    <w:rsid w:val="00044280"/>
    <w:rsid w:val="00066EBA"/>
    <w:rsid w:val="000A78A7"/>
    <w:rsid w:val="000B15E6"/>
    <w:rsid w:val="000B3B56"/>
    <w:rsid w:val="000B5888"/>
    <w:rsid w:val="000B6BAF"/>
    <w:rsid w:val="000C1492"/>
    <w:rsid w:val="000C26B5"/>
    <w:rsid w:val="000C286E"/>
    <w:rsid w:val="000C6583"/>
    <w:rsid w:val="000C6B7A"/>
    <w:rsid w:val="000D05B4"/>
    <w:rsid w:val="000D3875"/>
    <w:rsid w:val="000E67EA"/>
    <w:rsid w:val="000F39EC"/>
    <w:rsid w:val="000F39FB"/>
    <w:rsid w:val="000F7678"/>
    <w:rsid w:val="000F77C3"/>
    <w:rsid w:val="00103057"/>
    <w:rsid w:val="00104955"/>
    <w:rsid w:val="001161FD"/>
    <w:rsid w:val="0012777B"/>
    <w:rsid w:val="00134A2C"/>
    <w:rsid w:val="00152C91"/>
    <w:rsid w:val="00166D13"/>
    <w:rsid w:val="001764B6"/>
    <w:rsid w:val="001A1223"/>
    <w:rsid w:val="001A5D0A"/>
    <w:rsid w:val="001C2CB0"/>
    <w:rsid w:val="001C42E8"/>
    <w:rsid w:val="001C4C78"/>
    <w:rsid w:val="001C6030"/>
    <w:rsid w:val="001C7894"/>
    <w:rsid w:val="001F2111"/>
    <w:rsid w:val="00206A68"/>
    <w:rsid w:val="0021361E"/>
    <w:rsid w:val="00221F86"/>
    <w:rsid w:val="00223294"/>
    <w:rsid w:val="00223699"/>
    <w:rsid w:val="0024038D"/>
    <w:rsid w:val="0024351D"/>
    <w:rsid w:val="00254B8C"/>
    <w:rsid w:val="00256483"/>
    <w:rsid w:val="00276FDA"/>
    <w:rsid w:val="002917E1"/>
    <w:rsid w:val="00291935"/>
    <w:rsid w:val="0029656E"/>
    <w:rsid w:val="0029781C"/>
    <w:rsid w:val="00297D17"/>
    <w:rsid w:val="002B3DC8"/>
    <w:rsid w:val="002B6243"/>
    <w:rsid w:val="002C4357"/>
    <w:rsid w:val="002C5FEC"/>
    <w:rsid w:val="002C7D60"/>
    <w:rsid w:val="002D559C"/>
    <w:rsid w:val="002E53F4"/>
    <w:rsid w:val="002F3394"/>
    <w:rsid w:val="002F52FB"/>
    <w:rsid w:val="00300718"/>
    <w:rsid w:val="003027E4"/>
    <w:rsid w:val="00304692"/>
    <w:rsid w:val="00307FBC"/>
    <w:rsid w:val="00315343"/>
    <w:rsid w:val="00317136"/>
    <w:rsid w:val="00324FDB"/>
    <w:rsid w:val="003301A5"/>
    <w:rsid w:val="003347B0"/>
    <w:rsid w:val="0034676B"/>
    <w:rsid w:val="00347997"/>
    <w:rsid w:val="00357981"/>
    <w:rsid w:val="003703C9"/>
    <w:rsid w:val="003866CC"/>
    <w:rsid w:val="00387298"/>
    <w:rsid w:val="00394473"/>
    <w:rsid w:val="003A12B9"/>
    <w:rsid w:val="003A53D0"/>
    <w:rsid w:val="003B5665"/>
    <w:rsid w:val="003C51D5"/>
    <w:rsid w:val="003D1DED"/>
    <w:rsid w:val="003D3A55"/>
    <w:rsid w:val="003D6C17"/>
    <w:rsid w:val="003D7212"/>
    <w:rsid w:val="003F4502"/>
    <w:rsid w:val="00403814"/>
    <w:rsid w:val="00415DA1"/>
    <w:rsid w:val="00416E71"/>
    <w:rsid w:val="004203C6"/>
    <w:rsid w:val="00433894"/>
    <w:rsid w:val="00434869"/>
    <w:rsid w:val="00435023"/>
    <w:rsid w:val="0044111A"/>
    <w:rsid w:val="0044376F"/>
    <w:rsid w:val="004533AF"/>
    <w:rsid w:val="004577EA"/>
    <w:rsid w:val="004652D5"/>
    <w:rsid w:val="00475980"/>
    <w:rsid w:val="0047689E"/>
    <w:rsid w:val="0049306A"/>
    <w:rsid w:val="00494A97"/>
    <w:rsid w:val="00496CAE"/>
    <w:rsid w:val="0049756C"/>
    <w:rsid w:val="004A31E5"/>
    <w:rsid w:val="004B2C60"/>
    <w:rsid w:val="004B38CD"/>
    <w:rsid w:val="004D49DA"/>
    <w:rsid w:val="004D7F09"/>
    <w:rsid w:val="004E4512"/>
    <w:rsid w:val="004E5C78"/>
    <w:rsid w:val="004E5CE0"/>
    <w:rsid w:val="004F1833"/>
    <w:rsid w:val="004F32A3"/>
    <w:rsid w:val="004F35D6"/>
    <w:rsid w:val="005125BE"/>
    <w:rsid w:val="00513DA1"/>
    <w:rsid w:val="00532E2D"/>
    <w:rsid w:val="00533E1D"/>
    <w:rsid w:val="00540818"/>
    <w:rsid w:val="00553D55"/>
    <w:rsid w:val="00561B26"/>
    <w:rsid w:val="005630F1"/>
    <w:rsid w:val="00566FE4"/>
    <w:rsid w:val="00576429"/>
    <w:rsid w:val="00576686"/>
    <w:rsid w:val="00584F6F"/>
    <w:rsid w:val="005916FD"/>
    <w:rsid w:val="005944FD"/>
    <w:rsid w:val="005A0160"/>
    <w:rsid w:val="005A052B"/>
    <w:rsid w:val="005A41EC"/>
    <w:rsid w:val="005D6CC5"/>
    <w:rsid w:val="005E1639"/>
    <w:rsid w:val="005E5D4B"/>
    <w:rsid w:val="005E6471"/>
    <w:rsid w:val="005E7E65"/>
    <w:rsid w:val="00603A69"/>
    <w:rsid w:val="00614E09"/>
    <w:rsid w:val="0062541F"/>
    <w:rsid w:val="00635C18"/>
    <w:rsid w:val="006466E2"/>
    <w:rsid w:val="00651FE6"/>
    <w:rsid w:val="00656900"/>
    <w:rsid w:val="0066139C"/>
    <w:rsid w:val="006665A4"/>
    <w:rsid w:val="00667B9C"/>
    <w:rsid w:val="00671062"/>
    <w:rsid w:val="006720DA"/>
    <w:rsid w:val="00681BBC"/>
    <w:rsid w:val="00682AC8"/>
    <w:rsid w:val="006861CA"/>
    <w:rsid w:val="006920A4"/>
    <w:rsid w:val="006922A4"/>
    <w:rsid w:val="00692FD4"/>
    <w:rsid w:val="006A2766"/>
    <w:rsid w:val="006A546E"/>
    <w:rsid w:val="006B4859"/>
    <w:rsid w:val="006B76F2"/>
    <w:rsid w:val="006C1D7A"/>
    <w:rsid w:val="006C27EB"/>
    <w:rsid w:val="006D727C"/>
    <w:rsid w:val="006E1A7D"/>
    <w:rsid w:val="006E49A3"/>
    <w:rsid w:val="006F2A70"/>
    <w:rsid w:val="0070077A"/>
    <w:rsid w:val="00702F74"/>
    <w:rsid w:val="0071086E"/>
    <w:rsid w:val="00712403"/>
    <w:rsid w:val="00720E19"/>
    <w:rsid w:val="00733A36"/>
    <w:rsid w:val="00751B71"/>
    <w:rsid w:val="00757E4B"/>
    <w:rsid w:val="00793C35"/>
    <w:rsid w:val="00794B62"/>
    <w:rsid w:val="007A2237"/>
    <w:rsid w:val="007A32E1"/>
    <w:rsid w:val="007B374D"/>
    <w:rsid w:val="007B6DC9"/>
    <w:rsid w:val="007B6F55"/>
    <w:rsid w:val="007C27F2"/>
    <w:rsid w:val="007C3400"/>
    <w:rsid w:val="007C3F4A"/>
    <w:rsid w:val="007D2EC8"/>
    <w:rsid w:val="007E154F"/>
    <w:rsid w:val="007F6BFC"/>
    <w:rsid w:val="00803EA2"/>
    <w:rsid w:val="00805AF1"/>
    <w:rsid w:val="00822B59"/>
    <w:rsid w:val="00824908"/>
    <w:rsid w:val="00840DBE"/>
    <w:rsid w:val="0084291F"/>
    <w:rsid w:val="008462B2"/>
    <w:rsid w:val="00846B29"/>
    <w:rsid w:val="00854544"/>
    <w:rsid w:val="00863DC4"/>
    <w:rsid w:val="008654B7"/>
    <w:rsid w:val="008704C8"/>
    <w:rsid w:val="00877703"/>
    <w:rsid w:val="00883367"/>
    <w:rsid w:val="008867B3"/>
    <w:rsid w:val="008A7C9B"/>
    <w:rsid w:val="008B1B76"/>
    <w:rsid w:val="008B240E"/>
    <w:rsid w:val="008B77B8"/>
    <w:rsid w:val="008C0EF5"/>
    <w:rsid w:val="008C300A"/>
    <w:rsid w:val="008C32B8"/>
    <w:rsid w:val="008C3B68"/>
    <w:rsid w:val="008D41B8"/>
    <w:rsid w:val="008D55AE"/>
    <w:rsid w:val="008E02A0"/>
    <w:rsid w:val="008E0696"/>
    <w:rsid w:val="008F1B9E"/>
    <w:rsid w:val="008F6B06"/>
    <w:rsid w:val="008F755B"/>
    <w:rsid w:val="00906AEB"/>
    <w:rsid w:val="009070C4"/>
    <w:rsid w:val="009136CE"/>
    <w:rsid w:val="00926572"/>
    <w:rsid w:val="00932BEF"/>
    <w:rsid w:val="00937883"/>
    <w:rsid w:val="009452ED"/>
    <w:rsid w:val="00945EB5"/>
    <w:rsid w:val="009469E0"/>
    <w:rsid w:val="00956404"/>
    <w:rsid w:val="00963CDF"/>
    <w:rsid w:val="00976C1B"/>
    <w:rsid w:val="00992A87"/>
    <w:rsid w:val="00992B3D"/>
    <w:rsid w:val="009A0A05"/>
    <w:rsid w:val="009A213E"/>
    <w:rsid w:val="009B441D"/>
    <w:rsid w:val="009B6254"/>
    <w:rsid w:val="009B6B36"/>
    <w:rsid w:val="009C68FE"/>
    <w:rsid w:val="009D1639"/>
    <w:rsid w:val="009D59B5"/>
    <w:rsid w:val="009D77C8"/>
    <w:rsid w:val="009E3B1D"/>
    <w:rsid w:val="009F6C71"/>
    <w:rsid w:val="00A14DCB"/>
    <w:rsid w:val="00A25508"/>
    <w:rsid w:val="00A272DA"/>
    <w:rsid w:val="00A3033B"/>
    <w:rsid w:val="00A30618"/>
    <w:rsid w:val="00A30CE1"/>
    <w:rsid w:val="00A335AD"/>
    <w:rsid w:val="00A36A7C"/>
    <w:rsid w:val="00A51209"/>
    <w:rsid w:val="00A615D6"/>
    <w:rsid w:val="00A83B99"/>
    <w:rsid w:val="00A93F7C"/>
    <w:rsid w:val="00AC44A6"/>
    <w:rsid w:val="00AD1ADD"/>
    <w:rsid w:val="00AF0291"/>
    <w:rsid w:val="00AF15EB"/>
    <w:rsid w:val="00B015A9"/>
    <w:rsid w:val="00B01DB3"/>
    <w:rsid w:val="00B04B49"/>
    <w:rsid w:val="00B21D02"/>
    <w:rsid w:val="00B22D20"/>
    <w:rsid w:val="00B31D91"/>
    <w:rsid w:val="00B3384D"/>
    <w:rsid w:val="00B45017"/>
    <w:rsid w:val="00B53E62"/>
    <w:rsid w:val="00B643BC"/>
    <w:rsid w:val="00B75043"/>
    <w:rsid w:val="00B75642"/>
    <w:rsid w:val="00B82CE6"/>
    <w:rsid w:val="00B85301"/>
    <w:rsid w:val="00B86CDF"/>
    <w:rsid w:val="00B87C00"/>
    <w:rsid w:val="00B94040"/>
    <w:rsid w:val="00BA1E43"/>
    <w:rsid w:val="00BB06D0"/>
    <w:rsid w:val="00BB6504"/>
    <w:rsid w:val="00BC3DCF"/>
    <w:rsid w:val="00BD76AD"/>
    <w:rsid w:val="00BE27F8"/>
    <w:rsid w:val="00BF792A"/>
    <w:rsid w:val="00C0044A"/>
    <w:rsid w:val="00C10EF8"/>
    <w:rsid w:val="00C13DF0"/>
    <w:rsid w:val="00C14798"/>
    <w:rsid w:val="00C14AFE"/>
    <w:rsid w:val="00C21DBA"/>
    <w:rsid w:val="00C2314E"/>
    <w:rsid w:val="00C25177"/>
    <w:rsid w:val="00C32995"/>
    <w:rsid w:val="00C423E6"/>
    <w:rsid w:val="00C5119E"/>
    <w:rsid w:val="00C62B45"/>
    <w:rsid w:val="00C633DA"/>
    <w:rsid w:val="00C66EAD"/>
    <w:rsid w:val="00C701B2"/>
    <w:rsid w:val="00C8370D"/>
    <w:rsid w:val="00C94A2A"/>
    <w:rsid w:val="00CA1145"/>
    <w:rsid w:val="00CA11DD"/>
    <w:rsid w:val="00CA1EC7"/>
    <w:rsid w:val="00CA3FF1"/>
    <w:rsid w:val="00CA483C"/>
    <w:rsid w:val="00CA6C8F"/>
    <w:rsid w:val="00CB4C0B"/>
    <w:rsid w:val="00CC0C6D"/>
    <w:rsid w:val="00CC5808"/>
    <w:rsid w:val="00CD2C87"/>
    <w:rsid w:val="00CE092D"/>
    <w:rsid w:val="00CE315F"/>
    <w:rsid w:val="00CF32FD"/>
    <w:rsid w:val="00CF358A"/>
    <w:rsid w:val="00D1626A"/>
    <w:rsid w:val="00D24FA5"/>
    <w:rsid w:val="00D31286"/>
    <w:rsid w:val="00D3490F"/>
    <w:rsid w:val="00D37295"/>
    <w:rsid w:val="00D43159"/>
    <w:rsid w:val="00D441F1"/>
    <w:rsid w:val="00D50683"/>
    <w:rsid w:val="00D558A0"/>
    <w:rsid w:val="00D64DA5"/>
    <w:rsid w:val="00D7400F"/>
    <w:rsid w:val="00D81DAF"/>
    <w:rsid w:val="00D8672F"/>
    <w:rsid w:val="00D90860"/>
    <w:rsid w:val="00D92B06"/>
    <w:rsid w:val="00D96903"/>
    <w:rsid w:val="00DA0A52"/>
    <w:rsid w:val="00DA2351"/>
    <w:rsid w:val="00DB40DB"/>
    <w:rsid w:val="00DB518D"/>
    <w:rsid w:val="00DB589D"/>
    <w:rsid w:val="00DB5D68"/>
    <w:rsid w:val="00DC2DF3"/>
    <w:rsid w:val="00DC3B49"/>
    <w:rsid w:val="00DD584F"/>
    <w:rsid w:val="00DE000C"/>
    <w:rsid w:val="00DF1A37"/>
    <w:rsid w:val="00DF31E7"/>
    <w:rsid w:val="00E055FA"/>
    <w:rsid w:val="00E0792E"/>
    <w:rsid w:val="00E10A6C"/>
    <w:rsid w:val="00E13099"/>
    <w:rsid w:val="00E15C64"/>
    <w:rsid w:val="00E25269"/>
    <w:rsid w:val="00E33A89"/>
    <w:rsid w:val="00E34C51"/>
    <w:rsid w:val="00E35BFC"/>
    <w:rsid w:val="00E5714C"/>
    <w:rsid w:val="00E655DB"/>
    <w:rsid w:val="00EA2264"/>
    <w:rsid w:val="00EB1808"/>
    <w:rsid w:val="00EB600D"/>
    <w:rsid w:val="00EC15F1"/>
    <w:rsid w:val="00EC2B64"/>
    <w:rsid w:val="00EC3C3F"/>
    <w:rsid w:val="00EF3747"/>
    <w:rsid w:val="00EF6F82"/>
    <w:rsid w:val="00F010A0"/>
    <w:rsid w:val="00F17B4B"/>
    <w:rsid w:val="00F243E9"/>
    <w:rsid w:val="00F36D13"/>
    <w:rsid w:val="00F560D9"/>
    <w:rsid w:val="00F63A98"/>
    <w:rsid w:val="00F67585"/>
    <w:rsid w:val="00F67C5D"/>
    <w:rsid w:val="00F70F2E"/>
    <w:rsid w:val="00F75328"/>
    <w:rsid w:val="00F77480"/>
    <w:rsid w:val="00F816E6"/>
    <w:rsid w:val="00F83674"/>
    <w:rsid w:val="00F85F72"/>
    <w:rsid w:val="00F8702F"/>
    <w:rsid w:val="00FA0807"/>
    <w:rsid w:val="00FA77EB"/>
    <w:rsid w:val="00FC3FB7"/>
    <w:rsid w:val="00FD41F6"/>
    <w:rsid w:val="00FD43FD"/>
    <w:rsid w:val="00FF07C0"/>
    <w:rsid w:val="00FF2943"/>
    <w:rsid w:val="00FF7DA4"/>
    <w:rsid w:val="00FF7E6A"/>
    <w:rsid w:val="37A2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7AD3F93"/>
  <w15:chartTrackingRefBased/>
  <w15:docId w15:val="{3F24B082-7B40-466E-9059-499D52C14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E62"/>
  </w:style>
  <w:style w:type="paragraph" w:styleId="Heading1">
    <w:name w:val="heading 1"/>
    <w:basedOn w:val="Normal"/>
    <w:next w:val="BodyText"/>
    <w:link w:val="Heading1Char"/>
    <w:uiPriority w:val="9"/>
    <w:qFormat/>
    <w:rsid w:val="006861CA"/>
    <w:pPr>
      <w:keepNext/>
      <w:numPr>
        <w:numId w:val="27"/>
      </w:numPr>
      <w:spacing w:before="400" w:after="220" w:line="276" w:lineRule="auto"/>
      <w:outlineLvl w:val="0"/>
    </w:pPr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C25177"/>
    <w:pPr>
      <w:keepNext/>
      <w:numPr>
        <w:ilvl w:val="1"/>
        <w:numId w:val="27"/>
      </w:numPr>
      <w:spacing w:before="360" w:after="220" w:line="276" w:lineRule="auto"/>
      <w:outlineLvl w:val="1"/>
    </w:pPr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C25177"/>
    <w:pPr>
      <w:keepNext/>
      <w:numPr>
        <w:ilvl w:val="2"/>
        <w:numId w:val="27"/>
      </w:numPr>
      <w:spacing w:before="280" w:after="220" w:line="276" w:lineRule="auto"/>
      <w:outlineLvl w:val="2"/>
    </w:pPr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2C7D60"/>
    <w:pPr>
      <w:keepNext/>
      <w:numPr>
        <w:ilvl w:val="3"/>
        <w:numId w:val="27"/>
      </w:numPr>
      <w:spacing w:before="240" w:after="220" w:line="276" w:lineRule="auto"/>
      <w:outlineLvl w:val="3"/>
    </w:pPr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paragraph" w:styleId="Heading5">
    <w:name w:val="heading 5"/>
    <w:basedOn w:val="BodyText"/>
    <w:next w:val="BodyText"/>
    <w:link w:val="Heading5Char"/>
    <w:uiPriority w:val="9"/>
    <w:unhideWhenUsed/>
    <w:qFormat/>
    <w:rsid w:val="006861CA"/>
    <w:pPr>
      <w:numPr>
        <w:ilvl w:val="4"/>
        <w:numId w:val="27"/>
      </w:numPr>
      <w:tabs>
        <w:tab w:val="clear" w:pos="851"/>
      </w:tabs>
      <w:spacing w:before="220" w:after="120"/>
      <w:outlineLvl w:val="4"/>
    </w:pPr>
    <w:rPr>
      <w:b/>
      <w:bCs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B45017"/>
    <w:pPr>
      <w:keepNext/>
      <w:keepLines/>
      <w:spacing w:before="40" w:after="0" w:line="276" w:lineRule="auto"/>
      <w:outlineLvl w:val="5"/>
    </w:pPr>
    <w:rPr>
      <w:rFonts w:eastAsiaTheme="majorEastAsia" w:cstheme="majorBidi"/>
      <w:color w:val="1F3763" w:themeColor="accent1" w:themeShade="7F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B45017"/>
    <w:pPr>
      <w:keepNext/>
      <w:keepLines/>
      <w:spacing w:before="40" w:after="0" w:line="276" w:lineRule="auto"/>
      <w:outlineLvl w:val="6"/>
    </w:pPr>
    <w:rPr>
      <w:rFonts w:eastAsiaTheme="majorEastAsia" w:cstheme="majorBidi"/>
      <w:i/>
      <w:iCs/>
      <w:color w:val="1F3763" w:themeColor="accent1" w:themeShade="7F"/>
      <w:szCs w:val="21"/>
      <w:lang w:val="en-US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B45017"/>
    <w:pPr>
      <w:keepNext/>
      <w:keepLines/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B45017"/>
    <w:pPr>
      <w:keepNext/>
      <w:keepLines/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74D"/>
  </w:style>
  <w:style w:type="paragraph" w:styleId="Footer">
    <w:name w:val="footer"/>
    <w:basedOn w:val="Normal"/>
    <w:link w:val="FooterChar"/>
    <w:uiPriority w:val="99"/>
    <w:unhideWhenUsed/>
    <w:rsid w:val="000B5888"/>
    <w:pPr>
      <w:tabs>
        <w:tab w:val="center" w:pos="4513"/>
        <w:tab w:val="right" w:pos="9026"/>
      </w:tabs>
      <w:spacing w:before="60" w:after="0" w:line="240" w:lineRule="auto"/>
    </w:pPr>
    <w:rPr>
      <w:color w:val="59595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B5888"/>
    <w:rPr>
      <w:color w:val="595959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5D0A"/>
    <w:pPr>
      <w:spacing w:before="3240"/>
    </w:pPr>
    <w:rPr>
      <w:rFonts w:eastAsiaTheme="majorEastAsia" w:cstheme="majorBidi"/>
      <w:noProof/>
      <w:color w:val="92C83E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5D0A"/>
    <w:rPr>
      <w:rFonts w:eastAsiaTheme="majorEastAsia" w:cstheme="majorBidi"/>
      <w:noProof/>
      <w:color w:val="92C83E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5D0A"/>
    <w:pPr>
      <w:spacing w:after="360"/>
    </w:pPr>
    <w:rPr>
      <w:rFonts w:eastAsiaTheme="minorEastAsia"/>
      <w:color w:val="0F5CA2"/>
      <w:kern w:val="3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A5D0A"/>
    <w:rPr>
      <w:rFonts w:eastAsiaTheme="minorEastAsia"/>
      <w:color w:val="0F5CA2"/>
      <w:kern w:val="36"/>
      <w:sz w:val="36"/>
    </w:rPr>
  </w:style>
  <w:style w:type="character" w:styleId="PlaceholderText">
    <w:name w:val="Placeholder Text"/>
    <w:basedOn w:val="DefaultParagraphFont"/>
    <w:uiPriority w:val="99"/>
    <w:semiHidden/>
    <w:rsid w:val="008C32B8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45017"/>
    <w:rPr>
      <w:rFonts w:eastAsiaTheme="majorEastAsia" w:cstheme="majorBidi"/>
      <w:color w:val="1F3763" w:themeColor="accent1" w:themeShade="7F"/>
      <w:sz w:val="21"/>
      <w:szCs w:val="21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45017"/>
    <w:rPr>
      <w:rFonts w:eastAsiaTheme="majorEastAsia" w:cstheme="majorBidi"/>
      <w:i/>
      <w:iCs/>
      <w:color w:val="1F3763" w:themeColor="accent1" w:themeShade="7F"/>
      <w:sz w:val="21"/>
      <w:szCs w:val="21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450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450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OC2">
    <w:name w:val="toc 2"/>
    <w:next w:val="Normal"/>
    <w:autoRedefine/>
    <w:uiPriority w:val="39"/>
    <w:unhideWhenUsed/>
    <w:rsid w:val="004203C6"/>
    <w:pPr>
      <w:tabs>
        <w:tab w:val="left" w:pos="567"/>
        <w:tab w:val="right" w:pos="9015"/>
      </w:tabs>
      <w:spacing w:before="180" w:after="120" w:line="240" w:lineRule="auto"/>
      <w:ind w:left="567"/>
      <w:jc w:val="both"/>
    </w:pPr>
    <w:rPr>
      <w:rFonts w:cstheme="majorHAnsi"/>
      <w:noProof/>
      <w:color w:val="0F5CA2"/>
      <w:sz w:val="24"/>
      <w:szCs w:val="24"/>
    </w:rPr>
  </w:style>
  <w:style w:type="paragraph" w:styleId="TOC1">
    <w:name w:val="toc 1"/>
    <w:next w:val="Normal"/>
    <w:autoRedefine/>
    <w:uiPriority w:val="39"/>
    <w:unhideWhenUsed/>
    <w:rsid w:val="000B6BAF"/>
    <w:pPr>
      <w:tabs>
        <w:tab w:val="left" w:pos="567"/>
        <w:tab w:val="right" w:pos="9016"/>
      </w:tabs>
      <w:spacing w:before="280" w:after="120" w:line="240" w:lineRule="auto"/>
      <w:jc w:val="both"/>
    </w:pPr>
    <w:rPr>
      <w:rFonts w:asciiTheme="minorHAnsi" w:hAnsiTheme="minorHAnsi" w:cstheme="majorHAnsi"/>
      <w:b/>
      <w:bCs/>
      <w:noProof/>
      <w:color w:val="193957"/>
      <w:kern w:val="40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F2943"/>
    <w:pPr>
      <w:keepLines/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kern w:val="0"/>
      <w:sz w:val="32"/>
      <w:szCs w:val="32"/>
      <w:lang w:val="en-US"/>
      <w14:numSpacing w14:val="default"/>
    </w:rPr>
  </w:style>
  <w:style w:type="paragraph" w:styleId="TOC3">
    <w:name w:val="toc 3"/>
    <w:next w:val="Normal"/>
    <w:autoRedefine/>
    <w:uiPriority w:val="39"/>
    <w:unhideWhenUsed/>
    <w:rsid w:val="004203C6"/>
    <w:pPr>
      <w:tabs>
        <w:tab w:val="left" w:pos="1134"/>
        <w:tab w:val="right" w:pos="9015"/>
      </w:tabs>
      <w:spacing w:before="120" w:after="0" w:line="240" w:lineRule="auto"/>
      <w:ind w:left="1134"/>
    </w:pPr>
  </w:style>
  <w:style w:type="character" w:customStyle="1" w:styleId="Heading1Char">
    <w:name w:val="Heading 1 Char"/>
    <w:basedOn w:val="DefaultParagraphFont"/>
    <w:link w:val="Heading1"/>
    <w:uiPriority w:val="9"/>
    <w:rsid w:val="006861CA"/>
    <w:rPr>
      <w:rFonts w:eastAsiaTheme="majorEastAsia" w:cstheme="majorBidi"/>
      <w:b/>
      <w:bCs/>
      <w:color w:val="193957"/>
      <w:kern w:val="21"/>
      <w:sz w:val="40"/>
      <w:szCs w:val="50"/>
      <w14:numSpacing w14:val="proportional"/>
    </w:rPr>
  </w:style>
  <w:style w:type="paragraph" w:styleId="BodyText">
    <w:name w:val="Body Text"/>
    <w:basedOn w:val="Normal"/>
    <w:link w:val="BodyTextChar"/>
    <w:uiPriority w:val="99"/>
    <w:unhideWhenUsed/>
    <w:rsid w:val="00300718"/>
    <w:pPr>
      <w:numPr>
        <w:numId w:val="28"/>
      </w:numPr>
      <w:tabs>
        <w:tab w:val="left" w:pos="851"/>
      </w:tabs>
      <w:spacing w:before="120" w:after="2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300718"/>
  </w:style>
  <w:style w:type="character" w:customStyle="1" w:styleId="Heading2Char">
    <w:name w:val="Heading 2 Char"/>
    <w:basedOn w:val="DefaultParagraphFont"/>
    <w:link w:val="Heading2"/>
    <w:uiPriority w:val="9"/>
    <w:rsid w:val="00C25177"/>
    <w:rPr>
      <w:rFonts w:eastAsiaTheme="majorEastAsia" w:cstheme="majorBidi"/>
      <w:color w:val="1B75BC"/>
      <w:kern w:val="21"/>
      <w:sz w:val="36"/>
      <w:szCs w:val="42"/>
      <w:lang w:eastAsia="en-AU"/>
      <w14:numSpacing w14:val="proportional"/>
    </w:rPr>
  </w:style>
  <w:style w:type="character" w:customStyle="1" w:styleId="Heading3Char">
    <w:name w:val="Heading 3 Char"/>
    <w:basedOn w:val="DefaultParagraphFont"/>
    <w:link w:val="Heading3"/>
    <w:uiPriority w:val="9"/>
    <w:rsid w:val="00C25177"/>
    <w:rPr>
      <w:rFonts w:eastAsiaTheme="majorEastAsia" w:cstheme="majorBidi"/>
      <w:color w:val="0F4E95"/>
      <w:kern w:val="21"/>
      <w:sz w:val="28"/>
      <w:szCs w:val="32"/>
      <w:lang w:eastAsia="en-AU"/>
      <w14:numSpacing w14:val="proportional"/>
    </w:rPr>
  </w:style>
  <w:style w:type="character" w:customStyle="1" w:styleId="Heading4Char">
    <w:name w:val="Heading 4 Char"/>
    <w:basedOn w:val="DefaultParagraphFont"/>
    <w:link w:val="Heading4"/>
    <w:uiPriority w:val="9"/>
    <w:rsid w:val="002C7D60"/>
    <w:rPr>
      <w:rFonts w:eastAsiaTheme="majorEastAsia" w:cstheme="majorBidi"/>
      <w:b/>
      <w:bCs/>
      <w:iCs/>
      <w:color w:val="193957"/>
      <w:kern w:val="21"/>
      <w:sz w:val="24"/>
      <w14:numSpacing w14:val="proportional"/>
    </w:rPr>
  </w:style>
  <w:style w:type="character" w:styleId="Hyperlink">
    <w:name w:val="Hyperlink"/>
    <w:basedOn w:val="DefaultParagraphFont"/>
    <w:uiPriority w:val="99"/>
    <w:unhideWhenUsed/>
    <w:rsid w:val="00DF31E7"/>
    <w:rPr>
      <w:color w:val="0563C1" w:themeColor="hyperlink"/>
      <w:spacing w:val="0"/>
      <w:u w:val="single"/>
    </w:rPr>
  </w:style>
  <w:style w:type="paragraph" w:styleId="TOC4">
    <w:name w:val="toc 4"/>
    <w:next w:val="Normal"/>
    <w:autoRedefine/>
    <w:uiPriority w:val="39"/>
    <w:unhideWhenUsed/>
    <w:rsid w:val="00223294"/>
    <w:pPr>
      <w:spacing w:before="60" w:after="60"/>
      <w:ind w:left="1134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E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10EF8"/>
    <w:rPr>
      <w:color w:val="605E5C"/>
      <w:shd w:val="clear" w:color="auto" w:fill="E1DFDD"/>
    </w:rPr>
  </w:style>
  <w:style w:type="paragraph" w:styleId="TOC5">
    <w:name w:val="toc 5"/>
    <w:basedOn w:val="Normal"/>
    <w:next w:val="Normal"/>
    <w:autoRedefine/>
    <w:uiPriority w:val="39"/>
    <w:unhideWhenUsed/>
    <w:rsid w:val="0095640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5640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5640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5640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5640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300718"/>
    <w:pPr>
      <w:numPr>
        <w:ilvl w:val="1"/>
        <w:numId w:val="28"/>
      </w:numPr>
      <w:spacing w:after="240" w:line="276" w:lineRule="auto"/>
      <w:ind w:left="714" w:hanging="357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768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7689E"/>
    <w:rPr>
      <w:sz w:val="21"/>
    </w:rPr>
  </w:style>
  <w:style w:type="table" w:styleId="TableGrid">
    <w:name w:val="Table Grid"/>
    <w:basedOn w:val="TableNormal"/>
    <w:uiPriority w:val="39"/>
    <w:rsid w:val="00A3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qFormat/>
    <w:rsid w:val="004577EA"/>
    <w:pPr>
      <w:spacing w:before="60" w:after="120" w:line="276" w:lineRule="auto"/>
    </w:pPr>
    <w:rPr>
      <w:color w:val="193957"/>
      <w:sz w:val="20"/>
      <w:szCs w:val="20"/>
      <w:lang w:eastAsia="en-AU"/>
    </w:rPr>
  </w:style>
  <w:style w:type="paragraph" w:customStyle="1" w:styleId="TableHeading">
    <w:name w:val="Table Heading"/>
    <w:qFormat/>
    <w:rsid w:val="00822B59"/>
    <w:rPr>
      <w:rFonts w:eastAsiaTheme="majorEastAsia" w:cstheme="majorBidi"/>
      <w:b/>
      <w:bCs/>
      <w:iCs/>
      <w:color w:val="FFFFFF" w:themeColor="background1"/>
      <w:kern w:val="21"/>
      <w:sz w:val="24"/>
      <w:lang w:eastAsia="en-AU"/>
      <w14:numSpacing w14:val="proportional"/>
    </w:rPr>
  </w:style>
  <w:style w:type="numbering" w:customStyle="1" w:styleId="Bullets">
    <w:name w:val="Bullets"/>
    <w:uiPriority w:val="99"/>
    <w:rsid w:val="00223699"/>
    <w:pPr>
      <w:numPr>
        <w:numId w:val="14"/>
      </w:numPr>
    </w:pPr>
  </w:style>
  <w:style w:type="paragraph" w:customStyle="1" w:styleId="Callout">
    <w:name w:val="Callout"/>
    <w:basedOn w:val="IntenseQuote"/>
    <w:next w:val="BodyText"/>
    <w:link w:val="CalloutChar"/>
    <w:uiPriority w:val="30"/>
    <w:qFormat/>
    <w:rsid w:val="001A5D0A"/>
    <w:pPr>
      <w:pBdr>
        <w:top w:val="single" w:sz="18" w:space="19" w:color="F4F9EA"/>
        <w:left w:val="single" w:sz="18" w:space="25" w:color="F4F9EA"/>
        <w:bottom w:val="single" w:sz="18" w:space="19" w:color="F4F9EA"/>
        <w:right w:val="single" w:sz="18" w:space="25" w:color="F4F9EA"/>
      </w:pBdr>
      <w:shd w:val="clear" w:color="auto" w:fill="F4F9EA"/>
      <w:tabs>
        <w:tab w:val="left" w:pos="1485"/>
        <w:tab w:val="center" w:pos="4876"/>
      </w:tabs>
      <w:spacing w:before="220" w:after="220" w:line="276" w:lineRule="auto"/>
      <w:ind w:left="567" w:right="567"/>
      <w:contextualSpacing/>
      <w:textboxTightWrap w:val="allLines"/>
    </w:pPr>
    <w:rPr>
      <w:i w:val="0"/>
      <w:color w:val="193957"/>
      <w:kern w:val="21"/>
      <w:szCs w:val="24"/>
      <w14:numSpacing w14:val="proportional"/>
    </w:rPr>
  </w:style>
  <w:style w:type="character" w:customStyle="1" w:styleId="CalloutChar">
    <w:name w:val="Callout Char"/>
    <w:basedOn w:val="IntenseQuoteChar"/>
    <w:link w:val="Callout"/>
    <w:uiPriority w:val="30"/>
    <w:rsid w:val="001A5D0A"/>
    <w:rPr>
      <w:i w:val="0"/>
      <w:iCs/>
      <w:color w:val="193957"/>
      <w:kern w:val="21"/>
      <w:sz w:val="21"/>
      <w:szCs w:val="24"/>
      <w:shd w:val="clear" w:color="auto" w:fill="F4F9EA"/>
      <w14:numSpacing w14:val="proportion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7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76F"/>
    <w:rPr>
      <w:i/>
      <w:iCs/>
      <w:color w:val="4472C4" w:themeColor="accent1"/>
      <w:sz w:val="21"/>
    </w:rPr>
  </w:style>
  <w:style w:type="paragraph" w:customStyle="1" w:styleId="Warning">
    <w:name w:val="Warning"/>
    <w:qFormat/>
    <w:rsid w:val="001A5D0A"/>
    <w:pPr>
      <w:pBdr>
        <w:top w:val="single" w:sz="18" w:space="10" w:color="F9E7E7"/>
        <w:left w:val="single" w:sz="18" w:space="25" w:color="F9E7E7"/>
        <w:bottom w:val="single" w:sz="18" w:space="10" w:color="F9E7E7"/>
        <w:right w:val="single" w:sz="18" w:space="25" w:color="F9E7E7"/>
      </w:pBdr>
      <w:shd w:val="clear" w:color="auto" w:fill="F9E7E7"/>
      <w:spacing w:before="180" w:after="360" w:line="276" w:lineRule="auto"/>
      <w:ind w:left="567" w:right="567"/>
      <w:contextualSpacing/>
    </w:pPr>
    <w:rPr>
      <w:b/>
      <w:bCs/>
      <w:iCs/>
      <w:color w:val="222A35" w:themeColor="text2" w:themeShade="80"/>
      <w:kern w:val="21"/>
      <w:szCs w:val="24"/>
      <w14:numSpacing w14:val="proportional"/>
    </w:rPr>
  </w:style>
  <w:style w:type="paragraph" w:customStyle="1" w:styleId="Bluestrip">
    <w:name w:val="Blue strip"/>
    <w:basedOn w:val="Normal"/>
    <w:uiPriority w:val="99"/>
    <w:qFormat/>
    <w:rsid w:val="001A5D0A"/>
    <w:pPr>
      <w:pBdr>
        <w:top w:val="single" w:sz="36" w:space="4" w:color="0F5CA2"/>
        <w:bottom w:val="single" w:sz="36" w:space="1" w:color="0F5CA2"/>
      </w:pBdr>
      <w:shd w:val="clear" w:color="auto" w:fill="0F5CA2"/>
      <w:spacing w:before="100" w:beforeAutospacing="1" w:after="240" w:line="276" w:lineRule="auto"/>
      <w:ind w:firstLine="357"/>
    </w:pPr>
    <w:rPr>
      <w:b/>
      <w:bCs/>
      <w:color w:val="FFFFFF" w:themeColor="background1"/>
      <w:sz w:val="28"/>
      <w:szCs w:val="28"/>
      <w:lang w:val="en-US"/>
    </w:rPr>
  </w:style>
  <w:style w:type="paragraph" w:customStyle="1" w:styleId="TextBoxBullets">
    <w:name w:val="Text Box Bullets"/>
    <w:uiPriority w:val="99"/>
    <w:semiHidden/>
    <w:qFormat/>
    <w:rsid w:val="00104955"/>
    <w:pPr>
      <w:numPr>
        <w:numId w:val="13"/>
      </w:numPr>
      <w:spacing w:after="60" w:line="276" w:lineRule="auto"/>
      <w:ind w:right="357"/>
      <w:textboxTightWrap w:val="allLines"/>
    </w:pPr>
    <w:rPr>
      <w:color w:val="193957"/>
      <w:kern w:val="21"/>
      <w:sz w:val="20"/>
      <w:lang w:eastAsia="en-AU"/>
      <w14:numSpacing w14:val="proportional"/>
    </w:rPr>
  </w:style>
  <w:style w:type="paragraph" w:styleId="PlainText">
    <w:name w:val="Plain Text"/>
    <w:basedOn w:val="Normal"/>
    <w:link w:val="PlainTextChar"/>
    <w:uiPriority w:val="99"/>
    <w:unhideWhenUsed/>
    <w:rsid w:val="0021361E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361E"/>
    <w:rPr>
      <w:rFonts w:ascii="Consolas" w:hAnsi="Consolas"/>
      <w:sz w:val="21"/>
      <w:szCs w:val="21"/>
    </w:rPr>
  </w:style>
  <w:style w:type="paragraph" w:styleId="ListBullet5">
    <w:name w:val="List Bullet 5"/>
    <w:basedOn w:val="Normal"/>
    <w:uiPriority w:val="99"/>
    <w:semiHidden/>
    <w:unhideWhenUsed/>
    <w:rsid w:val="00291935"/>
    <w:pPr>
      <w:numPr>
        <w:numId w:val="6"/>
      </w:numPr>
      <w:contextualSpacing/>
    </w:pPr>
  </w:style>
  <w:style w:type="paragraph" w:customStyle="1" w:styleId="Examplescenarioheading">
    <w:name w:val="Example scenario heading"/>
    <w:next w:val="Examplescenariotext"/>
    <w:qFormat/>
    <w:rsid w:val="00C21DBA"/>
    <w:pPr>
      <w:spacing w:before="120" w:after="180" w:line="276" w:lineRule="auto"/>
    </w:pPr>
    <w:rPr>
      <w:b/>
      <w:bCs/>
      <w:color w:val="193957"/>
      <w:sz w:val="24"/>
      <w:szCs w:val="24"/>
      <w:lang w:eastAsia="en-AU"/>
    </w:rPr>
  </w:style>
  <w:style w:type="paragraph" w:customStyle="1" w:styleId="Examplescenariotext">
    <w:name w:val="Example scenario text"/>
    <w:qFormat/>
    <w:rsid w:val="00C21DBA"/>
    <w:pPr>
      <w:spacing w:after="120" w:line="276" w:lineRule="auto"/>
    </w:pPr>
    <w:rPr>
      <w:bCs/>
      <w:color w:val="193957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6861CA"/>
    <w:rPr>
      <w:b/>
      <w:bCs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slation.qld.gov.au/view/html/inforce/current/act-2016-00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qcmhl.qld.edu.au/course/index.php?categoryid=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qld.gov.au/view/html/inforce/current/act-2016-00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qcmhl.qld.edu.au/course/index.php?categoryid=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954662-6bbb-4d5c-b460-7dcd19bffc33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31D7CD0270246BB96D43436642DC8" ma:contentTypeVersion="14" ma:contentTypeDescription="Create a new document." ma:contentTypeScope="" ma:versionID="9d64a8e703121d450779d6fce7229388">
  <xsd:schema xmlns:xsd="http://www.w3.org/2001/XMLSchema" xmlns:xs="http://www.w3.org/2001/XMLSchema" xmlns:p="http://schemas.microsoft.com/office/2006/metadata/properties" xmlns:ns3="9b32bd37-911a-4b00-a77f-22c8dd1e8c67" xmlns:ns4="6f954662-6bbb-4d5c-b460-7dcd19bffc33" targetNamespace="http://schemas.microsoft.com/office/2006/metadata/properties" ma:root="true" ma:fieldsID="1306716f47ceced1935d74e4ebb3d121" ns3:_="" ns4:_="">
    <xsd:import namespace="9b32bd37-911a-4b00-a77f-22c8dd1e8c67"/>
    <xsd:import namespace="6f954662-6bbb-4d5c-b460-7dcd19bffc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2bd37-911a-4b00-a77f-22c8dd1e8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4662-6bbb-4d5c-b460-7dcd19bffc3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D285D-F33B-4669-B9BE-4E9B6A4904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FBE5DF-A50F-4595-BDA8-F76EEDBE9D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A667E7-3E03-455E-82E9-A428453BAB80}">
  <ds:schemaRefs>
    <ds:schemaRef ds:uri="http://www.w3.org/XML/1998/namespace"/>
    <ds:schemaRef ds:uri="http://purl.org/dc/dcmitype/"/>
    <ds:schemaRef ds:uri="http://schemas.microsoft.com/office/2006/documentManagement/types"/>
    <ds:schemaRef ds:uri="9b32bd37-911a-4b00-a77f-22c8dd1e8c67"/>
    <ds:schemaRef ds:uri="6f954662-6bbb-4d5c-b460-7dcd19bffc33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8274FFA-9C58-4ECD-BED5-C0AB309151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2bd37-911a-4b00-a77f-22c8dd1e8c67"/>
    <ds:schemaRef ds:uri="6f954662-6bbb-4d5c-b460-7dcd19bff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</Template>
  <TotalTime>0</TotalTime>
  <Pages>8</Pages>
  <Words>2265</Words>
  <Characters>12914</Characters>
  <Application>Microsoft Office Word</Application>
  <DocSecurity>0</DocSecurity>
  <Lines>107</Lines>
  <Paragraphs>30</Paragraphs>
  <ScaleCrop>false</ScaleCrop>
  <Company/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title</dc:title>
  <dc:subject/>
  <dc:creator>MHAODB-OCP@health.qld.gov.au</dc:creator>
  <cp:keywords/>
  <dc:description/>
  <cp:lastModifiedBy>Jay Talbot</cp:lastModifiedBy>
  <cp:revision>2</cp:revision>
  <cp:lastPrinted>2020-11-23T07:10:00Z</cp:lastPrinted>
  <dcterms:created xsi:type="dcterms:W3CDTF">2022-01-28T04:44:00Z</dcterms:created>
  <dcterms:modified xsi:type="dcterms:W3CDTF">2022-01-28T04:44:00Z</dcterms:modified>
  <cp:category>insert document type]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0x010100DF031D7CD0270246BB96D43436642DC8</vt:lpwstr>
  </property>
  <property fmtid="{D5CDD505-2E9C-101B-9397-08002B2CF9AE}" pid="3" name="ComplianceAssetId">
    <vt:lpwstr/>
  </property>
  <property fmtid="{D5CDD505-2E9C-101B-9397-08002B2CF9AE}" pid="4" name="Order">
    <vt:r8>1013800</vt:r8>
  </property>
  <property fmtid="{D5CDD505-2E9C-101B-9397-08002B2CF9AE}" pid="5" name="SharedWithUsers">
    <vt:lpwstr/>
  </property>
  <property fmtid="{D5CDD505-2E9C-101B-9397-08002B2CF9AE}" pid="6" name="axvf">
    <vt:lpwstr/>
  </property>
  <property fmtid="{D5CDD505-2E9C-101B-9397-08002B2CF9AE}" pid="7" name="DOHHHS">
    <vt:lpwstr/>
  </property>
  <property fmtid="{D5CDD505-2E9C-101B-9397-08002B2CF9AE}" pid="8" name="_dlc_policyId">
    <vt:lpwstr>0x010100733B3D712DA5E24990C1ED4C95137B1D|-2924218</vt:lpwstr>
  </property>
  <property fmtid="{D5CDD505-2E9C-101B-9397-08002B2CF9AE}" pid="9" name="Information Security Classification">
    <vt:lpwstr>1;#INTERNAL-USE-ONLY|528e62f3-69a4-4880-bd11-a203845004ac</vt:lpwstr>
  </property>
  <property fmtid="{D5CDD505-2E9C-101B-9397-08002B2CF9AE}" pid="10" name="ItemRetentionFormula">
    <vt:lpwstr>&lt;formula id="Microsoft.Office.RecordsManagement.PolicyFeatures.Expiration.Formula.BuiltIn"&gt;&lt;number&gt;7&lt;/number&gt;&lt;property&gt;_vti_ItemDeclaredRecord&lt;/property&gt;&lt;propertyId&gt;f9a44731-84eb-43a4-9973-cd2953ad8646&lt;/propertyId&gt;&lt;period&gt;years&lt;/period&gt;&lt;/formula&gt;</vt:lpwstr>
  </property>
  <property fmtid="{D5CDD505-2E9C-101B-9397-08002B2CF9AE}" pid="11" name="Document Type">
    <vt:lpwstr/>
  </property>
  <property fmtid="{D5CDD505-2E9C-101B-9397-08002B2CF9AE}" pid="12" name="e227dfcb2520499984311ab2009f39d0">
    <vt:lpwstr>INTERNAL-USE-ONLY|528e62f3-69a4-4880-bd11-a203845004ac</vt:lpwstr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</Properties>
</file>