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D46952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D46952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" filled="f" stroked="f">
                    <v:textbox>
                      <w:txbxContent>
                        <w:p w14:paraId="2915C7B1" w14:textId="27DB2AE5" w:rsidR="0084460D" w:rsidRPr="00BE5433" w:rsidRDefault="00D46952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D46952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0D4C1ADD" w:rsidR="00E45740" w:rsidRPr="00B3484E" w:rsidRDefault="00D84B84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Emergency </w:t>
                </w:r>
                <w:r w:rsidR="00E45740">
                  <w:rPr>
                    <w:b/>
                    <w:sz w:val="24"/>
                  </w:rPr>
                  <w:t>Services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65839AE0" w:rsidR="00E45740" w:rsidRPr="00B3484E" w:rsidRDefault="00D84B84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8926F9">
                  <w:rPr>
                    <w:b/>
                    <w:bCs/>
                    <w:sz w:val="22"/>
                    <w:szCs w:val="22"/>
                  </w:rPr>
                  <w:t>4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20E0ADDC" w:rsidR="00007183" w:rsidRPr="00CF6AA0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EF068F" w:rsidRPr="00371A1D" w14:paraId="388822FB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49DAB77" w14:textId="37303EB7" w:rsidR="00EF068F" w:rsidRPr="00EF068F" w:rsidRDefault="00EF068F" w:rsidP="00EF068F">
                <w:pPr>
                  <w:pStyle w:val="ListBullet"/>
                  <w:rPr>
                    <w:sz w:val="19"/>
                    <w:szCs w:val="19"/>
                  </w:rPr>
                </w:pPr>
                <w:r w:rsidRPr="00EF068F">
                  <w:rPr>
                    <w:sz w:val="19"/>
                    <w:szCs w:val="19"/>
                  </w:rPr>
                  <w:t>Also known as Level 4 emergency department.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FC7D651" w14:textId="77777777" w:rsidR="00EF068F" w:rsidRPr="00BF32A8" w:rsidRDefault="00EF068F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1FFBBEE" w14:textId="77777777" w:rsidR="00EF068F" w:rsidRDefault="00EF068F" w:rsidP="00EF068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</w:t>
                </w:r>
              </w:p>
              <w:p w14:paraId="00758BFD" w14:textId="7AD9819C" w:rsidR="00EF068F" w:rsidRDefault="00EF068F" w:rsidP="00EF068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attach admission policy/criteria</w:t>
                </w:r>
              </w:p>
            </w:tc>
          </w:tr>
          <w:tr w:rsidR="00EF068F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6A4F35D4" w:rsidR="00EF068F" w:rsidRPr="00EF068F" w:rsidRDefault="00EF068F" w:rsidP="00EF068F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EF068F">
                  <w:rPr>
                    <w:sz w:val="19"/>
                    <w:szCs w:val="19"/>
                  </w:rPr>
                  <w:t xml:space="preserve">provides 24-hour service including triage by qualified emergency staff and advanced care for all presentations.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EF068F" w:rsidRPr="00BF32A8" w:rsidRDefault="00EF068F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538C0CAC" w:rsidR="00EF068F" w:rsidRPr="00BF32A8" w:rsidRDefault="00EF068F" w:rsidP="00EF068F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EF068F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7654BBD4" w:rsidR="00EF068F" w:rsidRPr="00EF068F" w:rsidRDefault="00EF068F" w:rsidP="00EF068F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EF068F">
                  <w:rPr>
                    <w:sz w:val="19"/>
                    <w:szCs w:val="19"/>
                  </w:rPr>
                  <w:t xml:space="preserve">ability to provide comprehensive trauma care to medium and minor level trauma patients and capable of stabilising trauma patients until transfer.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EF068F" w:rsidRPr="00BF32A8" w:rsidRDefault="00EF068F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EF068F" w:rsidRPr="00F4733A" w:rsidRDefault="00EF068F" w:rsidP="00EF068F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EF068F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2FAFAFA9" w:rsidR="00EF068F" w:rsidRPr="00EF068F" w:rsidRDefault="00EF068F" w:rsidP="00EF068F">
                <w:pPr>
                  <w:pStyle w:val="ListBullet"/>
                  <w:rPr>
                    <w:sz w:val="19"/>
                    <w:szCs w:val="19"/>
                  </w:rPr>
                </w:pPr>
                <w:r w:rsidRPr="00EF068F">
                  <w:rPr>
                    <w:sz w:val="19"/>
                    <w:szCs w:val="19"/>
                  </w:rPr>
                  <w:t>may provide short-stay unit or equivalent functional area.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EF068F" w:rsidRPr="00BF32A8" w:rsidRDefault="00EF068F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EF068F" w:rsidRPr="00F35279" w:rsidRDefault="00EF068F" w:rsidP="00EF068F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EF068F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EF068F" w:rsidRPr="00BF32A8" w:rsidRDefault="00EF068F" w:rsidP="00EF068F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  <w:p w14:paraId="033814BF" w14:textId="4CD9E224" w:rsidR="00EF068F" w:rsidRPr="00BF32A8" w:rsidRDefault="00EF068F" w:rsidP="00EF068F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BF32A8">
                  <w:rPr>
                    <w:sz w:val="19"/>
                    <w:szCs w:val="19"/>
                  </w:rPr>
                  <w:t xml:space="preserve">In addition to the requirements outlined in the </w:t>
                </w:r>
                <w:r w:rsidRPr="00BF32A8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BF32A8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2D7B07" w:rsidRPr="00371A1D" w14:paraId="5916592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CD0EF59" w14:textId="610BD6C1" w:rsidR="002D7B07" w:rsidRPr="002D7B07" w:rsidRDefault="002D7B07" w:rsidP="002D7B07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2D7B07">
                  <w:rPr>
                    <w:sz w:val="19"/>
                    <w:szCs w:val="19"/>
                  </w:rPr>
                  <w:t xml:space="preserve">purpose-designed area with separate resuscitation facilities.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67AE487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9DD58E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621F187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668887" w14:textId="0AD94AAD" w:rsidR="002D7B07" w:rsidRPr="002D7B07" w:rsidRDefault="002D7B07" w:rsidP="002D7B07">
                <w:pPr>
                  <w:pStyle w:val="BodyText2ColumnCondensed"/>
                  <w:numPr>
                    <w:ilvl w:val="0"/>
                    <w:numId w:val="20"/>
                  </w:numPr>
                  <w:rPr>
                    <w:b/>
                    <w:bCs/>
                    <w:szCs w:val="19"/>
                  </w:rPr>
                </w:pPr>
                <w:r w:rsidRPr="002D7B07">
                  <w:rPr>
                    <w:szCs w:val="19"/>
                  </w:rPr>
                  <w:lastRenderedPageBreak/>
                  <w:t xml:space="preserve">short-term assisted ventilation capacity.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D9083B2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C195002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5C41B15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D73C49" w14:textId="1A7CDB24" w:rsidR="002D7B07" w:rsidRPr="002D7B07" w:rsidRDefault="002D7B07" w:rsidP="002D7B07">
                <w:pPr>
                  <w:pStyle w:val="BodyText2ColumnCondensed"/>
                  <w:numPr>
                    <w:ilvl w:val="0"/>
                    <w:numId w:val="20"/>
                  </w:numPr>
                  <w:rPr>
                    <w:szCs w:val="19"/>
                  </w:rPr>
                </w:pPr>
                <w:r w:rsidRPr="002D7B07">
                  <w:rPr>
                    <w:szCs w:val="19"/>
                  </w:rPr>
                  <w:t xml:space="preserve">invasive monitoring capacity.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30B023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E1ECAF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EF068F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456C3871" w:rsidR="00EF068F" w:rsidRPr="002D7B07" w:rsidRDefault="00EF068F" w:rsidP="00EF068F">
                <w:pPr>
                  <w:numPr>
                    <w:ilvl w:val="0"/>
                    <w:numId w:val="20"/>
                  </w:numPr>
                  <w:spacing w:before="40" w:after="40" w:line="240" w:lineRule="auto"/>
                  <w:rPr>
                    <w:rFonts w:cs="Arial"/>
                    <w:sz w:val="19"/>
                    <w:szCs w:val="19"/>
                  </w:rPr>
                </w:pPr>
                <w:r w:rsidRPr="002D7B07">
                  <w:rPr>
                    <w:rFonts w:cs="Arial"/>
                    <w:sz w:val="19"/>
                    <w:szCs w:val="19"/>
                  </w:rPr>
                  <w:t>Access to Level 4 children’s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EF068F" w:rsidRPr="00BF32A8" w:rsidRDefault="00EF068F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EF068F" w:rsidRPr="00294B2A" w:rsidRDefault="00EF068F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6DEB157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D739B6" w14:textId="4B915E43" w:rsidR="002D7B07" w:rsidRPr="002D7B07" w:rsidRDefault="002D7B07" w:rsidP="002D7B07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2D7B07">
                  <w:rPr>
                    <w:sz w:val="19"/>
                    <w:szCs w:val="19"/>
                  </w:rPr>
                  <w:t xml:space="preserve">documented processes with another health facility to review and report on all x-rays.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6CDC3A6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ED78A8D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360C40B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CCCA40" w14:textId="756C5173" w:rsidR="002D7B07" w:rsidRPr="002D7B07" w:rsidRDefault="002D7B07" w:rsidP="002D7B07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2D7B07">
                  <w:rPr>
                    <w:sz w:val="19"/>
                    <w:szCs w:val="19"/>
                  </w:rPr>
                  <w:t xml:space="preserve">equipment to provide initial resuscitation measures for adults, </w:t>
                </w:r>
                <w:proofErr w:type="gramStart"/>
                <w:r w:rsidRPr="002D7B07">
                  <w:rPr>
                    <w:sz w:val="19"/>
                    <w:szCs w:val="19"/>
                  </w:rPr>
                  <w:t>children</w:t>
                </w:r>
                <w:proofErr w:type="gramEnd"/>
                <w:r w:rsidRPr="002D7B07">
                  <w:rPr>
                    <w:sz w:val="19"/>
                    <w:szCs w:val="19"/>
                  </w:rPr>
                  <w:t xml:space="preserve"> and neonates.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7F15B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37336DB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197E51B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0C2AE2C" w14:textId="24216307" w:rsidR="002D7B07" w:rsidRPr="002D7B07" w:rsidRDefault="002D7B07" w:rsidP="002D7B07">
                <w:pPr>
                  <w:pStyle w:val="ListBullet"/>
                  <w:rPr>
                    <w:rFonts w:cs="Arial"/>
                    <w:sz w:val="19"/>
                    <w:szCs w:val="19"/>
                  </w:rPr>
                </w:pPr>
                <w:r w:rsidRPr="002D7B07">
                  <w:rPr>
                    <w:rFonts w:cs="Arial"/>
                    <w:sz w:val="19"/>
                    <w:szCs w:val="19"/>
                  </w:rPr>
                  <w:t>Emergency birth bundle on-site, and training and reliable communication systems to deal with imminent births where maternity service no available locally.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A07F49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340014B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7307718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A3C84B" w14:textId="0752F50A" w:rsidR="002D7B07" w:rsidRPr="002D7B07" w:rsidRDefault="002D7B07" w:rsidP="002D7B07">
                <w:pPr>
                  <w:pStyle w:val="ListBullet"/>
                  <w:rPr>
                    <w:rFonts w:cs="Arial"/>
                    <w:sz w:val="19"/>
                    <w:szCs w:val="19"/>
                  </w:rPr>
                </w:pPr>
                <w:r w:rsidRPr="002D7B07">
                  <w:rPr>
                    <w:sz w:val="19"/>
                    <w:szCs w:val="19"/>
                  </w:rPr>
                  <w:t xml:space="preserve">access to routine </w:t>
                </w:r>
                <w:r w:rsidRPr="002D7B07">
                  <w:rPr>
                    <w:rFonts w:cs="Fira Sans"/>
                    <w:sz w:val="19"/>
                    <w:szCs w:val="19"/>
                  </w:rPr>
                  <w:t>‘</w:t>
                </w:r>
                <w:r w:rsidRPr="002D7B07">
                  <w:rPr>
                    <w:sz w:val="19"/>
                    <w:szCs w:val="19"/>
                  </w:rPr>
                  <w:t>healthy hearing</w:t>
                </w:r>
                <w:r w:rsidRPr="002D7B07">
                  <w:rPr>
                    <w:rFonts w:cs="Fira Sans"/>
                    <w:sz w:val="19"/>
                    <w:szCs w:val="19"/>
                  </w:rPr>
                  <w:t>’</w:t>
                </w:r>
                <w:r w:rsidRPr="002D7B07">
                  <w:rPr>
                    <w:sz w:val="19"/>
                    <w:szCs w:val="19"/>
                  </w:rPr>
                  <w:t xml:space="preserve"> screening and diagnostic audiology services, where needed.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479F52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0B7B780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</w:tbl>
        <w:p w14:paraId="222D4775" w14:textId="77777777" w:rsidR="00F35279" w:rsidRDefault="00F35279">
          <w:r>
            <w:br w:type="page"/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27988B85" w:rsidR="009E7E12" w:rsidRPr="00BF32A8" w:rsidRDefault="009E7E12" w:rsidP="009E7E1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lastRenderedPageBreak/>
                  <w:t>Workforce requirements:</w:t>
                </w:r>
              </w:p>
              <w:p w14:paraId="0DDF4BC5" w14:textId="0CE38053" w:rsidR="009E7E12" w:rsidRPr="00BF32A8" w:rsidRDefault="009E7E12" w:rsidP="009E7E12">
                <w:pPr>
                  <w:autoSpaceDE w:val="0"/>
                  <w:autoSpaceDN w:val="0"/>
                  <w:adjustRightInd w:val="0"/>
                  <w:spacing w:after="6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sz w:val="19"/>
                    <w:szCs w:val="19"/>
                  </w:rPr>
                  <w:t>As per module overview, plus:</w:t>
                </w:r>
              </w:p>
            </w:tc>
          </w:tr>
          <w:tr w:rsidR="001B60B6" w:rsidRPr="00371A1D" w14:paraId="74914BE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BE80C0F" w14:textId="6BD9D30F" w:rsidR="001B60B6" w:rsidRPr="001B60B6" w:rsidRDefault="001B60B6" w:rsidP="001B60B6">
                <w:pPr>
                  <w:pStyle w:val="BodyText2ColumnCondensed"/>
                  <w:numPr>
                    <w:ilvl w:val="0"/>
                    <w:numId w:val="22"/>
                  </w:numPr>
                  <w:rPr>
                    <w:b/>
                    <w:bCs/>
                  </w:rPr>
                </w:pPr>
                <w:r w:rsidRPr="00DB2D86">
                  <w:t xml:space="preserve">risk management strategies are developed, </w:t>
                </w:r>
                <w:proofErr w:type="gramStart"/>
                <w:r w:rsidRPr="00DB2D86">
                  <w:t>implemented</w:t>
                </w:r>
                <w:proofErr w:type="gramEnd"/>
                <w:r w:rsidRPr="00DB2D86">
                  <w:t xml:space="preserve"> and evaluated by qualified and registered health professionals in consultation with higher level health services where possible, and in accordance with established algorithms for specific clinical services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0234974" w14:textId="77777777" w:rsidR="001B60B6" w:rsidRPr="00BF32A8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4C5D536" w14:textId="77777777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71E2EC2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51B0F6E" w14:textId="00EB2498" w:rsidR="001B60B6" w:rsidRPr="001B60B6" w:rsidRDefault="001B60B6" w:rsidP="001B60B6">
                <w:pPr>
                  <w:pStyle w:val="BodyText2ColumnCondensed"/>
                  <w:numPr>
                    <w:ilvl w:val="0"/>
                    <w:numId w:val="22"/>
                  </w:numPr>
                  <w:rPr>
                    <w:b/>
                    <w:bCs/>
                  </w:rPr>
                </w:pPr>
                <w:r w:rsidRPr="00DB2D86">
                  <w:t xml:space="preserve">documented processes guide assessment and management of mental health clients, which includes suicide risk and relevant referrals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2BAF52" w14:textId="77777777" w:rsidR="001B60B6" w:rsidRPr="00BF32A8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F1DE1D" w14:textId="77777777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6306689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98A8A7B" w14:textId="6E01A1DE" w:rsidR="001B60B6" w:rsidRPr="001B60B6" w:rsidRDefault="001B60B6" w:rsidP="001B60B6">
                <w:pPr>
                  <w:pStyle w:val="BodyText2ColumnCondensed"/>
                  <w:numPr>
                    <w:ilvl w:val="0"/>
                    <w:numId w:val="22"/>
                  </w:numPr>
                  <w:rPr>
                    <w:b/>
                    <w:bCs/>
                  </w:rPr>
                </w:pPr>
                <w:r w:rsidRPr="00DB2D86">
                  <w:t xml:space="preserve">formal quality improvement programs include review of morbidity, </w:t>
                </w:r>
                <w:proofErr w:type="gramStart"/>
                <w:r w:rsidRPr="00DB2D86">
                  <w:t>mortality</w:t>
                </w:r>
                <w:proofErr w:type="gramEnd"/>
                <w:r w:rsidRPr="00DB2D86">
                  <w:t xml:space="preserve"> and recognised emergency medicine clinical indicators.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2EF6354" w14:textId="77777777" w:rsidR="001B60B6" w:rsidRPr="00BF32A8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4C274C4" w14:textId="77777777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36E390B5" w14:textId="77777777" w:rsidTr="002E345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8DC65E" w14:textId="77777777" w:rsidR="00D46952" w:rsidRDefault="001B60B6" w:rsidP="00F35279">
                <w:pPr>
                  <w:spacing w:before="40" w:after="40" w:line="240" w:lineRule="auto"/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  <w:r w:rsidR="00D46952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 xml:space="preserve"> </w:t>
                </w:r>
              </w:p>
              <w:p w14:paraId="5C3D4DEE" w14:textId="753DD7D4" w:rsidR="001B60B6" w:rsidRPr="00D46952" w:rsidRDefault="00D46952" w:rsidP="00D46952">
                <w:pPr>
                  <w:pStyle w:val="ListParagraph"/>
                  <w:numPr>
                    <w:ilvl w:val="0"/>
                    <w:numId w:val="34"/>
                  </w:num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D46952">
                  <w:rPr>
                    <w:color w:val="006D35" w:themeColor="accent6" w:themeShade="BF"/>
                    <w:sz w:val="19"/>
                    <w:szCs w:val="19"/>
                  </w:rPr>
                  <w:t>Please provide a medical practitioner roster and confirmation that the medical practitioners are appropriately registered with Ahpra.</w:t>
                </w:r>
              </w:p>
            </w:tc>
          </w:tr>
          <w:tr w:rsidR="001B60B6" w:rsidRPr="00371A1D" w14:paraId="2985C5C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EB9C6C2" w14:textId="6C3952E5" w:rsidR="001B60B6" w:rsidRPr="001B60B6" w:rsidRDefault="001B60B6" w:rsidP="001B60B6">
                <w:pPr>
                  <w:pStyle w:val="BodyText2ColumnCondensed"/>
                  <w:numPr>
                    <w:ilvl w:val="0"/>
                    <w:numId w:val="22"/>
                  </w:numPr>
                  <w:rPr>
                    <w:b/>
                    <w:bCs/>
                  </w:rPr>
                </w:pPr>
                <w:r w:rsidRPr="00263ED6">
                  <w:t xml:space="preserve">lead clinician </w:t>
                </w:r>
                <w:r>
                  <w:t xml:space="preserve">responsible </w:t>
                </w:r>
                <w:r w:rsidRPr="00263ED6">
                  <w:t>for clinical governance of service</w:t>
                </w:r>
                <w:r>
                  <w:t xml:space="preserve"> preferably </w:t>
                </w:r>
                <w:r w:rsidRPr="00263ED6">
                  <w:t>FACEM</w:t>
                </w:r>
                <w:r>
                  <w:t>,</w:t>
                </w:r>
                <w:r w:rsidRPr="00263ED6">
                  <w:t xml:space="preserve"> </w:t>
                </w:r>
                <w:r>
                  <w:t>or</w:t>
                </w:r>
                <w:r w:rsidRPr="00263ED6">
                  <w:t xml:space="preserve"> registered medical specialist with credentials in emergency medicine</w:t>
                </w:r>
                <w:r>
                  <w:t xml:space="preserve"> with oversight provided by FACEM</w:t>
                </w:r>
                <w:r w:rsidRPr="00263ED6">
                  <w:t xml:space="preserve">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80AE674" w14:textId="77777777" w:rsidR="001B60B6" w:rsidRPr="00BF32A8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537D225" w14:textId="41021A5D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617AC32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008809" w14:textId="15449B29" w:rsidR="001B60B6" w:rsidRPr="001B60B6" w:rsidRDefault="001B60B6" w:rsidP="001B60B6">
                <w:pPr>
                  <w:pStyle w:val="BodyText2ColumnCondensed"/>
                  <w:numPr>
                    <w:ilvl w:val="0"/>
                    <w:numId w:val="22"/>
                  </w:numPr>
                  <w:rPr>
                    <w:b/>
                    <w:bCs/>
                  </w:rPr>
                </w:pPr>
                <w:r w:rsidRPr="00263ED6">
                  <w:t xml:space="preserve">at least one </w:t>
                </w:r>
                <w:r>
                  <w:t>additional</w:t>
                </w:r>
                <w:r w:rsidRPr="00263ED6">
                  <w:t xml:space="preserve"> registered medical specialist with credentials in emergency medicine </w:t>
                </w:r>
                <w:r>
                  <w:t xml:space="preserve">and/or extensive experience to support department director.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B6F6B9C" w14:textId="77777777" w:rsidR="001B60B6" w:rsidRPr="00BF32A8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C7FE4D6" w14:textId="77777777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05C5796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794CC95" w14:textId="2D1631C6" w:rsidR="001B60B6" w:rsidRPr="001B60B6" w:rsidRDefault="001B60B6" w:rsidP="001B60B6">
                <w:pPr>
                  <w:pStyle w:val="BodyText2ColumnCondensed"/>
                  <w:numPr>
                    <w:ilvl w:val="0"/>
                    <w:numId w:val="22"/>
                  </w:numPr>
                </w:pPr>
                <w:r w:rsidRPr="00263ED6">
                  <w:t xml:space="preserve">one FACEM or registered medical specialist with credentials </w:t>
                </w:r>
                <w:r>
                  <w:t xml:space="preserve">and/or extensive experience </w:t>
                </w:r>
                <w:r w:rsidRPr="00263ED6">
                  <w:t>in emergency medicine</w:t>
                </w:r>
                <w:r>
                  <w:t>,</w:t>
                </w:r>
                <w:r w:rsidRPr="00263ED6">
                  <w:t xml:space="preserve"> or senior registered medical practitioner with credentials </w:t>
                </w:r>
                <w:r>
                  <w:t>and/or extensive experience i</w:t>
                </w:r>
                <w:r w:rsidRPr="00263ED6">
                  <w:t xml:space="preserve">n emergency medicine </w:t>
                </w:r>
                <w:r>
                  <w:t>on-site</w:t>
                </w:r>
                <w:r w:rsidRPr="00263ED6">
                  <w:t xml:space="preserve"> 8 hours a day, 7 days a week.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27968C4" w14:textId="77777777" w:rsidR="001B60B6" w:rsidRPr="00BF32A8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B4EBC4" w14:textId="65E94D8B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1624350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95A071" w14:textId="7966115F" w:rsidR="001B60B6" w:rsidRPr="001B60B6" w:rsidRDefault="001B60B6" w:rsidP="001B60B6">
                <w:pPr>
                  <w:pStyle w:val="BodyText2ColumnCondensed"/>
                  <w:numPr>
                    <w:ilvl w:val="0"/>
                    <w:numId w:val="22"/>
                  </w:numPr>
                  <w:rPr>
                    <w:b/>
                    <w:bCs/>
                  </w:rPr>
                </w:pPr>
                <w:r>
                  <w:lastRenderedPageBreak/>
                  <w:t>one</w:t>
                </w:r>
                <w:r w:rsidRPr="00B0041F">
                  <w:t xml:space="preserve"> registered medical practitioner</w:t>
                </w:r>
                <w:r>
                  <w:t xml:space="preserve"> with experience in emergency medicine </w:t>
                </w:r>
                <w:r w:rsidRPr="00B0041F">
                  <w:t xml:space="preserve">exclusively rostered to </w:t>
                </w:r>
                <w:r>
                  <w:t>unit</w:t>
                </w:r>
                <w:r w:rsidRPr="00B0041F">
                  <w:t xml:space="preserve"> </w:t>
                </w:r>
                <w:r>
                  <w:t>24</w:t>
                </w:r>
                <w:r w:rsidRPr="00B0041F">
                  <w:t xml:space="preserve"> hours a day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8CCB7" w14:textId="77777777" w:rsidR="001B60B6" w:rsidRPr="00BF32A8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3127521" w14:textId="77777777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215C4F83" w:rsidR="009E7E12" w:rsidRPr="001B60B6" w:rsidRDefault="001B60B6" w:rsidP="001B60B6">
                <w:pPr>
                  <w:pStyle w:val="BodyText2ColumnCondensed"/>
                  <w:numPr>
                    <w:ilvl w:val="0"/>
                    <w:numId w:val="22"/>
                  </w:numPr>
                  <w:rPr>
                    <w:b/>
                    <w:bCs/>
                  </w:rPr>
                </w:pPr>
                <w:r w:rsidRPr="002A4661">
                  <w:t>Immediate, 24-hour access to second registered medical practitioner.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09D7A613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E32E30" w:rsidRPr="00371A1D" w14:paraId="1487524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380EBE9" w14:textId="5AB8A990" w:rsidR="00E32E30" w:rsidRPr="001B60B6" w:rsidRDefault="001B60B6" w:rsidP="001B60B6">
                <w:pPr>
                  <w:pStyle w:val="BodyText2ColumnCondensed"/>
                  <w:numPr>
                    <w:ilvl w:val="0"/>
                    <w:numId w:val="22"/>
                  </w:numPr>
                  <w:rPr>
                    <w:b/>
                    <w:bCs/>
                  </w:rPr>
                </w:pPr>
                <w:r w:rsidRPr="002A4661">
                  <w:t>where relevant, designated short-stay unit medical staff directly responsible for short-stay unit, in addition to emergency service medical s</w:t>
                </w:r>
                <w:r>
                  <w:t>t</w:t>
                </w:r>
                <w:r w:rsidRPr="002A4661">
                  <w:t xml:space="preserve">aff.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E72AFB" w14:textId="77777777" w:rsidR="00E32E30" w:rsidRPr="00BF32A8" w:rsidRDefault="00E32E30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6890CA" w14:textId="77777777" w:rsidR="00E32E30" w:rsidRPr="00BF32A8" w:rsidRDefault="00E32E30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DDBA20" w14:textId="77777777" w:rsidR="00D46952" w:rsidRDefault="00BF32A8" w:rsidP="00D46952">
                <w:p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Cs w:val="22"/>
                  </w:rPr>
                </w:pPr>
                <w:r w:rsidRPr="00D46952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  <w:r w:rsidR="00E32E30" w:rsidRPr="00D46952">
                  <w:rPr>
                    <w:rFonts w:cs="Arial"/>
                    <w:color w:val="000000"/>
                    <w:szCs w:val="22"/>
                  </w:rPr>
                  <w:t xml:space="preserve"> </w:t>
                </w:r>
              </w:p>
              <w:p w14:paraId="6BE61529" w14:textId="77777777" w:rsidR="00D46952" w:rsidRPr="00D46952" w:rsidRDefault="00D46952" w:rsidP="00D46952">
                <w:pPr>
                  <w:pStyle w:val="ListParagraph"/>
                  <w:numPr>
                    <w:ilvl w:val="0"/>
                    <w:numId w:val="3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Cs w:val="22"/>
                  </w:rPr>
                </w:pPr>
                <w:r w:rsidRPr="00D46952"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 and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confirmation that the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nurse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is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 appropriately registered with Ahpra.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</w:p>
              <w:p w14:paraId="09036647" w14:textId="6DEB032F" w:rsidR="00BF32A8" w:rsidRPr="00D46952" w:rsidRDefault="00D46952" w:rsidP="00D46952">
                <w:pPr>
                  <w:pStyle w:val="ListParagraph"/>
                  <w:numPr>
                    <w:ilvl w:val="0"/>
                    <w:numId w:val="3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Cs w:val="22"/>
                  </w:rPr>
                </w:pPr>
                <w:r w:rsidRPr="00D46952">
                  <w:rPr>
                    <w:color w:val="006D35" w:themeColor="accent6" w:themeShade="BF"/>
                    <w:sz w:val="19"/>
                    <w:szCs w:val="19"/>
                  </w:rPr>
                  <w:t>Please provide a nursing staff roster that includes staff designations.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0962D5CE" w:rsidR="00887948" w:rsidRPr="001B60B6" w:rsidRDefault="001B60B6" w:rsidP="001B60B6">
                <w:pPr>
                  <w:pStyle w:val="BodyText2ColumnCondensed"/>
                  <w:numPr>
                    <w:ilvl w:val="0"/>
                    <w:numId w:val="23"/>
                  </w:numPr>
                  <w:rPr>
                    <w:b/>
                    <w:bCs/>
                  </w:rPr>
                </w:pPr>
                <w:r w:rsidRPr="00B0041F">
                  <w:t xml:space="preserve">suitably qualified and experienced RN in charge of each shift.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5FDD4C0B" w:rsidR="00887948" w:rsidRPr="00BF32A8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887948" w:rsidRPr="00371A1D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15448F82" w:rsidR="00887948" w:rsidRPr="001B60B6" w:rsidRDefault="001B60B6" w:rsidP="001B60B6">
                <w:pPr>
                  <w:pStyle w:val="BodyText2ColumnCondensed"/>
                  <w:numPr>
                    <w:ilvl w:val="0"/>
                    <w:numId w:val="23"/>
                  </w:numPr>
                </w:pPr>
                <w:r w:rsidRPr="00B0041F">
                  <w:t xml:space="preserve">minimum two RNs with experience in emergency medicine rostered in department at all times.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47BB3DC7" w:rsidR="00887948" w:rsidRPr="00BF32A8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1B60B6" w:rsidRPr="00371A1D" w14:paraId="45956A3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DBC905" w14:textId="28CA3111" w:rsidR="001B60B6" w:rsidRPr="00B0041F" w:rsidRDefault="001B60B6" w:rsidP="001B60B6">
                <w:pPr>
                  <w:pStyle w:val="BodyText2ColumnCondensed"/>
                  <w:numPr>
                    <w:ilvl w:val="0"/>
                    <w:numId w:val="23"/>
                  </w:numPr>
                </w:pPr>
                <w:r w:rsidRPr="00B0041F">
                  <w:t xml:space="preserve">one dedicated triage </w:t>
                </w:r>
                <w:r>
                  <w:t>RN</w:t>
                </w:r>
                <w:r w:rsidRPr="00B0041F">
                  <w:t xml:space="preserve"> 24 hours.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BBB4FC" w14:textId="77777777" w:rsidR="001B60B6" w:rsidRPr="00BF32A8" w:rsidRDefault="001B60B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B1AFE2A" w14:textId="77777777" w:rsidR="001B60B6" w:rsidRPr="00BF32A8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057DB4A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17F14F" w14:textId="37901E41" w:rsidR="001B60B6" w:rsidRPr="001B60B6" w:rsidRDefault="001B60B6" w:rsidP="001B60B6">
                <w:pPr>
                  <w:pStyle w:val="BodyText2ColumnCondensed"/>
                  <w:numPr>
                    <w:ilvl w:val="0"/>
                    <w:numId w:val="23"/>
                  </w:numPr>
                  <w:rPr>
                    <w:b/>
                    <w:bCs/>
                  </w:rPr>
                </w:pPr>
                <w:r>
                  <w:t>a</w:t>
                </w:r>
                <w:r w:rsidRPr="000B0FE1">
                  <w:t>ccess to additional RNs within facility as required</w:t>
                </w:r>
                <w: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19121D2" w14:textId="77777777" w:rsidR="001B60B6" w:rsidRPr="00BF32A8" w:rsidRDefault="001B60B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7CB18A8" w14:textId="77777777" w:rsidR="001B60B6" w:rsidRPr="00BF32A8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429A572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657B" w14:textId="40C93753" w:rsidR="001B60B6" w:rsidRPr="001B60B6" w:rsidRDefault="001B60B6" w:rsidP="001B60B6">
                <w:pPr>
                  <w:pStyle w:val="BodyText2ColumnCondensed"/>
                  <w:numPr>
                    <w:ilvl w:val="0"/>
                    <w:numId w:val="23"/>
                  </w:numPr>
                  <w:rPr>
                    <w:b/>
                    <w:bCs/>
                  </w:rPr>
                </w:pPr>
                <w:r w:rsidRPr="00B0041F">
                  <w:t xml:space="preserve">where relevant, designated short-stay unit nursing staff in addition to emergency service nursing staff.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22EF2A1" w14:textId="77777777" w:rsidR="001B60B6" w:rsidRPr="00BF32A8" w:rsidRDefault="001B60B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E1EE740" w14:textId="77777777" w:rsidR="001B60B6" w:rsidRPr="00BF32A8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7F5EC7DE" w14:textId="77777777" w:rsidTr="0024574C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2F80184" w14:textId="7566E3FB" w:rsidR="001B60B6" w:rsidRPr="00BF32A8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1B60B6" w:rsidRPr="00371A1D" w14:paraId="79A202A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A61F0A8" w14:textId="2334B640" w:rsidR="001B60B6" w:rsidRPr="00B0041F" w:rsidRDefault="001B60B6" w:rsidP="001B60B6">
                <w:pPr>
                  <w:pStyle w:val="BodyText2ColumnCondensed"/>
                  <w:numPr>
                    <w:ilvl w:val="0"/>
                    <w:numId w:val="23"/>
                  </w:numPr>
                </w:pPr>
                <w:r w:rsidRPr="00853500">
                  <w:t xml:space="preserve">access to allied health professionals,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5A3F55" w14:textId="77777777" w:rsidR="001B60B6" w:rsidRPr="00BF32A8" w:rsidRDefault="001B60B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33CAC11" w14:textId="77777777" w:rsidR="001B60B6" w:rsidRPr="00BF32A8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6D6EF6F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4DCCD0" w14:textId="38407910" w:rsidR="001B60B6" w:rsidRPr="00B0041F" w:rsidRDefault="001B60B6" w:rsidP="001B60B6">
                <w:pPr>
                  <w:pStyle w:val="BodyText2ColumnCondensed"/>
                  <w:numPr>
                    <w:ilvl w:val="0"/>
                    <w:numId w:val="23"/>
                  </w:numPr>
                </w:pPr>
                <w:r>
                  <w:t>access</w:t>
                </w:r>
                <w:r w:rsidRPr="00853500">
                  <w:t xml:space="preserve"> to specialised clinical social worker or health practitioner with competencies in case management and counselling,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B72E4A" w14:textId="77777777" w:rsidR="001B60B6" w:rsidRPr="00BF32A8" w:rsidRDefault="001B60B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7A7D9" w14:textId="77777777" w:rsidR="001B60B6" w:rsidRPr="00BF32A8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133DA" w:rsidRPr="00BF32A8" w14:paraId="14EA3FCA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F108534" w14:textId="77777777" w:rsidR="001133DA" w:rsidRDefault="001133DA" w:rsidP="00BF32A8">
                <w:pPr>
                  <w:spacing w:before="40" w:after="40"/>
                  <w:rPr>
                    <w:rFonts w:cstheme="minorHAnsi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 xml:space="preserve">pecific Risk Considerations: </w:t>
                </w:r>
              </w:p>
              <w:p w14:paraId="6AE60211" w14:textId="2E05B5F7" w:rsidR="001133DA" w:rsidRPr="00B6740B" w:rsidRDefault="00B6740B" w:rsidP="001133DA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t>Nil</w:t>
                </w:r>
              </w:p>
            </w:tc>
          </w:tr>
          <w:tr w:rsidR="00BF32A8" w:rsidRPr="00BF32A8" w14:paraId="1E585E30" w14:textId="77777777" w:rsidTr="00CF6AA0">
            <w:trPr>
              <w:trHeight w:val="360"/>
            </w:trPr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55657075" w:rsidR="00BF32A8" w:rsidRPr="00CF6AA0" w:rsidRDefault="00887948" w:rsidP="00CF6AA0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8255D1" w14:textId="77777777" w:rsidR="00B6740B" w:rsidRDefault="00294B2A" w:rsidP="00294B2A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B6740B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: </w:t>
                </w:r>
              </w:p>
              <w:p w14:paraId="7EBBFCDE" w14:textId="77777777" w:rsidR="0042181A" w:rsidRPr="00027999" w:rsidRDefault="00B6740B" w:rsidP="0042181A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t xml:space="preserve">Level </w:t>
                </w:r>
                <w:r w:rsidR="0042181A" w:rsidRPr="00027999">
                  <w:rPr>
                    <w:sz w:val="19"/>
                    <w:szCs w:val="19"/>
                  </w:rPr>
                  <w:t>4</w:t>
                </w:r>
                <w:r w:rsidRPr="00027999">
                  <w:rPr>
                    <w:sz w:val="19"/>
                    <w:szCs w:val="19"/>
                  </w:rPr>
                  <w:t xml:space="preserve"> – Anaesthetic</w:t>
                </w:r>
                <w:r w:rsidR="0042181A" w:rsidRPr="00027999">
                  <w:rPr>
                    <w:sz w:val="19"/>
                    <w:szCs w:val="19"/>
                  </w:rPr>
                  <w:t xml:space="preserve"> </w:t>
                </w:r>
              </w:p>
              <w:p w14:paraId="1253CB02" w14:textId="25A32480" w:rsidR="0042181A" w:rsidRPr="00027999" w:rsidRDefault="0042181A" w:rsidP="0042181A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t>Level 4 – Intensive care</w:t>
                </w:r>
              </w:p>
              <w:p w14:paraId="5653F7FE" w14:textId="194C3E71" w:rsidR="0042181A" w:rsidRPr="00027999" w:rsidRDefault="0042181A" w:rsidP="0042181A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lastRenderedPageBreak/>
                  <w:t xml:space="preserve">Level 4 – Medical </w:t>
                </w:r>
              </w:p>
              <w:p w14:paraId="49E2318F" w14:textId="4DBC41EB" w:rsidR="00294B2A" w:rsidRPr="00027999" w:rsidRDefault="0042181A" w:rsidP="0042181A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t>Level 4 – Medical imaging</w:t>
                </w:r>
              </w:p>
              <w:p w14:paraId="45E2B565" w14:textId="77777777" w:rsidR="0042181A" w:rsidRPr="00027999" w:rsidRDefault="00B6740B" w:rsidP="0042181A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t xml:space="preserve">Level </w:t>
                </w:r>
                <w:r w:rsidR="0042181A" w:rsidRPr="00027999">
                  <w:rPr>
                    <w:sz w:val="19"/>
                    <w:szCs w:val="19"/>
                  </w:rPr>
                  <w:t>4</w:t>
                </w:r>
                <w:r w:rsidRPr="00027999">
                  <w:rPr>
                    <w:sz w:val="19"/>
                    <w:szCs w:val="19"/>
                  </w:rPr>
                  <w:t xml:space="preserve"> – Medication</w:t>
                </w:r>
                <w:r w:rsidR="0042181A" w:rsidRPr="00027999">
                  <w:rPr>
                    <w:sz w:val="19"/>
                    <w:szCs w:val="19"/>
                  </w:rPr>
                  <w:t xml:space="preserve"> </w:t>
                </w:r>
              </w:p>
              <w:p w14:paraId="1BF27A93" w14:textId="66B94C0A" w:rsidR="0042181A" w:rsidRPr="00027999" w:rsidRDefault="0042181A" w:rsidP="0042181A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t>Level 4 – Perioperative</w:t>
                </w:r>
              </w:p>
              <w:p w14:paraId="3E097B00" w14:textId="04DB7DCE" w:rsidR="00B6740B" w:rsidRPr="00B6740B" w:rsidRDefault="0042181A" w:rsidP="0042181A">
                <w:pPr>
                  <w:pStyle w:val="ListBullet"/>
                </w:pPr>
                <w:r w:rsidRPr="00027999">
                  <w:rPr>
                    <w:sz w:val="19"/>
                    <w:szCs w:val="19"/>
                  </w:rPr>
                  <w:t xml:space="preserve">Level 4 - Surgery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B6740B" w:rsidRDefault="00BF32A8" w:rsidP="00BF32A8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B6740B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0F1D4A69" w14:textId="37672C5F" w:rsidR="0042181A" w:rsidRPr="00027999" w:rsidRDefault="0042181A" w:rsidP="00B6740B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t>Level 4 – Cardiac care unit</w:t>
                </w:r>
              </w:p>
              <w:p w14:paraId="0C1E11C1" w14:textId="1F2DD625" w:rsidR="00027999" w:rsidRPr="00027999" w:rsidRDefault="00027999" w:rsidP="00B6740B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t>Level 4 – Cardiac (cardiac diagnostic &amp; interventional)</w:t>
                </w:r>
              </w:p>
              <w:p w14:paraId="7DAD03BC" w14:textId="77777777" w:rsidR="00027999" w:rsidRPr="00027999" w:rsidRDefault="00B6740B" w:rsidP="00027999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t xml:space="preserve">Level 4 – Mental health </w:t>
                </w:r>
              </w:p>
              <w:p w14:paraId="1717B7C7" w14:textId="026B170C" w:rsidR="00BF32A8" w:rsidRPr="00027999" w:rsidRDefault="00027999" w:rsidP="00027999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t xml:space="preserve">Level 4 – Pathology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  <w:bookmarkStart w:id="0" w:name="_Hlk41995800"/>
        </w:p>
        <w:p w14:paraId="59B9DC26" w14:textId="431E5127" w:rsidR="0084460D" w:rsidRPr="00371A1D" w:rsidRDefault="00D46952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D46952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D46952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D46952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D46952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2883FCF"/>
    <w:multiLevelType w:val="hybridMultilevel"/>
    <w:tmpl w:val="FB8CBF8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A93C27"/>
    <w:multiLevelType w:val="hybridMultilevel"/>
    <w:tmpl w:val="C080787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1" w15:restartNumberingAfterBreak="0">
    <w:nsid w:val="23121416"/>
    <w:multiLevelType w:val="hybridMultilevel"/>
    <w:tmpl w:val="720CBD4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3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F3E06CC"/>
    <w:multiLevelType w:val="hybridMultilevel"/>
    <w:tmpl w:val="CEECA9E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2E256C8"/>
    <w:multiLevelType w:val="hybridMultilevel"/>
    <w:tmpl w:val="0F8A5F5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48094328"/>
    <w:multiLevelType w:val="multilevel"/>
    <w:tmpl w:val="C2FE460C"/>
    <w:numStyleLink w:val="Bullets"/>
  </w:abstractNum>
  <w:abstractNum w:abstractNumId="19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1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7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9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31A74C7"/>
    <w:multiLevelType w:val="hybridMultilevel"/>
    <w:tmpl w:val="B0425BD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3764DAD"/>
    <w:multiLevelType w:val="hybridMultilevel"/>
    <w:tmpl w:val="E50CC16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6882425"/>
    <w:multiLevelType w:val="hybridMultilevel"/>
    <w:tmpl w:val="DFE61F2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99152209">
    <w:abstractNumId w:val="10"/>
  </w:num>
  <w:num w:numId="2" w16cid:durableId="1043482944">
    <w:abstractNumId w:val="0"/>
  </w:num>
  <w:num w:numId="3" w16cid:durableId="52824594">
    <w:abstractNumId w:val="17"/>
  </w:num>
  <w:num w:numId="4" w16cid:durableId="338385409">
    <w:abstractNumId w:val="12"/>
  </w:num>
  <w:num w:numId="5" w16cid:durableId="123238453">
    <w:abstractNumId w:val="20"/>
  </w:num>
  <w:num w:numId="6" w16cid:durableId="1686442889">
    <w:abstractNumId w:val="18"/>
  </w:num>
  <w:num w:numId="7" w16cid:durableId="780808663">
    <w:abstractNumId w:val="6"/>
  </w:num>
  <w:num w:numId="8" w16cid:durableId="858391682">
    <w:abstractNumId w:val="26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282103075">
    <w:abstractNumId w:val="33"/>
  </w:num>
  <w:num w:numId="10" w16cid:durableId="328876447">
    <w:abstractNumId w:val="4"/>
  </w:num>
  <w:num w:numId="11" w16cid:durableId="1101872958">
    <w:abstractNumId w:val="23"/>
  </w:num>
  <w:num w:numId="12" w16cid:durableId="562496079">
    <w:abstractNumId w:val="25"/>
  </w:num>
  <w:num w:numId="13" w16cid:durableId="1888568208">
    <w:abstractNumId w:val="19"/>
  </w:num>
  <w:num w:numId="14" w16cid:durableId="169103649">
    <w:abstractNumId w:val="9"/>
  </w:num>
  <w:num w:numId="15" w16cid:durableId="125246483">
    <w:abstractNumId w:val="28"/>
  </w:num>
  <w:num w:numId="16" w16cid:durableId="1330210234">
    <w:abstractNumId w:val="24"/>
  </w:num>
  <w:num w:numId="17" w16cid:durableId="1404793878">
    <w:abstractNumId w:val="2"/>
  </w:num>
  <w:num w:numId="18" w16cid:durableId="1172184200">
    <w:abstractNumId w:val="1"/>
  </w:num>
  <w:num w:numId="19" w16cid:durableId="977757659">
    <w:abstractNumId w:val="27"/>
  </w:num>
  <w:num w:numId="20" w16cid:durableId="603223130">
    <w:abstractNumId w:val="21"/>
  </w:num>
  <w:num w:numId="21" w16cid:durableId="1798791018">
    <w:abstractNumId w:val="22"/>
  </w:num>
  <w:num w:numId="22" w16cid:durableId="1022317843">
    <w:abstractNumId w:val="5"/>
  </w:num>
  <w:num w:numId="23" w16cid:durableId="1962681839">
    <w:abstractNumId w:val="15"/>
  </w:num>
  <w:num w:numId="24" w16cid:durableId="119735906">
    <w:abstractNumId w:val="29"/>
  </w:num>
  <w:num w:numId="25" w16cid:durableId="2113163266">
    <w:abstractNumId w:val="7"/>
  </w:num>
  <w:num w:numId="26" w16cid:durableId="625548532">
    <w:abstractNumId w:val="13"/>
  </w:num>
  <w:num w:numId="27" w16cid:durableId="1208762738">
    <w:abstractNumId w:val="31"/>
  </w:num>
  <w:num w:numId="28" w16cid:durableId="774448537">
    <w:abstractNumId w:val="14"/>
  </w:num>
  <w:num w:numId="29" w16cid:durableId="1132745055">
    <w:abstractNumId w:val="32"/>
  </w:num>
  <w:num w:numId="30" w16cid:durableId="623657921">
    <w:abstractNumId w:val="3"/>
  </w:num>
  <w:num w:numId="31" w16cid:durableId="1074081914">
    <w:abstractNumId w:val="16"/>
  </w:num>
  <w:num w:numId="32" w16cid:durableId="308487153">
    <w:abstractNumId w:val="30"/>
  </w:num>
  <w:num w:numId="33" w16cid:durableId="987780135">
    <w:abstractNumId w:val="11"/>
  </w:num>
  <w:num w:numId="34" w16cid:durableId="818151664">
    <w:abstractNumId w:val="8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27999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1AC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133DA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60B6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B07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181A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36EA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26F9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2F0D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6740B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0EBF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A0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52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4B84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32E30"/>
    <w:rsid w:val="00E4144B"/>
    <w:rsid w:val="00E431E8"/>
    <w:rsid w:val="00E45740"/>
    <w:rsid w:val="00E459DF"/>
    <w:rsid w:val="00E50006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068F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F7D1D56B-FE18-44D9-8F9E-AE76870D6B38}"/>
</file>

<file path=customXml/itemProps5.xml><?xml version="1.0" encoding="utf-8"?>
<ds:datastoreItem xmlns:ds="http://schemas.openxmlformats.org/officeDocument/2006/customXml" ds:itemID="{E724596B-53EA-40AB-9157-D7F317D2B443}"/>
</file>

<file path=customXml/itemProps6.xml><?xml version="1.0" encoding="utf-8"?>
<ds:datastoreItem xmlns:ds="http://schemas.openxmlformats.org/officeDocument/2006/customXml" ds:itemID="{0DD59B5F-D06A-4B7F-BE8C-01008599CEB3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92</TotalTime>
  <Pages>5</Pages>
  <Words>625</Words>
  <Characters>4234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4850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Helen Rees</cp:lastModifiedBy>
  <cp:revision>7</cp:revision>
  <dcterms:created xsi:type="dcterms:W3CDTF">2022-01-21T01:16:00Z</dcterms:created>
  <dcterms:modified xsi:type="dcterms:W3CDTF">2024-01-25T03:20:00Z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