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0F9C7" w14:textId="77777777" w:rsidR="00F73FA7" w:rsidRDefault="00F73FA7"/>
    <w:p w14:paraId="76110A63" w14:textId="77777777" w:rsidR="00F73FA7" w:rsidRDefault="00F73FA7"/>
    <w:p w14:paraId="4FD4481D" w14:textId="77777777" w:rsidR="00F73FA7" w:rsidRDefault="00F73FA7"/>
    <w:p w14:paraId="5CB0D705" w14:textId="06C85E3F" w:rsidR="00893C43" w:rsidRDefault="001917FD">
      <w:r>
        <w:rPr>
          <w:noProof/>
        </w:rPr>
        <mc:AlternateContent>
          <mc:Choice Requires="wps">
            <w:drawing>
              <wp:anchor distT="0" distB="0" distL="114300" distR="114300" simplePos="0" relativeHeight="251657728" behindDoc="0" locked="0" layoutInCell="1" allowOverlap="1" wp14:anchorId="5243F988" wp14:editId="14C8BE43">
                <wp:simplePos x="0" y="0"/>
                <wp:positionH relativeFrom="column">
                  <wp:posOffset>-544195</wp:posOffset>
                </wp:positionH>
                <wp:positionV relativeFrom="paragraph">
                  <wp:posOffset>3344545</wp:posOffset>
                </wp:positionV>
                <wp:extent cx="6351905" cy="22860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90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B32F" w14:textId="49A25944" w:rsidR="00B53C0B" w:rsidRDefault="00B53C0B">
                            <w:pPr>
                              <w:rPr>
                                <w:rFonts w:ascii="MetaNormalLF-Roman" w:hAnsi="MetaNormalLF-Roman"/>
                                <w:b/>
                                <w:color w:val="333333"/>
                                <w:sz w:val="46"/>
                              </w:rPr>
                            </w:pPr>
                            <w:r>
                              <w:rPr>
                                <w:rFonts w:ascii="MetaNormalLF-Roman" w:hAnsi="MetaNormalLF-Roman"/>
                                <w:b/>
                                <w:color w:val="333333"/>
                                <w:sz w:val="46"/>
                              </w:rPr>
                              <w:t>Neonatal CPAP workshop</w:t>
                            </w:r>
                          </w:p>
                          <w:p w14:paraId="56AB6DFE" w14:textId="62FC8117" w:rsidR="00B53C0B" w:rsidRDefault="00B53C0B">
                            <w:pPr>
                              <w:rPr>
                                <w:rFonts w:ascii="MetaNormalLF-Roman" w:hAnsi="MetaNormalLF-Roman"/>
                                <w:b/>
                                <w:color w:val="333333"/>
                                <w:sz w:val="46"/>
                              </w:rPr>
                            </w:pPr>
                            <w:r w:rsidRPr="004E5198">
                              <w:rPr>
                                <w:rFonts w:ascii="MetaNormalLF-Roman" w:hAnsi="MetaNormalLF-Roman"/>
                                <w:b/>
                                <w:color w:val="333333"/>
                                <w:sz w:val="46"/>
                              </w:rPr>
                              <w:t>Response Booklet</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3F988" id="_x0000_t202" coordsize="21600,21600" o:spt="202" path="m,l,21600r21600,l21600,xe">
                <v:stroke joinstyle="miter"/>
                <v:path gradientshapeok="t" o:connecttype="rect"/>
              </v:shapetype>
              <v:shape id="Text Box 7" o:spid="_x0000_s1026" type="#_x0000_t202" style="position:absolute;margin-left:-42.85pt;margin-top:263.35pt;width:500.15pt;height:18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" filled="f" stroked="f">
                <v:textbox inset="1mm,0,0,0">
                  <w:txbxContent>
                    <w:p w14:paraId="0C58B32F" w14:textId="49A25944" w:rsidR="00B53C0B" w:rsidRDefault="00B53C0B">
                      <w:pPr>
                        <w:rPr>
                          <w:rFonts w:ascii="MetaNormalLF-Roman" w:hAnsi="MetaNormalLF-Roman"/>
                          <w:b/>
                          <w:color w:val="333333"/>
                          <w:sz w:val="46"/>
                        </w:rPr>
                      </w:pPr>
                      <w:r>
                        <w:rPr>
                          <w:rFonts w:ascii="MetaNormalLF-Roman" w:hAnsi="MetaNormalLF-Roman"/>
                          <w:b/>
                          <w:color w:val="333333"/>
                          <w:sz w:val="46"/>
                        </w:rPr>
                        <w:t>Neonatal CPAP workshop</w:t>
                      </w:r>
                    </w:p>
                    <w:p w14:paraId="56AB6DFE" w14:textId="62FC8117" w:rsidR="00B53C0B" w:rsidRDefault="00B53C0B">
                      <w:pPr>
                        <w:rPr>
                          <w:rFonts w:ascii="MetaNormalLF-Roman" w:hAnsi="MetaNormalLF-Roman"/>
                          <w:b/>
                          <w:color w:val="333333"/>
                          <w:sz w:val="46"/>
                        </w:rPr>
                      </w:pPr>
                      <w:r w:rsidRPr="004E5198">
                        <w:rPr>
                          <w:rFonts w:ascii="MetaNormalLF-Roman" w:hAnsi="MetaNormalLF-Roman"/>
                          <w:b/>
                          <w:color w:val="333333"/>
                          <w:sz w:val="46"/>
                        </w:rPr>
                        <w:t>Response Booklet</w:t>
                      </w:r>
                    </w:p>
                  </w:txbxContent>
                </v:textbox>
              </v:shape>
            </w:pict>
          </mc:Fallback>
        </mc:AlternateContent>
      </w:r>
      <w:r w:rsidR="00893C43">
        <w:br w:type="page"/>
      </w:r>
    </w:p>
    <w:tbl>
      <w:tblPr>
        <w:tblW w:w="9235" w:type="dxa"/>
        <w:jc w:val="center"/>
        <w:tblLook w:val="01E0" w:firstRow="1" w:lastRow="1" w:firstColumn="1" w:lastColumn="1" w:noHBand="0" w:noVBand="0"/>
      </w:tblPr>
      <w:tblGrid>
        <w:gridCol w:w="2435"/>
        <w:gridCol w:w="6800"/>
      </w:tblGrid>
      <w:tr w:rsidR="0097549D" w:rsidRPr="004C7CF8" w14:paraId="3E721A25" w14:textId="77777777">
        <w:trPr>
          <w:jc w:val="center"/>
        </w:trPr>
        <w:tc>
          <w:tcPr>
            <w:tcW w:w="2435" w:type="dxa"/>
            <w:vAlign w:val="center"/>
          </w:tcPr>
          <w:p w14:paraId="0735BA94" w14:textId="77777777" w:rsidR="0097549D" w:rsidRPr="004C7CF8" w:rsidRDefault="001917FD">
            <w:pPr>
              <w:spacing w:before="20" w:after="20"/>
              <w:rPr>
                <w:sz w:val="18"/>
              </w:rPr>
            </w:pPr>
            <w:bookmarkStart w:id="0" w:name="_Hlk44065222"/>
            <w:r w:rsidRPr="00893C43">
              <w:rPr>
                <w:sz w:val="18"/>
              </w:rPr>
              <w:lastRenderedPageBreak/>
              <w:br w:type="column"/>
            </w:r>
            <w:r w:rsidRPr="004C7CF8">
              <w:rPr>
                <w:sz w:val="18"/>
              </w:rPr>
              <w:t>Document title:</w:t>
            </w:r>
          </w:p>
        </w:tc>
        <w:tc>
          <w:tcPr>
            <w:tcW w:w="6800" w:type="dxa"/>
          </w:tcPr>
          <w:p w14:paraId="3343787D" w14:textId="0A8273D5" w:rsidR="0097549D" w:rsidRPr="004C7CF8" w:rsidRDefault="004C7CF8">
            <w:pPr>
              <w:autoSpaceDE w:val="0"/>
              <w:autoSpaceDN w:val="0"/>
              <w:adjustRightInd w:val="0"/>
              <w:spacing w:before="20" w:after="20"/>
              <w:rPr>
                <w:rFonts w:cs="Arial"/>
                <w:bCs/>
                <w:color w:val="000000"/>
                <w:sz w:val="18"/>
              </w:rPr>
            </w:pPr>
            <w:r>
              <w:rPr>
                <w:sz w:val="18"/>
                <w:szCs w:val="18"/>
              </w:rPr>
              <w:t xml:space="preserve">Neonatal </w:t>
            </w:r>
            <w:r w:rsidR="004678D5" w:rsidRPr="004C7CF8">
              <w:rPr>
                <w:sz w:val="18"/>
                <w:szCs w:val="18"/>
              </w:rPr>
              <w:t xml:space="preserve">CPAP </w:t>
            </w:r>
            <w:r>
              <w:rPr>
                <w:sz w:val="18"/>
                <w:szCs w:val="18"/>
              </w:rPr>
              <w:t>w</w:t>
            </w:r>
            <w:r w:rsidR="004678D5" w:rsidRPr="004C7CF8">
              <w:rPr>
                <w:sz w:val="18"/>
                <w:szCs w:val="18"/>
              </w:rPr>
              <w:t xml:space="preserve">orkshop </w:t>
            </w:r>
            <w:r>
              <w:rPr>
                <w:sz w:val="18"/>
                <w:szCs w:val="18"/>
              </w:rPr>
              <w:t>r</w:t>
            </w:r>
            <w:r w:rsidR="004678D5" w:rsidRPr="004C7CF8">
              <w:rPr>
                <w:sz w:val="18"/>
                <w:szCs w:val="18"/>
              </w:rPr>
              <w:t>esponse</w:t>
            </w:r>
            <w:r>
              <w:rPr>
                <w:sz w:val="18"/>
                <w:szCs w:val="18"/>
              </w:rPr>
              <w:t xml:space="preserve"> b</w:t>
            </w:r>
            <w:r w:rsidR="004678D5" w:rsidRPr="004C7CF8">
              <w:rPr>
                <w:sz w:val="18"/>
                <w:szCs w:val="18"/>
              </w:rPr>
              <w:t>ooklet</w:t>
            </w:r>
          </w:p>
        </w:tc>
      </w:tr>
      <w:tr w:rsidR="0097549D" w:rsidRPr="004C7CF8" w14:paraId="447E3A25" w14:textId="77777777">
        <w:trPr>
          <w:jc w:val="center"/>
        </w:trPr>
        <w:tc>
          <w:tcPr>
            <w:tcW w:w="2435" w:type="dxa"/>
            <w:vAlign w:val="center"/>
          </w:tcPr>
          <w:p w14:paraId="3A61C2E7" w14:textId="77777777" w:rsidR="0097549D" w:rsidRPr="004C7CF8" w:rsidRDefault="001917FD">
            <w:pPr>
              <w:spacing w:before="20" w:after="20"/>
              <w:rPr>
                <w:sz w:val="18"/>
              </w:rPr>
            </w:pPr>
            <w:r w:rsidRPr="004C7CF8">
              <w:rPr>
                <w:sz w:val="18"/>
              </w:rPr>
              <w:t xml:space="preserve">Publication date: </w:t>
            </w:r>
          </w:p>
        </w:tc>
        <w:tc>
          <w:tcPr>
            <w:tcW w:w="6800" w:type="dxa"/>
          </w:tcPr>
          <w:p w14:paraId="537EDA01" w14:textId="4311C1F0" w:rsidR="0097549D" w:rsidRPr="004C7CF8" w:rsidRDefault="002819B7">
            <w:pPr>
              <w:autoSpaceDE w:val="0"/>
              <w:autoSpaceDN w:val="0"/>
              <w:adjustRightInd w:val="0"/>
              <w:spacing w:before="20" w:after="20"/>
              <w:rPr>
                <w:rFonts w:cs="Arial"/>
                <w:bCs/>
                <w:sz w:val="18"/>
              </w:rPr>
            </w:pPr>
            <w:r>
              <w:rPr>
                <w:rFonts w:cs="Arial"/>
                <w:bCs/>
                <w:sz w:val="18"/>
              </w:rPr>
              <w:t>July 2020</w:t>
            </w:r>
          </w:p>
        </w:tc>
      </w:tr>
      <w:tr w:rsidR="0097549D" w:rsidRPr="004C7CF8" w14:paraId="72520C1B" w14:textId="77777777">
        <w:trPr>
          <w:jc w:val="center"/>
        </w:trPr>
        <w:tc>
          <w:tcPr>
            <w:tcW w:w="2435" w:type="dxa"/>
            <w:vAlign w:val="center"/>
          </w:tcPr>
          <w:p w14:paraId="398978DB" w14:textId="77777777" w:rsidR="0097549D" w:rsidRPr="004C7CF8" w:rsidRDefault="001917FD">
            <w:pPr>
              <w:spacing w:before="20" w:after="20"/>
              <w:rPr>
                <w:sz w:val="18"/>
              </w:rPr>
            </w:pPr>
            <w:r w:rsidRPr="004C7CF8">
              <w:rPr>
                <w:sz w:val="18"/>
              </w:rPr>
              <w:t>Document number:</w:t>
            </w:r>
          </w:p>
        </w:tc>
        <w:tc>
          <w:tcPr>
            <w:tcW w:w="6800" w:type="dxa"/>
          </w:tcPr>
          <w:p w14:paraId="69EE341C" w14:textId="755E7606" w:rsidR="0097549D" w:rsidRPr="004C7CF8" w:rsidRDefault="004678D5">
            <w:pPr>
              <w:autoSpaceDE w:val="0"/>
              <w:autoSpaceDN w:val="0"/>
              <w:adjustRightInd w:val="0"/>
              <w:spacing w:before="20" w:after="20"/>
              <w:rPr>
                <w:rFonts w:cs="Arial"/>
                <w:bCs/>
                <w:color w:val="000000"/>
                <w:sz w:val="18"/>
              </w:rPr>
            </w:pPr>
            <w:r w:rsidRPr="004C7CF8">
              <w:rPr>
                <w:rFonts w:cs="Arial"/>
                <w:bCs/>
                <w:color w:val="000000"/>
                <w:sz w:val="18"/>
              </w:rPr>
              <w:t>O20.3-</w:t>
            </w:r>
            <w:r w:rsidR="006D0661">
              <w:rPr>
                <w:rFonts w:cs="Arial"/>
                <w:bCs/>
                <w:color w:val="000000"/>
                <w:sz w:val="18"/>
              </w:rPr>
              <w:t>2</w:t>
            </w:r>
            <w:r w:rsidRPr="004C7CF8">
              <w:rPr>
                <w:rFonts w:cs="Arial"/>
                <w:bCs/>
                <w:color w:val="000000"/>
                <w:sz w:val="18"/>
              </w:rPr>
              <w:t>-V</w:t>
            </w:r>
            <w:r w:rsidR="0038405A" w:rsidRPr="004C7CF8">
              <w:rPr>
                <w:rFonts w:cs="Arial"/>
                <w:bCs/>
                <w:color w:val="000000"/>
                <w:sz w:val="18"/>
              </w:rPr>
              <w:t>1</w:t>
            </w:r>
            <w:r w:rsidRPr="004C7CF8">
              <w:rPr>
                <w:rFonts w:cs="Arial"/>
                <w:bCs/>
                <w:color w:val="000000"/>
                <w:sz w:val="18"/>
              </w:rPr>
              <w:t>-R25</w:t>
            </w:r>
          </w:p>
        </w:tc>
      </w:tr>
      <w:tr w:rsidR="0097549D" w:rsidRPr="004C7CF8" w14:paraId="760B8157" w14:textId="77777777" w:rsidTr="004678D5">
        <w:trPr>
          <w:jc w:val="center"/>
        </w:trPr>
        <w:tc>
          <w:tcPr>
            <w:tcW w:w="2435" w:type="dxa"/>
            <w:vAlign w:val="center"/>
          </w:tcPr>
          <w:p w14:paraId="3C965BB9" w14:textId="77777777" w:rsidR="0097549D" w:rsidRPr="004C7CF8" w:rsidRDefault="001917FD">
            <w:pPr>
              <w:spacing w:before="20" w:after="20"/>
              <w:rPr>
                <w:bCs/>
                <w:sz w:val="18"/>
              </w:rPr>
            </w:pPr>
            <w:r w:rsidRPr="004C7CF8">
              <w:rPr>
                <w:sz w:val="18"/>
              </w:rPr>
              <w:t>Amendment date:</w:t>
            </w:r>
          </w:p>
        </w:tc>
        <w:tc>
          <w:tcPr>
            <w:tcW w:w="6800" w:type="dxa"/>
            <w:shd w:val="clear" w:color="auto" w:fill="auto"/>
          </w:tcPr>
          <w:p w14:paraId="6F499CA6" w14:textId="1939B98A" w:rsidR="0097549D" w:rsidRPr="004C7CF8" w:rsidRDefault="00EE57CF">
            <w:pPr>
              <w:autoSpaceDE w:val="0"/>
              <w:autoSpaceDN w:val="0"/>
              <w:adjustRightInd w:val="0"/>
              <w:spacing w:before="20" w:after="20"/>
              <w:rPr>
                <w:rFonts w:cs="Arial"/>
                <w:bCs/>
                <w:sz w:val="18"/>
              </w:rPr>
            </w:pPr>
            <w:r w:rsidRPr="004C7CF8">
              <w:rPr>
                <w:rFonts w:cs="Arial"/>
                <w:bCs/>
                <w:sz w:val="18"/>
              </w:rPr>
              <w:t>New document</w:t>
            </w:r>
          </w:p>
        </w:tc>
      </w:tr>
      <w:tr w:rsidR="0097549D" w:rsidRPr="004C7CF8" w14:paraId="02778F95" w14:textId="77777777">
        <w:trPr>
          <w:jc w:val="center"/>
        </w:trPr>
        <w:tc>
          <w:tcPr>
            <w:tcW w:w="2435" w:type="dxa"/>
            <w:vAlign w:val="center"/>
          </w:tcPr>
          <w:p w14:paraId="326DDC52" w14:textId="77777777" w:rsidR="0097549D" w:rsidRPr="004C7CF8" w:rsidRDefault="001917FD">
            <w:pPr>
              <w:spacing w:before="20" w:after="20"/>
              <w:rPr>
                <w:sz w:val="18"/>
              </w:rPr>
            </w:pPr>
            <w:r w:rsidRPr="004C7CF8">
              <w:rPr>
                <w:sz w:val="18"/>
              </w:rPr>
              <w:t>Replaces document:</w:t>
            </w:r>
          </w:p>
        </w:tc>
        <w:tc>
          <w:tcPr>
            <w:tcW w:w="6800" w:type="dxa"/>
          </w:tcPr>
          <w:p w14:paraId="3BA9F70D" w14:textId="34382321" w:rsidR="0097549D" w:rsidRPr="004C7CF8" w:rsidRDefault="001917FD">
            <w:pPr>
              <w:autoSpaceDE w:val="0"/>
              <w:autoSpaceDN w:val="0"/>
              <w:adjustRightInd w:val="0"/>
              <w:spacing w:before="20" w:after="20"/>
              <w:rPr>
                <w:rFonts w:cs="Arial"/>
                <w:bCs/>
                <w:sz w:val="18"/>
              </w:rPr>
            </w:pPr>
            <w:r w:rsidRPr="004C7CF8">
              <w:rPr>
                <w:rFonts w:cs="Arial"/>
                <w:bCs/>
                <w:sz w:val="18"/>
              </w:rPr>
              <w:t xml:space="preserve">New document </w:t>
            </w:r>
          </w:p>
        </w:tc>
      </w:tr>
      <w:tr w:rsidR="0097549D" w:rsidRPr="004C7CF8" w14:paraId="2100FE1D" w14:textId="77777777">
        <w:trPr>
          <w:jc w:val="center"/>
        </w:trPr>
        <w:tc>
          <w:tcPr>
            <w:tcW w:w="2435" w:type="dxa"/>
            <w:vAlign w:val="center"/>
          </w:tcPr>
          <w:p w14:paraId="3FCC0326" w14:textId="77777777" w:rsidR="0097549D" w:rsidRPr="004C7CF8" w:rsidRDefault="001917FD">
            <w:pPr>
              <w:spacing w:before="20" w:after="20"/>
              <w:rPr>
                <w:sz w:val="18"/>
              </w:rPr>
            </w:pPr>
            <w:r w:rsidRPr="004C7CF8">
              <w:rPr>
                <w:sz w:val="18"/>
              </w:rPr>
              <w:t>Author:</w:t>
            </w:r>
          </w:p>
        </w:tc>
        <w:tc>
          <w:tcPr>
            <w:tcW w:w="6800" w:type="dxa"/>
          </w:tcPr>
          <w:p w14:paraId="10A18F3E" w14:textId="77777777" w:rsidR="0097549D" w:rsidRPr="004C7CF8" w:rsidRDefault="001917FD">
            <w:pPr>
              <w:spacing w:before="20" w:after="20"/>
              <w:rPr>
                <w:bCs/>
                <w:sz w:val="18"/>
              </w:rPr>
            </w:pPr>
            <w:r w:rsidRPr="004C7CF8">
              <w:rPr>
                <w:sz w:val="18"/>
              </w:rPr>
              <w:t xml:space="preserve">Queensland Clinical Guidelines </w:t>
            </w:r>
          </w:p>
        </w:tc>
      </w:tr>
      <w:tr w:rsidR="0097549D" w:rsidRPr="004C7CF8" w14:paraId="1BA4C416" w14:textId="77777777">
        <w:trPr>
          <w:jc w:val="center"/>
        </w:trPr>
        <w:tc>
          <w:tcPr>
            <w:tcW w:w="2435" w:type="dxa"/>
            <w:vAlign w:val="center"/>
          </w:tcPr>
          <w:p w14:paraId="3E21680A" w14:textId="77777777" w:rsidR="0097549D" w:rsidRPr="004C7CF8" w:rsidRDefault="001917FD">
            <w:pPr>
              <w:spacing w:before="20" w:after="20"/>
              <w:rPr>
                <w:sz w:val="18"/>
              </w:rPr>
            </w:pPr>
            <w:r w:rsidRPr="004C7CF8">
              <w:rPr>
                <w:sz w:val="18"/>
              </w:rPr>
              <w:t>Audience:</w:t>
            </w:r>
          </w:p>
        </w:tc>
        <w:tc>
          <w:tcPr>
            <w:tcW w:w="6800" w:type="dxa"/>
          </w:tcPr>
          <w:p w14:paraId="22A128BE" w14:textId="77777777" w:rsidR="0097549D" w:rsidRPr="004C7CF8" w:rsidRDefault="001917FD">
            <w:pPr>
              <w:spacing w:before="20" w:after="20"/>
              <w:rPr>
                <w:bCs/>
                <w:sz w:val="18"/>
              </w:rPr>
            </w:pPr>
            <w:r w:rsidRPr="004C7CF8">
              <w:rPr>
                <w:bCs/>
                <w:sz w:val="18"/>
              </w:rPr>
              <w:t>Health professionals</w:t>
            </w:r>
            <w:r w:rsidRPr="004C7CF8">
              <w:rPr>
                <w:sz w:val="18"/>
              </w:rPr>
              <w:t xml:space="preserve"> in Queensland public and private maternity and neonatal services  </w:t>
            </w:r>
          </w:p>
        </w:tc>
      </w:tr>
      <w:tr w:rsidR="0097549D" w:rsidRPr="004C7CF8" w14:paraId="00E9EC48" w14:textId="77777777">
        <w:trPr>
          <w:jc w:val="center"/>
        </w:trPr>
        <w:tc>
          <w:tcPr>
            <w:tcW w:w="2435" w:type="dxa"/>
            <w:vAlign w:val="center"/>
          </w:tcPr>
          <w:p w14:paraId="1B034946" w14:textId="77777777" w:rsidR="0097549D" w:rsidRPr="004C7CF8" w:rsidRDefault="001917FD">
            <w:pPr>
              <w:spacing w:before="20" w:after="20"/>
              <w:rPr>
                <w:sz w:val="18"/>
              </w:rPr>
            </w:pPr>
            <w:r w:rsidRPr="004C7CF8">
              <w:rPr>
                <w:sz w:val="18"/>
              </w:rPr>
              <w:t>Review date:</w:t>
            </w:r>
          </w:p>
        </w:tc>
        <w:tc>
          <w:tcPr>
            <w:tcW w:w="6800" w:type="dxa"/>
          </w:tcPr>
          <w:p w14:paraId="681ECEA1" w14:textId="7E38AC1C" w:rsidR="0097549D" w:rsidRPr="00B7166C" w:rsidRDefault="002819B7">
            <w:pPr>
              <w:autoSpaceDE w:val="0"/>
              <w:autoSpaceDN w:val="0"/>
              <w:adjustRightInd w:val="0"/>
              <w:spacing w:before="20" w:after="20"/>
              <w:rPr>
                <w:rFonts w:cs="Arial"/>
                <w:bCs/>
                <w:color w:val="000000"/>
                <w:sz w:val="18"/>
              </w:rPr>
            </w:pPr>
            <w:r>
              <w:rPr>
                <w:rFonts w:cs="Arial"/>
                <w:bCs/>
                <w:color w:val="000000"/>
                <w:sz w:val="18"/>
              </w:rPr>
              <w:t>July</w:t>
            </w:r>
            <w:r w:rsidR="001917FD" w:rsidRPr="00B7166C">
              <w:rPr>
                <w:rFonts w:cs="Arial"/>
                <w:bCs/>
                <w:color w:val="000000"/>
                <w:sz w:val="18"/>
              </w:rPr>
              <w:t xml:space="preserve"> 20</w:t>
            </w:r>
            <w:r w:rsidR="004678D5" w:rsidRPr="00B7166C">
              <w:rPr>
                <w:rFonts w:cs="Arial"/>
                <w:bCs/>
                <w:color w:val="000000"/>
                <w:sz w:val="18"/>
              </w:rPr>
              <w:t>25</w:t>
            </w:r>
          </w:p>
        </w:tc>
      </w:tr>
      <w:tr w:rsidR="0097549D" w:rsidRPr="004C7CF8" w14:paraId="309C382C" w14:textId="77777777">
        <w:trPr>
          <w:jc w:val="center"/>
        </w:trPr>
        <w:tc>
          <w:tcPr>
            <w:tcW w:w="2435" w:type="dxa"/>
            <w:vAlign w:val="center"/>
          </w:tcPr>
          <w:p w14:paraId="291A27F3" w14:textId="77777777" w:rsidR="0097549D" w:rsidRPr="004C7CF8" w:rsidRDefault="001917FD">
            <w:pPr>
              <w:spacing w:before="20" w:after="20"/>
              <w:rPr>
                <w:sz w:val="18"/>
              </w:rPr>
            </w:pPr>
            <w:r w:rsidRPr="004C7CF8">
              <w:rPr>
                <w:sz w:val="18"/>
              </w:rPr>
              <w:t>Endorsed by:</w:t>
            </w:r>
          </w:p>
        </w:tc>
        <w:tc>
          <w:tcPr>
            <w:tcW w:w="6800" w:type="dxa"/>
          </w:tcPr>
          <w:p w14:paraId="78ECD45F" w14:textId="39EE7F86" w:rsidR="0097549D" w:rsidRPr="00B7166C" w:rsidRDefault="0038405A">
            <w:pPr>
              <w:spacing w:before="20" w:after="20"/>
              <w:rPr>
                <w:sz w:val="18"/>
              </w:rPr>
            </w:pPr>
            <w:r w:rsidRPr="00B7166C">
              <w:rPr>
                <w:sz w:val="18"/>
              </w:rPr>
              <w:t>Queensland Neonatal Services Advisory Group</w:t>
            </w:r>
          </w:p>
        </w:tc>
      </w:tr>
      <w:tr w:rsidR="0097549D" w14:paraId="57FB2D3C" w14:textId="77777777">
        <w:trPr>
          <w:jc w:val="center"/>
        </w:trPr>
        <w:tc>
          <w:tcPr>
            <w:tcW w:w="2435" w:type="dxa"/>
            <w:vAlign w:val="center"/>
          </w:tcPr>
          <w:p w14:paraId="7423CCF8" w14:textId="77777777" w:rsidR="0097549D" w:rsidRPr="004C7CF8" w:rsidRDefault="001917FD">
            <w:pPr>
              <w:spacing w:before="20" w:after="20"/>
              <w:rPr>
                <w:sz w:val="18"/>
              </w:rPr>
            </w:pPr>
            <w:r w:rsidRPr="004C7CF8">
              <w:rPr>
                <w:sz w:val="18"/>
              </w:rPr>
              <w:t>Contact:</w:t>
            </w:r>
          </w:p>
        </w:tc>
        <w:tc>
          <w:tcPr>
            <w:tcW w:w="6800" w:type="dxa"/>
          </w:tcPr>
          <w:p w14:paraId="1C7B2FE5" w14:textId="77777777" w:rsidR="0097549D" w:rsidRPr="004C7CF8" w:rsidRDefault="001917FD">
            <w:pPr>
              <w:spacing w:before="20" w:after="20"/>
              <w:rPr>
                <w:sz w:val="18"/>
              </w:rPr>
            </w:pPr>
            <w:r w:rsidRPr="004C7CF8">
              <w:rPr>
                <w:sz w:val="18"/>
              </w:rPr>
              <w:t xml:space="preserve">Email: </w:t>
            </w:r>
            <w:hyperlink r:id="rId8" w:history="1">
              <w:r w:rsidRPr="004C7CF8">
                <w:rPr>
                  <w:rStyle w:val="Hyperlink"/>
                  <w:sz w:val="18"/>
                </w:rPr>
                <w:t>Guidelines@health.qld.gov.au</w:t>
              </w:r>
            </w:hyperlink>
          </w:p>
          <w:p w14:paraId="3CE929F3" w14:textId="77777777" w:rsidR="0097549D" w:rsidRPr="00893C43" w:rsidRDefault="001917FD">
            <w:pPr>
              <w:spacing w:before="20" w:after="20"/>
              <w:rPr>
                <w:rFonts w:cs="Arial"/>
                <w:sz w:val="18"/>
              </w:rPr>
            </w:pPr>
            <w:r w:rsidRPr="004C7CF8">
              <w:rPr>
                <w:sz w:val="18"/>
              </w:rPr>
              <w:t xml:space="preserve">URL: </w:t>
            </w:r>
            <w:hyperlink r:id="rId9" w:history="1">
              <w:r w:rsidRPr="004C7CF8">
                <w:rPr>
                  <w:rStyle w:val="Hyperlink"/>
                  <w:rFonts w:cs="Arial"/>
                  <w:sz w:val="18"/>
                </w:rPr>
                <w:t>www.health.qld.gov.au/qcg</w:t>
              </w:r>
            </w:hyperlink>
          </w:p>
        </w:tc>
      </w:tr>
    </w:tbl>
    <w:bookmarkEnd w:id="0"/>
    <w:p w14:paraId="5A034E75" w14:textId="77777777" w:rsidR="00FF0EBA" w:rsidRPr="0063407E" w:rsidRDefault="00DA254F" w:rsidP="00DA254F">
      <w:pPr>
        <w:rPr>
          <w:rFonts w:cs="Arial"/>
          <w:color w:val="000000"/>
          <w:sz w:val="8"/>
          <w:szCs w:val="8"/>
        </w:rPr>
      </w:pPr>
      <w:r w:rsidRPr="0063407E">
        <w:rPr>
          <w:rFonts w:cs="Arial"/>
          <w:noProof/>
          <w:color w:val="000000"/>
          <w:sz w:val="8"/>
          <w:szCs w:val="8"/>
        </w:rPr>
        <mc:AlternateContent>
          <mc:Choice Requires="wps">
            <w:drawing>
              <wp:anchor distT="45720" distB="45720" distL="114300" distR="114300" simplePos="0" relativeHeight="251661312" behindDoc="0" locked="0" layoutInCell="1" allowOverlap="1" wp14:anchorId="7437BA5F" wp14:editId="18F5CAE5">
                <wp:simplePos x="0" y="0"/>
                <wp:positionH relativeFrom="column">
                  <wp:posOffset>566420</wp:posOffset>
                </wp:positionH>
                <wp:positionV relativeFrom="paragraph">
                  <wp:posOffset>116840</wp:posOffset>
                </wp:positionV>
                <wp:extent cx="5057775" cy="79121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791210"/>
                        </a:xfrm>
                        <a:prstGeom prst="rect">
                          <a:avLst/>
                        </a:prstGeom>
                        <a:solidFill>
                          <a:srgbClr val="FFFFFF"/>
                        </a:solidFill>
                        <a:ln w="9525">
                          <a:noFill/>
                          <a:miter lim="800000"/>
                          <a:headEnd/>
                          <a:tailEnd/>
                        </a:ln>
                      </wps:spPr>
                      <wps:txbx>
                        <w:txbxContent>
                          <w:p w14:paraId="79E226C4" w14:textId="77777777" w:rsidR="00B53C0B" w:rsidRDefault="00B53C0B" w:rsidP="00DA254F">
                            <w:pPr>
                              <w:pStyle w:val="Heading0-notinTOC"/>
                            </w:pPr>
                            <w:r>
                              <w:t>Cultural acknowledgement</w:t>
                            </w:r>
                          </w:p>
                          <w:p w14:paraId="73F61E58" w14:textId="77777777" w:rsidR="00B53C0B" w:rsidRPr="00DA254F" w:rsidRDefault="00B53C0B" w:rsidP="00DA254F">
                            <w:pPr>
                              <w:ind w:right="-108"/>
                              <w:rPr>
                                <w:rFonts w:cs="Arial"/>
                                <w:color w:val="000000"/>
                                <w:sz w:val="18"/>
                                <w:szCs w:val="16"/>
                              </w:rPr>
                            </w:pPr>
                            <w:r w:rsidRPr="00B77AE1">
                              <w:rPr>
                                <w:rFonts w:cs="Arial"/>
                                <w:color w:val="000000"/>
                                <w:sz w:val="18"/>
                                <w:szCs w:val="16"/>
                              </w:rPr>
                              <w:t>We acknowledge the Traditional Custodians of the land on which we work and pay our respect to the Aboriginal and Torres Strait Islander elders past, present and emerging.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7BA5F" id="Text Box 2" o:spid="_x0000_s1027" type="#_x0000_t202" style="position:absolute;margin-left:44.6pt;margin-top:9.2pt;width:398.25pt;height:62.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" stroked="f">
                <v:textbox>
                  <w:txbxContent>
                    <w:p w14:paraId="79E226C4" w14:textId="77777777" w:rsidR="00B53C0B" w:rsidRDefault="00B53C0B" w:rsidP="00DA254F">
                      <w:pPr>
                        <w:pStyle w:val="Heading0-notinTOC"/>
                      </w:pPr>
                      <w:r>
                        <w:t>Cultural acknowledgement</w:t>
                      </w:r>
                    </w:p>
                    <w:p w14:paraId="73F61E58" w14:textId="77777777" w:rsidR="00B53C0B" w:rsidRPr="00DA254F" w:rsidRDefault="00B53C0B" w:rsidP="00DA254F">
                      <w:pPr>
                        <w:ind w:right="-108"/>
                        <w:rPr>
                          <w:rFonts w:cs="Arial"/>
                          <w:color w:val="000000"/>
                          <w:sz w:val="18"/>
                          <w:szCs w:val="16"/>
                        </w:rPr>
                      </w:pPr>
                      <w:r w:rsidRPr="00B77AE1">
                        <w:rPr>
                          <w:rFonts w:cs="Arial"/>
                          <w:color w:val="000000"/>
                          <w:sz w:val="18"/>
                          <w:szCs w:val="16"/>
                        </w:rPr>
                        <w:t>We acknowledge the Traditional Custodians of the land on which we work and pay our respect to the Aboriginal and Torres Strait Islander elders past, present and emerging.</w:t>
                      </w:r>
                    </w:p>
                  </w:txbxContent>
                </v:textbox>
                <w10:wrap type="square"/>
              </v:shape>
            </w:pict>
          </mc:Fallback>
        </mc:AlternateContent>
      </w:r>
      <w:r w:rsidRPr="0063407E">
        <w:rPr>
          <w:rFonts w:cs="Arial"/>
          <w:noProof/>
          <w:color w:val="000000"/>
          <w:sz w:val="8"/>
          <w:szCs w:val="8"/>
        </w:rPr>
        <w:drawing>
          <wp:anchor distT="0" distB="0" distL="114300" distR="114300" simplePos="0" relativeHeight="251659264" behindDoc="0" locked="0" layoutInCell="1" allowOverlap="1" wp14:anchorId="28757AC0" wp14:editId="3DF2DD22">
            <wp:simplePos x="0" y="0"/>
            <wp:positionH relativeFrom="column">
              <wp:posOffset>5080</wp:posOffset>
            </wp:positionH>
            <wp:positionV relativeFrom="paragraph">
              <wp:posOffset>119380</wp:posOffset>
            </wp:positionV>
            <wp:extent cx="560705" cy="791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ing-tracks-200px.png"/>
                    <pic:cNvPicPr/>
                  </pic:nvPicPr>
                  <pic:blipFill>
                    <a:blip r:embed="rId10"/>
                    <a:stretch>
                      <a:fillRect/>
                    </a:stretch>
                  </pic:blipFill>
                  <pic:spPr>
                    <a:xfrm>
                      <a:off x="0" y="0"/>
                      <a:ext cx="560705" cy="791210"/>
                    </a:xfrm>
                    <a:prstGeom prst="rect">
                      <a:avLst/>
                    </a:prstGeom>
                  </pic:spPr>
                </pic:pic>
              </a:graphicData>
            </a:graphic>
            <wp14:sizeRelH relativeFrom="margin">
              <wp14:pctWidth>0</wp14:pctWidth>
            </wp14:sizeRelH>
            <wp14:sizeRelV relativeFrom="margin">
              <wp14:pctHeight>0</wp14:pctHeight>
            </wp14:sizeRelV>
          </wp:anchor>
        </w:drawing>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97549D" w14:paraId="1117A4FB" w14:textId="77777777" w:rsidTr="00B77AE1">
        <w:tc>
          <w:tcPr>
            <w:tcW w:w="9067" w:type="dxa"/>
          </w:tcPr>
          <w:p w14:paraId="4BE5BB6A" w14:textId="77777777" w:rsidR="0063407E" w:rsidRDefault="0063407E" w:rsidP="0063407E">
            <w:pPr>
              <w:spacing w:before="40"/>
              <w:rPr>
                <w:b/>
              </w:rPr>
            </w:pPr>
            <w:r>
              <w:rPr>
                <w:b/>
              </w:rPr>
              <w:t>Disclaimer</w:t>
            </w:r>
          </w:p>
          <w:p w14:paraId="4753B457" w14:textId="77777777" w:rsidR="0063407E" w:rsidRPr="00D84B66" w:rsidRDefault="0063407E" w:rsidP="0063407E">
            <w:pPr>
              <w:rPr>
                <w:rFonts w:cs="Arial"/>
                <w:color w:val="000000"/>
                <w:sz w:val="14"/>
                <w:szCs w:val="14"/>
              </w:rPr>
            </w:pPr>
          </w:p>
          <w:p w14:paraId="713A377B" w14:textId="77777777" w:rsidR="0063407E" w:rsidRDefault="0063407E" w:rsidP="0063407E">
            <w:pPr>
              <w:rPr>
                <w:rFonts w:cs="Arial"/>
                <w:color w:val="000000"/>
                <w:sz w:val="19"/>
                <w:szCs w:val="19"/>
              </w:rPr>
            </w:pPr>
            <w:r>
              <w:rPr>
                <w:rFonts w:cs="Arial"/>
                <w:color w:val="000000"/>
                <w:sz w:val="19"/>
                <w:szCs w:val="19"/>
              </w:rPr>
              <w:t>This guideline is intended as a guide and provided for information purposes only. The information has been prepared using a multidisciplinary approach with reference to the best information and evidence available at the time of preparation. No assurance is given that the information is entirely complete, current, or accurate in every respect.</w:t>
            </w:r>
          </w:p>
          <w:p w14:paraId="616F6DA1" w14:textId="77777777" w:rsidR="0063407E" w:rsidRPr="00D84B66" w:rsidRDefault="0063407E" w:rsidP="0063407E">
            <w:pPr>
              <w:rPr>
                <w:rFonts w:cs="Arial"/>
                <w:color w:val="000000"/>
                <w:sz w:val="14"/>
                <w:szCs w:val="14"/>
              </w:rPr>
            </w:pPr>
          </w:p>
          <w:p w14:paraId="0ACDB4C0" w14:textId="77777777" w:rsidR="0063407E" w:rsidRDefault="0063407E" w:rsidP="0063407E">
            <w:pPr>
              <w:rPr>
                <w:rFonts w:cs="Arial"/>
                <w:color w:val="000000"/>
                <w:sz w:val="19"/>
                <w:szCs w:val="19"/>
              </w:rPr>
            </w:pPr>
            <w:r>
              <w:rPr>
                <w:sz w:val="19"/>
                <w:szCs w:val="19"/>
              </w:rPr>
              <w:t>The guideline is not a substitute for clinical judgement, knowledge and expertise, or medical advice. Variation from the guideline, taking into account individual circumstances, may be appropriate.</w:t>
            </w:r>
          </w:p>
          <w:p w14:paraId="109BD583" w14:textId="77777777" w:rsidR="0063407E" w:rsidRPr="00D84B66" w:rsidRDefault="0063407E" w:rsidP="0063407E">
            <w:pPr>
              <w:rPr>
                <w:sz w:val="14"/>
                <w:szCs w:val="14"/>
              </w:rPr>
            </w:pPr>
          </w:p>
          <w:p w14:paraId="455AB910" w14:textId="77777777" w:rsidR="0063407E" w:rsidRDefault="0063407E" w:rsidP="0063407E">
            <w:pPr>
              <w:rPr>
                <w:sz w:val="19"/>
                <w:szCs w:val="19"/>
              </w:rPr>
            </w:pPr>
            <w:r>
              <w:rPr>
                <w:sz w:val="19"/>
                <w:szCs w:val="19"/>
              </w:rPr>
              <w:t>This guideline does not address all elements of standard practice and accepts that individual clinicians are responsible for:</w:t>
            </w:r>
          </w:p>
          <w:p w14:paraId="447A76AD" w14:textId="77777777" w:rsidR="0063407E" w:rsidRPr="00D84B66" w:rsidRDefault="0063407E" w:rsidP="0063407E">
            <w:pPr>
              <w:rPr>
                <w:sz w:val="14"/>
                <w:szCs w:val="14"/>
              </w:rPr>
            </w:pPr>
          </w:p>
          <w:p w14:paraId="292798DA" w14:textId="77777777" w:rsidR="0063407E" w:rsidRDefault="0063407E" w:rsidP="0063407E">
            <w:pPr>
              <w:numPr>
                <w:ilvl w:val="0"/>
                <w:numId w:val="1"/>
              </w:numPr>
              <w:tabs>
                <w:tab w:val="clear" w:pos="1360"/>
              </w:tabs>
              <w:ind w:left="426" w:hanging="340"/>
              <w:rPr>
                <w:sz w:val="19"/>
                <w:szCs w:val="19"/>
              </w:rPr>
            </w:pPr>
            <w:r>
              <w:rPr>
                <w:sz w:val="19"/>
                <w:szCs w:val="19"/>
              </w:rPr>
              <w:t>Providing care within the context of locally available resources, expertise, and scope of practice</w:t>
            </w:r>
          </w:p>
          <w:p w14:paraId="6F1F9A0A" w14:textId="77777777" w:rsidR="0063407E" w:rsidRDefault="0063407E" w:rsidP="0063407E">
            <w:pPr>
              <w:numPr>
                <w:ilvl w:val="0"/>
                <w:numId w:val="1"/>
              </w:numPr>
              <w:tabs>
                <w:tab w:val="clear" w:pos="1360"/>
              </w:tabs>
              <w:ind w:left="426" w:hanging="340"/>
              <w:rPr>
                <w:sz w:val="19"/>
                <w:szCs w:val="19"/>
              </w:rPr>
            </w:pPr>
            <w:r>
              <w:rPr>
                <w:sz w:val="19"/>
                <w:szCs w:val="19"/>
              </w:rPr>
              <w:t>Supporting consumer rights and informed decision making, including the right to decline intervention or ongoing management</w:t>
            </w:r>
          </w:p>
          <w:p w14:paraId="2A657057" w14:textId="77777777" w:rsidR="0063407E" w:rsidRDefault="0063407E" w:rsidP="0063407E">
            <w:pPr>
              <w:numPr>
                <w:ilvl w:val="0"/>
                <w:numId w:val="1"/>
              </w:numPr>
              <w:tabs>
                <w:tab w:val="clear" w:pos="1360"/>
              </w:tabs>
              <w:ind w:left="426" w:hanging="340"/>
              <w:rPr>
                <w:sz w:val="19"/>
                <w:szCs w:val="19"/>
              </w:rPr>
            </w:pPr>
            <w:r>
              <w:rPr>
                <w:sz w:val="19"/>
                <w:szCs w:val="19"/>
              </w:rPr>
              <w:t>Advising consumers of their choices in an environment that is culturally appropriate and which enables comfortable and confidential discussion. This includes the use of interpreter services where necessary</w:t>
            </w:r>
          </w:p>
          <w:p w14:paraId="10937314" w14:textId="77777777" w:rsidR="0063407E" w:rsidRDefault="0063407E" w:rsidP="0063407E">
            <w:pPr>
              <w:numPr>
                <w:ilvl w:val="0"/>
                <w:numId w:val="1"/>
              </w:numPr>
              <w:tabs>
                <w:tab w:val="clear" w:pos="1360"/>
              </w:tabs>
              <w:ind w:left="426" w:hanging="340"/>
              <w:rPr>
                <w:sz w:val="19"/>
                <w:szCs w:val="19"/>
              </w:rPr>
            </w:pPr>
            <w:r>
              <w:rPr>
                <w:sz w:val="19"/>
                <w:szCs w:val="19"/>
              </w:rPr>
              <w:t>Ensuring informed consent is obtained prior to delivering care</w:t>
            </w:r>
          </w:p>
          <w:p w14:paraId="03B285F5" w14:textId="77777777" w:rsidR="0063407E" w:rsidRDefault="0063407E" w:rsidP="0063407E">
            <w:pPr>
              <w:numPr>
                <w:ilvl w:val="0"/>
                <w:numId w:val="1"/>
              </w:numPr>
              <w:tabs>
                <w:tab w:val="clear" w:pos="1360"/>
              </w:tabs>
              <w:ind w:left="426" w:hanging="340"/>
              <w:rPr>
                <w:sz w:val="19"/>
                <w:szCs w:val="19"/>
              </w:rPr>
            </w:pPr>
            <w:r>
              <w:rPr>
                <w:sz w:val="19"/>
                <w:szCs w:val="19"/>
              </w:rPr>
              <w:t>Meeting all legislative requirements and professional standards</w:t>
            </w:r>
          </w:p>
          <w:p w14:paraId="72C9CA9D" w14:textId="77777777" w:rsidR="0063407E" w:rsidRDefault="0063407E" w:rsidP="0063407E">
            <w:pPr>
              <w:numPr>
                <w:ilvl w:val="0"/>
                <w:numId w:val="1"/>
              </w:numPr>
              <w:tabs>
                <w:tab w:val="clear" w:pos="1360"/>
              </w:tabs>
              <w:ind w:left="426" w:hanging="340"/>
              <w:rPr>
                <w:sz w:val="19"/>
                <w:szCs w:val="19"/>
              </w:rPr>
            </w:pPr>
            <w:r>
              <w:rPr>
                <w:sz w:val="19"/>
                <w:szCs w:val="19"/>
              </w:rPr>
              <w:t>Applying standard precautions, and additional precautions as necessary, when delivering care</w:t>
            </w:r>
          </w:p>
          <w:p w14:paraId="426ED53B" w14:textId="77777777" w:rsidR="0063407E" w:rsidRDefault="0063407E" w:rsidP="0063407E">
            <w:pPr>
              <w:numPr>
                <w:ilvl w:val="0"/>
                <w:numId w:val="1"/>
              </w:numPr>
              <w:tabs>
                <w:tab w:val="clear" w:pos="1360"/>
              </w:tabs>
              <w:ind w:left="426" w:hanging="340"/>
              <w:rPr>
                <w:sz w:val="19"/>
                <w:szCs w:val="19"/>
              </w:rPr>
            </w:pPr>
            <w:r>
              <w:rPr>
                <w:sz w:val="19"/>
                <w:szCs w:val="19"/>
              </w:rPr>
              <w:t>Documenting all care in accordance with mandatory and local requirements</w:t>
            </w:r>
          </w:p>
          <w:p w14:paraId="30F71D5D" w14:textId="77777777" w:rsidR="0063407E" w:rsidRPr="00D84B66" w:rsidRDefault="0063407E" w:rsidP="0063407E">
            <w:pPr>
              <w:rPr>
                <w:sz w:val="14"/>
                <w:szCs w:val="14"/>
              </w:rPr>
            </w:pPr>
          </w:p>
          <w:p w14:paraId="132E45F7" w14:textId="77777777" w:rsidR="0063407E" w:rsidRDefault="0063407E" w:rsidP="0063407E">
            <w:pPr>
              <w:rPr>
                <w:sz w:val="19"/>
                <w:szCs w:val="19"/>
              </w:rPr>
            </w:pPr>
            <w:r>
              <w:rPr>
                <w:sz w:val="19"/>
                <w:szCs w:val="19"/>
              </w:rPr>
              <w:t>Queensland Health disclaims, to the maximum extent permitted by law, all responsibility and all liability (including without limitation, liability in negligence) for all expenses, losses, damages and costs incurred for any reason associated with the use of this guideline, including the materials within or referred to throughout this document being in any way inaccurate, out of context, incomplete or unavailable.</w:t>
            </w:r>
          </w:p>
          <w:p w14:paraId="713ECBA6" w14:textId="77777777" w:rsidR="0097549D" w:rsidRDefault="0097549D">
            <w:pPr>
              <w:rPr>
                <w:sz w:val="8"/>
                <w:szCs w:val="8"/>
              </w:rPr>
            </w:pPr>
          </w:p>
        </w:tc>
      </w:tr>
    </w:tbl>
    <w:p w14:paraId="5320E675" w14:textId="77777777" w:rsidR="0063407E" w:rsidRPr="0063407E" w:rsidRDefault="0063407E" w:rsidP="0063407E">
      <w:pPr>
        <w:ind w:right="-108"/>
        <w:rPr>
          <w:rFonts w:cs="Arial"/>
          <w:b/>
          <w:color w:val="000000"/>
          <w:sz w:val="8"/>
          <w:szCs w:val="8"/>
        </w:rPr>
      </w:pPr>
    </w:p>
    <w:p w14:paraId="3035F5F7" w14:textId="5F5C4933" w:rsidR="0063407E" w:rsidRPr="00425423" w:rsidRDefault="0063407E" w:rsidP="0063407E">
      <w:pPr>
        <w:spacing w:before="80" w:after="80"/>
        <w:ind w:right="-108"/>
        <w:rPr>
          <w:sz w:val="19"/>
          <w:szCs w:val="19"/>
        </w:rPr>
      </w:pPr>
      <w:bookmarkStart w:id="1" w:name="_Hlk40337422"/>
      <w:r w:rsidRPr="006D0661">
        <w:rPr>
          <w:rFonts w:cs="Arial"/>
          <w:b/>
          <w:color w:val="000000"/>
          <w:sz w:val="19"/>
          <w:szCs w:val="19"/>
        </w:rPr>
        <w:t>Recommended citation:</w:t>
      </w:r>
      <w:r w:rsidRPr="006D0661">
        <w:rPr>
          <w:rFonts w:cs="Arial"/>
          <w:color w:val="000000"/>
          <w:sz w:val="19"/>
          <w:szCs w:val="19"/>
        </w:rPr>
        <w:t xml:space="preserve"> </w:t>
      </w:r>
      <w:r w:rsidRPr="006D0661">
        <w:rPr>
          <w:sz w:val="19"/>
          <w:szCs w:val="19"/>
        </w:rPr>
        <w:t>Queensland Clinical Guidelines</w:t>
      </w:r>
      <w:r w:rsidR="006D0661">
        <w:rPr>
          <w:sz w:val="19"/>
          <w:szCs w:val="19"/>
        </w:rPr>
        <w:t>. Neonatal CPAP workshop response booklet.</w:t>
      </w:r>
      <w:r w:rsidRPr="006D0661">
        <w:rPr>
          <w:sz w:val="19"/>
          <w:szCs w:val="19"/>
        </w:rPr>
        <w:t xml:space="preserve"> Guideline</w:t>
      </w:r>
      <w:r w:rsidR="009551F9" w:rsidRPr="006D0661">
        <w:rPr>
          <w:sz w:val="19"/>
          <w:szCs w:val="19"/>
        </w:rPr>
        <w:t xml:space="preserve"> No.</w:t>
      </w:r>
      <w:r w:rsidRPr="006D0661">
        <w:rPr>
          <w:sz w:val="19"/>
          <w:szCs w:val="19"/>
        </w:rPr>
        <w:t xml:space="preserve"> </w:t>
      </w:r>
      <w:r w:rsidR="004678D5" w:rsidRPr="006D0661">
        <w:rPr>
          <w:rFonts w:cs="Arial"/>
          <w:bCs/>
          <w:color w:val="000000"/>
          <w:sz w:val="18"/>
        </w:rPr>
        <w:t>O20.3-2-V</w:t>
      </w:r>
      <w:r w:rsidR="006D0661">
        <w:rPr>
          <w:rFonts w:cs="Arial"/>
          <w:bCs/>
          <w:color w:val="000000"/>
          <w:sz w:val="18"/>
        </w:rPr>
        <w:t>1</w:t>
      </w:r>
      <w:r w:rsidR="004678D5" w:rsidRPr="006D0661">
        <w:rPr>
          <w:rFonts w:cs="Arial"/>
          <w:bCs/>
          <w:color w:val="000000"/>
          <w:sz w:val="18"/>
        </w:rPr>
        <w:t>-R25</w:t>
      </w:r>
      <w:r w:rsidRPr="006D0661">
        <w:rPr>
          <w:sz w:val="19"/>
          <w:szCs w:val="19"/>
        </w:rPr>
        <w:t xml:space="preserve"> Queensland Health.</w:t>
      </w:r>
      <w:r w:rsidR="006D0661">
        <w:rPr>
          <w:sz w:val="19"/>
          <w:szCs w:val="19"/>
        </w:rPr>
        <w:t>2020.</w:t>
      </w:r>
      <w:r w:rsidRPr="006D0661">
        <w:rPr>
          <w:sz w:val="19"/>
          <w:szCs w:val="19"/>
        </w:rPr>
        <w:t xml:space="preserve"> Available from: </w:t>
      </w:r>
      <w:hyperlink r:id="rId11" w:history="1">
        <w:r w:rsidRPr="006D0661">
          <w:rPr>
            <w:rStyle w:val="Hyperlink"/>
            <w:sz w:val="19"/>
            <w:szCs w:val="19"/>
          </w:rPr>
          <w:t>http://www.health.qld.gov.au/qcg</w:t>
        </w:r>
      </w:hyperlink>
    </w:p>
    <w:bookmarkEnd w:id="1"/>
    <w:p w14:paraId="2129C7F1" w14:textId="77777777" w:rsidR="0097549D" w:rsidRPr="0063407E" w:rsidRDefault="0097549D">
      <w:pPr>
        <w:ind w:left="-540" w:right="-874"/>
        <w:rPr>
          <w:rFonts w:cs="Arial"/>
          <w:color w:val="000000"/>
          <w:sz w:val="8"/>
          <w:szCs w:val="8"/>
        </w:rPr>
      </w:pPr>
    </w:p>
    <w:p w14:paraId="5AE83FC4" w14:textId="77777777" w:rsidR="0097549D" w:rsidRDefault="001917FD">
      <w:pPr>
        <w:spacing w:before="80" w:after="80"/>
        <w:ind w:right="-874"/>
        <w:rPr>
          <w:rFonts w:cs="Arial"/>
          <w:color w:val="000000"/>
          <w:sz w:val="14"/>
          <w:szCs w:val="14"/>
        </w:rPr>
      </w:pPr>
      <w:r>
        <w:rPr>
          <w:rFonts w:cs="Arial"/>
          <w:color w:val="000000"/>
          <w:sz w:val="14"/>
          <w:szCs w:val="14"/>
        </w:rPr>
        <w:t>© State of Queensland (Queensland Health) 20</w:t>
      </w:r>
      <w:r w:rsidR="0063407E">
        <w:rPr>
          <w:rFonts w:cs="Arial"/>
          <w:color w:val="000000"/>
          <w:sz w:val="14"/>
          <w:szCs w:val="14"/>
        </w:rPr>
        <w:t>20</w:t>
      </w:r>
      <w:r>
        <w:rPr>
          <w:rFonts w:cs="Arial"/>
          <w:color w:val="000000"/>
          <w:sz w:val="14"/>
          <w:szCs w:val="14"/>
        </w:rPr>
        <w:t xml:space="preserve"> </w:t>
      </w:r>
    </w:p>
    <w:p w14:paraId="1AE32C87" w14:textId="77777777" w:rsidR="0097549D" w:rsidRDefault="001917FD">
      <w:pPr>
        <w:spacing w:before="80" w:after="80"/>
        <w:ind w:right="-874"/>
        <w:rPr>
          <w:rFonts w:cs="Arial"/>
          <w:color w:val="000000"/>
          <w:sz w:val="14"/>
          <w:szCs w:val="14"/>
        </w:rPr>
      </w:pPr>
      <w:r>
        <w:rPr>
          <w:rFonts w:cs="Arial"/>
          <w:noProof/>
          <w:color w:val="000000"/>
          <w:sz w:val="14"/>
          <w:szCs w:val="14"/>
        </w:rPr>
        <w:drawing>
          <wp:inline distT="0" distB="0" distL="0" distR="0" wp14:anchorId="291A42D6" wp14:editId="6F82CB47">
            <wp:extent cx="869315" cy="285115"/>
            <wp:effectExtent l="0" t="0" r="6985" b="635"/>
            <wp:docPr id="13" name="Picture 8" descr="88x3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88x3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9315" cy="285115"/>
                    </a:xfrm>
                    <a:prstGeom prst="rect">
                      <a:avLst/>
                    </a:prstGeom>
                    <a:noFill/>
                    <a:ln>
                      <a:noFill/>
                    </a:ln>
                  </pic:spPr>
                </pic:pic>
              </a:graphicData>
            </a:graphic>
          </wp:inline>
        </w:drawing>
      </w:r>
    </w:p>
    <w:p w14:paraId="18300738" w14:textId="77777777" w:rsidR="0097549D" w:rsidRDefault="001917FD" w:rsidP="0063407E">
      <w:pPr>
        <w:ind w:right="-250"/>
        <w:rPr>
          <w:sz w:val="14"/>
          <w:szCs w:val="14"/>
        </w:rPr>
      </w:pPr>
      <w:r>
        <w:rPr>
          <w:sz w:val="14"/>
          <w:szCs w:val="14"/>
        </w:rPr>
        <w:t xml:space="preserve">This work is licensed under </w:t>
      </w:r>
      <w:r w:rsidR="008125DD">
        <w:rPr>
          <w:sz w:val="14"/>
          <w:szCs w:val="14"/>
        </w:rPr>
        <w:t xml:space="preserve">a </w:t>
      </w:r>
      <w:r>
        <w:rPr>
          <w:sz w:val="14"/>
          <w:szCs w:val="14"/>
        </w:rPr>
        <w:t xml:space="preserve">Creative Commons Attribution-NonCommercial-NoDerivatives </w:t>
      </w:r>
      <w:r w:rsidR="008125DD">
        <w:rPr>
          <w:sz w:val="14"/>
          <w:szCs w:val="14"/>
        </w:rPr>
        <w:t>V4</w:t>
      </w:r>
      <w:r>
        <w:rPr>
          <w:sz w:val="14"/>
          <w:szCs w:val="14"/>
        </w:rPr>
        <w:t xml:space="preserve">.0 </w:t>
      </w:r>
      <w:r w:rsidR="008125DD" w:rsidRPr="008125DD">
        <w:rPr>
          <w:sz w:val="14"/>
          <w:szCs w:val="14"/>
        </w:rPr>
        <w:t>International licence</w:t>
      </w:r>
      <w:r>
        <w:rPr>
          <w:sz w:val="14"/>
          <w:szCs w:val="14"/>
        </w:rPr>
        <w:t>. In essence, you are free to copy and communicate the work in its current form for non-commercial purposes, as long as you attribute Queensland Clinical Guidelines, Queensland Health and abide by the licence terms. You may not alter or adapt the work in any way. To view a copy of this licence, visit</w:t>
      </w:r>
      <w:r w:rsidR="008125DD">
        <w:rPr>
          <w:sz w:val="14"/>
          <w:szCs w:val="14"/>
        </w:rPr>
        <w:t xml:space="preserve"> </w:t>
      </w:r>
      <w:hyperlink r:id="rId14" w:history="1">
        <w:r w:rsidR="008125DD" w:rsidRPr="0092582D">
          <w:rPr>
            <w:rStyle w:val="Hyperlink"/>
            <w:sz w:val="14"/>
            <w:szCs w:val="14"/>
          </w:rPr>
          <w:t>https://creativecommons.org/licenses/by-nc-nd/4.0/deed.en</w:t>
        </w:r>
      </w:hyperlink>
      <w:r w:rsidR="008125DD">
        <w:rPr>
          <w:sz w:val="14"/>
          <w:szCs w:val="14"/>
        </w:rPr>
        <w:t xml:space="preserve"> </w:t>
      </w:r>
    </w:p>
    <w:p w14:paraId="0591B076" w14:textId="7AF366E6" w:rsidR="00893C43" w:rsidRDefault="001917FD">
      <w:pPr>
        <w:rPr>
          <w:b/>
        </w:rPr>
      </w:pPr>
      <w:r>
        <w:rPr>
          <w:sz w:val="14"/>
          <w:szCs w:val="14"/>
        </w:rPr>
        <w:t xml:space="preserve">For further information, contact Queensland Clinical Guidelines, RBWH Post Office, Herston Qld 4029, email </w:t>
      </w:r>
      <w:hyperlink r:id="rId15" w:history="1">
        <w:r>
          <w:rPr>
            <w:rStyle w:val="Hyperlink"/>
            <w:rFonts w:cs="Arial"/>
            <w:sz w:val="14"/>
            <w:szCs w:val="14"/>
          </w:rPr>
          <w:t>Guidelines@health.qld.gov.au</w:t>
        </w:r>
      </w:hyperlink>
      <w:r>
        <w:rPr>
          <w:sz w:val="14"/>
          <w:szCs w:val="14"/>
        </w:rPr>
        <w:t>,. For permissions beyond the scope of this licence, contact: Intellectual Property Officer, Queensland Health, GPO Box 48, Brisbane Qld 4001, email ip_officer@health.qld.gov.au, phone (07) 3234 1479.</w:t>
      </w:r>
      <w:r w:rsidR="00893C43">
        <w:br w:type="page"/>
      </w:r>
    </w:p>
    <w:p w14:paraId="1E7E6D97" w14:textId="77777777" w:rsidR="0097549D" w:rsidRDefault="001917FD">
      <w:pPr>
        <w:pStyle w:val="Heading0-notinTOC"/>
      </w:pPr>
      <w:r>
        <w:lastRenderedPageBreak/>
        <w:t>Table of Contents</w:t>
      </w:r>
    </w:p>
    <w:p w14:paraId="6BD7191A" w14:textId="00C8ACB9" w:rsidR="006D4675" w:rsidRDefault="00F52E52">
      <w:pPr>
        <w:pStyle w:val="TOC1"/>
        <w:rPr>
          <w:rFonts w:asciiTheme="minorHAnsi" w:eastAsiaTheme="minorEastAsia" w:hAnsiTheme="minorHAnsi" w:cstheme="minorBidi"/>
          <w:sz w:val="22"/>
          <w:szCs w:val="22"/>
        </w:rPr>
      </w:pPr>
      <w:r>
        <w:rPr>
          <w:sz w:val="17"/>
        </w:rPr>
        <w:fldChar w:fldCharType="begin"/>
      </w:r>
      <w:r>
        <w:rPr>
          <w:sz w:val="17"/>
        </w:rPr>
        <w:instrText xml:space="preserve"> TOC \o "2-3" \h \z \t "Heading 1,1,Heading 0,1,Heading - Not Numbered,1,Green Heading - not numbered,1,Heading - not numbered 12pt,1,Unit,1,Style3,1,CPAP 1,1,Reading,1,Heading,1" </w:instrText>
      </w:r>
      <w:r>
        <w:rPr>
          <w:sz w:val="17"/>
        </w:rPr>
        <w:fldChar w:fldCharType="separate"/>
      </w:r>
      <w:hyperlink w:anchor="_Toc43472012" w:history="1">
        <w:r w:rsidR="006D4675" w:rsidRPr="002713CE">
          <w:rPr>
            <w:rStyle w:val="Hyperlink"/>
          </w:rPr>
          <w:t>Abbreviations</w:t>
        </w:r>
        <w:r w:rsidR="006D4675">
          <w:rPr>
            <w:webHidden/>
          </w:rPr>
          <w:tab/>
        </w:r>
        <w:r w:rsidR="006D4675">
          <w:rPr>
            <w:webHidden/>
          </w:rPr>
          <w:fldChar w:fldCharType="begin"/>
        </w:r>
        <w:r w:rsidR="006D4675">
          <w:rPr>
            <w:webHidden/>
          </w:rPr>
          <w:instrText xml:space="preserve"> PAGEREF _Toc43472012 \h </w:instrText>
        </w:r>
        <w:r w:rsidR="006D4675">
          <w:rPr>
            <w:webHidden/>
          </w:rPr>
        </w:r>
        <w:r w:rsidR="006D4675">
          <w:rPr>
            <w:webHidden/>
          </w:rPr>
          <w:fldChar w:fldCharType="separate"/>
        </w:r>
        <w:r w:rsidR="006D4675">
          <w:rPr>
            <w:webHidden/>
          </w:rPr>
          <w:t>5</w:t>
        </w:r>
        <w:r w:rsidR="006D4675">
          <w:rPr>
            <w:webHidden/>
          </w:rPr>
          <w:fldChar w:fldCharType="end"/>
        </w:r>
      </w:hyperlink>
    </w:p>
    <w:p w14:paraId="35EADF73" w14:textId="6FAE3987" w:rsidR="006D4675" w:rsidRDefault="00B53C0B">
      <w:pPr>
        <w:pStyle w:val="TOC1"/>
        <w:rPr>
          <w:rFonts w:asciiTheme="minorHAnsi" w:eastAsiaTheme="minorEastAsia" w:hAnsiTheme="minorHAnsi" w:cstheme="minorBidi"/>
          <w:sz w:val="22"/>
          <w:szCs w:val="22"/>
        </w:rPr>
      </w:pPr>
      <w:hyperlink w:anchor="_Toc43472013" w:history="1">
        <w:r w:rsidR="006D4675" w:rsidRPr="002713CE">
          <w:rPr>
            <w:rStyle w:val="Hyperlink"/>
          </w:rPr>
          <w:t>Definitions</w:t>
        </w:r>
        <w:r w:rsidR="006D4675">
          <w:rPr>
            <w:webHidden/>
          </w:rPr>
          <w:tab/>
        </w:r>
        <w:r w:rsidR="006D4675">
          <w:rPr>
            <w:webHidden/>
          </w:rPr>
          <w:fldChar w:fldCharType="begin"/>
        </w:r>
        <w:r w:rsidR="006D4675">
          <w:rPr>
            <w:webHidden/>
          </w:rPr>
          <w:instrText xml:space="preserve"> PAGEREF _Toc43472013 \h </w:instrText>
        </w:r>
        <w:r w:rsidR="006D4675">
          <w:rPr>
            <w:webHidden/>
          </w:rPr>
        </w:r>
        <w:r w:rsidR="006D4675">
          <w:rPr>
            <w:webHidden/>
          </w:rPr>
          <w:fldChar w:fldCharType="separate"/>
        </w:r>
        <w:r w:rsidR="006D4675">
          <w:rPr>
            <w:webHidden/>
          </w:rPr>
          <w:t>6</w:t>
        </w:r>
        <w:r w:rsidR="006D4675">
          <w:rPr>
            <w:webHidden/>
          </w:rPr>
          <w:fldChar w:fldCharType="end"/>
        </w:r>
      </w:hyperlink>
    </w:p>
    <w:p w14:paraId="0E8B12ED" w14:textId="68299A07" w:rsidR="006D4675" w:rsidRDefault="00B53C0B">
      <w:pPr>
        <w:pStyle w:val="TOC1"/>
        <w:rPr>
          <w:rFonts w:asciiTheme="minorHAnsi" w:eastAsiaTheme="minorEastAsia" w:hAnsiTheme="minorHAnsi" w:cstheme="minorBidi"/>
          <w:sz w:val="22"/>
          <w:szCs w:val="22"/>
        </w:rPr>
      </w:pPr>
      <w:hyperlink w:anchor="_Toc43472014" w:history="1">
        <w:r w:rsidR="006D4675" w:rsidRPr="002713CE">
          <w:rPr>
            <w:rStyle w:val="Hyperlink"/>
          </w:rPr>
          <w:t>Definitions (continued)</w:t>
        </w:r>
        <w:r w:rsidR="006D4675">
          <w:rPr>
            <w:webHidden/>
          </w:rPr>
          <w:tab/>
        </w:r>
        <w:r w:rsidR="006D4675">
          <w:rPr>
            <w:webHidden/>
          </w:rPr>
          <w:fldChar w:fldCharType="begin"/>
        </w:r>
        <w:r w:rsidR="006D4675">
          <w:rPr>
            <w:webHidden/>
          </w:rPr>
          <w:instrText xml:space="preserve"> PAGEREF _Toc43472014 \h </w:instrText>
        </w:r>
        <w:r w:rsidR="006D4675">
          <w:rPr>
            <w:webHidden/>
          </w:rPr>
        </w:r>
        <w:r w:rsidR="006D4675">
          <w:rPr>
            <w:webHidden/>
          </w:rPr>
          <w:fldChar w:fldCharType="separate"/>
        </w:r>
        <w:r w:rsidR="006D4675">
          <w:rPr>
            <w:webHidden/>
          </w:rPr>
          <w:t>7</w:t>
        </w:r>
        <w:r w:rsidR="006D4675">
          <w:rPr>
            <w:webHidden/>
          </w:rPr>
          <w:fldChar w:fldCharType="end"/>
        </w:r>
      </w:hyperlink>
    </w:p>
    <w:p w14:paraId="0861C0E7" w14:textId="01588E15" w:rsidR="006D4675" w:rsidRDefault="00B53C0B">
      <w:pPr>
        <w:pStyle w:val="TOC1"/>
        <w:rPr>
          <w:rFonts w:asciiTheme="minorHAnsi" w:eastAsiaTheme="minorEastAsia" w:hAnsiTheme="minorHAnsi" w:cstheme="minorBidi"/>
          <w:sz w:val="22"/>
          <w:szCs w:val="22"/>
        </w:rPr>
      </w:pPr>
      <w:hyperlink w:anchor="_Toc43472015" w:history="1">
        <w:r w:rsidR="006D4675" w:rsidRPr="002713CE">
          <w:rPr>
            <w:rStyle w:val="Hyperlink"/>
          </w:rPr>
          <w:t>Overview</w:t>
        </w:r>
        <w:r w:rsidR="006D4675">
          <w:rPr>
            <w:webHidden/>
          </w:rPr>
          <w:tab/>
        </w:r>
        <w:r w:rsidR="006D4675">
          <w:rPr>
            <w:webHidden/>
          </w:rPr>
          <w:fldChar w:fldCharType="begin"/>
        </w:r>
        <w:r w:rsidR="006D4675">
          <w:rPr>
            <w:webHidden/>
          </w:rPr>
          <w:instrText xml:space="preserve"> PAGEREF _Toc43472015 \h </w:instrText>
        </w:r>
        <w:r w:rsidR="006D4675">
          <w:rPr>
            <w:webHidden/>
          </w:rPr>
        </w:r>
        <w:r w:rsidR="006D4675">
          <w:rPr>
            <w:webHidden/>
          </w:rPr>
          <w:fldChar w:fldCharType="separate"/>
        </w:r>
        <w:r w:rsidR="006D4675">
          <w:rPr>
            <w:webHidden/>
          </w:rPr>
          <w:t>8</w:t>
        </w:r>
        <w:r w:rsidR="006D4675">
          <w:rPr>
            <w:webHidden/>
          </w:rPr>
          <w:fldChar w:fldCharType="end"/>
        </w:r>
      </w:hyperlink>
    </w:p>
    <w:p w14:paraId="2932173D" w14:textId="0A259F2E" w:rsidR="006D4675" w:rsidRDefault="00B53C0B">
      <w:pPr>
        <w:pStyle w:val="TOC1"/>
        <w:rPr>
          <w:rFonts w:asciiTheme="minorHAnsi" w:eastAsiaTheme="minorEastAsia" w:hAnsiTheme="minorHAnsi" w:cstheme="minorBidi"/>
          <w:sz w:val="22"/>
          <w:szCs w:val="22"/>
        </w:rPr>
      </w:pPr>
      <w:hyperlink w:anchor="_Toc43472016" w:history="1">
        <w:r w:rsidR="006D4675" w:rsidRPr="002713CE">
          <w:rPr>
            <w:rStyle w:val="Hyperlink"/>
          </w:rPr>
          <w:t>How to use this response booklet</w:t>
        </w:r>
        <w:r w:rsidR="006D4675">
          <w:rPr>
            <w:webHidden/>
          </w:rPr>
          <w:tab/>
        </w:r>
        <w:r w:rsidR="006D4675">
          <w:rPr>
            <w:webHidden/>
          </w:rPr>
          <w:fldChar w:fldCharType="begin"/>
        </w:r>
        <w:r w:rsidR="006D4675">
          <w:rPr>
            <w:webHidden/>
          </w:rPr>
          <w:instrText xml:space="preserve"> PAGEREF _Toc43472016 \h </w:instrText>
        </w:r>
        <w:r w:rsidR="006D4675">
          <w:rPr>
            <w:webHidden/>
          </w:rPr>
        </w:r>
        <w:r w:rsidR="006D4675">
          <w:rPr>
            <w:webHidden/>
          </w:rPr>
          <w:fldChar w:fldCharType="separate"/>
        </w:r>
        <w:r w:rsidR="006D4675">
          <w:rPr>
            <w:webHidden/>
          </w:rPr>
          <w:t>8</w:t>
        </w:r>
        <w:r w:rsidR="006D4675">
          <w:rPr>
            <w:webHidden/>
          </w:rPr>
          <w:fldChar w:fldCharType="end"/>
        </w:r>
      </w:hyperlink>
    </w:p>
    <w:p w14:paraId="01B25748" w14:textId="061DC7DA" w:rsidR="006D4675" w:rsidRDefault="00B53C0B">
      <w:pPr>
        <w:pStyle w:val="TOC1"/>
        <w:rPr>
          <w:rFonts w:asciiTheme="minorHAnsi" w:eastAsiaTheme="minorEastAsia" w:hAnsiTheme="minorHAnsi" w:cstheme="minorBidi"/>
          <w:sz w:val="22"/>
          <w:szCs w:val="22"/>
        </w:rPr>
      </w:pPr>
      <w:hyperlink w:anchor="_Toc43472017" w:history="1">
        <w:r w:rsidR="006D4675" w:rsidRPr="002713CE">
          <w:rPr>
            <w:rStyle w:val="Hyperlink"/>
          </w:rPr>
          <w:t>Resources required to complete the package</w:t>
        </w:r>
        <w:r w:rsidR="006D4675">
          <w:rPr>
            <w:webHidden/>
          </w:rPr>
          <w:tab/>
        </w:r>
        <w:r w:rsidR="006D4675">
          <w:rPr>
            <w:webHidden/>
          </w:rPr>
          <w:fldChar w:fldCharType="begin"/>
        </w:r>
        <w:r w:rsidR="006D4675">
          <w:rPr>
            <w:webHidden/>
          </w:rPr>
          <w:instrText xml:space="preserve"> PAGEREF _Toc43472017 \h </w:instrText>
        </w:r>
        <w:r w:rsidR="006D4675">
          <w:rPr>
            <w:webHidden/>
          </w:rPr>
        </w:r>
        <w:r w:rsidR="006D4675">
          <w:rPr>
            <w:webHidden/>
          </w:rPr>
          <w:fldChar w:fldCharType="separate"/>
        </w:r>
        <w:r w:rsidR="006D4675">
          <w:rPr>
            <w:webHidden/>
          </w:rPr>
          <w:t>8</w:t>
        </w:r>
        <w:r w:rsidR="006D4675">
          <w:rPr>
            <w:webHidden/>
          </w:rPr>
          <w:fldChar w:fldCharType="end"/>
        </w:r>
      </w:hyperlink>
    </w:p>
    <w:p w14:paraId="31CB09A6" w14:textId="6B2C1F05" w:rsidR="006D4675" w:rsidRDefault="00B53C0B">
      <w:pPr>
        <w:pStyle w:val="TOC1"/>
        <w:rPr>
          <w:rFonts w:asciiTheme="minorHAnsi" w:eastAsiaTheme="minorEastAsia" w:hAnsiTheme="minorHAnsi" w:cstheme="minorBidi"/>
          <w:sz w:val="22"/>
          <w:szCs w:val="22"/>
        </w:rPr>
      </w:pPr>
      <w:hyperlink w:anchor="_Toc43472018" w:history="1">
        <w:r w:rsidR="006D4675" w:rsidRPr="002713CE">
          <w:rPr>
            <w:rStyle w:val="Hyperlink"/>
          </w:rPr>
          <w:t>Units of study</w:t>
        </w:r>
        <w:r w:rsidR="006D4675">
          <w:rPr>
            <w:webHidden/>
          </w:rPr>
          <w:tab/>
        </w:r>
        <w:r w:rsidR="006D4675">
          <w:rPr>
            <w:webHidden/>
          </w:rPr>
          <w:fldChar w:fldCharType="begin"/>
        </w:r>
        <w:r w:rsidR="006D4675">
          <w:rPr>
            <w:webHidden/>
          </w:rPr>
          <w:instrText xml:space="preserve"> PAGEREF _Toc43472018 \h </w:instrText>
        </w:r>
        <w:r w:rsidR="006D4675">
          <w:rPr>
            <w:webHidden/>
          </w:rPr>
        </w:r>
        <w:r w:rsidR="006D4675">
          <w:rPr>
            <w:webHidden/>
          </w:rPr>
          <w:fldChar w:fldCharType="separate"/>
        </w:r>
        <w:r w:rsidR="006D4675">
          <w:rPr>
            <w:webHidden/>
          </w:rPr>
          <w:t>8</w:t>
        </w:r>
        <w:r w:rsidR="006D4675">
          <w:rPr>
            <w:webHidden/>
          </w:rPr>
          <w:fldChar w:fldCharType="end"/>
        </w:r>
      </w:hyperlink>
    </w:p>
    <w:p w14:paraId="553DEA64" w14:textId="76192903" w:rsidR="006D4675" w:rsidRDefault="00B53C0B">
      <w:pPr>
        <w:pStyle w:val="TOC1"/>
        <w:rPr>
          <w:rFonts w:asciiTheme="minorHAnsi" w:eastAsiaTheme="minorEastAsia" w:hAnsiTheme="minorHAnsi" w:cstheme="minorBidi"/>
          <w:sz w:val="22"/>
          <w:szCs w:val="22"/>
        </w:rPr>
      </w:pPr>
      <w:hyperlink w:anchor="_Toc43472019" w:history="1">
        <w:r w:rsidR="006D4675" w:rsidRPr="002713CE">
          <w:rPr>
            <w:rStyle w:val="Hyperlink"/>
          </w:rPr>
          <w:t>Assessment</w:t>
        </w:r>
        <w:r w:rsidR="006D4675">
          <w:rPr>
            <w:webHidden/>
          </w:rPr>
          <w:tab/>
        </w:r>
        <w:r w:rsidR="006D4675">
          <w:rPr>
            <w:webHidden/>
          </w:rPr>
          <w:fldChar w:fldCharType="begin"/>
        </w:r>
        <w:r w:rsidR="006D4675">
          <w:rPr>
            <w:webHidden/>
          </w:rPr>
          <w:instrText xml:space="preserve"> PAGEREF _Toc43472019 \h </w:instrText>
        </w:r>
        <w:r w:rsidR="006D4675">
          <w:rPr>
            <w:webHidden/>
          </w:rPr>
        </w:r>
        <w:r w:rsidR="006D4675">
          <w:rPr>
            <w:webHidden/>
          </w:rPr>
          <w:fldChar w:fldCharType="separate"/>
        </w:r>
        <w:r w:rsidR="006D4675">
          <w:rPr>
            <w:webHidden/>
          </w:rPr>
          <w:t>8</w:t>
        </w:r>
        <w:r w:rsidR="006D4675">
          <w:rPr>
            <w:webHidden/>
          </w:rPr>
          <w:fldChar w:fldCharType="end"/>
        </w:r>
      </w:hyperlink>
    </w:p>
    <w:p w14:paraId="4355DAF1" w14:textId="68D73AB0" w:rsidR="006D4675" w:rsidRDefault="00B53C0B">
      <w:pPr>
        <w:pStyle w:val="TOC1"/>
        <w:tabs>
          <w:tab w:val="left" w:pos="880"/>
        </w:tabs>
        <w:rPr>
          <w:rFonts w:asciiTheme="minorHAnsi" w:eastAsiaTheme="minorEastAsia" w:hAnsiTheme="minorHAnsi" w:cstheme="minorBidi"/>
          <w:sz w:val="22"/>
          <w:szCs w:val="22"/>
        </w:rPr>
      </w:pPr>
      <w:hyperlink w:anchor="_Toc43472020" w:history="1">
        <w:r w:rsidR="006D4675" w:rsidRPr="002713CE">
          <w:rPr>
            <w:rStyle w:val="Hyperlink"/>
            <w:rFonts w:ascii="Arial Bold" w:hAnsi="Arial Bold"/>
          </w:rPr>
          <w:t>Unit 1.</w:t>
        </w:r>
        <w:r w:rsidR="006D4675">
          <w:rPr>
            <w:rFonts w:asciiTheme="minorHAnsi" w:eastAsiaTheme="minorEastAsia" w:hAnsiTheme="minorHAnsi" w:cstheme="minorBidi"/>
            <w:sz w:val="22"/>
            <w:szCs w:val="22"/>
          </w:rPr>
          <w:tab/>
        </w:r>
        <w:r w:rsidR="006D4675" w:rsidRPr="002713CE">
          <w:rPr>
            <w:rStyle w:val="Hyperlink"/>
          </w:rPr>
          <w:t>Physiology of respiratory distress of the newborn</w:t>
        </w:r>
        <w:r w:rsidR="006D4675">
          <w:rPr>
            <w:webHidden/>
          </w:rPr>
          <w:tab/>
        </w:r>
        <w:r w:rsidR="006D4675">
          <w:rPr>
            <w:webHidden/>
          </w:rPr>
          <w:fldChar w:fldCharType="begin"/>
        </w:r>
        <w:r w:rsidR="006D4675">
          <w:rPr>
            <w:webHidden/>
          </w:rPr>
          <w:instrText xml:space="preserve"> PAGEREF _Toc43472020 \h </w:instrText>
        </w:r>
        <w:r w:rsidR="006D4675">
          <w:rPr>
            <w:webHidden/>
          </w:rPr>
        </w:r>
        <w:r w:rsidR="006D4675">
          <w:rPr>
            <w:webHidden/>
          </w:rPr>
          <w:fldChar w:fldCharType="separate"/>
        </w:r>
        <w:r w:rsidR="006D4675">
          <w:rPr>
            <w:webHidden/>
          </w:rPr>
          <w:t>9</w:t>
        </w:r>
        <w:r w:rsidR="006D4675">
          <w:rPr>
            <w:webHidden/>
          </w:rPr>
          <w:fldChar w:fldCharType="end"/>
        </w:r>
      </w:hyperlink>
    </w:p>
    <w:p w14:paraId="4FBD1682" w14:textId="4E84777A" w:rsidR="006D4675" w:rsidRDefault="00B53C0B">
      <w:pPr>
        <w:pStyle w:val="TOC2"/>
        <w:tabs>
          <w:tab w:val="left" w:pos="1540"/>
        </w:tabs>
        <w:rPr>
          <w:rFonts w:asciiTheme="minorHAnsi" w:eastAsiaTheme="minorEastAsia" w:hAnsiTheme="minorHAnsi" w:cstheme="minorBidi"/>
          <w:noProof/>
          <w:sz w:val="22"/>
          <w:szCs w:val="22"/>
        </w:rPr>
      </w:pPr>
      <w:hyperlink w:anchor="_Toc43472021" w:history="1">
        <w:r w:rsidR="006D4675" w:rsidRPr="002713CE">
          <w:rPr>
            <w:rStyle w:val="Hyperlink"/>
            <w:b/>
            <w:noProof/>
          </w:rPr>
          <w:t>Activity 1.1</w:t>
        </w:r>
        <w:r w:rsidR="006D4675">
          <w:rPr>
            <w:rFonts w:asciiTheme="minorHAnsi" w:eastAsiaTheme="minorEastAsia" w:hAnsiTheme="minorHAnsi" w:cstheme="minorBidi"/>
            <w:noProof/>
            <w:sz w:val="22"/>
            <w:szCs w:val="22"/>
          </w:rPr>
          <w:tab/>
        </w:r>
        <w:r w:rsidR="006D4675" w:rsidRPr="002713CE">
          <w:rPr>
            <w:rStyle w:val="Hyperlink"/>
            <w:noProof/>
          </w:rPr>
          <w:t>Respiratory distress</w:t>
        </w:r>
        <w:r w:rsidR="006D4675">
          <w:rPr>
            <w:noProof/>
            <w:webHidden/>
          </w:rPr>
          <w:tab/>
        </w:r>
        <w:r w:rsidR="006D4675">
          <w:rPr>
            <w:noProof/>
            <w:webHidden/>
          </w:rPr>
          <w:fldChar w:fldCharType="begin"/>
        </w:r>
        <w:r w:rsidR="006D4675">
          <w:rPr>
            <w:noProof/>
            <w:webHidden/>
          </w:rPr>
          <w:instrText xml:space="preserve"> PAGEREF _Toc43472021 \h </w:instrText>
        </w:r>
        <w:r w:rsidR="006D4675">
          <w:rPr>
            <w:noProof/>
            <w:webHidden/>
          </w:rPr>
        </w:r>
        <w:r w:rsidR="006D4675">
          <w:rPr>
            <w:noProof/>
            <w:webHidden/>
          </w:rPr>
          <w:fldChar w:fldCharType="separate"/>
        </w:r>
        <w:r w:rsidR="006D4675">
          <w:rPr>
            <w:noProof/>
            <w:webHidden/>
          </w:rPr>
          <w:t>9</w:t>
        </w:r>
        <w:r w:rsidR="006D4675">
          <w:rPr>
            <w:noProof/>
            <w:webHidden/>
          </w:rPr>
          <w:fldChar w:fldCharType="end"/>
        </w:r>
      </w:hyperlink>
    </w:p>
    <w:p w14:paraId="24155398" w14:textId="133C39E5" w:rsidR="006D4675" w:rsidRDefault="00B53C0B">
      <w:pPr>
        <w:pStyle w:val="TOC3"/>
        <w:tabs>
          <w:tab w:val="left" w:pos="2504"/>
        </w:tabs>
        <w:rPr>
          <w:rFonts w:asciiTheme="minorHAnsi" w:eastAsiaTheme="minorEastAsia" w:hAnsiTheme="minorHAnsi" w:cstheme="minorBidi"/>
          <w:noProof/>
          <w:sz w:val="22"/>
          <w:szCs w:val="22"/>
        </w:rPr>
      </w:pPr>
      <w:hyperlink w:anchor="_Toc43472022" w:history="1">
        <w:r w:rsidR="006D4675" w:rsidRPr="002713CE">
          <w:rPr>
            <w:rStyle w:val="Hyperlink"/>
            <w:noProof/>
          </w:rPr>
          <w:t>Activity Response 1.1.a</w:t>
        </w:r>
        <w:r w:rsidR="006D4675">
          <w:rPr>
            <w:rFonts w:asciiTheme="minorHAnsi" w:eastAsiaTheme="minorEastAsia" w:hAnsiTheme="minorHAnsi" w:cstheme="minorBidi"/>
            <w:noProof/>
            <w:sz w:val="22"/>
            <w:szCs w:val="22"/>
          </w:rPr>
          <w:tab/>
        </w:r>
        <w:r w:rsidR="006D4675" w:rsidRPr="002713CE">
          <w:rPr>
            <w:rStyle w:val="Hyperlink"/>
            <w:noProof/>
          </w:rPr>
          <w:t>Signs of respiratory distress</w:t>
        </w:r>
        <w:r w:rsidR="006D4675">
          <w:rPr>
            <w:noProof/>
            <w:webHidden/>
          </w:rPr>
          <w:tab/>
        </w:r>
        <w:r w:rsidR="006D4675">
          <w:rPr>
            <w:noProof/>
            <w:webHidden/>
          </w:rPr>
          <w:fldChar w:fldCharType="begin"/>
        </w:r>
        <w:r w:rsidR="006D4675">
          <w:rPr>
            <w:noProof/>
            <w:webHidden/>
          </w:rPr>
          <w:instrText xml:space="preserve"> PAGEREF _Toc43472022 \h </w:instrText>
        </w:r>
        <w:r w:rsidR="006D4675">
          <w:rPr>
            <w:noProof/>
            <w:webHidden/>
          </w:rPr>
        </w:r>
        <w:r w:rsidR="006D4675">
          <w:rPr>
            <w:noProof/>
            <w:webHidden/>
          </w:rPr>
          <w:fldChar w:fldCharType="separate"/>
        </w:r>
        <w:r w:rsidR="006D4675">
          <w:rPr>
            <w:noProof/>
            <w:webHidden/>
          </w:rPr>
          <w:t>9</w:t>
        </w:r>
        <w:r w:rsidR="006D4675">
          <w:rPr>
            <w:noProof/>
            <w:webHidden/>
          </w:rPr>
          <w:fldChar w:fldCharType="end"/>
        </w:r>
      </w:hyperlink>
    </w:p>
    <w:p w14:paraId="6134A3F1" w14:textId="1BEDADB3" w:rsidR="006D4675" w:rsidRDefault="00B53C0B">
      <w:pPr>
        <w:pStyle w:val="TOC3"/>
        <w:tabs>
          <w:tab w:val="left" w:pos="2504"/>
        </w:tabs>
        <w:rPr>
          <w:rFonts w:asciiTheme="minorHAnsi" w:eastAsiaTheme="minorEastAsia" w:hAnsiTheme="minorHAnsi" w:cstheme="minorBidi"/>
          <w:noProof/>
          <w:sz w:val="22"/>
          <w:szCs w:val="22"/>
        </w:rPr>
      </w:pPr>
      <w:hyperlink w:anchor="_Toc43472023" w:history="1">
        <w:r w:rsidR="006D4675" w:rsidRPr="002713CE">
          <w:rPr>
            <w:rStyle w:val="Hyperlink"/>
            <w:noProof/>
          </w:rPr>
          <w:t>Activity Response 1.1.b</w:t>
        </w:r>
        <w:r w:rsidR="006D4675">
          <w:rPr>
            <w:rFonts w:asciiTheme="minorHAnsi" w:eastAsiaTheme="minorEastAsia" w:hAnsiTheme="minorHAnsi" w:cstheme="minorBidi"/>
            <w:noProof/>
            <w:sz w:val="22"/>
            <w:szCs w:val="22"/>
          </w:rPr>
          <w:tab/>
        </w:r>
        <w:r w:rsidR="006D4675" w:rsidRPr="002713CE">
          <w:rPr>
            <w:rStyle w:val="Hyperlink"/>
            <w:noProof/>
          </w:rPr>
          <w:t>Causes and pathophysiology of respiratory distress</w:t>
        </w:r>
        <w:r w:rsidR="006D4675">
          <w:rPr>
            <w:noProof/>
            <w:webHidden/>
          </w:rPr>
          <w:tab/>
        </w:r>
        <w:r w:rsidR="006D4675">
          <w:rPr>
            <w:noProof/>
            <w:webHidden/>
          </w:rPr>
          <w:fldChar w:fldCharType="begin"/>
        </w:r>
        <w:r w:rsidR="006D4675">
          <w:rPr>
            <w:noProof/>
            <w:webHidden/>
          </w:rPr>
          <w:instrText xml:space="preserve"> PAGEREF _Toc43472023 \h </w:instrText>
        </w:r>
        <w:r w:rsidR="006D4675">
          <w:rPr>
            <w:noProof/>
            <w:webHidden/>
          </w:rPr>
        </w:r>
        <w:r w:rsidR="006D4675">
          <w:rPr>
            <w:noProof/>
            <w:webHidden/>
          </w:rPr>
          <w:fldChar w:fldCharType="separate"/>
        </w:r>
        <w:r w:rsidR="006D4675">
          <w:rPr>
            <w:noProof/>
            <w:webHidden/>
          </w:rPr>
          <w:t>10</w:t>
        </w:r>
        <w:r w:rsidR="006D4675">
          <w:rPr>
            <w:noProof/>
            <w:webHidden/>
          </w:rPr>
          <w:fldChar w:fldCharType="end"/>
        </w:r>
      </w:hyperlink>
    </w:p>
    <w:p w14:paraId="3B823775" w14:textId="64D1D1D8" w:rsidR="006D4675" w:rsidRDefault="00B53C0B">
      <w:pPr>
        <w:pStyle w:val="TOC1"/>
        <w:tabs>
          <w:tab w:val="left" w:pos="880"/>
        </w:tabs>
        <w:rPr>
          <w:rFonts w:asciiTheme="minorHAnsi" w:eastAsiaTheme="minorEastAsia" w:hAnsiTheme="minorHAnsi" w:cstheme="minorBidi"/>
          <w:sz w:val="22"/>
          <w:szCs w:val="22"/>
        </w:rPr>
      </w:pPr>
      <w:hyperlink w:anchor="_Toc43472024" w:history="1">
        <w:r w:rsidR="006D4675" w:rsidRPr="002713CE">
          <w:rPr>
            <w:rStyle w:val="Hyperlink"/>
            <w:rFonts w:ascii="Arial Bold" w:hAnsi="Arial Bold"/>
          </w:rPr>
          <w:t>Unit 2.</w:t>
        </w:r>
        <w:r w:rsidR="006D4675">
          <w:rPr>
            <w:rFonts w:asciiTheme="minorHAnsi" w:eastAsiaTheme="minorEastAsia" w:hAnsiTheme="minorHAnsi" w:cstheme="minorBidi"/>
            <w:sz w:val="22"/>
            <w:szCs w:val="22"/>
          </w:rPr>
          <w:tab/>
        </w:r>
        <w:r w:rsidR="006D4675" w:rsidRPr="002713CE">
          <w:rPr>
            <w:rStyle w:val="Hyperlink"/>
          </w:rPr>
          <w:t>Continuous positive airway pressure (CPAP)</w:t>
        </w:r>
        <w:r w:rsidR="006D4675">
          <w:rPr>
            <w:webHidden/>
          </w:rPr>
          <w:tab/>
        </w:r>
        <w:r w:rsidR="006D4675">
          <w:rPr>
            <w:webHidden/>
          </w:rPr>
          <w:fldChar w:fldCharType="begin"/>
        </w:r>
        <w:r w:rsidR="006D4675">
          <w:rPr>
            <w:webHidden/>
          </w:rPr>
          <w:instrText xml:space="preserve"> PAGEREF _Toc43472024 \h </w:instrText>
        </w:r>
        <w:r w:rsidR="006D4675">
          <w:rPr>
            <w:webHidden/>
          </w:rPr>
        </w:r>
        <w:r w:rsidR="006D4675">
          <w:rPr>
            <w:webHidden/>
          </w:rPr>
          <w:fldChar w:fldCharType="separate"/>
        </w:r>
        <w:r w:rsidR="006D4675">
          <w:rPr>
            <w:webHidden/>
          </w:rPr>
          <w:t>11</w:t>
        </w:r>
        <w:r w:rsidR="006D4675">
          <w:rPr>
            <w:webHidden/>
          </w:rPr>
          <w:fldChar w:fldCharType="end"/>
        </w:r>
      </w:hyperlink>
    </w:p>
    <w:p w14:paraId="0D96545B" w14:textId="69B1396C" w:rsidR="006D4675" w:rsidRDefault="00B53C0B">
      <w:pPr>
        <w:pStyle w:val="TOC2"/>
        <w:tabs>
          <w:tab w:val="left" w:pos="1540"/>
        </w:tabs>
        <w:rPr>
          <w:rFonts w:asciiTheme="minorHAnsi" w:eastAsiaTheme="minorEastAsia" w:hAnsiTheme="minorHAnsi" w:cstheme="minorBidi"/>
          <w:noProof/>
          <w:sz w:val="22"/>
          <w:szCs w:val="22"/>
        </w:rPr>
      </w:pPr>
      <w:hyperlink w:anchor="_Toc43472025" w:history="1">
        <w:r w:rsidR="006D4675" w:rsidRPr="002713CE">
          <w:rPr>
            <w:rStyle w:val="Hyperlink"/>
            <w:b/>
            <w:noProof/>
          </w:rPr>
          <w:t>Activity 2.1</w:t>
        </w:r>
        <w:r w:rsidR="006D4675">
          <w:rPr>
            <w:rFonts w:asciiTheme="minorHAnsi" w:eastAsiaTheme="minorEastAsia" w:hAnsiTheme="minorHAnsi" w:cstheme="minorBidi"/>
            <w:noProof/>
            <w:sz w:val="22"/>
            <w:szCs w:val="22"/>
          </w:rPr>
          <w:tab/>
        </w:r>
        <w:r w:rsidR="006D4675" w:rsidRPr="002713CE">
          <w:rPr>
            <w:rStyle w:val="Hyperlink"/>
            <w:noProof/>
          </w:rPr>
          <w:t>CPAP physiology</w:t>
        </w:r>
        <w:r w:rsidR="006D4675">
          <w:rPr>
            <w:noProof/>
            <w:webHidden/>
          </w:rPr>
          <w:tab/>
        </w:r>
        <w:r w:rsidR="006D4675">
          <w:rPr>
            <w:noProof/>
            <w:webHidden/>
          </w:rPr>
          <w:fldChar w:fldCharType="begin"/>
        </w:r>
        <w:r w:rsidR="006D4675">
          <w:rPr>
            <w:noProof/>
            <w:webHidden/>
          </w:rPr>
          <w:instrText xml:space="preserve"> PAGEREF _Toc43472025 \h </w:instrText>
        </w:r>
        <w:r w:rsidR="006D4675">
          <w:rPr>
            <w:noProof/>
            <w:webHidden/>
          </w:rPr>
        </w:r>
        <w:r w:rsidR="006D4675">
          <w:rPr>
            <w:noProof/>
            <w:webHidden/>
          </w:rPr>
          <w:fldChar w:fldCharType="separate"/>
        </w:r>
        <w:r w:rsidR="006D4675">
          <w:rPr>
            <w:noProof/>
            <w:webHidden/>
          </w:rPr>
          <w:t>11</w:t>
        </w:r>
        <w:r w:rsidR="006D4675">
          <w:rPr>
            <w:noProof/>
            <w:webHidden/>
          </w:rPr>
          <w:fldChar w:fldCharType="end"/>
        </w:r>
      </w:hyperlink>
    </w:p>
    <w:p w14:paraId="5B2EDA29" w14:textId="094C2618" w:rsidR="006D4675" w:rsidRDefault="00B53C0B">
      <w:pPr>
        <w:pStyle w:val="TOC3"/>
        <w:tabs>
          <w:tab w:val="left" w:pos="2504"/>
        </w:tabs>
        <w:rPr>
          <w:rFonts w:asciiTheme="minorHAnsi" w:eastAsiaTheme="minorEastAsia" w:hAnsiTheme="minorHAnsi" w:cstheme="minorBidi"/>
          <w:noProof/>
          <w:sz w:val="22"/>
          <w:szCs w:val="22"/>
        </w:rPr>
      </w:pPr>
      <w:hyperlink w:anchor="_Toc43472026" w:history="1">
        <w:r w:rsidR="006D4675" w:rsidRPr="002713CE">
          <w:rPr>
            <w:rStyle w:val="Hyperlink"/>
            <w:noProof/>
          </w:rPr>
          <w:t>Activity Response 2.1.a</w:t>
        </w:r>
        <w:r w:rsidR="006D4675">
          <w:rPr>
            <w:rFonts w:asciiTheme="minorHAnsi" w:eastAsiaTheme="minorEastAsia" w:hAnsiTheme="minorHAnsi" w:cstheme="minorBidi"/>
            <w:noProof/>
            <w:sz w:val="22"/>
            <w:szCs w:val="22"/>
          </w:rPr>
          <w:tab/>
        </w:r>
        <w:r w:rsidR="006D4675" w:rsidRPr="002713CE">
          <w:rPr>
            <w:rStyle w:val="Hyperlink"/>
            <w:noProof/>
          </w:rPr>
          <w:t>Indications for CPAP</w:t>
        </w:r>
        <w:r w:rsidR="006D4675">
          <w:rPr>
            <w:noProof/>
            <w:webHidden/>
          </w:rPr>
          <w:tab/>
        </w:r>
        <w:r w:rsidR="006D4675">
          <w:rPr>
            <w:noProof/>
            <w:webHidden/>
          </w:rPr>
          <w:fldChar w:fldCharType="begin"/>
        </w:r>
        <w:r w:rsidR="006D4675">
          <w:rPr>
            <w:noProof/>
            <w:webHidden/>
          </w:rPr>
          <w:instrText xml:space="preserve"> PAGEREF _Toc43472026 \h </w:instrText>
        </w:r>
        <w:r w:rsidR="006D4675">
          <w:rPr>
            <w:noProof/>
            <w:webHidden/>
          </w:rPr>
        </w:r>
        <w:r w:rsidR="006D4675">
          <w:rPr>
            <w:noProof/>
            <w:webHidden/>
          </w:rPr>
          <w:fldChar w:fldCharType="separate"/>
        </w:r>
        <w:r w:rsidR="006D4675">
          <w:rPr>
            <w:noProof/>
            <w:webHidden/>
          </w:rPr>
          <w:t>11</w:t>
        </w:r>
        <w:r w:rsidR="006D4675">
          <w:rPr>
            <w:noProof/>
            <w:webHidden/>
          </w:rPr>
          <w:fldChar w:fldCharType="end"/>
        </w:r>
      </w:hyperlink>
    </w:p>
    <w:p w14:paraId="2F742C17" w14:textId="614DBA96" w:rsidR="006D4675" w:rsidRDefault="00B53C0B">
      <w:pPr>
        <w:pStyle w:val="TOC3"/>
        <w:tabs>
          <w:tab w:val="left" w:pos="2504"/>
        </w:tabs>
        <w:rPr>
          <w:rFonts w:asciiTheme="minorHAnsi" w:eastAsiaTheme="minorEastAsia" w:hAnsiTheme="minorHAnsi" w:cstheme="minorBidi"/>
          <w:noProof/>
          <w:sz w:val="22"/>
          <w:szCs w:val="22"/>
        </w:rPr>
      </w:pPr>
      <w:hyperlink w:anchor="_Toc43472027" w:history="1">
        <w:r w:rsidR="006D4675" w:rsidRPr="002713CE">
          <w:rPr>
            <w:rStyle w:val="Hyperlink"/>
            <w:noProof/>
          </w:rPr>
          <w:t>Activity Response 2.1.b</w:t>
        </w:r>
        <w:r w:rsidR="006D4675">
          <w:rPr>
            <w:rFonts w:asciiTheme="minorHAnsi" w:eastAsiaTheme="minorEastAsia" w:hAnsiTheme="minorHAnsi" w:cstheme="minorBidi"/>
            <w:noProof/>
            <w:sz w:val="22"/>
            <w:szCs w:val="22"/>
          </w:rPr>
          <w:tab/>
        </w:r>
        <w:r w:rsidR="006D4675" w:rsidRPr="002713CE">
          <w:rPr>
            <w:rStyle w:val="Hyperlink"/>
            <w:noProof/>
          </w:rPr>
          <w:t>CPAP physiology</w:t>
        </w:r>
        <w:r w:rsidR="006D4675">
          <w:rPr>
            <w:noProof/>
            <w:webHidden/>
          </w:rPr>
          <w:tab/>
        </w:r>
        <w:r w:rsidR="006D4675">
          <w:rPr>
            <w:noProof/>
            <w:webHidden/>
          </w:rPr>
          <w:fldChar w:fldCharType="begin"/>
        </w:r>
        <w:r w:rsidR="006D4675">
          <w:rPr>
            <w:noProof/>
            <w:webHidden/>
          </w:rPr>
          <w:instrText xml:space="preserve"> PAGEREF _Toc43472027 \h </w:instrText>
        </w:r>
        <w:r w:rsidR="006D4675">
          <w:rPr>
            <w:noProof/>
            <w:webHidden/>
          </w:rPr>
        </w:r>
        <w:r w:rsidR="006D4675">
          <w:rPr>
            <w:noProof/>
            <w:webHidden/>
          </w:rPr>
          <w:fldChar w:fldCharType="separate"/>
        </w:r>
        <w:r w:rsidR="006D4675">
          <w:rPr>
            <w:noProof/>
            <w:webHidden/>
          </w:rPr>
          <w:t>11</w:t>
        </w:r>
        <w:r w:rsidR="006D4675">
          <w:rPr>
            <w:noProof/>
            <w:webHidden/>
          </w:rPr>
          <w:fldChar w:fldCharType="end"/>
        </w:r>
      </w:hyperlink>
    </w:p>
    <w:p w14:paraId="16CC35FD" w14:textId="4A78689A" w:rsidR="006D4675" w:rsidRDefault="00B53C0B">
      <w:pPr>
        <w:pStyle w:val="TOC1"/>
        <w:tabs>
          <w:tab w:val="left" w:pos="880"/>
        </w:tabs>
        <w:rPr>
          <w:rFonts w:asciiTheme="minorHAnsi" w:eastAsiaTheme="minorEastAsia" w:hAnsiTheme="minorHAnsi" w:cstheme="minorBidi"/>
          <w:sz w:val="22"/>
          <w:szCs w:val="22"/>
        </w:rPr>
      </w:pPr>
      <w:hyperlink w:anchor="_Toc43472028" w:history="1">
        <w:r w:rsidR="006D4675" w:rsidRPr="002713CE">
          <w:rPr>
            <w:rStyle w:val="Hyperlink"/>
            <w:rFonts w:ascii="Arial Bold" w:hAnsi="Arial Bold"/>
          </w:rPr>
          <w:t>Unit 3.</w:t>
        </w:r>
        <w:r w:rsidR="006D4675">
          <w:rPr>
            <w:rFonts w:asciiTheme="minorHAnsi" w:eastAsiaTheme="minorEastAsia" w:hAnsiTheme="minorHAnsi" w:cstheme="minorBidi"/>
            <w:sz w:val="22"/>
            <w:szCs w:val="22"/>
          </w:rPr>
          <w:tab/>
        </w:r>
        <w:r w:rsidR="006D4675" w:rsidRPr="002713CE">
          <w:rPr>
            <w:rStyle w:val="Hyperlink"/>
          </w:rPr>
          <w:t>CPAP Administration</w:t>
        </w:r>
        <w:r w:rsidR="006D4675">
          <w:rPr>
            <w:webHidden/>
          </w:rPr>
          <w:tab/>
        </w:r>
        <w:r w:rsidR="006D4675">
          <w:rPr>
            <w:webHidden/>
          </w:rPr>
          <w:fldChar w:fldCharType="begin"/>
        </w:r>
        <w:r w:rsidR="006D4675">
          <w:rPr>
            <w:webHidden/>
          </w:rPr>
          <w:instrText xml:space="preserve"> PAGEREF _Toc43472028 \h </w:instrText>
        </w:r>
        <w:r w:rsidR="006D4675">
          <w:rPr>
            <w:webHidden/>
          </w:rPr>
        </w:r>
        <w:r w:rsidR="006D4675">
          <w:rPr>
            <w:webHidden/>
          </w:rPr>
          <w:fldChar w:fldCharType="separate"/>
        </w:r>
        <w:r w:rsidR="006D4675">
          <w:rPr>
            <w:webHidden/>
          </w:rPr>
          <w:t>12</w:t>
        </w:r>
        <w:r w:rsidR="006D4675">
          <w:rPr>
            <w:webHidden/>
          </w:rPr>
          <w:fldChar w:fldCharType="end"/>
        </w:r>
      </w:hyperlink>
    </w:p>
    <w:p w14:paraId="333FF743" w14:textId="609F6982" w:rsidR="006D4675" w:rsidRDefault="00B53C0B">
      <w:pPr>
        <w:pStyle w:val="TOC2"/>
        <w:tabs>
          <w:tab w:val="left" w:pos="1540"/>
        </w:tabs>
        <w:rPr>
          <w:rFonts w:asciiTheme="minorHAnsi" w:eastAsiaTheme="minorEastAsia" w:hAnsiTheme="minorHAnsi" w:cstheme="minorBidi"/>
          <w:noProof/>
          <w:sz w:val="22"/>
          <w:szCs w:val="22"/>
        </w:rPr>
      </w:pPr>
      <w:hyperlink w:anchor="_Toc43472029" w:history="1">
        <w:r w:rsidR="006D4675" w:rsidRPr="002713CE">
          <w:rPr>
            <w:rStyle w:val="Hyperlink"/>
            <w:b/>
            <w:noProof/>
          </w:rPr>
          <w:t>Activity 3.1</w:t>
        </w:r>
        <w:r w:rsidR="006D4675">
          <w:rPr>
            <w:rFonts w:asciiTheme="minorHAnsi" w:eastAsiaTheme="minorEastAsia" w:hAnsiTheme="minorHAnsi" w:cstheme="minorBidi"/>
            <w:noProof/>
            <w:sz w:val="22"/>
            <w:szCs w:val="22"/>
          </w:rPr>
          <w:tab/>
        </w:r>
        <w:r w:rsidR="006D4675" w:rsidRPr="002713CE">
          <w:rPr>
            <w:rStyle w:val="Hyperlink"/>
            <w:noProof/>
          </w:rPr>
          <w:t>CPAP devices and interfaces</w:t>
        </w:r>
        <w:r w:rsidR="006D4675">
          <w:rPr>
            <w:noProof/>
            <w:webHidden/>
          </w:rPr>
          <w:tab/>
        </w:r>
        <w:r w:rsidR="006D4675">
          <w:rPr>
            <w:noProof/>
            <w:webHidden/>
          </w:rPr>
          <w:fldChar w:fldCharType="begin"/>
        </w:r>
        <w:r w:rsidR="006D4675">
          <w:rPr>
            <w:noProof/>
            <w:webHidden/>
          </w:rPr>
          <w:instrText xml:space="preserve"> PAGEREF _Toc43472029 \h </w:instrText>
        </w:r>
        <w:r w:rsidR="006D4675">
          <w:rPr>
            <w:noProof/>
            <w:webHidden/>
          </w:rPr>
        </w:r>
        <w:r w:rsidR="006D4675">
          <w:rPr>
            <w:noProof/>
            <w:webHidden/>
          </w:rPr>
          <w:fldChar w:fldCharType="separate"/>
        </w:r>
        <w:r w:rsidR="006D4675">
          <w:rPr>
            <w:noProof/>
            <w:webHidden/>
          </w:rPr>
          <w:t>12</w:t>
        </w:r>
        <w:r w:rsidR="006D4675">
          <w:rPr>
            <w:noProof/>
            <w:webHidden/>
          </w:rPr>
          <w:fldChar w:fldCharType="end"/>
        </w:r>
      </w:hyperlink>
    </w:p>
    <w:p w14:paraId="37FDA2B4" w14:textId="45A2B662" w:rsidR="006D4675" w:rsidRDefault="00B53C0B">
      <w:pPr>
        <w:pStyle w:val="TOC3"/>
        <w:tabs>
          <w:tab w:val="left" w:pos="2504"/>
        </w:tabs>
        <w:rPr>
          <w:rFonts w:asciiTheme="minorHAnsi" w:eastAsiaTheme="minorEastAsia" w:hAnsiTheme="minorHAnsi" w:cstheme="minorBidi"/>
          <w:noProof/>
          <w:sz w:val="22"/>
          <w:szCs w:val="22"/>
        </w:rPr>
      </w:pPr>
      <w:hyperlink w:anchor="_Toc43472030" w:history="1">
        <w:r w:rsidR="006D4675" w:rsidRPr="002713CE">
          <w:rPr>
            <w:rStyle w:val="Hyperlink"/>
            <w:noProof/>
          </w:rPr>
          <w:t>Activity Response 3.1.a</w:t>
        </w:r>
        <w:r w:rsidR="006D4675">
          <w:rPr>
            <w:rFonts w:asciiTheme="minorHAnsi" w:eastAsiaTheme="minorEastAsia" w:hAnsiTheme="minorHAnsi" w:cstheme="minorBidi"/>
            <w:noProof/>
            <w:sz w:val="22"/>
            <w:szCs w:val="22"/>
          </w:rPr>
          <w:tab/>
        </w:r>
        <w:r w:rsidR="006D4675" w:rsidRPr="002713CE">
          <w:rPr>
            <w:rStyle w:val="Hyperlink"/>
            <w:noProof/>
          </w:rPr>
          <w:t>CPAP devices and interfaces</w:t>
        </w:r>
        <w:r w:rsidR="006D4675">
          <w:rPr>
            <w:noProof/>
            <w:webHidden/>
          </w:rPr>
          <w:tab/>
        </w:r>
        <w:r w:rsidR="006D4675">
          <w:rPr>
            <w:noProof/>
            <w:webHidden/>
          </w:rPr>
          <w:fldChar w:fldCharType="begin"/>
        </w:r>
        <w:r w:rsidR="006D4675">
          <w:rPr>
            <w:noProof/>
            <w:webHidden/>
          </w:rPr>
          <w:instrText xml:space="preserve"> PAGEREF _Toc43472030 \h </w:instrText>
        </w:r>
        <w:r w:rsidR="006D4675">
          <w:rPr>
            <w:noProof/>
            <w:webHidden/>
          </w:rPr>
        </w:r>
        <w:r w:rsidR="006D4675">
          <w:rPr>
            <w:noProof/>
            <w:webHidden/>
          </w:rPr>
          <w:fldChar w:fldCharType="separate"/>
        </w:r>
        <w:r w:rsidR="006D4675">
          <w:rPr>
            <w:noProof/>
            <w:webHidden/>
          </w:rPr>
          <w:t>12</w:t>
        </w:r>
        <w:r w:rsidR="006D4675">
          <w:rPr>
            <w:noProof/>
            <w:webHidden/>
          </w:rPr>
          <w:fldChar w:fldCharType="end"/>
        </w:r>
      </w:hyperlink>
    </w:p>
    <w:p w14:paraId="1857934F" w14:textId="18190B2E" w:rsidR="006D4675" w:rsidRDefault="00B53C0B">
      <w:pPr>
        <w:pStyle w:val="TOC2"/>
        <w:tabs>
          <w:tab w:val="left" w:pos="1540"/>
        </w:tabs>
        <w:rPr>
          <w:rFonts w:asciiTheme="minorHAnsi" w:eastAsiaTheme="minorEastAsia" w:hAnsiTheme="minorHAnsi" w:cstheme="minorBidi"/>
          <w:noProof/>
          <w:sz w:val="22"/>
          <w:szCs w:val="22"/>
        </w:rPr>
      </w:pPr>
      <w:hyperlink w:anchor="_Toc43472031" w:history="1">
        <w:r w:rsidR="006D4675" w:rsidRPr="002713CE">
          <w:rPr>
            <w:rStyle w:val="Hyperlink"/>
            <w:rFonts w:eastAsiaTheme="minorHAnsi"/>
            <w:b/>
            <w:noProof/>
          </w:rPr>
          <w:t>Activity 3.2</w:t>
        </w:r>
        <w:r w:rsidR="006D4675">
          <w:rPr>
            <w:rFonts w:asciiTheme="minorHAnsi" w:eastAsiaTheme="minorEastAsia" w:hAnsiTheme="minorHAnsi" w:cstheme="minorBidi"/>
            <w:noProof/>
            <w:sz w:val="22"/>
            <w:szCs w:val="22"/>
          </w:rPr>
          <w:tab/>
        </w:r>
        <w:r w:rsidR="006D4675" w:rsidRPr="002713CE">
          <w:rPr>
            <w:rStyle w:val="Hyperlink"/>
            <w:rFonts w:eastAsiaTheme="minorHAnsi"/>
            <w:noProof/>
          </w:rPr>
          <w:t>Measurements for CPAP interface</w:t>
        </w:r>
        <w:r w:rsidR="006D4675">
          <w:rPr>
            <w:noProof/>
            <w:webHidden/>
          </w:rPr>
          <w:tab/>
        </w:r>
        <w:r w:rsidR="006D4675">
          <w:rPr>
            <w:noProof/>
            <w:webHidden/>
          </w:rPr>
          <w:fldChar w:fldCharType="begin"/>
        </w:r>
        <w:r w:rsidR="006D4675">
          <w:rPr>
            <w:noProof/>
            <w:webHidden/>
          </w:rPr>
          <w:instrText xml:space="preserve"> PAGEREF _Toc43472031 \h </w:instrText>
        </w:r>
        <w:r w:rsidR="006D4675">
          <w:rPr>
            <w:noProof/>
            <w:webHidden/>
          </w:rPr>
        </w:r>
        <w:r w:rsidR="006D4675">
          <w:rPr>
            <w:noProof/>
            <w:webHidden/>
          </w:rPr>
          <w:fldChar w:fldCharType="separate"/>
        </w:r>
        <w:r w:rsidR="006D4675">
          <w:rPr>
            <w:noProof/>
            <w:webHidden/>
          </w:rPr>
          <w:t>13</w:t>
        </w:r>
        <w:r w:rsidR="006D4675">
          <w:rPr>
            <w:noProof/>
            <w:webHidden/>
          </w:rPr>
          <w:fldChar w:fldCharType="end"/>
        </w:r>
      </w:hyperlink>
    </w:p>
    <w:p w14:paraId="72BAEED9" w14:textId="7CB49310" w:rsidR="006D4675" w:rsidRDefault="00B53C0B">
      <w:pPr>
        <w:pStyle w:val="TOC3"/>
        <w:tabs>
          <w:tab w:val="left" w:pos="2504"/>
        </w:tabs>
        <w:rPr>
          <w:rFonts w:asciiTheme="minorHAnsi" w:eastAsiaTheme="minorEastAsia" w:hAnsiTheme="minorHAnsi" w:cstheme="minorBidi"/>
          <w:noProof/>
          <w:sz w:val="22"/>
          <w:szCs w:val="22"/>
        </w:rPr>
      </w:pPr>
      <w:hyperlink w:anchor="_Toc43472032" w:history="1">
        <w:r w:rsidR="006D4675" w:rsidRPr="002713CE">
          <w:rPr>
            <w:rStyle w:val="Hyperlink"/>
            <w:rFonts w:eastAsiaTheme="minorHAnsi"/>
            <w:noProof/>
            <w:lang w:eastAsia="en-US"/>
          </w:rPr>
          <w:t>Activity Response 3.2.a</w:t>
        </w:r>
        <w:r w:rsidR="006D4675">
          <w:rPr>
            <w:rFonts w:asciiTheme="minorHAnsi" w:eastAsiaTheme="minorEastAsia" w:hAnsiTheme="minorHAnsi" w:cstheme="minorBidi"/>
            <w:noProof/>
            <w:sz w:val="22"/>
            <w:szCs w:val="22"/>
          </w:rPr>
          <w:tab/>
        </w:r>
        <w:r w:rsidR="006D4675" w:rsidRPr="002713CE">
          <w:rPr>
            <w:rStyle w:val="Hyperlink"/>
            <w:rFonts w:eastAsiaTheme="minorHAnsi"/>
            <w:noProof/>
            <w:lang w:eastAsia="en-US"/>
          </w:rPr>
          <w:t>Measurements</w:t>
        </w:r>
        <w:r w:rsidR="006D4675">
          <w:rPr>
            <w:noProof/>
            <w:webHidden/>
          </w:rPr>
          <w:tab/>
        </w:r>
        <w:r w:rsidR="006D4675">
          <w:rPr>
            <w:noProof/>
            <w:webHidden/>
          </w:rPr>
          <w:fldChar w:fldCharType="begin"/>
        </w:r>
        <w:r w:rsidR="006D4675">
          <w:rPr>
            <w:noProof/>
            <w:webHidden/>
          </w:rPr>
          <w:instrText xml:space="preserve"> PAGEREF _Toc43472032 \h </w:instrText>
        </w:r>
        <w:r w:rsidR="006D4675">
          <w:rPr>
            <w:noProof/>
            <w:webHidden/>
          </w:rPr>
        </w:r>
        <w:r w:rsidR="006D4675">
          <w:rPr>
            <w:noProof/>
            <w:webHidden/>
          </w:rPr>
          <w:fldChar w:fldCharType="separate"/>
        </w:r>
        <w:r w:rsidR="006D4675">
          <w:rPr>
            <w:noProof/>
            <w:webHidden/>
          </w:rPr>
          <w:t>13</w:t>
        </w:r>
        <w:r w:rsidR="006D4675">
          <w:rPr>
            <w:noProof/>
            <w:webHidden/>
          </w:rPr>
          <w:fldChar w:fldCharType="end"/>
        </w:r>
      </w:hyperlink>
    </w:p>
    <w:p w14:paraId="086A0108" w14:textId="5164EFDA" w:rsidR="006D4675" w:rsidRDefault="00B53C0B">
      <w:pPr>
        <w:pStyle w:val="TOC1"/>
        <w:tabs>
          <w:tab w:val="left" w:pos="880"/>
        </w:tabs>
        <w:rPr>
          <w:rFonts w:asciiTheme="minorHAnsi" w:eastAsiaTheme="minorEastAsia" w:hAnsiTheme="minorHAnsi" w:cstheme="minorBidi"/>
          <w:sz w:val="22"/>
          <w:szCs w:val="22"/>
        </w:rPr>
      </w:pPr>
      <w:hyperlink w:anchor="_Toc43472033" w:history="1">
        <w:r w:rsidR="006D4675" w:rsidRPr="002713CE">
          <w:rPr>
            <w:rStyle w:val="Hyperlink"/>
            <w:rFonts w:ascii="Arial Bold" w:hAnsi="Arial Bold"/>
          </w:rPr>
          <w:t>Unit 4.</w:t>
        </w:r>
        <w:r w:rsidR="006D4675">
          <w:rPr>
            <w:rFonts w:asciiTheme="minorHAnsi" w:eastAsiaTheme="minorEastAsia" w:hAnsiTheme="minorHAnsi" w:cstheme="minorBidi"/>
            <w:sz w:val="22"/>
            <w:szCs w:val="22"/>
          </w:rPr>
          <w:tab/>
        </w:r>
        <w:r w:rsidR="006D4675" w:rsidRPr="002713CE">
          <w:rPr>
            <w:rStyle w:val="Hyperlink"/>
          </w:rPr>
          <w:t>Humidification</w:t>
        </w:r>
        <w:r w:rsidR="006D4675">
          <w:rPr>
            <w:webHidden/>
          </w:rPr>
          <w:tab/>
        </w:r>
        <w:r w:rsidR="006D4675">
          <w:rPr>
            <w:webHidden/>
          </w:rPr>
          <w:fldChar w:fldCharType="begin"/>
        </w:r>
        <w:r w:rsidR="006D4675">
          <w:rPr>
            <w:webHidden/>
          </w:rPr>
          <w:instrText xml:space="preserve"> PAGEREF _Toc43472033 \h </w:instrText>
        </w:r>
        <w:r w:rsidR="006D4675">
          <w:rPr>
            <w:webHidden/>
          </w:rPr>
        </w:r>
        <w:r w:rsidR="006D4675">
          <w:rPr>
            <w:webHidden/>
          </w:rPr>
          <w:fldChar w:fldCharType="separate"/>
        </w:r>
        <w:r w:rsidR="006D4675">
          <w:rPr>
            <w:webHidden/>
          </w:rPr>
          <w:t>15</w:t>
        </w:r>
        <w:r w:rsidR="006D4675">
          <w:rPr>
            <w:webHidden/>
          </w:rPr>
          <w:fldChar w:fldCharType="end"/>
        </w:r>
      </w:hyperlink>
    </w:p>
    <w:p w14:paraId="65B64FAB" w14:textId="5595F1F7" w:rsidR="006D4675" w:rsidRDefault="00B53C0B">
      <w:pPr>
        <w:pStyle w:val="TOC2"/>
        <w:tabs>
          <w:tab w:val="left" w:pos="1540"/>
        </w:tabs>
        <w:rPr>
          <w:rFonts w:asciiTheme="minorHAnsi" w:eastAsiaTheme="minorEastAsia" w:hAnsiTheme="minorHAnsi" w:cstheme="minorBidi"/>
          <w:noProof/>
          <w:sz w:val="22"/>
          <w:szCs w:val="22"/>
        </w:rPr>
      </w:pPr>
      <w:hyperlink w:anchor="_Toc43472034" w:history="1">
        <w:r w:rsidR="006D4675" w:rsidRPr="002713CE">
          <w:rPr>
            <w:rStyle w:val="Hyperlink"/>
            <w:b/>
            <w:noProof/>
          </w:rPr>
          <w:t>Activity 4.1</w:t>
        </w:r>
        <w:r w:rsidR="006D4675">
          <w:rPr>
            <w:rFonts w:asciiTheme="minorHAnsi" w:eastAsiaTheme="minorEastAsia" w:hAnsiTheme="minorHAnsi" w:cstheme="minorBidi"/>
            <w:noProof/>
            <w:sz w:val="22"/>
            <w:szCs w:val="22"/>
          </w:rPr>
          <w:tab/>
        </w:r>
        <w:r w:rsidR="006D4675" w:rsidRPr="002713CE">
          <w:rPr>
            <w:rStyle w:val="Hyperlink"/>
            <w:noProof/>
          </w:rPr>
          <w:t>Humidification</w:t>
        </w:r>
        <w:r w:rsidR="006D4675">
          <w:rPr>
            <w:noProof/>
            <w:webHidden/>
          </w:rPr>
          <w:tab/>
        </w:r>
        <w:r w:rsidR="006D4675">
          <w:rPr>
            <w:noProof/>
            <w:webHidden/>
          </w:rPr>
          <w:fldChar w:fldCharType="begin"/>
        </w:r>
        <w:r w:rsidR="006D4675">
          <w:rPr>
            <w:noProof/>
            <w:webHidden/>
          </w:rPr>
          <w:instrText xml:space="preserve"> PAGEREF _Toc43472034 \h </w:instrText>
        </w:r>
        <w:r w:rsidR="006D4675">
          <w:rPr>
            <w:noProof/>
            <w:webHidden/>
          </w:rPr>
        </w:r>
        <w:r w:rsidR="006D4675">
          <w:rPr>
            <w:noProof/>
            <w:webHidden/>
          </w:rPr>
          <w:fldChar w:fldCharType="separate"/>
        </w:r>
        <w:r w:rsidR="006D4675">
          <w:rPr>
            <w:noProof/>
            <w:webHidden/>
          </w:rPr>
          <w:t>15</w:t>
        </w:r>
        <w:r w:rsidR="006D4675">
          <w:rPr>
            <w:noProof/>
            <w:webHidden/>
          </w:rPr>
          <w:fldChar w:fldCharType="end"/>
        </w:r>
      </w:hyperlink>
    </w:p>
    <w:p w14:paraId="1E1B4311" w14:textId="4B7ED934" w:rsidR="006D4675" w:rsidRDefault="00B53C0B">
      <w:pPr>
        <w:pStyle w:val="TOC3"/>
        <w:tabs>
          <w:tab w:val="left" w:pos="2504"/>
        </w:tabs>
        <w:rPr>
          <w:rFonts w:asciiTheme="minorHAnsi" w:eastAsiaTheme="minorEastAsia" w:hAnsiTheme="minorHAnsi" w:cstheme="minorBidi"/>
          <w:noProof/>
          <w:sz w:val="22"/>
          <w:szCs w:val="22"/>
        </w:rPr>
      </w:pPr>
      <w:hyperlink w:anchor="_Toc43472035" w:history="1">
        <w:r w:rsidR="006D4675" w:rsidRPr="002713CE">
          <w:rPr>
            <w:rStyle w:val="Hyperlink"/>
            <w:noProof/>
          </w:rPr>
          <w:t>Activity Response 4.1.a</w:t>
        </w:r>
        <w:r w:rsidR="006D4675">
          <w:rPr>
            <w:rFonts w:asciiTheme="minorHAnsi" w:eastAsiaTheme="minorEastAsia" w:hAnsiTheme="minorHAnsi" w:cstheme="minorBidi"/>
            <w:noProof/>
            <w:sz w:val="22"/>
            <w:szCs w:val="22"/>
          </w:rPr>
          <w:tab/>
        </w:r>
        <w:r w:rsidR="006D4675" w:rsidRPr="002713CE">
          <w:rPr>
            <w:rStyle w:val="Hyperlink"/>
            <w:noProof/>
          </w:rPr>
          <w:t>Humidification</w:t>
        </w:r>
        <w:r w:rsidR="006D4675">
          <w:rPr>
            <w:noProof/>
            <w:webHidden/>
          </w:rPr>
          <w:tab/>
        </w:r>
        <w:r w:rsidR="006D4675">
          <w:rPr>
            <w:noProof/>
            <w:webHidden/>
          </w:rPr>
          <w:fldChar w:fldCharType="begin"/>
        </w:r>
        <w:r w:rsidR="006D4675">
          <w:rPr>
            <w:noProof/>
            <w:webHidden/>
          </w:rPr>
          <w:instrText xml:space="preserve"> PAGEREF _Toc43472035 \h </w:instrText>
        </w:r>
        <w:r w:rsidR="006D4675">
          <w:rPr>
            <w:noProof/>
            <w:webHidden/>
          </w:rPr>
        </w:r>
        <w:r w:rsidR="006D4675">
          <w:rPr>
            <w:noProof/>
            <w:webHidden/>
          </w:rPr>
          <w:fldChar w:fldCharType="separate"/>
        </w:r>
        <w:r w:rsidR="006D4675">
          <w:rPr>
            <w:noProof/>
            <w:webHidden/>
          </w:rPr>
          <w:t>15</w:t>
        </w:r>
        <w:r w:rsidR="006D4675">
          <w:rPr>
            <w:noProof/>
            <w:webHidden/>
          </w:rPr>
          <w:fldChar w:fldCharType="end"/>
        </w:r>
      </w:hyperlink>
    </w:p>
    <w:p w14:paraId="16E8A4E4" w14:textId="1540F57F" w:rsidR="006D4675" w:rsidRDefault="00B53C0B">
      <w:pPr>
        <w:pStyle w:val="TOC2"/>
        <w:tabs>
          <w:tab w:val="left" w:pos="1540"/>
        </w:tabs>
        <w:rPr>
          <w:rFonts w:asciiTheme="minorHAnsi" w:eastAsiaTheme="minorEastAsia" w:hAnsiTheme="minorHAnsi" w:cstheme="minorBidi"/>
          <w:noProof/>
          <w:sz w:val="22"/>
          <w:szCs w:val="22"/>
        </w:rPr>
      </w:pPr>
      <w:hyperlink w:anchor="_Toc43472036" w:history="1">
        <w:r w:rsidR="006D4675" w:rsidRPr="002713CE">
          <w:rPr>
            <w:rStyle w:val="Hyperlink"/>
            <w:b/>
            <w:noProof/>
          </w:rPr>
          <w:t>Activity 4.2</w:t>
        </w:r>
        <w:r w:rsidR="006D4675">
          <w:rPr>
            <w:rFonts w:asciiTheme="minorHAnsi" w:eastAsiaTheme="minorEastAsia" w:hAnsiTheme="minorHAnsi" w:cstheme="minorBidi"/>
            <w:noProof/>
            <w:sz w:val="22"/>
            <w:szCs w:val="22"/>
          </w:rPr>
          <w:tab/>
        </w:r>
        <w:r w:rsidR="006D4675" w:rsidRPr="002713CE">
          <w:rPr>
            <w:rStyle w:val="Hyperlink"/>
            <w:noProof/>
          </w:rPr>
          <w:t>Management of humidification</w:t>
        </w:r>
        <w:r w:rsidR="006D4675">
          <w:rPr>
            <w:noProof/>
            <w:webHidden/>
          </w:rPr>
          <w:tab/>
        </w:r>
        <w:r w:rsidR="006D4675">
          <w:rPr>
            <w:noProof/>
            <w:webHidden/>
          </w:rPr>
          <w:fldChar w:fldCharType="begin"/>
        </w:r>
        <w:r w:rsidR="006D4675">
          <w:rPr>
            <w:noProof/>
            <w:webHidden/>
          </w:rPr>
          <w:instrText xml:space="preserve"> PAGEREF _Toc43472036 \h </w:instrText>
        </w:r>
        <w:r w:rsidR="006D4675">
          <w:rPr>
            <w:noProof/>
            <w:webHidden/>
          </w:rPr>
        </w:r>
        <w:r w:rsidR="006D4675">
          <w:rPr>
            <w:noProof/>
            <w:webHidden/>
          </w:rPr>
          <w:fldChar w:fldCharType="separate"/>
        </w:r>
        <w:r w:rsidR="006D4675">
          <w:rPr>
            <w:noProof/>
            <w:webHidden/>
          </w:rPr>
          <w:t>16</w:t>
        </w:r>
        <w:r w:rsidR="006D4675">
          <w:rPr>
            <w:noProof/>
            <w:webHidden/>
          </w:rPr>
          <w:fldChar w:fldCharType="end"/>
        </w:r>
      </w:hyperlink>
    </w:p>
    <w:p w14:paraId="760A7DC4" w14:textId="4FBF629F" w:rsidR="006D4675" w:rsidRDefault="00B53C0B">
      <w:pPr>
        <w:pStyle w:val="TOC3"/>
        <w:tabs>
          <w:tab w:val="left" w:pos="2504"/>
        </w:tabs>
        <w:rPr>
          <w:rFonts w:asciiTheme="minorHAnsi" w:eastAsiaTheme="minorEastAsia" w:hAnsiTheme="minorHAnsi" w:cstheme="minorBidi"/>
          <w:noProof/>
          <w:sz w:val="22"/>
          <w:szCs w:val="22"/>
        </w:rPr>
      </w:pPr>
      <w:hyperlink w:anchor="_Toc43472037" w:history="1">
        <w:r w:rsidR="006D4675" w:rsidRPr="002713CE">
          <w:rPr>
            <w:rStyle w:val="Hyperlink"/>
            <w:noProof/>
          </w:rPr>
          <w:t>Activity Response 4.2.a</w:t>
        </w:r>
        <w:r w:rsidR="006D4675">
          <w:rPr>
            <w:rFonts w:asciiTheme="minorHAnsi" w:eastAsiaTheme="minorEastAsia" w:hAnsiTheme="minorHAnsi" w:cstheme="minorBidi"/>
            <w:noProof/>
            <w:sz w:val="22"/>
            <w:szCs w:val="22"/>
          </w:rPr>
          <w:tab/>
        </w:r>
        <w:r w:rsidR="006D4675" w:rsidRPr="002713CE">
          <w:rPr>
            <w:rStyle w:val="Hyperlink"/>
            <w:noProof/>
          </w:rPr>
          <w:t>Management of humidification</w:t>
        </w:r>
        <w:r w:rsidR="006D4675">
          <w:rPr>
            <w:noProof/>
            <w:webHidden/>
          </w:rPr>
          <w:tab/>
        </w:r>
        <w:r w:rsidR="006D4675">
          <w:rPr>
            <w:noProof/>
            <w:webHidden/>
          </w:rPr>
          <w:fldChar w:fldCharType="begin"/>
        </w:r>
        <w:r w:rsidR="006D4675">
          <w:rPr>
            <w:noProof/>
            <w:webHidden/>
          </w:rPr>
          <w:instrText xml:space="preserve"> PAGEREF _Toc43472037 \h </w:instrText>
        </w:r>
        <w:r w:rsidR="006D4675">
          <w:rPr>
            <w:noProof/>
            <w:webHidden/>
          </w:rPr>
        </w:r>
        <w:r w:rsidR="006D4675">
          <w:rPr>
            <w:noProof/>
            <w:webHidden/>
          </w:rPr>
          <w:fldChar w:fldCharType="separate"/>
        </w:r>
        <w:r w:rsidR="006D4675">
          <w:rPr>
            <w:noProof/>
            <w:webHidden/>
          </w:rPr>
          <w:t>16</w:t>
        </w:r>
        <w:r w:rsidR="006D4675">
          <w:rPr>
            <w:noProof/>
            <w:webHidden/>
          </w:rPr>
          <w:fldChar w:fldCharType="end"/>
        </w:r>
      </w:hyperlink>
    </w:p>
    <w:p w14:paraId="0B87B839" w14:textId="131E6598" w:rsidR="006D4675" w:rsidRDefault="00B53C0B">
      <w:pPr>
        <w:pStyle w:val="TOC2"/>
        <w:tabs>
          <w:tab w:val="left" w:pos="1540"/>
        </w:tabs>
        <w:rPr>
          <w:rFonts w:asciiTheme="minorHAnsi" w:eastAsiaTheme="minorEastAsia" w:hAnsiTheme="minorHAnsi" w:cstheme="minorBidi"/>
          <w:noProof/>
          <w:sz w:val="22"/>
          <w:szCs w:val="22"/>
        </w:rPr>
      </w:pPr>
      <w:hyperlink w:anchor="_Toc43472038" w:history="1">
        <w:r w:rsidR="006D4675" w:rsidRPr="002713CE">
          <w:rPr>
            <w:rStyle w:val="Hyperlink"/>
            <w:b/>
            <w:noProof/>
          </w:rPr>
          <w:t>Activity 4.3</w:t>
        </w:r>
        <w:r w:rsidR="006D4675">
          <w:rPr>
            <w:rFonts w:asciiTheme="minorHAnsi" w:eastAsiaTheme="minorEastAsia" w:hAnsiTheme="minorHAnsi" w:cstheme="minorBidi"/>
            <w:noProof/>
            <w:sz w:val="22"/>
            <w:szCs w:val="22"/>
          </w:rPr>
          <w:tab/>
        </w:r>
        <w:r w:rsidR="006D4675" w:rsidRPr="002713CE">
          <w:rPr>
            <w:rStyle w:val="Hyperlink"/>
            <w:noProof/>
          </w:rPr>
          <w:t>Condensation</w:t>
        </w:r>
        <w:r w:rsidR="006D4675">
          <w:rPr>
            <w:noProof/>
            <w:webHidden/>
          </w:rPr>
          <w:tab/>
        </w:r>
        <w:r w:rsidR="006D4675">
          <w:rPr>
            <w:noProof/>
            <w:webHidden/>
          </w:rPr>
          <w:fldChar w:fldCharType="begin"/>
        </w:r>
        <w:r w:rsidR="006D4675">
          <w:rPr>
            <w:noProof/>
            <w:webHidden/>
          </w:rPr>
          <w:instrText xml:space="preserve"> PAGEREF _Toc43472038 \h </w:instrText>
        </w:r>
        <w:r w:rsidR="006D4675">
          <w:rPr>
            <w:noProof/>
            <w:webHidden/>
          </w:rPr>
        </w:r>
        <w:r w:rsidR="006D4675">
          <w:rPr>
            <w:noProof/>
            <w:webHidden/>
          </w:rPr>
          <w:fldChar w:fldCharType="separate"/>
        </w:r>
        <w:r w:rsidR="006D4675">
          <w:rPr>
            <w:noProof/>
            <w:webHidden/>
          </w:rPr>
          <w:t>18</w:t>
        </w:r>
        <w:r w:rsidR="006D4675">
          <w:rPr>
            <w:noProof/>
            <w:webHidden/>
          </w:rPr>
          <w:fldChar w:fldCharType="end"/>
        </w:r>
      </w:hyperlink>
    </w:p>
    <w:p w14:paraId="70B32B76" w14:textId="42C0D2D7" w:rsidR="006D4675" w:rsidRDefault="00B53C0B">
      <w:pPr>
        <w:pStyle w:val="TOC3"/>
        <w:tabs>
          <w:tab w:val="left" w:pos="2504"/>
        </w:tabs>
        <w:rPr>
          <w:rFonts w:asciiTheme="minorHAnsi" w:eastAsiaTheme="minorEastAsia" w:hAnsiTheme="minorHAnsi" w:cstheme="minorBidi"/>
          <w:noProof/>
          <w:sz w:val="22"/>
          <w:szCs w:val="22"/>
        </w:rPr>
      </w:pPr>
      <w:hyperlink w:anchor="_Toc43472039" w:history="1">
        <w:r w:rsidR="006D4675" w:rsidRPr="002713CE">
          <w:rPr>
            <w:rStyle w:val="Hyperlink"/>
            <w:noProof/>
          </w:rPr>
          <w:t>Activity Response 4.3.a</w:t>
        </w:r>
        <w:r w:rsidR="006D4675">
          <w:rPr>
            <w:rFonts w:asciiTheme="minorHAnsi" w:eastAsiaTheme="minorEastAsia" w:hAnsiTheme="minorHAnsi" w:cstheme="minorBidi"/>
            <w:noProof/>
            <w:sz w:val="22"/>
            <w:szCs w:val="22"/>
          </w:rPr>
          <w:tab/>
        </w:r>
        <w:r w:rsidR="006D4675" w:rsidRPr="002713CE">
          <w:rPr>
            <w:rStyle w:val="Hyperlink"/>
            <w:noProof/>
          </w:rPr>
          <w:t>Circumstances where rainout occurs</w:t>
        </w:r>
        <w:r w:rsidR="006D4675">
          <w:rPr>
            <w:noProof/>
            <w:webHidden/>
          </w:rPr>
          <w:tab/>
        </w:r>
        <w:r w:rsidR="006D4675">
          <w:rPr>
            <w:noProof/>
            <w:webHidden/>
          </w:rPr>
          <w:fldChar w:fldCharType="begin"/>
        </w:r>
        <w:r w:rsidR="006D4675">
          <w:rPr>
            <w:noProof/>
            <w:webHidden/>
          </w:rPr>
          <w:instrText xml:space="preserve"> PAGEREF _Toc43472039 \h </w:instrText>
        </w:r>
        <w:r w:rsidR="006D4675">
          <w:rPr>
            <w:noProof/>
            <w:webHidden/>
          </w:rPr>
        </w:r>
        <w:r w:rsidR="006D4675">
          <w:rPr>
            <w:noProof/>
            <w:webHidden/>
          </w:rPr>
          <w:fldChar w:fldCharType="separate"/>
        </w:r>
        <w:r w:rsidR="006D4675">
          <w:rPr>
            <w:noProof/>
            <w:webHidden/>
          </w:rPr>
          <w:t>18</w:t>
        </w:r>
        <w:r w:rsidR="006D4675">
          <w:rPr>
            <w:noProof/>
            <w:webHidden/>
          </w:rPr>
          <w:fldChar w:fldCharType="end"/>
        </w:r>
      </w:hyperlink>
    </w:p>
    <w:p w14:paraId="24973605" w14:textId="5A65DDC7" w:rsidR="006D4675" w:rsidRDefault="00B53C0B">
      <w:pPr>
        <w:pStyle w:val="TOC3"/>
        <w:tabs>
          <w:tab w:val="left" w:pos="2504"/>
        </w:tabs>
        <w:rPr>
          <w:rFonts w:asciiTheme="minorHAnsi" w:eastAsiaTheme="minorEastAsia" w:hAnsiTheme="minorHAnsi" w:cstheme="minorBidi"/>
          <w:noProof/>
          <w:sz w:val="22"/>
          <w:szCs w:val="22"/>
        </w:rPr>
      </w:pPr>
      <w:hyperlink w:anchor="_Toc43472040" w:history="1">
        <w:r w:rsidR="006D4675" w:rsidRPr="002713CE">
          <w:rPr>
            <w:rStyle w:val="Hyperlink"/>
            <w:noProof/>
          </w:rPr>
          <w:t>Activity Response 4.3.b</w:t>
        </w:r>
        <w:r w:rsidR="006D4675">
          <w:rPr>
            <w:rFonts w:asciiTheme="minorHAnsi" w:eastAsiaTheme="minorEastAsia" w:hAnsiTheme="minorHAnsi" w:cstheme="minorBidi"/>
            <w:noProof/>
            <w:sz w:val="22"/>
            <w:szCs w:val="22"/>
          </w:rPr>
          <w:tab/>
        </w:r>
        <w:r w:rsidR="006D4675" w:rsidRPr="002713CE">
          <w:rPr>
            <w:rStyle w:val="Hyperlink"/>
            <w:noProof/>
          </w:rPr>
          <w:t>How rainout can be corrected</w:t>
        </w:r>
        <w:r w:rsidR="006D4675">
          <w:rPr>
            <w:noProof/>
            <w:webHidden/>
          </w:rPr>
          <w:tab/>
        </w:r>
        <w:r w:rsidR="006D4675">
          <w:rPr>
            <w:noProof/>
            <w:webHidden/>
          </w:rPr>
          <w:fldChar w:fldCharType="begin"/>
        </w:r>
        <w:r w:rsidR="006D4675">
          <w:rPr>
            <w:noProof/>
            <w:webHidden/>
          </w:rPr>
          <w:instrText xml:space="preserve"> PAGEREF _Toc43472040 \h </w:instrText>
        </w:r>
        <w:r w:rsidR="006D4675">
          <w:rPr>
            <w:noProof/>
            <w:webHidden/>
          </w:rPr>
        </w:r>
        <w:r w:rsidR="006D4675">
          <w:rPr>
            <w:noProof/>
            <w:webHidden/>
          </w:rPr>
          <w:fldChar w:fldCharType="separate"/>
        </w:r>
        <w:r w:rsidR="006D4675">
          <w:rPr>
            <w:noProof/>
            <w:webHidden/>
          </w:rPr>
          <w:t>18</w:t>
        </w:r>
        <w:r w:rsidR="006D4675">
          <w:rPr>
            <w:noProof/>
            <w:webHidden/>
          </w:rPr>
          <w:fldChar w:fldCharType="end"/>
        </w:r>
      </w:hyperlink>
    </w:p>
    <w:p w14:paraId="580023E0" w14:textId="68F60982" w:rsidR="006D4675" w:rsidRDefault="00B53C0B">
      <w:pPr>
        <w:pStyle w:val="TOC1"/>
        <w:tabs>
          <w:tab w:val="left" w:pos="880"/>
        </w:tabs>
        <w:rPr>
          <w:rFonts w:asciiTheme="minorHAnsi" w:eastAsiaTheme="minorEastAsia" w:hAnsiTheme="minorHAnsi" w:cstheme="minorBidi"/>
          <w:sz w:val="22"/>
          <w:szCs w:val="22"/>
        </w:rPr>
      </w:pPr>
      <w:hyperlink w:anchor="_Toc43472041" w:history="1">
        <w:r w:rsidR="006D4675" w:rsidRPr="002713CE">
          <w:rPr>
            <w:rStyle w:val="Hyperlink"/>
            <w:rFonts w:ascii="Arial Bold" w:hAnsi="Arial Bold"/>
          </w:rPr>
          <w:t>Unit 5.</w:t>
        </w:r>
        <w:r w:rsidR="006D4675">
          <w:rPr>
            <w:rFonts w:asciiTheme="minorHAnsi" w:eastAsiaTheme="minorEastAsia" w:hAnsiTheme="minorHAnsi" w:cstheme="minorBidi"/>
            <w:sz w:val="22"/>
            <w:szCs w:val="22"/>
          </w:rPr>
          <w:tab/>
        </w:r>
        <w:r w:rsidR="006D4675" w:rsidRPr="002713CE">
          <w:rPr>
            <w:rStyle w:val="Hyperlink"/>
          </w:rPr>
          <w:t>Complications of CPAP</w:t>
        </w:r>
        <w:r w:rsidR="006D4675">
          <w:rPr>
            <w:webHidden/>
          </w:rPr>
          <w:tab/>
        </w:r>
        <w:r w:rsidR="006D4675">
          <w:rPr>
            <w:webHidden/>
          </w:rPr>
          <w:fldChar w:fldCharType="begin"/>
        </w:r>
        <w:r w:rsidR="006D4675">
          <w:rPr>
            <w:webHidden/>
          </w:rPr>
          <w:instrText xml:space="preserve"> PAGEREF _Toc43472041 \h </w:instrText>
        </w:r>
        <w:r w:rsidR="006D4675">
          <w:rPr>
            <w:webHidden/>
          </w:rPr>
        </w:r>
        <w:r w:rsidR="006D4675">
          <w:rPr>
            <w:webHidden/>
          </w:rPr>
          <w:fldChar w:fldCharType="separate"/>
        </w:r>
        <w:r w:rsidR="006D4675">
          <w:rPr>
            <w:webHidden/>
          </w:rPr>
          <w:t>19</w:t>
        </w:r>
        <w:r w:rsidR="006D4675">
          <w:rPr>
            <w:webHidden/>
          </w:rPr>
          <w:fldChar w:fldCharType="end"/>
        </w:r>
      </w:hyperlink>
    </w:p>
    <w:p w14:paraId="186D1BD9" w14:textId="243E1772" w:rsidR="006D4675" w:rsidRDefault="00B53C0B">
      <w:pPr>
        <w:pStyle w:val="TOC2"/>
        <w:tabs>
          <w:tab w:val="left" w:pos="1540"/>
        </w:tabs>
        <w:rPr>
          <w:rFonts w:asciiTheme="minorHAnsi" w:eastAsiaTheme="minorEastAsia" w:hAnsiTheme="minorHAnsi" w:cstheme="minorBidi"/>
          <w:noProof/>
          <w:sz w:val="22"/>
          <w:szCs w:val="22"/>
        </w:rPr>
      </w:pPr>
      <w:hyperlink w:anchor="_Toc43472042" w:history="1">
        <w:r w:rsidR="006D4675" w:rsidRPr="002713CE">
          <w:rPr>
            <w:rStyle w:val="Hyperlink"/>
            <w:b/>
            <w:noProof/>
          </w:rPr>
          <w:t>Activity 5.1</w:t>
        </w:r>
        <w:r w:rsidR="006D4675">
          <w:rPr>
            <w:rFonts w:asciiTheme="minorHAnsi" w:eastAsiaTheme="minorEastAsia" w:hAnsiTheme="minorHAnsi" w:cstheme="minorBidi"/>
            <w:noProof/>
            <w:sz w:val="22"/>
            <w:szCs w:val="22"/>
          </w:rPr>
          <w:tab/>
        </w:r>
        <w:r w:rsidR="006D4675" w:rsidRPr="002713CE">
          <w:rPr>
            <w:rStyle w:val="Hyperlink"/>
            <w:noProof/>
          </w:rPr>
          <w:t>Pulmonary air leaks</w:t>
        </w:r>
        <w:r w:rsidR="006D4675">
          <w:rPr>
            <w:noProof/>
            <w:webHidden/>
          </w:rPr>
          <w:tab/>
        </w:r>
        <w:r w:rsidR="006D4675">
          <w:rPr>
            <w:noProof/>
            <w:webHidden/>
          </w:rPr>
          <w:fldChar w:fldCharType="begin"/>
        </w:r>
        <w:r w:rsidR="006D4675">
          <w:rPr>
            <w:noProof/>
            <w:webHidden/>
          </w:rPr>
          <w:instrText xml:space="preserve"> PAGEREF _Toc43472042 \h </w:instrText>
        </w:r>
        <w:r w:rsidR="006D4675">
          <w:rPr>
            <w:noProof/>
            <w:webHidden/>
          </w:rPr>
        </w:r>
        <w:r w:rsidR="006D4675">
          <w:rPr>
            <w:noProof/>
            <w:webHidden/>
          </w:rPr>
          <w:fldChar w:fldCharType="separate"/>
        </w:r>
        <w:r w:rsidR="006D4675">
          <w:rPr>
            <w:noProof/>
            <w:webHidden/>
          </w:rPr>
          <w:t>19</w:t>
        </w:r>
        <w:r w:rsidR="006D4675">
          <w:rPr>
            <w:noProof/>
            <w:webHidden/>
          </w:rPr>
          <w:fldChar w:fldCharType="end"/>
        </w:r>
      </w:hyperlink>
    </w:p>
    <w:p w14:paraId="2CD214A6" w14:textId="3638DE26" w:rsidR="006D4675" w:rsidRDefault="00B53C0B">
      <w:pPr>
        <w:pStyle w:val="TOC3"/>
        <w:tabs>
          <w:tab w:val="left" w:pos="2504"/>
        </w:tabs>
        <w:rPr>
          <w:rFonts w:asciiTheme="minorHAnsi" w:eastAsiaTheme="minorEastAsia" w:hAnsiTheme="minorHAnsi" w:cstheme="minorBidi"/>
          <w:noProof/>
          <w:sz w:val="22"/>
          <w:szCs w:val="22"/>
        </w:rPr>
      </w:pPr>
      <w:hyperlink w:anchor="_Toc43472043" w:history="1">
        <w:r w:rsidR="006D4675" w:rsidRPr="002713CE">
          <w:rPr>
            <w:rStyle w:val="Hyperlink"/>
            <w:noProof/>
          </w:rPr>
          <w:t>Activity Response 5.1.a</w:t>
        </w:r>
        <w:r w:rsidR="006D4675">
          <w:rPr>
            <w:rFonts w:asciiTheme="minorHAnsi" w:eastAsiaTheme="minorEastAsia" w:hAnsiTheme="minorHAnsi" w:cstheme="minorBidi"/>
            <w:noProof/>
            <w:sz w:val="22"/>
            <w:szCs w:val="22"/>
          </w:rPr>
          <w:tab/>
        </w:r>
        <w:r w:rsidR="006D4675" w:rsidRPr="002713CE">
          <w:rPr>
            <w:rStyle w:val="Hyperlink"/>
            <w:noProof/>
          </w:rPr>
          <w:t>Clinical signs of a pneumothorax</w:t>
        </w:r>
        <w:r w:rsidR="006D4675">
          <w:rPr>
            <w:noProof/>
            <w:webHidden/>
          </w:rPr>
          <w:tab/>
        </w:r>
        <w:r w:rsidR="006D4675">
          <w:rPr>
            <w:noProof/>
            <w:webHidden/>
          </w:rPr>
          <w:fldChar w:fldCharType="begin"/>
        </w:r>
        <w:r w:rsidR="006D4675">
          <w:rPr>
            <w:noProof/>
            <w:webHidden/>
          </w:rPr>
          <w:instrText xml:space="preserve"> PAGEREF _Toc43472043 \h </w:instrText>
        </w:r>
        <w:r w:rsidR="006D4675">
          <w:rPr>
            <w:noProof/>
            <w:webHidden/>
          </w:rPr>
        </w:r>
        <w:r w:rsidR="006D4675">
          <w:rPr>
            <w:noProof/>
            <w:webHidden/>
          </w:rPr>
          <w:fldChar w:fldCharType="separate"/>
        </w:r>
        <w:r w:rsidR="006D4675">
          <w:rPr>
            <w:noProof/>
            <w:webHidden/>
          </w:rPr>
          <w:t>19</w:t>
        </w:r>
        <w:r w:rsidR="006D4675">
          <w:rPr>
            <w:noProof/>
            <w:webHidden/>
          </w:rPr>
          <w:fldChar w:fldCharType="end"/>
        </w:r>
      </w:hyperlink>
    </w:p>
    <w:p w14:paraId="126EDC5B" w14:textId="71165099" w:rsidR="006D4675" w:rsidRDefault="00B53C0B">
      <w:pPr>
        <w:pStyle w:val="TOC3"/>
        <w:tabs>
          <w:tab w:val="left" w:pos="2504"/>
        </w:tabs>
        <w:rPr>
          <w:rFonts w:asciiTheme="minorHAnsi" w:eastAsiaTheme="minorEastAsia" w:hAnsiTheme="minorHAnsi" w:cstheme="minorBidi"/>
          <w:noProof/>
          <w:sz w:val="22"/>
          <w:szCs w:val="22"/>
        </w:rPr>
      </w:pPr>
      <w:hyperlink w:anchor="_Toc43472044" w:history="1">
        <w:r w:rsidR="006D4675" w:rsidRPr="002713CE">
          <w:rPr>
            <w:rStyle w:val="Hyperlink"/>
            <w:noProof/>
          </w:rPr>
          <w:t>Activity Response 5.1.b</w:t>
        </w:r>
        <w:r w:rsidR="006D4675">
          <w:rPr>
            <w:rFonts w:asciiTheme="minorHAnsi" w:eastAsiaTheme="minorEastAsia" w:hAnsiTheme="minorHAnsi" w:cstheme="minorBidi"/>
            <w:noProof/>
            <w:sz w:val="22"/>
            <w:szCs w:val="22"/>
          </w:rPr>
          <w:tab/>
        </w:r>
        <w:r w:rsidR="006D4675" w:rsidRPr="002713CE">
          <w:rPr>
            <w:rStyle w:val="Hyperlink"/>
            <w:noProof/>
          </w:rPr>
          <w:t>Nursing care after ICC insertion</w:t>
        </w:r>
        <w:r w:rsidR="006D4675">
          <w:rPr>
            <w:noProof/>
            <w:webHidden/>
          </w:rPr>
          <w:tab/>
        </w:r>
        <w:r w:rsidR="006D4675">
          <w:rPr>
            <w:noProof/>
            <w:webHidden/>
          </w:rPr>
          <w:fldChar w:fldCharType="begin"/>
        </w:r>
        <w:r w:rsidR="006D4675">
          <w:rPr>
            <w:noProof/>
            <w:webHidden/>
          </w:rPr>
          <w:instrText xml:space="preserve"> PAGEREF _Toc43472044 \h </w:instrText>
        </w:r>
        <w:r w:rsidR="006D4675">
          <w:rPr>
            <w:noProof/>
            <w:webHidden/>
          </w:rPr>
        </w:r>
        <w:r w:rsidR="006D4675">
          <w:rPr>
            <w:noProof/>
            <w:webHidden/>
          </w:rPr>
          <w:fldChar w:fldCharType="separate"/>
        </w:r>
        <w:r w:rsidR="006D4675">
          <w:rPr>
            <w:noProof/>
            <w:webHidden/>
          </w:rPr>
          <w:t>19</w:t>
        </w:r>
        <w:r w:rsidR="006D4675">
          <w:rPr>
            <w:noProof/>
            <w:webHidden/>
          </w:rPr>
          <w:fldChar w:fldCharType="end"/>
        </w:r>
      </w:hyperlink>
    </w:p>
    <w:p w14:paraId="42083D70" w14:textId="7E47BDA3" w:rsidR="006D4675" w:rsidRDefault="00B53C0B">
      <w:pPr>
        <w:pStyle w:val="TOC2"/>
        <w:tabs>
          <w:tab w:val="left" w:pos="1540"/>
        </w:tabs>
        <w:rPr>
          <w:rFonts w:asciiTheme="minorHAnsi" w:eastAsiaTheme="minorEastAsia" w:hAnsiTheme="minorHAnsi" w:cstheme="minorBidi"/>
          <w:noProof/>
          <w:sz w:val="22"/>
          <w:szCs w:val="22"/>
        </w:rPr>
      </w:pPr>
      <w:hyperlink w:anchor="_Toc43472045" w:history="1">
        <w:r w:rsidR="006D4675" w:rsidRPr="002713CE">
          <w:rPr>
            <w:rStyle w:val="Hyperlink"/>
            <w:b/>
            <w:noProof/>
          </w:rPr>
          <w:t>Activity 5.2</w:t>
        </w:r>
        <w:r w:rsidR="006D4675">
          <w:rPr>
            <w:rFonts w:asciiTheme="minorHAnsi" w:eastAsiaTheme="minorEastAsia" w:hAnsiTheme="minorHAnsi" w:cstheme="minorBidi"/>
            <w:noProof/>
            <w:sz w:val="22"/>
            <w:szCs w:val="22"/>
          </w:rPr>
          <w:tab/>
        </w:r>
        <w:r w:rsidR="006D4675" w:rsidRPr="002713CE">
          <w:rPr>
            <w:rStyle w:val="Hyperlink"/>
            <w:noProof/>
          </w:rPr>
          <w:t>CPAP failure</w:t>
        </w:r>
        <w:r w:rsidR="006D4675">
          <w:rPr>
            <w:noProof/>
            <w:webHidden/>
          </w:rPr>
          <w:tab/>
        </w:r>
        <w:r w:rsidR="006D4675">
          <w:rPr>
            <w:noProof/>
            <w:webHidden/>
          </w:rPr>
          <w:fldChar w:fldCharType="begin"/>
        </w:r>
        <w:r w:rsidR="006D4675">
          <w:rPr>
            <w:noProof/>
            <w:webHidden/>
          </w:rPr>
          <w:instrText xml:space="preserve"> PAGEREF _Toc43472045 \h </w:instrText>
        </w:r>
        <w:r w:rsidR="006D4675">
          <w:rPr>
            <w:noProof/>
            <w:webHidden/>
          </w:rPr>
        </w:r>
        <w:r w:rsidR="006D4675">
          <w:rPr>
            <w:noProof/>
            <w:webHidden/>
          </w:rPr>
          <w:fldChar w:fldCharType="separate"/>
        </w:r>
        <w:r w:rsidR="006D4675">
          <w:rPr>
            <w:noProof/>
            <w:webHidden/>
          </w:rPr>
          <w:t>21</w:t>
        </w:r>
        <w:r w:rsidR="006D4675">
          <w:rPr>
            <w:noProof/>
            <w:webHidden/>
          </w:rPr>
          <w:fldChar w:fldCharType="end"/>
        </w:r>
      </w:hyperlink>
    </w:p>
    <w:p w14:paraId="5129DC3C" w14:textId="0825F668" w:rsidR="006D4675" w:rsidRDefault="00B53C0B">
      <w:pPr>
        <w:pStyle w:val="TOC3"/>
        <w:tabs>
          <w:tab w:val="left" w:pos="2504"/>
        </w:tabs>
        <w:rPr>
          <w:rFonts w:asciiTheme="minorHAnsi" w:eastAsiaTheme="minorEastAsia" w:hAnsiTheme="minorHAnsi" w:cstheme="minorBidi"/>
          <w:noProof/>
          <w:sz w:val="22"/>
          <w:szCs w:val="22"/>
        </w:rPr>
      </w:pPr>
      <w:hyperlink w:anchor="_Toc43472046" w:history="1">
        <w:r w:rsidR="006D4675" w:rsidRPr="002713CE">
          <w:rPr>
            <w:rStyle w:val="Hyperlink"/>
            <w:noProof/>
          </w:rPr>
          <w:t>Activity Response 5.2.a</w:t>
        </w:r>
        <w:r w:rsidR="006D4675">
          <w:rPr>
            <w:rFonts w:asciiTheme="minorHAnsi" w:eastAsiaTheme="minorEastAsia" w:hAnsiTheme="minorHAnsi" w:cstheme="minorBidi"/>
            <w:noProof/>
            <w:sz w:val="22"/>
            <w:szCs w:val="22"/>
          </w:rPr>
          <w:tab/>
        </w:r>
        <w:r w:rsidR="006D4675" w:rsidRPr="002713CE">
          <w:rPr>
            <w:rStyle w:val="Hyperlink"/>
            <w:noProof/>
          </w:rPr>
          <w:t>Signs of CPAP failure</w:t>
        </w:r>
        <w:r w:rsidR="006D4675">
          <w:rPr>
            <w:noProof/>
            <w:webHidden/>
          </w:rPr>
          <w:tab/>
        </w:r>
        <w:r w:rsidR="006D4675">
          <w:rPr>
            <w:noProof/>
            <w:webHidden/>
          </w:rPr>
          <w:fldChar w:fldCharType="begin"/>
        </w:r>
        <w:r w:rsidR="006D4675">
          <w:rPr>
            <w:noProof/>
            <w:webHidden/>
          </w:rPr>
          <w:instrText xml:space="preserve"> PAGEREF _Toc43472046 \h </w:instrText>
        </w:r>
        <w:r w:rsidR="006D4675">
          <w:rPr>
            <w:noProof/>
            <w:webHidden/>
          </w:rPr>
        </w:r>
        <w:r w:rsidR="006D4675">
          <w:rPr>
            <w:noProof/>
            <w:webHidden/>
          </w:rPr>
          <w:fldChar w:fldCharType="separate"/>
        </w:r>
        <w:r w:rsidR="006D4675">
          <w:rPr>
            <w:noProof/>
            <w:webHidden/>
          </w:rPr>
          <w:t>21</w:t>
        </w:r>
        <w:r w:rsidR="006D4675">
          <w:rPr>
            <w:noProof/>
            <w:webHidden/>
          </w:rPr>
          <w:fldChar w:fldCharType="end"/>
        </w:r>
      </w:hyperlink>
    </w:p>
    <w:p w14:paraId="4DF2CEE0" w14:textId="7B1ACB4A" w:rsidR="006D4675" w:rsidRDefault="00B53C0B">
      <w:pPr>
        <w:pStyle w:val="TOC3"/>
        <w:tabs>
          <w:tab w:val="left" w:pos="2504"/>
        </w:tabs>
        <w:rPr>
          <w:rFonts w:asciiTheme="minorHAnsi" w:eastAsiaTheme="minorEastAsia" w:hAnsiTheme="minorHAnsi" w:cstheme="minorBidi"/>
          <w:noProof/>
          <w:sz w:val="22"/>
          <w:szCs w:val="22"/>
        </w:rPr>
      </w:pPr>
      <w:hyperlink w:anchor="_Toc43472047" w:history="1">
        <w:r w:rsidR="006D4675" w:rsidRPr="002713CE">
          <w:rPr>
            <w:rStyle w:val="Hyperlink"/>
            <w:noProof/>
          </w:rPr>
          <w:t>Activity Response 5.2.b</w:t>
        </w:r>
        <w:r w:rsidR="006D4675">
          <w:rPr>
            <w:rFonts w:asciiTheme="minorHAnsi" w:eastAsiaTheme="minorEastAsia" w:hAnsiTheme="minorHAnsi" w:cstheme="minorBidi"/>
            <w:noProof/>
            <w:sz w:val="22"/>
            <w:szCs w:val="22"/>
          </w:rPr>
          <w:tab/>
        </w:r>
        <w:r w:rsidR="006D4675" w:rsidRPr="002713CE">
          <w:rPr>
            <w:rStyle w:val="Hyperlink"/>
            <w:noProof/>
          </w:rPr>
          <w:t>Nursing actions</w:t>
        </w:r>
        <w:r w:rsidR="006D4675">
          <w:rPr>
            <w:noProof/>
            <w:webHidden/>
          </w:rPr>
          <w:tab/>
        </w:r>
        <w:r w:rsidR="006D4675">
          <w:rPr>
            <w:noProof/>
            <w:webHidden/>
          </w:rPr>
          <w:fldChar w:fldCharType="begin"/>
        </w:r>
        <w:r w:rsidR="006D4675">
          <w:rPr>
            <w:noProof/>
            <w:webHidden/>
          </w:rPr>
          <w:instrText xml:space="preserve"> PAGEREF _Toc43472047 \h </w:instrText>
        </w:r>
        <w:r w:rsidR="006D4675">
          <w:rPr>
            <w:noProof/>
            <w:webHidden/>
          </w:rPr>
        </w:r>
        <w:r w:rsidR="006D4675">
          <w:rPr>
            <w:noProof/>
            <w:webHidden/>
          </w:rPr>
          <w:fldChar w:fldCharType="separate"/>
        </w:r>
        <w:r w:rsidR="006D4675">
          <w:rPr>
            <w:noProof/>
            <w:webHidden/>
          </w:rPr>
          <w:t>21</w:t>
        </w:r>
        <w:r w:rsidR="006D4675">
          <w:rPr>
            <w:noProof/>
            <w:webHidden/>
          </w:rPr>
          <w:fldChar w:fldCharType="end"/>
        </w:r>
      </w:hyperlink>
    </w:p>
    <w:p w14:paraId="76F7427C" w14:textId="2FA62721" w:rsidR="006D4675" w:rsidRDefault="00B53C0B">
      <w:pPr>
        <w:pStyle w:val="TOC2"/>
        <w:tabs>
          <w:tab w:val="left" w:pos="1540"/>
        </w:tabs>
        <w:rPr>
          <w:rFonts w:asciiTheme="minorHAnsi" w:eastAsiaTheme="minorEastAsia" w:hAnsiTheme="minorHAnsi" w:cstheme="minorBidi"/>
          <w:noProof/>
          <w:sz w:val="22"/>
          <w:szCs w:val="22"/>
        </w:rPr>
      </w:pPr>
      <w:hyperlink w:anchor="_Toc43472048" w:history="1">
        <w:r w:rsidR="006D4675" w:rsidRPr="002713CE">
          <w:rPr>
            <w:rStyle w:val="Hyperlink"/>
            <w:b/>
            <w:noProof/>
          </w:rPr>
          <w:t>Activity 5.3</w:t>
        </w:r>
        <w:r w:rsidR="006D4675">
          <w:rPr>
            <w:rFonts w:asciiTheme="minorHAnsi" w:eastAsiaTheme="minorEastAsia" w:hAnsiTheme="minorHAnsi" w:cstheme="minorBidi"/>
            <w:noProof/>
            <w:sz w:val="22"/>
            <w:szCs w:val="22"/>
          </w:rPr>
          <w:tab/>
        </w:r>
        <w:r w:rsidR="006D4675" w:rsidRPr="002713CE">
          <w:rPr>
            <w:rStyle w:val="Hyperlink"/>
            <w:noProof/>
          </w:rPr>
          <w:t>Maintaining pressure</w:t>
        </w:r>
        <w:r w:rsidR="006D4675">
          <w:rPr>
            <w:noProof/>
            <w:webHidden/>
          </w:rPr>
          <w:tab/>
        </w:r>
        <w:r w:rsidR="006D4675">
          <w:rPr>
            <w:noProof/>
            <w:webHidden/>
          </w:rPr>
          <w:fldChar w:fldCharType="begin"/>
        </w:r>
        <w:r w:rsidR="006D4675">
          <w:rPr>
            <w:noProof/>
            <w:webHidden/>
          </w:rPr>
          <w:instrText xml:space="preserve"> PAGEREF _Toc43472048 \h </w:instrText>
        </w:r>
        <w:r w:rsidR="006D4675">
          <w:rPr>
            <w:noProof/>
            <w:webHidden/>
          </w:rPr>
        </w:r>
        <w:r w:rsidR="006D4675">
          <w:rPr>
            <w:noProof/>
            <w:webHidden/>
          </w:rPr>
          <w:fldChar w:fldCharType="separate"/>
        </w:r>
        <w:r w:rsidR="006D4675">
          <w:rPr>
            <w:noProof/>
            <w:webHidden/>
          </w:rPr>
          <w:t>22</w:t>
        </w:r>
        <w:r w:rsidR="006D4675">
          <w:rPr>
            <w:noProof/>
            <w:webHidden/>
          </w:rPr>
          <w:fldChar w:fldCharType="end"/>
        </w:r>
      </w:hyperlink>
    </w:p>
    <w:p w14:paraId="06BE8A75" w14:textId="56C36A4F" w:rsidR="006D4675" w:rsidRDefault="00B53C0B">
      <w:pPr>
        <w:pStyle w:val="TOC3"/>
        <w:tabs>
          <w:tab w:val="left" w:pos="2504"/>
        </w:tabs>
        <w:rPr>
          <w:rFonts w:asciiTheme="minorHAnsi" w:eastAsiaTheme="minorEastAsia" w:hAnsiTheme="minorHAnsi" w:cstheme="minorBidi"/>
          <w:noProof/>
          <w:sz w:val="22"/>
          <w:szCs w:val="22"/>
        </w:rPr>
      </w:pPr>
      <w:hyperlink w:anchor="_Toc43472049" w:history="1">
        <w:r w:rsidR="006D4675" w:rsidRPr="002713CE">
          <w:rPr>
            <w:rStyle w:val="Hyperlink"/>
            <w:noProof/>
          </w:rPr>
          <w:t>Activity Response 5.3.a</w:t>
        </w:r>
        <w:r w:rsidR="006D4675">
          <w:rPr>
            <w:rFonts w:asciiTheme="minorHAnsi" w:eastAsiaTheme="minorEastAsia" w:hAnsiTheme="minorHAnsi" w:cstheme="minorBidi"/>
            <w:noProof/>
            <w:sz w:val="22"/>
            <w:szCs w:val="22"/>
          </w:rPr>
          <w:tab/>
        </w:r>
        <w:r w:rsidR="006D4675" w:rsidRPr="002713CE">
          <w:rPr>
            <w:rStyle w:val="Hyperlink"/>
            <w:noProof/>
          </w:rPr>
          <w:t>Maintaining pressure</w:t>
        </w:r>
        <w:r w:rsidR="006D4675">
          <w:rPr>
            <w:noProof/>
            <w:webHidden/>
          </w:rPr>
          <w:tab/>
        </w:r>
        <w:r w:rsidR="006D4675">
          <w:rPr>
            <w:noProof/>
            <w:webHidden/>
          </w:rPr>
          <w:fldChar w:fldCharType="begin"/>
        </w:r>
        <w:r w:rsidR="006D4675">
          <w:rPr>
            <w:noProof/>
            <w:webHidden/>
          </w:rPr>
          <w:instrText xml:space="preserve"> PAGEREF _Toc43472049 \h </w:instrText>
        </w:r>
        <w:r w:rsidR="006D4675">
          <w:rPr>
            <w:noProof/>
            <w:webHidden/>
          </w:rPr>
        </w:r>
        <w:r w:rsidR="006D4675">
          <w:rPr>
            <w:noProof/>
            <w:webHidden/>
          </w:rPr>
          <w:fldChar w:fldCharType="separate"/>
        </w:r>
        <w:r w:rsidR="006D4675">
          <w:rPr>
            <w:noProof/>
            <w:webHidden/>
          </w:rPr>
          <w:t>22</w:t>
        </w:r>
        <w:r w:rsidR="006D4675">
          <w:rPr>
            <w:noProof/>
            <w:webHidden/>
          </w:rPr>
          <w:fldChar w:fldCharType="end"/>
        </w:r>
      </w:hyperlink>
    </w:p>
    <w:p w14:paraId="56D26446" w14:textId="1E6E586C" w:rsidR="006D4675" w:rsidRDefault="00B53C0B">
      <w:pPr>
        <w:pStyle w:val="TOC2"/>
        <w:tabs>
          <w:tab w:val="left" w:pos="1540"/>
        </w:tabs>
        <w:rPr>
          <w:rFonts w:asciiTheme="minorHAnsi" w:eastAsiaTheme="minorEastAsia" w:hAnsiTheme="minorHAnsi" w:cstheme="minorBidi"/>
          <w:noProof/>
          <w:sz w:val="22"/>
          <w:szCs w:val="22"/>
        </w:rPr>
      </w:pPr>
      <w:hyperlink w:anchor="_Toc43472050" w:history="1">
        <w:r w:rsidR="006D4675" w:rsidRPr="002713CE">
          <w:rPr>
            <w:rStyle w:val="Hyperlink"/>
            <w:b/>
            <w:noProof/>
          </w:rPr>
          <w:t>Activity 5.4</w:t>
        </w:r>
        <w:r w:rsidR="006D4675">
          <w:rPr>
            <w:rFonts w:asciiTheme="minorHAnsi" w:eastAsiaTheme="minorEastAsia" w:hAnsiTheme="minorHAnsi" w:cstheme="minorBidi"/>
            <w:noProof/>
            <w:sz w:val="22"/>
            <w:szCs w:val="22"/>
          </w:rPr>
          <w:tab/>
        </w:r>
        <w:r w:rsidR="006D4675" w:rsidRPr="002713CE">
          <w:rPr>
            <w:rStyle w:val="Hyperlink"/>
            <w:noProof/>
          </w:rPr>
          <w:t>Deterioration</w:t>
        </w:r>
        <w:r w:rsidR="006D4675">
          <w:rPr>
            <w:noProof/>
            <w:webHidden/>
          </w:rPr>
          <w:tab/>
        </w:r>
        <w:r w:rsidR="006D4675">
          <w:rPr>
            <w:noProof/>
            <w:webHidden/>
          </w:rPr>
          <w:fldChar w:fldCharType="begin"/>
        </w:r>
        <w:r w:rsidR="006D4675">
          <w:rPr>
            <w:noProof/>
            <w:webHidden/>
          </w:rPr>
          <w:instrText xml:space="preserve"> PAGEREF _Toc43472050 \h </w:instrText>
        </w:r>
        <w:r w:rsidR="006D4675">
          <w:rPr>
            <w:noProof/>
            <w:webHidden/>
          </w:rPr>
        </w:r>
        <w:r w:rsidR="006D4675">
          <w:rPr>
            <w:noProof/>
            <w:webHidden/>
          </w:rPr>
          <w:fldChar w:fldCharType="separate"/>
        </w:r>
        <w:r w:rsidR="006D4675">
          <w:rPr>
            <w:noProof/>
            <w:webHidden/>
          </w:rPr>
          <w:t>23</w:t>
        </w:r>
        <w:r w:rsidR="006D4675">
          <w:rPr>
            <w:noProof/>
            <w:webHidden/>
          </w:rPr>
          <w:fldChar w:fldCharType="end"/>
        </w:r>
      </w:hyperlink>
    </w:p>
    <w:p w14:paraId="605DACFE" w14:textId="64E46A06" w:rsidR="006D4675" w:rsidRDefault="00B53C0B">
      <w:pPr>
        <w:pStyle w:val="TOC3"/>
        <w:tabs>
          <w:tab w:val="left" w:pos="2504"/>
        </w:tabs>
        <w:rPr>
          <w:rFonts w:asciiTheme="minorHAnsi" w:eastAsiaTheme="minorEastAsia" w:hAnsiTheme="minorHAnsi" w:cstheme="minorBidi"/>
          <w:noProof/>
          <w:sz w:val="22"/>
          <w:szCs w:val="22"/>
        </w:rPr>
      </w:pPr>
      <w:hyperlink w:anchor="_Toc43472051" w:history="1">
        <w:r w:rsidR="006D4675" w:rsidRPr="002713CE">
          <w:rPr>
            <w:rStyle w:val="Hyperlink"/>
            <w:noProof/>
          </w:rPr>
          <w:t>Activity Response 5.4.a</w:t>
        </w:r>
        <w:r w:rsidR="006D4675">
          <w:rPr>
            <w:rFonts w:asciiTheme="minorHAnsi" w:eastAsiaTheme="minorEastAsia" w:hAnsiTheme="minorHAnsi" w:cstheme="minorBidi"/>
            <w:noProof/>
            <w:sz w:val="22"/>
            <w:szCs w:val="22"/>
          </w:rPr>
          <w:tab/>
        </w:r>
        <w:r w:rsidR="006D4675" w:rsidRPr="002713CE">
          <w:rPr>
            <w:rStyle w:val="Hyperlink"/>
            <w:noProof/>
          </w:rPr>
          <w:t>Deterioration in health status</w:t>
        </w:r>
        <w:r w:rsidR="006D4675">
          <w:rPr>
            <w:noProof/>
            <w:webHidden/>
          </w:rPr>
          <w:tab/>
        </w:r>
        <w:r w:rsidR="006D4675">
          <w:rPr>
            <w:noProof/>
            <w:webHidden/>
          </w:rPr>
          <w:fldChar w:fldCharType="begin"/>
        </w:r>
        <w:r w:rsidR="006D4675">
          <w:rPr>
            <w:noProof/>
            <w:webHidden/>
          </w:rPr>
          <w:instrText xml:space="preserve"> PAGEREF _Toc43472051 \h </w:instrText>
        </w:r>
        <w:r w:rsidR="006D4675">
          <w:rPr>
            <w:noProof/>
            <w:webHidden/>
          </w:rPr>
        </w:r>
        <w:r w:rsidR="006D4675">
          <w:rPr>
            <w:noProof/>
            <w:webHidden/>
          </w:rPr>
          <w:fldChar w:fldCharType="separate"/>
        </w:r>
        <w:r w:rsidR="006D4675">
          <w:rPr>
            <w:noProof/>
            <w:webHidden/>
          </w:rPr>
          <w:t>23</w:t>
        </w:r>
        <w:r w:rsidR="006D4675">
          <w:rPr>
            <w:noProof/>
            <w:webHidden/>
          </w:rPr>
          <w:fldChar w:fldCharType="end"/>
        </w:r>
      </w:hyperlink>
    </w:p>
    <w:p w14:paraId="04C264C5" w14:textId="01C5824D" w:rsidR="006D4675" w:rsidRDefault="00B53C0B">
      <w:pPr>
        <w:pStyle w:val="TOC3"/>
        <w:tabs>
          <w:tab w:val="left" w:pos="2504"/>
        </w:tabs>
        <w:rPr>
          <w:rFonts w:asciiTheme="minorHAnsi" w:eastAsiaTheme="minorEastAsia" w:hAnsiTheme="minorHAnsi" w:cstheme="minorBidi"/>
          <w:noProof/>
          <w:sz w:val="22"/>
          <w:szCs w:val="22"/>
        </w:rPr>
      </w:pPr>
      <w:hyperlink w:anchor="_Toc43472052" w:history="1">
        <w:r w:rsidR="006D4675" w:rsidRPr="002713CE">
          <w:rPr>
            <w:rStyle w:val="Hyperlink"/>
            <w:noProof/>
          </w:rPr>
          <w:t>Activity Response 5.4.b</w:t>
        </w:r>
        <w:r w:rsidR="006D4675">
          <w:rPr>
            <w:rFonts w:asciiTheme="minorHAnsi" w:eastAsiaTheme="minorEastAsia" w:hAnsiTheme="minorHAnsi" w:cstheme="minorBidi"/>
            <w:noProof/>
            <w:sz w:val="22"/>
            <w:szCs w:val="22"/>
          </w:rPr>
          <w:tab/>
        </w:r>
        <w:r w:rsidR="006D4675" w:rsidRPr="002713CE">
          <w:rPr>
            <w:rStyle w:val="Hyperlink"/>
            <w:noProof/>
          </w:rPr>
          <w:t>How CPAP reduces apnoea in preterm babies</w:t>
        </w:r>
        <w:r w:rsidR="006D4675">
          <w:rPr>
            <w:noProof/>
            <w:webHidden/>
          </w:rPr>
          <w:tab/>
        </w:r>
        <w:r w:rsidR="006D4675">
          <w:rPr>
            <w:noProof/>
            <w:webHidden/>
          </w:rPr>
          <w:fldChar w:fldCharType="begin"/>
        </w:r>
        <w:r w:rsidR="006D4675">
          <w:rPr>
            <w:noProof/>
            <w:webHidden/>
          </w:rPr>
          <w:instrText xml:space="preserve"> PAGEREF _Toc43472052 \h </w:instrText>
        </w:r>
        <w:r w:rsidR="006D4675">
          <w:rPr>
            <w:noProof/>
            <w:webHidden/>
          </w:rPr>
        </w:r>
        <w:r w:rsidR="006D4675">
          <w:rPr>
            <w:noProof/>
            <w:webHidden/>
          </w:rPr>
          <w:fldChar w:fldCharType="separate"/>
        </w:r>
        <w:r w:rsidR="006D4675">
          <w:rPr>
            <w:noProof/>
            <w:webHidden/>
          </w:rPr>
          <w:t>23</w:t>
        </w:r>
        <w:r w:rsidR="006D4675">
          <w:rPr>
            <w:noProof/>
            <w:webHidden/>
          </w:rPr>
          <w:fldChar w:fldCharType="end"/>
        </w:r>
      </w:hyperlink>
    </w:p>
    <w:p w14:paraId="30A07A89" w14:textId="79EAE06B" w:rsidR="006D4675" w:rsidRDefault="00B53C0B">
      <w:pPr>
        <w:pStyle w:val="TOC2"/>
        <w:tabs>
          <w:tab w:val="left" w:pos="1540"/>
        </w:tabs>
        <w:rPr>
          <w:rFonts w:asciiTheme="minorHAnsi" w:eastAsiaTheme="minorEastAsia" w:hAnsiTheme="minorHAnsi" w:cstheme="minorBidi"/>
          <w:noProof/>
          <w:sz w:val="22"/>
          <w:szCs w:val="22"/>
        </w:rPr>
      </w:pPr>
      <w:hyperlink w:anchor="_Toc43472053" w:history="1">
        <w:r w:rsidR="006D4675" w:rsidRPr="002713CE">
          <w:rPr>
            <w:rStyle w:val="Hyperlink"/>
            <w:b/>
            <w:noProof/>
          </w:rPr>
          <w:t>Activity 5.5</w:t>
        </w:r>
        <w:r w:rsidR="006D4675">
          <w:rPr>
            <w:rFonts w:asciiTheme="minorHAnsi" w:eastAsiaTheme="minorEastAsia" w:hAnsiTheme="minorHAnsi" w:cstheme="minorBidi"/>
            <w:noProof/>
            <w:sz w:val="22"/>
            <w:szCs w:val="22"/>
          </w:rPr>
          <w:tab/>
        </w:r>
        <w:r w:rsidR="006D4675" w:rsidRPr="002713CE">
          <w:rPr>
            <w:rStyle w:val="Hyperlink"/>
            <w:noProof/>
          </w:rPr>
          <w:t>Nasal trauma</w:t>
        </w:r>
        <w:r w:rsidR="006D4675">
          <w:rPr>
            <w:noProof/>
            <w:webHidden/>
          </w:rPr>
          <w:tab/>
        </w:r>
        <w:r w:rsidR="006D4675">
          <w:rPr>
            <w:noProof/>
            <w:webHidden/>
          </w:rPr>
          <w:fldChar w:fldCharType="begin"/>
        </w:r>
        <w:r w:rsidR="006D4675">
          <w:rPr>
            <w:noProof/>
            <w:webHidden/>
          </w:rPr>
          <w:instrText xml:space="preserve"> PAGEREF _Toc43472053 \h </w:instrText>
        </w:r>
        <w:r w:rsidR="006D4675">
          <w:rPr>
            <w:noProof/>
            <w:webHidden/>
          </w:rPr>
        </w:r>
        <w:r w:rsidR="006D4675">
          <w:rPr>
            <w:noProof/>
            <w:webHidden/>
          </w:rPr>
          <w:fldChar w:fldCharType="separate"/>
        </w:r>
        <w:r w:rsidR="006D4675">
          <w:rPr>
            <w:noProof/>
            <w:webHidden/>
          </w:rPr>
          <w:t>24</w:t>
        </w:r>
        <w:r w:rsidR="006D4675">
          <w:rPr>
            <w:noProof/>
            <w:webHidden/>
          </w:rPr>
          <w:fldChar w:fldCharType="end"/>
        </w:r>
      </w:hyperlink>
    </w:p>
    <w:p w14:paraId="1789B09D" w14:textId="2DEF0A00" w:rsidR="006D4675" w:rsidRDefault="00B53C0B">
      <w:pPr>
        <w:pStyle w:val="TOC3"/>
        <w:tabs>
          <w:tab w:val="left" w:pos="2504"/>
        </w:tabs>
        <w:rPr>
          <w:rFonts w:asciiTheme="minorHAnsi" w:eastAsiaTheme="minorEastAsia" w:hAnsiTheme="minorHAnsi" w:cstheme="minorBidi"/>
          <w:noProof/>
          <w:sz w:val="22"/>
          <w:szCs w:val="22"/>
        </w:rPr>
      </w:pPr>
      <w:hyperlink w:anchor="_Toc43472054" w:history="1">
        <w:r w:rsidR="006D4675" w:rsidRPr="002713CE">
          <w:rPr>
            <w:rStyle w:val="Hyperlink"/>
            <w:noProof/>
          </w:rPr>
          <w:t>Activity Response 5.5.a</w:t>
        </w:r>
        <w:r w:rsidR="006D4675">
          <w:rPr>
            <w:rFonts w:asciiTheme="minorHAnsi" w:eastAsiaTheme="minorEastAsia" w:hAnsiTheme="minorHAnsi" w:cstheme="minorBidi"/>
            <w:noProof/>
            <w:sz w:val="22"/>
            <w:szCs w:val="22"/>
          </w:rPr>
          <w:tab/>
        </w:r>
        <w:r w:rsidR="006D4675" w:rsidRPr="002713CE">
          <w:rPr>
            <w:rStyle w:val="Hyperlink"/>
            <w:noProof/>
          </w:rPr>
          <w:t>Nasal trauma</w:t>
        </w:r>
        <w:r w:rsidR="006D4675">
          <w:rPr>
            <w:noProof/>
            <w:webHidden/>
          </w:rPr>
          <w:tab/>
        </w:r>
        <w:r w:rsidR="006D4675">
          <w:rPr>
            <w:noProof/>
            <w:webHidden/>
          </w:rPr>
          <w:fldChar w:fldCharType="begin"/>
        </w:r>
        <w:r w:rsidR="006D4675">
          <w:rPr>
            <w:noProof/>
            <w:webHidden/>
          </w:rPr>
          <w:instrText xml:space="preserve"> PAGEREF _Toc43472054 \h </w:instrText>
        </w:r>
        <w:r w:rsidR="006D4675">
          <w:rPr>
            <w:noProof/>
            <w:webHidden/>
          </w:rPr>
        </w:r>
        <w:r w:rsidR="006D4675">
          <w:rPr>
            <w:noProof/>
            <w:webHidden/>
          </w:rPr>
          <w:fldChar w:fldCharType="separate"/>
        </w:r>
        <w:r w:rsidR="006D4675">
          <w:rPr>
            <w:noProof/>
            <w:webHidden/>
          </w:rPr>
          <w:t>24</w:t>
        </w:r>
        <w:r w:rsidR="006D4675">
          <w:rPr>
            <w:noProof/>
            <w:webHidden/>
          </w:rPr>
          <w:fldChar w:fldCharType="end"/>
        </w:r>
      </w:hyperlink>
    </w:p>
    <w:p w14:paraId="18493E85" w14:textId="00AB06E5" w:rsidR="006D4675" w:rsidRDefault="00B53C0B">
      <w:pPr>
        <w:pStyle w:val="TOC1"/>
        <w:tabs>
          <w:tab w:val="left" w:pos="880"/>
        </w:tabs>
        <w:rPr>
          <w:rFonts w:asciiTheme="minorHAnsi" w:eastAsiaTheme="minorEastAsia" w:hAnsiTheme="minorHAnsi" w:cstheme="minorBidi"/>
          <w:sz w:val="22"/>
          <w:szCs w:val="22"/>
        </w:rPr>
      </w:pPr>
      <w:hyperlink w:anchor="_Toc43472055" w:history="1">
        <w:r w:rsidR="006D4675" w:rsidRPr="002713CE">
          <w:rPr>
            <w:rStyle w:val="Hyperlink"/>
            <w:rFonts w:ascii="Arial Bold" w:hAnsi="Arial Bold"/>
          </w:rPr>
          <w:t>Unit 6.</w:t>
        </w:r>
        <w:r w:rsidR="006D4675">
          <w:rPr>
            <w:rFonts w:asciiTheme="minorHAnsi" w:eastAsiaTheme="minorEastAsia" w:hAnsiTheme="minorHAnsi" w:cstheme="minorBidi"/>
            <w:sz w:val="22"/>
            <w:szCs w:val="22"/>
          </w:rPr>
          <w:tab/>
        </w:r>
        <w:r w:rsidR="006D4675" w:rsidRPr="002713CE">
          <w:rPr>
            <w:rStyle w:val="Hyperlink"/>
          </w:rPr>
          <w:t>Special considerations</w:t>
        </w:r>
        <w:r w:rsidR="006D4675">
          <w:rPr>
            <w:webHidden/>
          </w:rPr>
          <w:tab/>
        </w:r>
        <w:r w:rsidR="006D4675">
          <w:rPr>
            <w:webHidden/>
          </w:rPr>
          <w:fldChar w:fldCharType="begin"/>
        </w:r>
        <w:r w:rsidR="006D4675">
          <w:rPr>
            <w:webHidden/>
          </w:rPr>
          <w:instrText xml:space="preserve"> PAGEREF _Toc43472055 \h </w:instrText>
        </w:r>
        <w:r w:rsidR="006D4675">
          <w:rPr>
            <w:webHidden/>
          </w:rPr>
        </w:r>
        <w:r w:rsidR="006D4675">
          <w:rPr>
            <w:webHidden/>
          </w:rPr>
          <w:fldChar w:fldCharType="separate"/>
        </w:r>
        <w:r w:rsidR="006D4675">
          <w:rPr>
            <w:webHidden/>
          </w:rPr>
          <w:t>25</w:t>
        </w:r>
        <w:r w:rsidR="006D4675">
          <w:rPr>
            <w:webHidden/>
          </w:rPr>
          <w:fldChar w:fldCharType="end"/>
        </w:r>
      </w:hyperlink>
    </w:p>
    <w:p w14:paraId="4CF032BB" w14:textId="0EEC788E" w:rsidR="006D4675" w:rsidRDefault="00B53C0B">
      <w:pPr>
        <w:pStyle w:val="TOC2"/>
        <w:rPr>
          <w:rFonts w:asciiTheme="minorHAnsi" w:eastAsiaTheme="minorEastAsia" w:hAnsiTheme="minorHAnsi" w:cstheme="minorBidi"/>
          <w:noProof/>
          <w:sz w:val="22"/>
          <w:szCs w:val="22"/>
        </w:rPr>
      </w:pPr>
      <w:hyperlink w:anchor="_Toc43472056" w:history="1">
        <w:r w:rsidR="006D4675" w:rsidRPr="002713CE">
          <w:rPr>
            <w:rStyle w:val="Hyperlink"/>
            <w:b/>
            <w:noProof/>
          </w:rPr>
          <w:t>Activity 6.1</w:t>
        </w:r>
        <w:r w:rsidR="006D4675">
          <w:rPr>
            <w:noProof/>
            <w:webHidden/>
          </w:rPr>
          <w:tab/>
        </w:r>
        <w:r w:rsidR="006D4675">
          <w:rPr>
            <w:noProof/>
            <w:webHidden/>
          </w:rPr>
          <w:fldChar w:fldCharType="begin"/>
        </w:r>
        <w:r w:rsidR="006D4675">
          <w:rPr>
            <w:noProof/>
            <w:webHidden/>
          </w:rPr>
          <w:instrText xml:space="preserve"> PAGEREF _Toc43472056 \h </w:instrText>
        </w:r>
        <w:r w:rsidR="006D4675">
          <w:rPr>
            <w:noProof/>
            <w:webHidden/>
          </w:rPr>
        </w:r>
        <w:r w:rsidR="006D4675">
          <w:rPr>
            <w:noProof/>
            <w:webHidden/>
          </w:rPr>
          <w:fldChar w:fldCharType="separate"/>
        </w:r>
        <w:r w:rsidR="006D4675">
          <w:rPr>
            <w:noProof/>
            <w:webHidden/>
          </w:rPr>
          <w:t>25</w:t>
        </w:r>
        <w:r w:rsidR="006D4675">
          <w:rPr>
            <w:noProof/>
            <w:webHidden/>
          </w:rPr>
          <w:fldChar w:fldCharType="end"/>
        </w:r>
      </w:hyperlink>
    </w:p>
    <w:p w14:paraId="35D7158A" w14:textId="2A793C71" w:rsidR="006D4675" w:rsidRDefault="00B53C0B">
      <w:pPr>
        <w:pStyle w:val="TOC3"/>
        <w:tabs>
          <w:tab w:val="left" w:pos="2504"/>
        </w:tabs>
        <w:rPr>
          <w:rFonts w:asciiTheme="minorHAnsi" w:eastAsiaTheme="minorEastAsia" w:hAnsiTheme="minorHAnsi" w:cstheme="minorBidi"/>
          <w:noProof/>
          <w:sz w:val="22"/>
          <w:szCs w:val="22"/>
        </w:rPr>
      </w:pPr>
      <w:hyperlink w:anchor="_Toc43472057" w:history="1">
        <w:r w:rsidR="006D4675" w:rsidRPr="002713CE">
          <w:rPr>
            <w:rStyle w:val="Hyperlink"/>
            <w:noProof/>
          </w:rPr>
          <w:t>Activity Response 6.1.a</w:t>
        </w:r>
        <w:r w:rsidR="006D4675">
          <w:rPr>
            <w:rFonts w:asciiTheme="minorHAnsi" w:eastAsiaTheme="minorEastAsia" w:hAnsiTheme="minorHAnsi" w:cstheme="minorBidi"/>
            <w:noProof/>
            <w:sz w:val="22"/>
            <w:szCs w:val="22"/>
          </w:rPr>
          <w:tab/>
        </w:r>
        <w:r w:rsidR="006D4675" w:rsidRPr="002713CE">
          <w:rPr>
            <w:rStyle w:val="Hyperlink"/>
            <w:noProof/>
          </w:rPr>
          <w:t>Special considerations</w:t>
        </w:r>
        <w:r w:rsidR="006D4675">
          <w:rPr>
            <w:noProof/>
            <w:webHidden/>
          </w:rPr>
          <w:tab/>
        </w:r>
        <w:r w:rsidR="006D4675">
          <w:rPr>
            <w:noProof/>
            <w:webHidden/>
          </w:rPr>
          <w:fldChar w:fldCharType="begin"/>
        </w:r>
        <w:r w:rsidR="006D4675">
          <w:rPr>
            <w:noProof/>
            <w:webHidden/>
          </w:rPr>
          <w:instrText xml:space="preserve"> PAGEREF _Toc43472057 \h </w:instrText>
        </w:r>
        <w:r w:rsidR="006D4675">
          <w:rPr>
            <w:noProof/>
            <w:webHidden/>
          </w:rPr>
        </w:r>
        <w:r w:rsidR="006D4675">
          <w:rPr>
            <w:noProof/>
            <w:webHidden/>
          </w:rPr>
          <w:fldChar w:fldCharType="separate"/>
        </w:r>
        <w:r w:rsidR="006D4675">
          <w:rPr>
            <w:noProof/>
            <w:webHidden/>
          </w:rPr>
          <w:t>25</w:t>
        </w:r>
        <w:r w:rsidR="006D4675">
          <w:rPr>
            <w:noProof/>
            <w:webHidden/>
          </w:rPr>
          <w:fldChar w:fldCharType="end"/>
        </w:r>
      </w:hyperlink>
    </w:p>
    <w:p w14:paraId="17620E4D" w14:textId="52A55314" w:rsidR="006D4675" w:rsidRDefault="00B53C0B">
      <w:pPr>
        <w:pStyle w:val="TOC1"/>
        <w:tabs>
          <w:tab w:val="left" w:pos="880"/>
        </w:tabs>
        <w:rPr>
          <w:rFonts w:asciiTheme="minorHAnsi" w:eastAsiaTheme="minorEastAsia" w:hAnsiTheme="minorHAnsi" w:cstheme="minorBidi"/>
          <w:sz w:val="22"/>
          <w:szCs w:val="22"/>
        </w:rPr>
      </w:pPr>
      <w:hyperlink w:anchor="_Toc43472058" w:history="1">
        <w:r w:rsidR="006D4675" w:rsidRPr="002713CE">
          <w:rPr>
            <w:rStyle w:val="Hyperlink"/>
            <w:rFonts w:ascii="Arial Bold" w:hAnsi="Arial Bold"/>
          </w:rPr>
          <w:t>Unit 7.</w:t>
        </w:r>
        <w:r w:rsidR="006D4675">
          <w:rPr>
            <w:rFonts w:asciiTheme="minorHAnsi" w:eastAsiaTheme="minorEastAsia" w:hAnsiTheme="minorHAnsi" w:cstheme="minorBidi"/>
            <w:sz w:val="22"/>
            <w:szCs w:val="22"/>
          </w:rPr>
          <w:tab/>
        </w:r>
        <w:r w:rsidR="006D4675" w:rsidRPr="002713CE">
          <w:rPr>
            <w:rStyle w:val="Hyperlink"/>
          </w:rPr>
          <w:t>Developmental care and positioning</w:t>
        </w:r>
        <w:r w:rsidR="006D4675">
          <w:rPr>
            <w:webHidden/>
          </w:rPr>
          <w:tab/>
        </w:r>
        <w:r w:rsidR="006D4675">
          <w:rPr>
            <w:webHidden/>
          </w:rPr>
          <w:fldChar w:fldCharType="begin"/>
        </w:r>
        <w:r w:rsidR="006D4675">
          <w:rPr>
            <w:webHidden/>
          </w:rPr>
          <w:instrText xml:space="preserve"> PAGEREF _Toc43472058 \h </w:instrText>
        </w:r>
        <w:r w:rsidR="006D4675">
          <w:rPr>
            <w:webHidden/>
          </w:rPr>
        </w:r>
        <w:r w:rsidR="006D4675">
          <w:rPr>
            <w:webHidden/>
          </w:rPr>
          <w:fldChar w:fldCharType="separate"/>
        </w:r>
        <w:r w:rsidR="006D4675">
          <w:rPr>
            <w:webHidden/>
          </w:rPr>
          <w:t>26</w:t>
        </w:r>
        <w:r w:rsidR="006D4675">
          <w:rPr>
            <w:webHidden/>
          </w:rPr>
          <w:fldChar w:fldCharType="end"/>
        </w:r>
      </w:hyperlink>
    </w:p>
    <w:p w14:paraId="27CB582C" w14:textId="74AD7FF2" w:rsidR="006D4675" w:rsidRDefault="00B53C0B">
      <w:pPr>
        <w:pStyle w:val="TOC2"/>
        <w:tabs>
          <w:tab w:val="left" w:pos="1540"/>
        </w:tabs>
        <w:rPr>
          <w:rFonts w:asciiTheme="minorHAnsi" w:eastAsiaTheme="minorEastAsia" w:hAnsiTheme="minorHAnsi" w:cstheme="minorBidi"/>
          <w:noProof/>
          <w:sz w:val="22"/>
          <w:szCs w:val="22"/>
        </w:rPr>
      </w:pPr>
      <w:hyperlink w:anchor="_Toc43472059" w:history="1">
        <w:r w:rsidR="006D4675" w:rsidRPr="002713CE">
          <w:rPr>
            <w:rStyle w:val="Hyperlink"/>
            <w:b/>
            <w:noProof/>
          </w:rPr>
          <w:t>Activity 7.1</w:t>
        </w:r>
        <w:r w:rsidR="006D4675">
          <w:rPr>
            <w:rFonts w:asciiTheme="minorHAnsi" w:eastAsiaTheme="minorEastAsia" w:hAnsiTheme="minorHAnsi" w:cstheme="minorBidi"/>
            <w:noProof/>
            <w:sz w:val="22"/>
            <w:szCs w:val="22"/>
          </w:rPr>
          <w:tab/>
        </w:r>
        <w:r w:rsidR="006D4675" w:rsidRPr="002713CE">
          <w:rPr>
            <w:rStyle w:val="Hyperlink"/>
            <w:noProof/>
          </w:rPr>
          <w:t>Care plan</w:t>
        </w:r>
        <w:r w:rsidR="006D4675">
          <w:rPr>
            <w:noProof/>
            <w:webHidden/>
          </w:rPr>
          <w:tab/>
        </w:r>
        <w:r w:rsidR="006D4675">
          <w:rPr>
            <w:noProof/>
            <w:webHidden/>
          </w:rPr>
          <w:fldChar w:fldCharType="begin"/>
        </w:r>
        <w:r w:rsidR="006D4675">
          <w:rPr>
            <w:noProof/>
            <w:webHidden/>
          </w:rPr>
          <w:instrText xml:space="preserve"> PAGEREF _Toc43472059 \h </w:instrText>
        </w:r>
        <w:r w:rsidR="006D4675">
          <w:rPr>
            <w:noProof/>
            <w:webHidden/>
          </w:rPr>
        </w:r>
        <w:r w:rsidR="006D4675">
          <w:rPr>
            <w:noProof/>
            <w:webHidden/>
          </w:rPr>
          <w:fldChar w:fldCharType="separate"/>
        </w:r>
        <w:r w:rsidR="006D4675">
          <w:rPr>
            <w:noProof/>
            <w:webHidden/>
          </w:rPr>
          <w:t>27</w:t>
        </w:r>
        <w:r w:rsidR="006D4675">
          <w:rPr>
            <w:noProof/>
            <w:webHidden/>
          </w:rPr>
          <w:fldChar w:fldCharType="end"/>
        </w:r>
      </w:hyperlink>
    </w:p>
    <w:p w14:paraId="3F024C4D" w14:textId="2F9D5550" w:rsidR="006D4675" w:rsidRDefault="00B53C0B">
      <w:pPr>
        <w:pStyle w:val="TOC3"/>
        <w:tabs>
          <w:tab w:val="left" w:pos="2504"/>
        </w:tabs>
        <w:rPr>
          <w:rFonts w:asciiTheme="minorHAnsi" w:eastAsiaTheme="minorEastAsia" w:hAnsiTheme="minorHAnsi" w:cstheme="minorBidi"/>
          <w:noProof/>
          <w:sz w:val="22"/>
          <w:szCs w:val="22"/>
        </w:rPr>
      </w:pPr>
      <w:hyperlink w:anchor="_Toc43472060" w:history="1">
        <w:r w:rsidR="006D4675" w:rsidRPr="002713CE">
          <w:rPr>
            <w:rStyle w:val="Hyperlink"/>
            <w:noProof/>
          </w:rPr>
          <w:t>Activity Response 7.1.a</w:t>
        </w:r>
        <w:r w:rsidR="006D4675">
          <w:rPr>
            <w:rFonts w:asciiTheme="minorHAnsi" w:eastAsiaTheme="minorEastAsia" w:hAnsiTheme="minorHAnsi" w:cstheme="minorBidi"/>
            <w:noProof/>
            <w:sz w:val="22"/>
            <w:szCs w:val="22"/>
          </w:rPr>
          <w:tab/>
        </w:r>
        <w:r w:rsidR="006D4675" w:rsidRPr="002713CE">
          <w:rPr>
            <w:rStyle w:val="Hyperlink"/>
            <w:noProof/>
          </w:rPr>
          <w:t>Care plan for Lucy</w:t>
        </w:r>
        <w:r w:rsidR="006D4675">
          <w:rPr>
            <w:noProof/>
            <w:webHidden/>
          </w:rPr>
          <w:tab/>
        </w:r>
        <w:r w:rsidR="006D4675">
          <w:rPr>
            <w:noProof/>
            <w:webHidden/>
          </w:rPr>
          <w:fldChar w:fldCharType="begin"/>
        </w:r>
        <w:r w:rsidR="006D4675">
          <w:rPr>
            <w:noProof/>
            <w:webHidden/>
          </w:rPr>
          <w:instrText xml:space="preserve"> PAGEREF _Toc43472060 \h </w:instrText>
        </w:r>
        <w:r w:rsidR="006D4675">
          <w:rPr>
            <w:noProof/>
            <w:webHidden/>
          </w:rPr>
        </w:r>
        <w:r w:rsidR="006D4675">
          <w:rPr>
            <w:noProof/>
            <w:webHidden/>
          </w:rPr>
          <w:fldChar w:fldCharType="separate"/>
        </w:r>
        <w:r w:rsidR="006D4675">
          <w:rPr>
            <w:noProof/>
            <w:webHidden/>
          </w:rPr>
          <w:t>27</w:t>
        </w:r>
        <w:r w:rsidR="006D4675">
          <w:rPr>
            <w:noProof/>
            <w:webHidden/>
          </w:rPr>
          <w:fldChar w:fldCharType="end"/>
        </w:r>
      </w:hyperlink>
    </w:p>
    <w:p w14:paraId="56360847" w14:textId="63DAE3EC" w:rsidR="006D4675" w:rsidRDefault="00B53C0B">
      <w:pPr>
        <w:pStyle w:val="TOC1"/>
        <w:rPr>
          <w:rFonts w:asciiTheme="minorHAnsi" w:eastAsiaTheme="minorEastAsia" w:hAnsiTheme="minorHAnsi" w:cstheme="minorBidi"/>
          <w:sz w:val="22"/>
          <w:szCs w:val="22"/>
        </w:rPr>
      </w:pPr>
      <w:hyperlink w:anchor="_Toc43472061" w:history="1">
        <w:r w:rsidR="006D4675" w:rsidRPr="002713CE">
          <w:rPr>
            <w:rStyle w:val="Hyperlink"/>
          </w:rPr>
          <w:t>Appendix A Clinical skills assessment tool</w:t>
        </w:r>
        <w:r w:rsidR="006D4675">
          <w:rPr>
            <w:webHidden/>
          </w:rPr>
          <w:tab/>
        </w:r>
        <w:r w:rsidR="006D4675">
          <w:rPr>
            <w:webHidden/>
          </w:rPr>
          <w:fldChar w:fldCharType="begin"/>
        </w:r>
        <w:r w:rsidR="006D4675">
          <w:rPr>
            <w:webHidden/>
          </w:rPr>
          <w:instrText xml:space="preserve"> PAGEREF _Toc43472061 \h </w:instrText>
        </w:r>
        <w:r w:rsidR="006D4675">
          <w:rPr>
            <w:webHidden/>
          </w:rPr>
        </w:r>
        <w:r w:rsidR="006D4675">
          <w:rPr>
            <w:webHidden/>
          </w:rPr>
          <w:fldChar w:fldCharType="separate"/>
        </w:r>
        <w:r w:rsidR="006D4675">
          <w:rPr>
            <w:webHidden/>
          </w:rPr>
          <w:t>30</w:t>
        </w:r>
        <w:r w:rsidR="006D4675">
          <w:rPr>
            <w:webHidden/>
          </w:rPr>
          <w:fldChar w:fldCharType="end"/>
        </w:r>
      </w:hyperlink>
    </w:p>
    <w:p w14:paraId="71E8719E" w14:textId="0134C699" w:rsidR="006D4675" w:rsidRDefault="00B53C0B">
      <w:pPr>
        <w:pStyle w:val="TOC1"/>
        <w:rPr>
          <w:rFonts w:asciiTheme="minorHAnsi" w:eastAsiaTheme="minorEastAsia" w:hAnsiTheme="minorHAnsi" w:cstheme="minorBidi"/>
          <w:sz w:val="22"/>
          <w:szCs w:val="22"/>
        </w:rPr>
      </w:pPr>
      <w:hyperlink w:anchor="_Toc43472062" w:history="1">
        <w:r w:rsidR="006D4675" w:rsidRPr="002713CE">
          <w:rPr>
            <w:rStyle w:val="Hyperlink"/>
          </w:rPr>
          <w:t>Appendix B Clinical learning resource package final assessment</w:t>
        </w:r>
        <w:r w:rsidR="006D4675">
          <w:rPr>
            <w:webHidden/>
          </w:rPr>
          <w:tab/>
        </w:r>
        <w:r w:rsidR="006D4675">
          <w:rPr>
            <w:webHidden/>
          </w:rPr>
          <w:fldChar w:fldCharType="begin"/>
        </w:r>
        <w:r w:rsidR="006D4675">
          <w:rPr>
            <w:webHidden/>
          </w:rPr>
          <w:instrText xml:space="preserve"> PAGEREF _Toc43472062 \h </w:instrText>
        </w:r>
        <w:r w:rsidR="006D4675">
          <w:rPr>
            <w:webHidden/>
          </w:rPr>
        </w:r>
        <w:r w:rsidR="006D4675">
          <w:rPr>
            <w:webHidden/>
          </w:rPr>
          <w:fldChar w:fldCharType="separate"/>
        </w:r>
        <w:r w:rsidR="006D4675">
          <w:rPr>
            <w:webHidden/>
          </w:rPr>
          <w:t>32</w:t>
        </w:r>
        <w:r w:rsidR="006D4675">
          <w:rPr>
            <w:webHidden/>
          </w:rPr>
          <w:fldChar w:fldCharType="end"/>
        </w:r>
      </w:hyperlink>
    </w:p>
    <w:p w14:paraId="7D5BB4D4" w14:textId="5EE76301" w:rsidR="006D4675" w:rsidRDefault="00B53C0B">
      <w:pPr>
        <w:pStyle w:val="TOC1"/>
        <w:rPr>
          <w:rFonts w:asciiTheme="minorHAnsi" w:eastAsiaTheme="minorEastAsia" w:hAnsiTheme="minorHAnsi" w:cstheme="minorBidi"/>
          <w:sz w:val="22"/>
          <w:szCs w:val="22"/>
        </w:rPr>
      </w:pPr>
      <w:hyperlink w:anchor="_Toc43472063" w:history="1">
        <w:r w:rsidR="006D4675" w:rsidRPr="002713CE">
          <w:rPr>
            <w:rStyle w:val="Hyperlink"/>
          </w:rPr>
          <w:t>Acknowledgements</w:t>
        </w:r>
        <w:r w:rsidR="006D4675">
          <w:rPr>
            <w:webHidden/>
          </w:rPr>
          <w:tab/>
        </w:r>
        <w:r w:rsidR="006D4675">
          <w:rPr>
            <w:webHidden/>
          </w:rPr>
          <w:fldChar w:fldCharType="begin"/>
        </w:r>
        <w:r w:rsidR="006D4675">
          <w:rPr>
            <w:webHidden/>
          </w:rPr>
          <w:instrText xml:space="preserve"> PAGEREF _Toc43472063 \h </w:instrText>
        </w:r>
        <w:r w:rsidR="006D4675">
          <w:rPr>
            <w:webHidden/>
          </w:rPr>
        </w:r>
        <w:r w:rsidR="006D4675">
          <w:rPr>
            <w:webHidden/>
          </w:rPr>
          <w:fldChar w:fldCharType="separate"/>
        </w:r>
        <w:r w:rsidR="006D4675">
          <w:rPr>
            <w:webHidden/>
          </w:rPr>
          <w:t>33</w:t>
        </w:r>
        <w:r w:rsidR="006D4675">
          <w:rPr>
            <w:webHidden/>
          </w:rPr>
          <w:fldChar w:fldCharType="end"/>
        </w:r>
      </w:hyperlink>
    </w:p>
    <w:p w14:paraId="2CA8CAE6" w14:textId="2D5332F8" w:rsidR="0097549D" w:rsidRDefault="00F52E52">
      <w:r>
        <w:rPr>
          <w:noProof/>
          <w:sz w:val="17"/>
        </w:rPr>
        <w:fldChar w:fldCharType="end"/>
      </w:r>
    </w:p>
    <w:p w14:paraId="627CB20B" w14:textId="77777777" w:rsidR="0097549D" w:rsidRDefault="0097549D"/>
    <w:p w14:paraId="09453E1B" w14:textId="77777777" w:rsidR="00EF4F5F" w:rsidRDefault="001917FD" w:rsidP="00CB3946">
      <w:pPr>
        <w:pStyle w:val="Heading0"/>
      </w:pPr>
      <w:r>
        <w:br w:type="page"/>
      </w:r>
    </w:p>
    <w:p w14:paraId="0BA500ED" w14:textId="6449C588" w:rsidR="00CB3946" w:rsidRDefault="00CB3946" w:rsidP="00CB3946">
      <w:pPr>
        <w:pStyle w:val="Heading0"/>
      </w:pPr>
      <w:bookmarkStart w:id="2" w:name="_Toc43472012"/>
      <w:r>
        <w:lastRenderedPageBreak/>
        <w:t>Abbreviations</w:t>
      </w:r>
      <w:bookmarkEnd w:id="2"/>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7030"/>
      </w:tblGrid>
      <w:tr w:rsidR="004C7CF8" w:rsidRPr="004E3469" w14:paraId="2208F70E" w14:textId="77777777" w:rsidTr="00194B20">
        <w:tc>
          <w:tcPr>
            <w:tcW w:w="1928" w:type="dxa"/>
            <w:vAlign w:val="center"/>
          </w:tcPr>
          <w:p w14:paraId="55B7EE75" w14:textId="77777777" w:rsidR="004C7CF8" w:rsidRPr="004E3469" w:rsidRDefault="004C7CF8" w:rsidP="00194B20">
            <w:bookmarkStart w:id="3" w:name="_Hlk44056040"/>
            <w:r w:rsidRPr="004E3469">
              <w:rPr>
                <w:b/>
              </w:rPr>
              <w:t>CPAP</w:t>
            </w:r>
          </w:p>
        </w:tc>
        <w:tc>
          <w:tcPr>
            <w:tcW w:w="7030" w:type="dxa"/>
          </w:tcPr>
          <w:p w14:paraId="0C43D9D8" w14:textId="77777777" w:rsidR="004C7CF8" w:rsidRPr="004E3469" w:rsidRDefault="004C7CF8" w:rsidP="00194B20">
            <w:r w:rsidRPr="004E3469">
              <w:t>Continuous positive airway pressure</w:t>
            </w:r>
          </w:p>
        </w:tc>
      </w:tr>
      <w:tr w:rsidR="004C7CF8" w:rsidRPr="004E3469" w14:paraId="6B5429EB" w14:textId="77777777" w:rsidTr="00194B20">
        <w:tc>
          <w:tcPr>
            <w:tcW w:w="1928" w:type="dxa"/>
            <w:vAlign w:val="center"/>
          </w:tcPr>
          <w:p w14:paraId="4CFAA7C8" w14:textId="77777777" w:rsidR="004C7CF8" w:rsidRPr="004E3469" w:rsidRDefault="004C7CF8" w:rsidP="00194B20">
            <w:r w:rsidRPr="004E3469">
              <w:rPr>
                <w:b/>
              </w:rPr>
              <w:t xml:space="preserve">ELBW </w:t>
            </w:r>
          </w:p>
        </w:tc>
        <w:tc>
          <w:tcPr>
            <w:tcW w:w="7030" w:type="dxa"/>
          </w:tcPr>
          <w:p w14:paraId="47037960" w14:textId="77777777" w:rsidR="004C7CF8" w:rsidRPr="004E3469" w:rsidRDefault="004C7CF8" w:rsidP="00194B20">
            <w:r w:rsidRPr="004E3469">
              <w:t>Extremely low birth weight</w:t>
            </w:r>
          </w:p>
        </w:tc>
      </w:tr>
      <w:tr w:rsidR="004C7CF8" w:rsidRPr="004E3469" w14:paraId="6C8356D3" w14:textId="77777777" w:rsidTr="00194B20">
        <w:tc>
          <w:tcPr>
            <w:tcW w:w="1928" w:type="dxa"/>
          </w:tcPr>
          <w:p w14:paraId="16D9189B" w14:textId="77777777" w:rsidR="004C7CF8" w:rsidRPr="004E3469" w:rsidRDefault="004C7CF8" w:rsidP="00194B20">
            <w:r w:rsidRPr="004E3469">
              <w:rPr>
                <w:b/>
              </w:rPr>
              <w:t>ETT</w:t>
            </w:r>
          </w:p>
        </w:tc>
        <w:tc>
          <w:tcPr>
            <w:tcW w:w="7030" w:type="dxa"/>
          </w:tcPr>
          <w:p w14:paraId="2191AC15" w14:textId="77777777" w:rsidR="004C7CF8" w:rsidRPr="004E3469" w:rsidRDefault="004C7CF8" w:rsidP="00194B20">
            <w:r w:rsidRPr="004E3469">
              <w:t>Endotracheal tube</w:t>
            </w:r>
          </w:p>
        </w:tc>
      </w:tr>
      <w:tr w:rsidR="004C7CF8" w:rsidRPr="004E3469" w14:paraId="445A11A9" w14:textId="77777777" w:rsidTr="00194B20">
        <w:tc>
          <w:tcPr>
            <w:tcW w:w="1928" w:type="dxa"/>
            <w:vAlign w:val="center"/>
          </w:tcPr>
          <w:p w14:paraId="05A6DB83" w14:textId="77777777" w:rsidR="004C7CF8" w:rsidRPr="004E3469" w:rsidRDefault="004C7CF8" w:rsidP="00194B20">
            <w:r w:rsidRPr="004E3469">
              <w:rPr>
                <w:b/>
              </w:rPr>
              <w:t>FiO</w:t>
            </w:r>
            <w:r w:rsidRPr="004E3469">
              <w:rPr>
                <w:b/>
                <w:vertAlign w:val="subscript"/>
              </w:rPr>
              <w:t>2</w:t>
            </w:r>
          </w:p>
        </w:tc>
        <w:tc>
          <w:tcPr>
            <w:tcW w:w="7030" w:type="dxa"/>
            <w:vAlign w:val="center"/>
          </w:tcPr>
          <w:p w14:paraId="6D3FD1A1" w14:textId="77777777" w:rsidR="004C7CF8" w:rsidRPr="004E3469" w:rsidRDefault="004C7CF8" w:rsidP="00194B20">
            <w:r w:rsidRPr="004E3469">
              <w:t>Fraction of inspired oxygen</w:t>
            </w:r>
          </w:p>
        </w:tc>
      </w:tr>
      <w:tr w:rsidR="004C7CF8" w:rsidRPr="004E3469" w14:paraId="4A5162CE" w14:textId="77777777" w:rsidTr="00194B20">
        <w:tc>
          <w:tcPr>
            <w:tcW w:w="1928" w:type="dxa"/>
            <w:vAlign w:val="center"/>
          </w:tcPr>
          <w:p w14:paraId="4E646A1E" w14:textId="77777777" w:rsidR="004C7CF8" w:rsidRPr="004E3469" w:rsidRDefault="004C7CF8" w:rsidP="00194B20">
            <w:r w:rsidRPr="004E3469">
              <w:rPr>
                <w:b/>
              </w:rPr>
              <w:t>FRC</w:t>
            </w:r>
          </w:p>
        </w:tc>
        <w:tc>
          <w:tcPr>
            <w:tcW w:w="7030" w:type="dxa"/>
          </w:tcPr>
          <w:p w14:paraId="7D47E60C" w14:textId="77777777" w:rsidR="004C7CF8" w:rsidRPr="004E3469" w:rsidRDefault="004C7CF8" w:rsidP="00194B20">
            <w:r w:rsidRPr="004E3469">
              <w:t>Functional residual capacity</w:t>
            </w:r>
          </w:p>
        </w:tc>
      </w:tr>
      <w:tr w:rsidR="004C7CF8" w:rsidRPr="004E3469" w14:paraId="1645609C" w14:textId="77777777" w:rsidTr="00194B20">
        <w:tc>
          <w:tcPr>
            <w:tcW w:w="1928" w:type="dxa"/>
            <w:vAlign w:val="center"/>
          </w:tcPr>
          <w:p w14:paraId="2F4849D6" w14:textId="77777777" w:rsidR="004C7CF8" w:rsidRPr="004E3469" w:rsidRDefault="004C7CF8" w:rsidP="00194B20">
            <w:r w:rsidRPr="004E3469">
              <w:rPr>
                <w:b/>
              </w:rPr>
              <w:t>HC</w:t>
            </w:r>
          </w:p>
        </w:tc>
        <w:tc>
          <w:tcPr>
            <w:tcW w:w="7030" w:type="dxa"/>
          </w:tcPr>
          <w:p w14:paraId="034557C9" w14:textId="77777777" w:rsidR="004C7CF8" w:rsidRPr="004E3469" w:rsidRDefault="004C7CF8" w:rsidP="00194B20">
            <w:r w:rsidRPr="004E3469">
              <w:t>Head circumference</w:t>
            </w:r>
          </w:p>
        </w:tc>
      </w:tr>
      <w:tr w:rsidR="004C7CF8" w:rsidRPr="004E3469" w14:paraId="02ED2C81" w14:textId="77777777" w:rsidTr="00194B20">
        <w:tc>
          <w:tcPr>
            <w:tcW w:w="1928" w:type="dxa"/>
            <w:vAlign w:val="center"/>
          </w:tcPr>
          <w:p w14:paraId="7E98090D" w14:textId="77777777" w:rsidR="004C7CF8" w:rsidRPr="004E3469" w:rsidRDefault="004C7CF8" w:rsidP="00194B20">
            <w:r w:rsidRPr="004E3469">
              <w:rPr>
                <w:b/>
              </w:rPr>
              <w:t>HHFNC</w:t>
            </w:r>
          </w:p>
        </w:tc>
        <w:tc>
          <w:tcPr>
            <w:tcW w:w="7030" w:type="dxa"/>
          </w:tcPr>
          <w:p w14:paraId="29A03A66" w14:textId="77777777" w:rsidR="004C7CF8" w:rsidRPr="004E3469" w:rsidRDefault="004C7CF8" w:rsidP="00194B20">
            <w:r w:rsidRPr="004E3469">
              <w:t>Humidified high flow nasal cannula</w:t>
            </w:r>
          </w:p>
        </w:tc>
      </w:tr>
      <w:tr w:rsidR="004C7CF8" w:rsidRPr="004E3469" w14:paraId="197E2C5E" w14:textId="77777777" w:rsidTr="00194B20">
        <w:tc>
          <w:tcPr>
            <w:tcW w:w="1928" w:type="dxa"/>
            <w:vAlign w:val="center"/>
          </w:tcPr>
          <w:p w14:paraId="5FD11559" w14:textId="77777777" w:rsidR="004C7CF8" w:rsidRPr="004E3469" w:rsidRDefault="004C7CF8" w:rsidP="00194B20">
            <w:r w:rsidRPr="004E3469">
              <w:rPr>
                <w:b/>
              </w:rPr>
              <w:t>HMD</w:t>
            </w:r>
          </w:p>
        </w:tc>
        <w:tc>
          <w:tcPr>
            <w:tcW w:w="7030" w:type="dxa"/>
          </w:tcPr>
          <w:p w14:paraId="732CD1EB" w14:textId="77777777" w:rsidR="004C7CF8" w:rsidRPr="004E3469" w:rsidRDefault="004C7CF8" w:rsidP="00194B20">
            <w:r w:rsidRPr="004E3469">
              <w:t xml:space="preserve">Hyaline membrane disease </w:t>
            </w:r>
          </w:p>
        </w:tc>
      </w:tr>
      <w:tr w:rsidR="004C7CF8" w:rsidRPr="004E3469" w14:paraId="30A6C973" w14:textId="77777777" w:rsidTr="00194B20">
        <w:tc>
          <w:tcPr>
            <w:tcW w:w="1928" w:type="dxa"/>
            <w:vAlign w:val="center"/>
          </w:tcPr>
          <w:p w14:paraId="1878DFB4" w14:textId="77777777" w:rsidR="004C7CF8" w:rsidRPr="004E3469" w:rsidRDefault="004C7CF8" w:rsidP="00194B20">
            <w:r w:rsidRPr="004E3469">
              <w:rPr>
                <w:b/>
              </w:rPr>
              <w:t>ICC</w:t>
            </w:r>
          </w:p>
        </w:tc>
        <w:tc>
          <w:tcPr>
            <w:tcW w:w="7030" w:type="dxa"/>
          </w:tcPr>
          <w:p w14:paraId="702AAFCA" w14:textId="77777777" w:rsidR="004C7CF8" w:rsidRPr="004E3469" w:rsidRDefault="004C7CF8" w:rsidP="00194B20">
            <w:r w:rsidRPr="004E3469">
              <w:t>Intercostal catheter</w:t>
            </w:r>
          </w:p>
        </w:tc>
      </w:tr>
      <w:tr w:rsidR="004C7CF8" w:rsidRPr="004E3469" w14:paraId="0255C777" w14:textId="77777777" w:rsidTr="00194B20">
        <w:tc>
          <w:tcPr>
            <w:tcW w:w="1928" w:type="dxa"/>
          </w:tcPr>
          <w:p w14:paraId="098B1E5E" w14:textId="77777777" w:rsidR="004C7CF8" w:rsidRPr="004E3469" w:rsidRDefault="004C7CF8" w:rsidP="00194B20">
            <w:r w:rsidRPr="004E3469">
              <w:rPr>
                <w:b/>
              </w:rPr>
              <w:t>MAP</w:t>
            </w:r>
          </w:p>
        </w:tc>
        <w:tc>
          <w:tcPr>
            <w:tcW w:w="7030" w:type="dxa"/>
          </w:tcPr>
          <w:p w14:paraId="3918AA9B" w14:textId="77777777" w:rsidR="004C7CF8" w:rsidRPr="004E3469" w:rsidRDefault="004C7CF8" w:rsidP="00194B20">
            <w:r w:rsidRPr="004E3469">
              <w:t>Mean airway pressure</w:t>
            </w:r>
          </w:p>
        </w:tc>
      </w:tr>
      <w:tr w:rsidR="004C7CF8" w:rsidRPr="004E3469" w14:paraId="340CC99B" w14:textId="77777777" w:rsidTr="00194B20">
        <w:tc>
          <w:tcPr>
            <w:tcW w:w="1928" w:type="dxa"/>
          </w:tcPr>
          <w:p w14:paraId="2FD1DAD3" w14:textId="77777777" w:rsidR="004C7CF8" w:rsidRPr="004E3469" w:rsidRDefault="004C7CF8" w:rsidP="00194B20">
            <w:r w:rsidRPr="004E3469">
              <w:rPr>
                <w:b/>
              </w:rPr>
              <w:t>MAS</w:t>
            </w:r>
          </w:p>
        </w:tc>
        <w:tc>
          <w:tcPr>
            <w:tcW w:w="7030" w:type="dxa"/>
          </w:tcPr>
          <w:p w14:paraId="20C4AC25" w14:textId="77777777" w:rsidR="004C7CF8" w:rsidRPr="004E3469" w:rsidRDefault="004C7CF8" w:rsidP="00194B20">
            <w:r w:rsidRPr="004E3469">
              <w:t>Meconium aspiration syndrome</w:t>
            </w:r>
          </w:p>
        </w:tc>
      </w:tr>
      <w:tr w:rsidR="004C7CF8" w:rsidRPr="004E3469" w14:paraId="6692E1EE" w14:textId="77777777" w:rsidTr="00194B20">
        <w:tc>
          <w:tcPr>
            <w:tcW w:w="1928" w:type="dxa"/>
          </w:tcPr>
          <w:p w14:paraId="699F01B1" w14:textId="77777777" w:rsidR="004C7CF8" w:rsidRPr="004E3469" w:rsidRDefault="004C7CF8" w:rsidP="00194B20">
            <w:r w:rsidRPr="004E3469">
              <w:rPr>
                <w:b/>
              </w:rPr>
              <w:t>NEC</w:t>
            </w:r>
          </w:p>
        </w:tc>
        <w:tc>
          <w:tcPr>
            <w:tcW w:w="7030" w:type="dxa"/>
          </w:tcPr>
          <w:p w14:paraId="1410E0F5" w14:textId="77777777" w:rsidR="004C7CF8" w:rsidRPr="004E3469" w:rsidRDefault="004C7CF8" w:rsidP="00194B20">
            <w:r w:rsidRPr="004E3469">
              <w:t>Necrotising enterocolitis</w:t>
            </w:r>
          </w:p>
        </w:tc>
      </w:tr>
      <w:tr w:rsidR="004C7CF8" w:rsidRPr="004E3469" w14:paraId="34EA5778" w14:textId="77777777" w:rsidTr="00194B20">
        <w:tc>
          <w:tcPr>
            <w:tcW w:w="1928" w:type="dxa"/>
          </w:tcPr>
          <w:p w14:paraId="2BF259E1" w14:textId="77777777" w:rsidR="004C7CF8" w:rsidRPr="004E3469" w:rsidRDefault="004C7CF8" w:rsidP="00194B20">
            <w:r w:rsidRPr="004E3469">
              <w:rPr>
                <w:b/>
              </w:rPr>
              <w:t>NIPPV</w:t>
            </w:r>
          </w:p>
        </w:tc>
        <w:tc>
          <w:tcPr>
            <w:tcW w:w="7030" w:type="dxa"/>
          </w:tcPr>
          <w:p w14:paraId="0B6ECE3B" w14:textId="77777777" w:rsidR="004C7CF8" w:rsidRPr="004E3469" w:rsidRDefault="004C7CF8" w:rsidP="00194B20">
            <w:r w:rsidRPr="004E3469">
              <w:t>Non-invasive positive pressure ventilation</w:t>
            </w:r>
          </w:p>
        </w:tc>
      </w:tr>
      <w:tr w:rsidR="004C7CF8" w:rsidRPr="004E3469" w14:paraId="26F2AE9B" w14:textId="77777777" w:rsidTr="00194B20">
        <w:tc>
          <w:tcPr>
            <w:tcW w:w="1928" w:type="dxa"/>
          </w:tcPr>
          <w:p w14:paraId="1D2A6C9D" w14:textId="77777777" w:rsidR="004C7CF8" w:rsidRPr="004E3469" w:rsidRDefault="004C7CF8" w:rsidP="00194B20">
            <w:r w:rsidRPr="004E3469">
              <w:rPr>
                <w:b/>
              </w:rPr>
              <w:t>NPT</w:t>
            </w:r>
          </w:p>
        </w:tc>
        <w:tc>
          <w:tcPr>
            <w:tcW w:w="7030" w:type="dxa"/>
          </w:tcPr>
          <w:p w14:paraId="7F958A97" w14:textId="77777777" w:rsidR="004C7CF8" w:rsidRPr="004E3469" w:rsidRDefault="004C7CF8" w:rsidP="00194B20">
            <w:r w:rsidRPr="004E3469">
              <w:t>Nasopharyngeal tube</w:t>
            </w:r>
          </w:p>
        </w:tc>
      </w:tr>
      <w:tr w:rsidR="004C7CF8" w:rsidRPr="004E3469" w14:paraId="12D70F53" w14:textId="77777777" w:rsidTr="00194B20">
        <w:tc>
          <w:tcPr>
            <w:tcW w:w="1928" w:type="dxa"/>
          </w:tcPr>
          <w:p w14:paraId="47212B94" w14:textId="77777777" w:rsidR="004C7CF8" w:rsidRPr="004E3469" w:rsidRDefault="004C7CF8" w:rsidP="00194B20">
            <w:r w:rsidRPr="004E3469">
              <w:rPr>
                <w:b/>
              </w:rPr>
              <w:t>PaO</w:t>
            </w:r>
            <w:r w:rsidRPr="004E3469">
              <w:rPr>
                <w:b/>
                <w:vertAlign w:val="subscript"/>
              </w:rPr>
              <w:t>2</w:t>
            </w:r>
          </w:p>
        </w:tc>
        <w:tc>
          <w:tcPr>
            <w:tcW w:w="7030" w:type="dxa"/>
          </w:tcPr>
          <w:p w14:paraId="5E919A3D" w14:textId="77777777" w:rsidR="004C7CF8" w:rsidRPr="004E3469" w:rsidRDefault="004C7CF8" w:rsidP="00194B20">
            <w:r w:rsidRPr="004E3469">
              <w:t>Partial pressure of arterial oxygen</w:t>
            </w:r>
          </w:p>
        </w:tc>
      </w:tr>
      <w:tr w:rsidR="004C7CF8" w:rsidRPr="004E3469" w14:paraId="527AE05B" w14:textId="77777777" w:rsidTr="00194B20">
        <w:tc>
          <w:tcPr>
            <w:tcW w:w="1928" w:type="dxa"/>
            <w:vAlign w:val="center"/>
          </w:tcPr>
          <w:p w14:paraId="5F738B9D" w14:textId="77777777" w:rsidR="004C7CF8" w:rsidRPr="004E3469" w:rsidRDefault="004C7CF8" w:rsidP="00194B20">
            <w:r w:rsidRPr="004E3469">
              <w:rPr>
                <w:b/>
              </w:rPr>
              <w:t>PEEP</w:t>
            </w:r>
          </w:p>
        </w:tc>
        <w:tc>
          <w:tcPr>
            <w:tcW w:w="7030" w:type="dxa"/>
          </w:tcPr>
          <w:p w14:paraId="6EBFE32B" w14:textId="77777777" w:rsidR="004C7CF8" w:rsidRPr="004E3469" w:rsidRDefault="004C7CF8" w:rsidP="00194B20">
            <w:r w:rsidRPr="004E3469">
              <w:t>Positive end expiratory pressure</w:t>
            </w:r>
          </w:p>
        </w:tc>
      </w:tr>
      <w:tr w:rsidR="004C7CF8" w:rsidRPr="004E3469" w14:paraId="2A3F0C97" w14:textId="77777777" w:rsidTr="00194B20">
        <w:tc>
          <w:tcPr>
            <w:tcW w:w="1928" w:type="dxa"/>
          </w:tcPr>
          <w:p w14:paraId="4EFDE716" w14:textId="77777777" w:rsidR="004C7CF8" w:rsidRPr="004E3469" w:rsidRDefault="004C7CF8" w:rsidP="00194B20">
            <w:r w:rsidRPr="004E3469">
              <w:rPr>
                <w:b/>
              </w:rPr>
              <w:t>PIE</w:t>
            </w:r>
          </w:p>
        </w:tc>
        <w:tc>
          <w:tcPr>
            <w:tcW w:w="7030" w:type="dxa"/>
          </w:tcPr>
          <w:p w14:paraId="7D9723A3" w14:textId="77777777" w:rsidR="004C7CF8" w:rsidRPr="004E3469" w:rsidRDefault="004C7CF8" w:rsidP="00194B20">
            <w:r w:rsidRPr="004E3469">
              <w:t>Pulmonary interstitial emphysema</w:t>
            </w:r>
          </w:p>
        </w:tc>
      </w:tr>
      <w:tr w:rsidR="004C7CF8" w:rsidRPr="004E3469" w14:paraId="5B885319" w14:textId="77777777" w:rsidTr="00194B20">
        <w:tc>
          <w:tcPr>
            <w:tcW w:w="1928" w:type="dxa"/>
          </w:tcPr>
          <w:p w14:paraId="4FD2D7BE" w14:textId="77777777" w:rsidR="004C7CF8" w:rsidRPr="004E3469" w:rsidRDefault="004C7CF8" w:rsidP="00194B20">
            <w:r w:rsidRPr="004E3469">
              <w:rPr>
                <w:b/>
              </w:rPr>
              <w:t>PPHN</w:t>
            </w:r>
          </w:p>
        </w:tc>
        <w:tc>
          <w:tcPr>
            <w:tcW w:w="7030" w:type="dxa"/>
          </w:tcPr>
          <w:p w14:paraId="66AB7A86" w14:textId="77777777" w:rsidR="004C7CF8" w:rsidRPr="004E3469" w:rsidRDefault="004C7CF8" w:rsidP="00194B20">
            <w:r w:rsidRPr="004E3469">
              <w:t>Persistent pulmonary hypertension of the newborn</w:t>
            </w:r>
          </w:p>
        </w:tc>
      </w:tr>
      <w:tr w:rsidR="004C7CF8" w:rsidRPr="004E3469" w14:paraId="2DCB187C" w14:textId="77777777" w:rsidTr="00194B20">
        <w:tc>
          <w:tcPr>
            <w:tcW w:w="1928" w:type="dxa"/>
          </w:tcPr>
          <w:p w14:paraId="17E8DFEB" w14:textId="77777777" w:rsidR="004C7CF8" w:rsidRPr="004E3469" w:rsidRDefault="004C7CF8" w:rsidP="00194B20">
            <w:r w:rsidRPr="004E3469">
              <w:rPr>
                <w:b/>
              </w:rPr>
              <w:t>QCG</w:t>
            </w:r>
          </w:p>
        </w:tc>
        <w:tc>
          <w:tcPr>
            <w:tcW w:w="7030" w:type="dxa"/>
          </w:tcPr>
          <w:p w14:paraId="5BE2FB2F" w14:textId="77777777" w:rsidR="004C7CF8" w:rsidRPr="004E3469" w:rsidRDefault="004C7CF8" w:rsidP="00194B20">
            <w:r w:rsidRPr="004E3469">
              <w:t>Queensland Clinical Guidelines</w:t>
            </w:r>
          </w:p>
        </w:tc>
      </w:tr>
      <w:tr w:rsidR="004C7CF8" w:rsidRPr="004E3469" w14:paraId="0DC08B8B" w14:textId="77777777" w:rsidTr="00194B20">
        <w:tc>
          <w:tcPr>
            <w:tcW w:w="1928" w:type="dxa"/>
          </w:tcPr>
          <w:p w14:paraId="637721CA" w14:textId="77777777" w:rsidR="004C7CF8" w:rsidRPr="004E3469" w:rsidRDefault="004C7CF8" w:rsidP="00194B20">
            <w:r w:rsidRPr="004E3469">
              <w:rPr>
                <w:b/>
              </w:rPr>
              <w:t>RDS</w:t>
            </w:r>
          </w:p>
        </w:tc>
        <w:tc>
          <w:tcPr>
            <w:tcW w:w="7030" w:type="dxa"/>
          </w:tcPr>
          <w:p w14:paraId="6C582CEE" w14:textId="77777777" w:rsidR="004C7CF8" w:rsidRPr="004E3469" w:rsidRDefault="004C7CF8" w:rsidP="00194B20">
            <w:r w:rsidRPr="004E3469">
              <w:t>Respiratory distress syndrome</w:t>
            </w:r>
          </w:p>
        </w:tc>
      </w:tr>
      <w:tr w:rsidR="004C7CF8" w:rsidRPr="004E3469" w14:paraId="37A04D69" w14:textId="77777777" w:rsidTr="00194B20">
        <w:tc>
          <w:tcPr>
            <w:tcW w:w="1928" w:type="dxa"/>
          </w:tcPr>
          <w:p w14:paraId="2EB60852" w14:textId="77777777" w:rsidR="004C7CF8" w:rsidRPr="004E3469" w:rsidRDefault="004C7CF8" w:rsidP="00194B20">
            <w:r w:rsidRPr="004E3469">
              <w:rPr>
                <w:b/>
              </w:rPr>
              <w:t>SpO</w:t>
            </w:r>
            <w:r w:rsidRPr="004E3469">
              <w:rPr>
                <w:b/>
                <w:vertAlign w:val="subscript"/>
              </w:rPr>
              <w:t>2</w:t>
            </w:r>
          </w:p>
        </w:tc>
        <w:tc>
          <w:tcPr>
            <w:tcW w:w="7030" w:type="dxa"/>
          </w:tcPr>
          <w:p w14:paraId="186A0DCE" w14:textId="77777777" w:rsidR="004C7CF8" w:rsidRPr="004E3469" w:rsidRDefault="004C7CF8" w:rsidP="00194B20">
            <w:r w:rsidRPr="004E3469">
              <w:t>Peripheral capillary oxygen saturation</w:t>
            </w:r>
          </w:p>
        </w:tc>
      </w:tr>
      <w:tr w:rsidR="004C7CF8" w:rsidRPr="004E3469" w14:paraId="566DF9D7" w14:textId="77777777" w:rsidTr="00194B20">
        <w:tc>
          <w:tcPr>
            <w:tcW w:w="1928" w:type="dxa"/>
          </w:tcPr>
          <w:p w14:paraId="1BC68A1E" w14:textId="77777777" w:rsidR="004C7CF8" w:rsidRPr="004E3469" w:rsidRDefault="004C7CF8" w:rsidP="00194B20">
            <w:r w:rsidRPr="004E3469">
              <w:rPr>
                <w:b/>
              </w:rPr>
              <w:t>SV</w:t>
            </w:r>
            <w:r>
              <w:rPr>
                <w:b/>
              </w:rPr>
              <w:t>B</w:t>
            </w:r>
          </w:p>
        </w:tc>
        <w:tc>
          <w:tcPr>
            <w:tcW w:w="7030" w:type="dxa"/>
          </w:tcPr>
          <w:p w14:paraId="2AAD53A0" w14:textId="77777777" w:rsidR="004C7CF8" w:rsidRPr="004E3469" w:rsidRDefault="004C7CF8" w:rsidP="00194B20">
            <w:r w:rsidRPr="004E3469">
              <w:t>Spontaneous vaginal</w:t>
            </w:r>
            <w:r>
              <w:t xml:space="preserve"> birth</w:t>
            </w:r>
          </w:p>
        </w:tc>
      </w:tr>
      <w:tr w:rsidR="004C7CF8" w:rsidRPr="004E3469" w14:paraId="2E806762" w14:textId="77777777" w:rsidTr="00194B20">
        <w:tc>
          <w:tcPr>
            <w:tcW w:w="1928" w:type="dxa"/>
            <w:vAlign w:val="center"/>
          </w:tcPr>
          <w:p w14:paraId="54168957" w14:textId="77777777" w:rsidR="004C7CF8" w:rsidRPr="004E3469" w:rsidRDefault="004C7CF8" w:rsidP="00194B20">
            <w:r w:rsidRPr="004E3469">
              <w:rPr>
                <w:b/>
              </w:rPr>
              <w:t>TLC</w:t>
            </w:r>
          </w:p>
        </w:tc>
        <w:tc>
          <w:tcPr>
            <w:tcW w:w="7030" w:type="dxa"/>
          </w:tcPr>
          <w:p w14:paraId="7F9FBF72" w14:textId="77777777" w:rsidR="004C7CF8" w:rsidRPr="004E3469" w:rsidRDefault="004C7CF8" w:rsidP="00194B20">
            <w:r w:rsidRPr="004E3469">
              <w:t>Total lung capacity</w:t>
            </w:r>
          </w:p>
        </w:tc>
      </w:tr>
      <w:tr w:rsidR="004C7CF8" w:rsidRPr="004E3469" w14:paraId="66DB61F0" w14:textId="77777777" w:rsidTr="00194B20">
        <w:tc>
          <w:tcPr>
            <w:tcW w:w="1928" w:type="dxa"/>
            <w:vAlign w:val="center"/>
          </w:tcPr>
          <w:p w14:paraId="0F0AF4E5" w14:textId="77777777" w:rsidR="004C7CF8" w:rsidRPr="004E3469" w:rsidRDefault="004C7CF8" w:rsidP="00194B20">
            <w:r w:rsidRPr="004E3469">
              <w:rPr>
                <w:b/>
              </w:rPr>
              <w:t>TTN</w:t>
            </w:r>
          </w:p>
        </w:tc>
        <w:tc>
          <w:tcPr>
            <w:tcW w:w="7030" w:type="dxa"/>
          </w:tcPr>
          <w:p w14:paraId="3261A3F3" w14:textId="77777777" w:rsidR="004C7CF8" w:rsidRPr="004E3469" w:rsidRDefault="004C7CF8" w:rsidP="00194B20">
            <w:r w:rsidRPr="004E3469">
              <w:t>Transient tachypnoea of the newborn</w:t>
            </w:r>
          </w:p>
        </w:tc>
      </w:tr>
      <w:tr w:rsidR="004C7CF8" w:rsidRPr="004E3469" w14:paraId="5E36CF0E" w14:textId="77777777" w:rsidTr="00194B20">
        <w:tc>
          <w:tcPr>
            <w:tcW w:w="1928" w:type="dxa"/>
            <w:vAlign w:val="center"/>
          </w:tcPr>
          <w:p w14:paraId="09492B07" w14:textId="77777777" w:rsidR="004C7CF8" w:rsidRPr="004E3469" w:rsidRDefault="004C7CF8" w:rsidP="00194B20">
            <w:r w:rsidRPr="004E3469">
              <w:rPr>
                <w:b/>
              </w:rPr>
              <w:t>TV</w:t>
            </w:r>
          </w:p>
        </w:tc>
        <w:tc>
          <w:tcPr>
            <w:tcW w:w="7030" w:type="dxa"/>
          </w:tcPr>
          <w:p w14:paraId="5704622A" w14:textId="77777777" w:rsidR="004C7CF8" w:rsidRPr="004E3469" w:rsidRDefault="004C7CF8" w:rsidP="00194B20">
            <w:r w:rsidRPr="004E3469">
              <w:t>Tidal volume</w:t>
            </w:r>
          </w:p>
        </w:tc>
      </w:tr>
      <w:tr w:rsidR="004C7CF8" w:rsidRPr="004E3469" w14:paraId="5EA43A6D" w14:textId="77777777" w:rsidTr="00194B20">
        <w:tc>
          <w:tcPr>
            <w:tcW w:w="1928" w:type="dxa"/>
            <w:vAlign w:val="center"/>
          </w:tcPr>
          <w:p w14:paraId="77B23834" w14:textId="77777777" w:rsidR="004C7CF8" w:rsidRPr="004E3469" w:rsidRDefault="004C7CF8" w:rsidP="00194B20">
            <w:r w:rsidRPr="004E3469">
              <w:rPr>
                <w:b/>
              </w:rPr>
              <w:t>VC</w:t>
            </w:r>
          </w:p>
        </w:tc>
        <w:tc>
          <w:tcPr>
            <w:tcW w:w="7030" w:type="dxa"/>
          </w:tcPr>
          <w:p w14:paraId="0B232738" w14:textId="77777777" w:rsidR="004C7CF8" w:rsidRPr="004E3469" w:rsidRDefault="004C7CF8" w:rsidP="00194B20">
            <w:r w:rsidRPr="004E3469">
              <w:t>Vital capacity</w:t>
            </w:r>
          </w:p>
        </w:tc>
      </w:tr>
      <w:tr w:rsidR="004C7CF8" w:rsidRPr="004E3469" w14:paraId="7D4982FD" w14:textId="77777777" w:rsidTr="00194B20">
        <w:tc>
          <w:tcPr>
            <w:tcW w:w="1928" w:type="dxa"/>
            <w:vAlign w:val="center"/>
          </w:tcPr>
          <w:p w14:paraId="5D625272" w14:textId="77777777" w:rsidR="004C7CF8" w:rsidRPr="004E3469" w:rsidRDefault="004C7CF8" w:rsidP="00194B20">
            <w:r w:rsidRPr="004E3469">
              <w:rPr>
                <w:b/>
              </w:rPr>
              <w:t>VLBW</w:t>
            </w:r>
          </w:p>
        </w:tc>
        <w:tc>
          <w:tcPr>
            <w:tcW w:w="7030" w:type="dxa"/>
          </w:tcPr>
          <w:p w14:paraId="2001BA01" w14:textId="77777777" w:rsidR="004C7CF8" w:rsidRPr="004E3469" w:rsidRDefault="004C7CF8" w:rsidP="00194B20">
            <w:r w:rsidRPr="004E3469">
              <w:t>Very low birth weight</w:t>
            </w:r>
          </w:p>
        </w:tc>
      </w:tr>
      <w:bookmarkEnd w:id="3"/>
    </w:tbl>
    <w:p w14:paraId="7D2BE68B" w14:textId="08523E69" w:rsidR="004E3469" w:rsidRDefault="004E3469" w:rsidP="00EF4F5F">
      <w:r>
        <w:br w:type="page"/>
      </w:r>
    </w:p>
    <w:p w14:paraId="38CA1D89" w14:textId="63D7CF9F" w:rsidR="00CB3946" w:rsidRDefault="00CB3946" w:rsidP="00CB3946">
      <w:pPr>
        <w:pStyle w:val="Heading0"/>
      </w:pPr>
      <w:bookmarkStart w:id="4" w:name="_Toc43472013"/>
      <w:r w:rsidRPr="00124B80">
        <w:lastRenderedPageBreak/>
        <w:t>Definitions</w:t>
      </w:r>
      <w:bookmarkEnd w:id="4"/>
    </w:p>
    <w:tbl>
      <w:tblPr>
        <w:tblW w:w="87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6857"/>
      </w:tblGrid>
      <w:tr w:rsidR="004C7CF8" w:rsidRPr="00665177" w14:paraId="22FD76B6"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2EEBCAE6" w14:textId="77777777" w:rsidR="004C7CF8" w:rsidRPr="00665177" w:rsidDel="00354BCF" w:rsidRDefault="004C7CF8" w:rsidP="00194B20">
            <w:pPr>
              <w:rPr>
                <w:b/>
              </w:rPr>
            </w:pPr>
            <w:bookmarkStart w:id="5" w:name="_Hlk44056064"/>
            <w:bookmarkStart w:id="6" w:name="_Toc408826974"/>
            <w:r w:rsidRPr="00665177">
              <w:rPr>
                <w:b/>
              </w:rPr>
              <w:t>Anatomical dead space</w:t>
            </w:r>
          </w:p>
        </w:tc>
        <w:tc>
          <w:tcPr>
            <w:tcW w:w="6857" w:type="dxa"/>
            <w:tcBorders>
              <w:top w:val="single" w:sz="4" w:space="0" w:color="auto"/>
              <w:left w:val="single" w:sz="4" w:space="0" w:color="auto"/>
              <w:bottom w:val="single" w:sz="4" w:space="0" w:color="auto"/>
              <w:right w:val="single" w:sz="4" w:space="0" w:color="auto"/>
            </w:tcBorders>
            <w:vAlign w:val="center"/>
          </w:tcPr>
          <w:p w14:paraId="26D3B618" w14:textId="77777777" w:rsidR="004C7CF8" w:rsidRPr="00665177" w:rsidRDefault="004C7CF8" w:rsidP="00194B20">
            <w:r w:rsidRPr="00665177">
              <w:t>The volume of air that does not penetrate into gas exchange regions of the lungs.</w:t>
            </w:r>
          </w:p>
        </w:tc>
      </w:tr>
      <w:tr w:rsidR="004C7CF8" w:rsidRPr="00665177" w14:paraId="0615B07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0BFDC3C" w14:textId="77777777" w:rsidR="004C7CF8" w:rsidRPr="00665177" w:rsidRDefault="004C7CF8" w:rsidP="00194B20">
            <w:pPr>
              <w:rPr>
                <w:b/>
              </w:rPr>
            </w:pPr>
            <w:r w:rsidRPr="00665177">
              <w:rPr>
                <w:b/>
              </w:rPr>
              <w:t>Absolute humidity</w:t>
            </w:r>
          </w:p>
        </w:tc>
        <w:tc>
          <w:tcPr>
            <w:tcW w:w="6857" w:type="dxa"/>
            <w:tcBorders>
              <w:top w:val="single" w:sz="4" w:space="0" w:color="auto"/>
              <w:left w:val="single" w:sz="4" w:space="0" w:color="auto"/>
              <w:bottom w:val="single" w:sz="4" w:space="0" w:color="auto"/>
              <w:right w:val="single" w:sz="4" w:space="0" w:color="auto"/>
            </w:tcBorders>
            <w:vAlign w:val="center"/>
          </w:tcPr>
          <w:p w14:paraId="0B70EBE0" w14:textId="77777777" w:rsidR="004C7CF8" w:rsidRPr="00665177" w:rsidRDefault="004C7CF8" w:rsidP="00194B20">
            <w:r w:rsidRPr="00665177">
              <w:t xml:space="preserve">The amount of water vapour per litre of gas volume. Measured in mg/L. </w:t>
            </w:r>
          </w:p>
        </w:tc>
      </w:tr>
      <w:tr w:rsidR="004C7CF8" w:rsidRPr="00665177" w14:paraId="4B5E60EC"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091E9E25" w14:textId="77777777" w:rsidR="004C7CF8" w:rsidRPr="00665177" w:rsidRDefault="004C7CF8" w:rsidP="00194B20">
            <w:pPr>
              <w:rPr>
                <w:b/>
              </w:rPr>
            </w:pPr>
            <w:r w:rsidRPr="00665177">
              <w:rPr>
                <w:b/>
              </w:rPr>
              <w:t>Apgar</w:t>
            </w:r>
          </w:p>
        </w:tc>
        <w:tc>
          <w:tcPr>
            <w:tcW w:w="6857" w:type="dxa"/>
            <w:tcBorders>
              <w:top w:val="single" w:sz="4" w:space="0" w:color="auto"/>
              <w:left w:val="single" w:sz="4" w:space="0" w:color="auto"/>
              <w:bottom w:val="single" w:sz="4" w:space="0" w:color="auto"/>
              <w:right w:val="single" w:sz="4" w:space="0" w:color="auto"/>
            </w:tcBorders>
            <w:vAlign w:val="center"/>
          </w:tcPr>
          <w:p w14:paraId="76A5A2AB" w14:textId="77777777" w:rsidR="004C7CF8" w:rsidRPr="00665177" w:rsidRDefault="004C7CF8" w:rsidP="00194B20">
            <w:r w:rsidRPr="00665177">
              <w:t xml:space="preserve">A score given to a newborn baby as a method of evaluating condition at birth and adaptation to extra-uterine life. </w:t>
            </w:r>
          </w:p>
        </w:tc>
      </w:tr>
      <w:tr w:rsidR="004C7CF8" w:rsidRPr="00665177" w14:paraId="76F142A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EB91FAA" w14:textId="77777777" w:rsidR="004C7CF8" w:rsidRPr="00665177" w:rsidRDefault="004C7CF8" w:rsidP="00194B20">
            <w:pPr>
              <w:rPr>
                <w:b/>
              </w:rPr>
            </w:pPr>
            <w:r w:rsidRPr="00665177">
              <w:rPr>
                <w:b/>
              </w:rPr>
              <w:t>Atelectasis</w:t>
            </w:r>
          </w:p>
        </w:tc>
        <w:tc>
          <w:tcPr>
            <w:tcW w:w="6857" w:type="dxa"/>
            <w:tcBorders>
              <w:top w:val="single" w:sz="4" w:space="0" w:color="auto"/>
              <w:left w:val="single" w:sz="4" w:space="0" w:color="auto"/>
              <w:bottom w:val="single" w:sz="4" w:space="0" w:color="auto"/>
              <w:right w:val="single" w:sz="4" w:space="0" w:color="auto"/>
            </w:tcBorders>
            <w:vAlign w:val="center"/>
          </w:tcPr>
          <w:p w14:paraId="1F00A61C" w14:textId="77777777" w:rsidR="004C7CF8" w:rsidRPr="00665177" w:rsidRDefault="004C7CF8" w:rsidP="00194B20">
            <w:r w:rsidRPr="00665177">
              <w:t>Alveolar collapse resulting in absent gas exchange.</w:t>
            </w:r>
          </w:p>
        </w:tc>
      </w:tr>
      <w:tr w:rsidR="004C7CF8" w:rsidRPr="00665177" w14:paraId="06B35624" w14:textId="77777777" w:rsidTr="00194B20">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0961F1D" w14:textId="77777777" w:rsidR="004C7CF8" w:rsidRPr="00C953C4" w:rsidRDefault="004C7CF8" w:rsidP="00194B20">
            <w:pPr>
              <w:rPr>
                <w:b/>
                <w:highlight w:val="yellow"/>
              </w:rPr>
            </w:pPr>
            <w:r w:rsidRPr="00F279EB">
              <w:rPr>
                <w:b/>
              </w:rPr>
              <w:t>Broncho</w:t>
            </w:r>
            <w:r>
              <w:rPr>
                <w:b/>
              </w:rPr>
              <w:t>-</w:t>
            </w:r>
            <w:r w:rsidRPr="00F279EB">
              <w:rPr>
                <w:b/>
              </w:rPr>
              <w:t>pulmonary dysplasia</w:t>
            </w:r>
            <w:r>
              <w:rPr>
                <w:b/>
              </w:rPr>
              <w:t xml:space="preserve"> (BPD)</w:t>
            </w:r>
          </w:p>
        </w:tc>
        <w:tc>
          <w:tcPr>
            <w:tcW w:w="6857" w:type="dxa"/>
            <w:tcBorders>
              <w:top w:val="single" w:sz="4" w:space="0" w:color="auto"/>
              <w:left w:val="single" w:sz="4" w:space="0" w:color="auto"/>
              <w:bottom w:val="single" w:sz="4" w:space="0" w:color="auto"/>
              <w:right w:val="single" w:sz="4" w:space="0" w:color="auto"/>
            </w:tcBorders>
            <w:vAlign w:val="center"/>
          </w:tcPr>
          <w:p w14:paraId="3A34627E" w14:textId="77777777" w:rsidR="004C7CF8" w:rsidRPr="00F279EB" w:rsidRDefault="004C7CF8" w:rsidP="00194B20">
            <w:r w:rsidRPr="00F279EB">
              <w:t xml:space="preserve">Chronic lung disease </w:t>
            </w:r>
            <w:r>
              <w:t>occurs in</w:t>
            </w:r>
            <w:r w:rsidRPr="00F279EB">
              <w:t xml:space="preserve"> preterm babies due to the disruption of lung development and injury. Usually defined as requiring oxygen supplementation at either 28 postnatal days or 36 weeks postmenstrual age.</w:t>
            </w:r>
          </w:p>
        </w:tc>
      </w:tr>
      <w:tr w:rsidR="004C7CF8" w:rsidRPr="00665177" w14:paraId="160DC117" w14:textId="77777777" w:rsidTr="00194B20">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8FC58CE" w14:textId="77777777" w:rsidR="004C7CF8" w:rsidRPr="00EB31FE" w:rsidRDefault="004C7CF8" w:rsidP="00194B20">
            <w:pPr>
              <w:rPr>
                <w:b/>
              </w:rPr>
            </w:pPr>
            <w:r w:rsidRPr="00EB31FE">
              <w:rPr>
                <w:b/>
              </w:rPr>
              <w:t>Chest wall compliance</w:t>
            </w:r>
          </w:p>
        </w:tc>
        <w:tc>
          <w:tcPr>
            <w:tcW w:w="6857" w:type="dxa"/>
            <w:tcBorders>
              <w:top w:val="single" w:sz="4" w:space="0" w:color="auto"/>
              <w:left w:val="single" w:sz="4" w:space="0" w:color="auto"/>
              <w:bottom w:val="single" w:sz="4" w:space="0" w:color="auto"/>
              <w:right w:val="single" w:sz="4" w:space="0" w:color="auto"/>
            </w:tcBorders>
            <w:vAlign w:val="center"/>
          </w:tcPr>
          <w:p w14:paraId="73E79360" w14:textId="77777777" w:rsidR="004C7CF8" w:rsidRPr="00F279EB" w:rsidRDefault="004C7CF8" w:rsidP="00194B20">
            <w:r w:rsidRPr="00F279EB">
              <w:t>A measure of the flexibility of the chest wall and rib cage to stretch and expand. Reduced in a newborn baby compared to the adult chest making it suspectable to alterations in lung function, and resulting in chest recession.</w:t>
            </w:r>
          </w:p>
        </w:tc>
      </w:tr>
      <w:tr w:rsidR="004C7CF8" w:rsidRPr="00665177" w14:paraId="6B4E9F8C" w14:textId="77777777" w:rsidTr="00194B20">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28B54289" w14:textId="77777777" w:rsidR="004C7CF8" w:rsidRPr="00EB31FE" w:rsidRDefault="004C7CF8" w:rsidP="00194B20">
            <w:pPr>
              <w:rPr>
                <w:b/>
              </w:rPr>
            </w:pPr>
            <w:r w:rsidRPr="008F7B8B">
              <w:rPr>
                <w:b/>
              </w:rPr>
              <w:t>Chest wall recession</w:t>
            </w:r>
          </w:p>
        </w:tc>
        <w:tc>
          <w:tcPr>
            <w:tcW w:w="6857" w:type="dxa"/>
            <w:tcBorders>
              <w:top w:val="single" w:sz="4" w:space="0" w:color="auto"/>
              <w:left w:val="single" w:sz="4" w:space="0" w:color="auto"/>
              <w:bottom w:val="single" w:sz="4" w:space="0" w:color="auto"/>
              <w:right w:val="single" w:sz="4" w:space="0" w:color="auto"/>
            </w:tcBorders>
            <w:vAlign w:val="center"/>
          </w:tcPr>
          <w:p w14:paraId="4CC63791" w14:textId="77777777" w:rsidR="004C7CF8" w:rsidRPr="008F7B8B" w:rsidRDefault="004C7CF8" w:rsidP="00194B20">
            <w:pPr>
              <w:pStyle w:val="Default"/>
              <w:rPr>
                <w:sz w:val="20"/>
                <w:szCs w:val="20"/>
              </w:rPr>
            </w:pPr>
            <w:r w:rsidRPr="008F7B8B">
              <w:rPr>
                <w:sz w:val="20"/>
                <w:szCs w:val="20"/>
              </w:rPr>
              <w:t>The</w:t>
            </w:r>
            <w:r>
              <w:t xml:space="preserve"> </w:t>
            </w:r>
            <w:r>
              <w:rPr>
                <w:sz w:val="20"/>
                <w:szCs w:val="20"/>
              </w:rPr>
              <w:t>highly compliant rib cage is drawn in during inspiration by the increased negative intrathoracic pressures required to expand poorly compliant lungs. May be sternal, suprasternal, intercostal and/or subcostal.</w:t>
            </w:r>
          </w:p>
        </w:tc>
      </w:tr>
      <w:tr w:rsidR="004C7CF8" w:rsidRPr="00665177" w14:paraId="0A6C3493"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424BB0F3" w14:textId="77777777" w:rsidR="004C7CF8" w:rsidRPr="00665177" w:rsidRDefault="004C7CF8" w:rsidP="00194B20">
            <w:pPr>
              <w:rPr>
                <w:b/>
              </w:rPr>
            </w:pPr>
            <w:r w:rsidRPr="00665177">
              <w:rPr>
                <w:b/>
              </w:rPr>
              <w:t xml:space="preserve">Continuous positive airway pressure </w:t>
            </w:r>
            <w:r>
              <w:rPr>
                <w:b/>
              </w:rPr>
              <w:t>(CPAP)</w:t>
            </w:r>
          </w:p>
        </w:tc>
        <w:tc>
          <w:tcPr>
            <w:tcW w:w="6857" w:type="dxa"/>
            <w:tcBorders>
              <w:top w:val="single" w:sz="4" w:space="0" w:color="auto"/>
              <w:left w:val="single" w:sz="4" w:space="0" w:color="auto"/>
              <w:bottom w:val="single" w:sz="4" w:space="0" w:color="auto"/>
              <w:right w:val="single" w:sz="4" w:space="0" w:color="auto"/>
            </w:tcBorders>
            <w:vAlign w:val="center"/>
          </w:tcPr>
          <w:p w14:paraId="6CD0341D" w14:textId="77777777" w:rsidR="004C7CF8" w:rsidRPr="00665177" w:rsidRDefault="004C7CF8" w:rsidP="00194B20">
            <w:r w:rsidRPr="00665177">
              <w:t>Distending pressure applied to the airways to maintain expansion of the alveoli by providing a constant pressure to the lungs.</w:t>
            </w:r>
          </w:p>
        </w:tc>
      </w:tr>
      <w:tr w:rsidR="004C7CF8" w:rsidRPr="002A4852" w14:paraId="7A93C11E"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4299E93" w14:textId="77777777" w:rsidR="004C7CF8" w:rsidRPr="002A4852" w:rsidRDefault="004C7CF8" w:rsidP="00194B20">
            <w:pPr>
              <w:rPr>
                <w:b/>
              </w:rPr>
            </w:pPr>
            <w:r w:rsidRPr="002A4852">
              <w:rPr>
                <w:b/>
              </w:rPr>
              <w:t>Corticosteroids</w:t>
            </w:r>
          </w:p>
        </w:tc>
        <w:tc>
          <w:tcPr>
            <w:tcW w:w="6857" w:type="dxa"/>
            <w:tcBorders>
              <w:top w:val="single" w:sz="4" w:space="0" w:color="auto"/>
              <w:left w:val="single" w:sz="4" w:space="0" w:color="auto"/>
              <w:bottom w:val="single" w:sz="4" w:space="0" w:color="auto"/>
              <w:right w:val="single" w:sz="4" w:space="0" w:color="auto"/>
            </w:tcBorders>
            <w:vAlign w:val="center"/>
          </w:tcPr>
          <w:p w14:paraId="7BB56FED" w14:textId="77777777" w:rsidR="004C7CF8" w:rsidRPr="002A4852" w:rsidRDefault="004C7CF8" w:rsidP="00194B20">
            <w:r w:rsidRPr="002A4852">
              <w:t>Steroids administered antenatally to reduce neonatal mortality and morbidity including respiratory distress syndrome and intraventricular haemorrhage. They enhance maturation of the lungs</w:t>
            </w:r>
            <w:r>
              <w:t>, and improve surfactant production</w:t>
            </w:r>
            <w:r w:rsidRPr="002A4852">
              <w:t xml:space="preserve"> </w:t>
            </w:r>
            <w:r>
              <w:t>and l</w:t>
            </w:r>
            <w:r w:rsidRPr="002A4852">
              <w:t>ung function.</w:t>
            </w:r>
          </w:p>
        </w:tc>
      </w:tr>
      <w:tr w:rsidR="004C7CF8" w:rsidRPr="00665177" w14:paraId="69C825D8"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11649D01" w14:textId="77777777" w:rsidR="004C7CF8" w:rsidRPr="00665177" w:rsidRDefault="004C7CF8" w:rsidP="00194B20">
            <w:pPr>
              <w:rPr>
                <w:b/>
              </w:rPr>
            </w:pPr>
            <w:r w:rsidRPr="00665177">
              <w:rPr>
                <w:b/>
              </w:rPr>
              <w:t xml:space="preserve">Extremely low birth weight </w:t>
            </w:r>
            <w:r>
              <w:rPr>
                <w:b/>
              </w:rPr>
              <w:t>(ELBW)</w:t>
            </w:r>
          </w:p>
        </w:tc>
        <w:tc>
          <w:tcPr>
            <w:tcW w:w="6857" w:type="dxa"/>
            <w:tcBorders>
              <w:top w:val="single" w:sz="4" w:space="0" w:color="auto"/>
              <w:left w:val="single" w:sz="4" w:space="0" w:color="auto"/>
              <w:bottom w:val="single" w:sz="4" w:space="0" w:color="auto"/>
              <w:right w:val="single" w:sz="4" w:space="0" w:color="auto"/>
            </w:tcBorders>
            <w:vAlign w:val="center"/>
          </w:tcPr>
          <w:p w14:paraId="5BE7E1A4" w14:textId="77777777" w:rsidR="004C7CF8" w:rsidRPr="00665177" w:rsidRDefault="004C7CF8" w:rsidP="00194B20">
            <w:r w:rsidRPr="00665177">
              <w:t xml:space="preserve">Newborn baby weighing less than 1000 g at birth. </w:t>
            </w:r>
          </w:p>
        </w:tc>
      </w:tr>
      <w:tr w:rsidR="004C7CF8" w:rsidRPr="00665177" w14:paraId="793B8B5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E60C46F" w14:textId="77777777" w:rsidR="004C7CF8" w:rsidRPr="00665177" w:rsidRDefault="004C7CF8" w:rsidP="00194B20">
            <w:pPr>
              <w:rPr>
                <w:b/>
              </w:rPr>
            </w:pPr>
            <w:r w:rsidRPr="00665177">
              <w:rPr>
                <w:b/>
              </w:rPr>
              <w:t>Functional (physiologic) dead space</w:t>
            </w:r>
          </w:p>
        </w:tc>
        <w:tc>
          <w:tcPr>
            <w:tcW w:w="6857" w:type="dxa"/>
            <w:tcBorders>
              <w:top w:val="single" w:sz="4" w:space="0" w:color="auto"/>
              <w:left w:val="single" w:sz="4" w:space="0" w:color="auto"/>
              <w:bottom w:val="single" w:sz="4" w:space="0" w:color="auto"/>
              <w:right w:val="single" w:sz="4" w:space="0" w:color="auto"/>
            </w:tcBorders>
            <w:vAlign w:val="center"/>
          </w:tcPr>
          <w:p w14:paraId="215C9E8F" w14:textId="77777777" w:rsidR="004C7CF8" w:rsidRPr="00665177" w:rsidRDefault="004C7CF8" w:rsidP="00194B20">
            <w:r w:rsidRPr="00665177">
              <w:t>The portion of the air that reaches gas exchange regions of the lung but does not receive enough blood flow for gas exchange to occur.</w:t>
            </w:r>
          </w:p>
        </w:tc>
      </w:tr>
      <w:tr w:rsidR="004C7CF8" w:rsidRPr="00665177" w14:paraId="1EC62C87"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C5CAB8B" w14:textId="77777777" w:rsidR="004C7CF8" w:rsidRPr="00665177" w:rsidRDefault="004C7CF8" w:rsidP="00194B20">
            <w:pPr>
              <w:rPr>
                <w:b/>
              </w:rPr>
            </w:pPr>
            <w:r w:rsidRPr="00665177">
              <w:rPr>
                <w:b/>
              </w:rPr>
              <w:t xml:space="preserve">Functional residual capacity </w:t>
            </w:r>
            <w:r>
              <w:rPr>
                <w:b/>
              </w:rPr>
              <w:t>(FRC)</w:t>
            </w:r>
          </w:p>
        </w:tc>
        <w:tc>
          <w:tcPr>
            <w:tcW w:w="6857" w:type="dxa"/>
            <w:tcBorders>
              <w:top w:val="single" w:sz="4" w:space="0" w:color="auto"/>
              <w:left w:val="single" w:sz="4" w:space="0" w:color="auto"/>
              <w:bottom w:val="single" w:sz="4" w:space="0" w:color="auto"/>
              <w:right w:val="single" w:sz="4" w:space="0" w:color="auto"/>
            </w:tcBorders>
            <w:vAlign w:val="center"/>
          </w:tcPr>
          <w:p w14:paraId="0A2DDCEC" w14:textId="77777777" w:rsidR="004C7CF8" w:rsidRDefault="004C7CF8" w:rsidP="00194B20">
            <w:r w:rsidRPr="00665177">
              <w:t xml:space="preserve">The volume of gas that remains in the lungs after a normal expiration </w:t>
            </w:r>
          </w:p>
          <w:p w14:paraId="1C811317" w14:textId="77777777" w:rsidR="004C7CF8" w:rsidRPr="00665177" w:rsidRDefault="004C7CF8" w:rsidP="00194B20">
            <w:r w:rsidRPr="00665177">
              <w:t xml:space="preserve">(30 ml/kg in </w:t>
            </w:r>
            <w:r>
              <w:t>newborn term infants without lung disease</w:t>
            </w:r>
            <w:r w:rsidRPr="00665177">
              <w:t xml:space="preserve">). </w:t>
            </w:r>
          </w:p>
        </w:tc>
      </w:tr>
      <w:tr w:rsidR="004C7CF8" w:rsidRPr="00665177" w14:paraId="2CB96988"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3A70259" w14:textId="77777777" w:rsidR="004C7CF8" w:rsidRPr="00665177" w:rsidRDefault="004C7CF8" w:rsidP="00194B20">
            <w:pPr>
              <w:rPr>
                <w:b/>
              </w:rPr>
            </w:pPr>
            <w:r w:rsidRPr="00665177">
              <w:rPr>
                <w:b/>
              </w:rPr>
              <w:t xml:space="preserve">High frequency oscillatory ventilation </w:t>
            </w:r>
          </w:p>
        </w:tc>
        <w:tc>
          <w:tcPr>
            <w:tcW w:w="6857" w:type="dxa"/>
            <w:tcBorders>
              <w:top w:val="single" w:sz="4" w:space="0" w:color="auto"/>
              <w:left w:val="single" w:sz="4" w:space="0" w:color="auto"/>
              <w:bottom w:val="single" w:sz="4" w:space="0" w:color="auto"/>
              <w:right w:val="single" w:sz="4" w:space="0" w:color="auto"/>
            </w:tcBorders>
            <w:vAlign w:val="center"/>
          </w:tcPr>
          <w:p w14:paraId="2911D8DD" w14:textId="77777777" w:rsidR="004C7CF8" w:rsidRPr="00665177" w:rsidRDefault="004C7CF8" w:rsidP="00194B20">
            <w:r w:rsidRPr="00665177">
              <w:t xml:space="preserve">Mechanical ventilation that uses small tidal volumes and rapid rates for babies with severe respiratory failure. </w:t>
            </w:r>
          </w:p>
        </w:tc>
      </w:tr>
      <w:tr w:rsidR="004C7CF8" w:rsidRPr="00665177" w14:paraId="5D89DA6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01258AD" w14:textId="77777777" w:rsidR="004C7CF8" w:rsidRPr="00665177" w:rsidRDefault="004C7CF8" w:rsidP="00194B20">
            <w:pPr>
              <w:rPr>
                <w:b/>
              </w:rPr>
            </w:pPr>
            <w:r w:rsidRPr="00665177">
              <w:rPr>
                <w:b/>
              </w:rPr>
              <w:t>Hyaline membrane disease (HMD)</w:t>
            </w:r>
          </w:p>
        </w:tc>
        <w:tc>
          <w:tcPr>
            <w:tcW w:w="6857" w:type="dxa"/>
            <w:tcBorders>
              <w:top w:val="single" w:sz="4" w:space="0" w:color="auto"/>
              <w:left w:val="single" w:sz="4" w:space="0" w:color="auto"/>
              <w:bottom w:val="single" w:sz="4" w:space="0" w:color="auto"/>
              <w:right w:val="single" w:sz="4" w:space="0" w:color="auto"/>
            </w:tcBorders>
            <w:vAlign w:val="center"/>
          </w:tcPr>
          <w:p w14:paraId="3AE0CF9F" w14:textId="77777777" w:rsidR="004C7CF8" w:rsidRPr="00665177" w:rsidRDefault="004C7CF8" w:rsidP="00194B20">
            <w:r w:rsidRPr="00665177">
              <w:t>Respiratory distress syndrome in a newborn baby that is most common in preterm infants due to structural and functional lung immaturity. More commonly called respiratory distress syndrome.</w:t>
            </w:r>
          </w:p>
        </w:tc>
      </w:tr>
      <w:tr w:rsidR="004C7CF8" w:rsidRPr="00665177" w14:paraId="2686EDC8"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0C8BB05B" w14:textId="77777777" w:rsidR="004C7CF8" w:rsidRPr="00665177" w:rsidRDefault="004C7CF8" w:rsidP="00194B20">
            <w:pPr>
              <w:rPr>
                <w:b/>
              </w:rPr>
            </w:pPr>
            <w:r w:rsidRPr="00665177">
              <w:rPr>
                <w:b/>
              </w:rPr>
              <w:t>Intercostal catheter</w:t>
            </w:r>
            <w:r>
              <w:rPr>
                <w:b/>
              </w:rPr>
              <w:t xml:space="preserve"> (ICC)</w:t>
            </w:r>
          </w:p>
        </w:tc>
        <w:tc>
          <w:tcPr>
            <w:tcW w:w="6857" w:type="dxa"/>
            <w:tcBorders>
              <w:top w:val="single" w:sz="4" w:space="0" w:color="auto"/>
              <w:left w:val="single" w:sz="4" w:space="0" w:color="auto"/>
              <w:bottom w:val="single" w:sz="4" w:space="0" w:color="auto"/>
              <w:right w:val="single" w:sz="4" w:space="0" w:color="auto"/>
            </w:tcBorders>
            <w:vAlign w:val="center"/>
          </w:tcPr>
          <w:p w14:paraId="65F942DC" w14:textId="77777777" w:rsidR="004C7CF8" w:rsidRPr="00665177" w:rsidRDefault="004C7CF8" w:rsidP="00194B20">
            <w:r w:rsidRPr="00665177">
              <w:t>A catheter inserted into the intercostal space to drain air or liquid.</w:t>
            </w:r>
          </w:p>
        </w:tc>
      </w:tr>
      <w:tr w:rsidR="004C7CF8" w:rsidRPr="00665177" w14:paraId="550ECA77"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215CCECD" w14:textId="77777777" w:rsidR="004C7CF8" w:rsidRPr="00665177" w:rsidRDefault="004C7CF8" w:rsidP="00194B20">
            <w:pPr>
              <w:rPr>
                <w:b/>
              </w:rPr>
            </w:pPr>
            <w:r w:rsidRPr="00665177">
              <w:rPr>
                <w:b/>
              </w:rPr>
              <w:t>Mechanical dead space</w:t>
            </w:r>
          </w:p>
        </w:tc>
        <w:tc>
          <w:tcPr>
            <w:tcW w:w="6857" w:type="dxa"/>
            <w:tcBorders>
              <w:top w:val="single" w:sz="4" w:space="0" w:color="auto"/>
              <w:left w:val="single" w:sz="4" w:space="0" w:color="auto"/>
              <w:bottom w:val="single" w:sz="4" w:space="0" w:color="auto"/>
              <w:right w:val="single" w:sz="4" w:space="0" w:color="auto"/>
            </w:tcBorders>
            <w:vAlign w:val="center"/>
          </w:tcPr>
          <w:p w14:paraId="00764A58" w14:textId="77777777" w:rsidR="004C7CF8" w:rsidRPr="00665177" w:rsidRDefault="004C7CF8" w:rsidP="00194B20">
            <w:r w:rsidRPr="00665177">
              <w:t xml:space="preserve">The first gas inhaled at the beginning of each respiratory cycle. As dead space volume increases less fresh gas can move into the lungs and excessive dead space may lead to increased retention of carbon dioxide. </w:t>
            </w:r>
          </w:p>
        </w:tc>
      </w:tr>
      <w:tr w:rsidR="004C7CF8" w:rsidRPr="00665177" w14:paraId="7D5EF09F"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37A0F6C" w14:textId="77777777" w:rsidR="004C7CF8" w:rsidRPr="00665177" w:rsidRDefault="004C7CF8" w:rsidP="00194B20">
            <w:pPr>
              <w:rPr>
                <w:b/>
              </w:rPr>
            </w:pPr>
            <w:r w:rsidRPr="00665177">
              <w:rPr>
                <w:b/>
              </w:rPr>
              <w:t>Nasal columella</w:t>
            </w:r>
          </w:p>
        </w:tc>
        <w:tc>
          <w:tcPr>
            <w:tcW w:w="6857" w:type="dxa"/>
            <w:tcBorders>
              <w:top w:val="single" w:sz="4" w:space="0" w:color="auto"/>
              <w:left w:val="single" w:sz="4" w:space="0" w:color="auto"/>
              <w:bottom w:val="single" w:sz="4" w:space="0" w:color="auto"/>
              <w:right w:val="single" w:sz="4" w:space="0" w:color="auto"/>
            </w:tcBorders>
            <w:vAlign w:val="center"/>
          </w:tcPr>
          <w:p w14:paraId="6CAE7F85" w14:textId="77777777" w:rsidR="004C7CF8" w:rsidRPr="00665177" w:rsidRDefault="004C7CF8" w:rsidP="00194B20">
            <w:r w:rsidRPr="00665177">
              <w:t xml:space="preserve">The area of tissue between the nostrils anterior to the nasal septum. </w:t>
            </w:r>
          </w:p>
        </w:tc>
      </w:tr>
      <w:tr w:rsidR="004C7CF8" w:rsidRPr="00665177" w14:paraId="137CD20F"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E4205C3" w14:textId="77777777" w:rsidR="004C7CF8" w:rsidRPr="00665177" w:rsidRDefault="004C7CF8" w:rsidP="00194B20">
            <w:pPr>
              <w:rPr>
                <w:b/>
              </w:rPr>
            </w:pPr>
            <w:r w:rsidRPr="00665177">
              <w:rPr>
                <w:b/>
              </w:rPr>
              <w:t>Necrotising enterocolitis</w:t>
            </w:r>
            <w:r>
              <w:rPr>
                <w:b/>
              </w:rPr>
              <w:t xml:space="preserve"> (NEC)</w:t>
            </w:r>
          </w:p>
        </w:tc>
        <w:tc>
          <w:tcPr>
            <w:tcW w:w="6857" w:type="dxa"/>
            <w:tcBorders>
              <w:top w:val="single" w:sz="4" w:space="0" w:color="auto"/>
              <w:left w:val="single" w:sz="4" w:space="0" w:color="auto"/>
              <w:bottom w:val="single" w:sz="4" w:space="0" w:color="auto"/>
              <w:right w:val="single" w:sz="4" w:space="0" w:color="auto"/>
            </w:tcBorders>
            <w:vAlign w:val="center"/>
          </w:tcPr>
          <w:p w14:paraId="05E3E961" w14:textId="77777777" w:rsidR="004C7CF8" w:rsidRPr="00665177" w:rsidRDefault="004C7CF8" w:rsidP="00194B20">
            <w:r w:rsidRPr="00665177">
              <w:t xml:space="preserve">An inflammatory disorder of the bowel which may lead to death of a portion of the colon, particularly seen in preterm infants. </w:t>
            </w:r>
          </w:p>
        </w:tc>
      </w:tr>
      <w:tr w:rsidR="004C7CF8" w:rsidRPr="00665177" w14:paraId="347C21CC"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693362F" w14:textId="77777777" w:rsidR="004C7CF8" w:rsidRPr="00665177" w:rsidRDefault="004C7CF8" w:rsidP="00194B20">
            <w:pPr>
              <w:rPr>
                <w:b/>
              </w:rPr>
            </w:pPr>
            <w:r w:rsidRPr="00EB31FE">
              <w:rPr>
                <w:b/>
              </w:rPr>
              <w:t>Needle thoracentesis</w:t>
            </w:r>
          </w:p>
        </w:tc>
        <w:tc>
          <w:tcPr>
            <w:tcW w:w="6857" w:type="dxa"/>
            <w:tcBorders>
              <w:top w:val="single" w:sz="4" w:space="0" w:color="auto"/>
              <w:left w:val="single" w:sz="4" w:space="0" w:color="auto"/>
              <w:bottom w:val="single" w:sz="4" w:space="0" w:color="auto"/>
              <w:right w:val="single" w:sz="4" w:space="0" w:color="auto"/>
            </w:tcBorders>
            <w:vAlign w:val="center"/>
          </w:tcPr>
          <w:p w14:paraId="48926D69" w14:textId="77777777" w:rsidR="004C7CF8" w:rsidRPr="00665177" w:rsidRDefault="004C7CF8" w:rsidP="00194B20">
            <w:r>
              <w:t>Closed chest needle aspiration to remove air or fluid from the pleural space causing a tension pneumothorax.</w:t>
            </w:r>
          </w:p>
        </w:tc>
      </w:tr>
      <w:tr w:rsidR="004C7CF8" w:rsidRPr="00665177" w14:paraId="4BCE84C4"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192961FC" w14:textId="77777777" w:rsidR="004C7CF8" w:rsidRPr="00665177" w:rsidRDefault="004C7CF8" w:rsidP="00194B20">
            <w:pPr>
              <w:rPr>
                <w:b/>
              </w:rPr>
            </w:pPr>
            <w:r w:rsidRPr="00665177">
              <w:rPr>
                <w:b/>
              </w:rPr>
              <w:t>Oxygen saturation targets</w:t>
            </w:r>
            <w:r>
              <w:rPr>
                <w:b/>
              </w:rPr>
              <w:t xml:space="preserve"> (SpO</w:t>
            </w:r>
            <w:r w:rsidRPr="0038405A">
              <w:rPr>
                <w:b/>
                <w:vertAlign w:val="subscript"/>
              </w:rPr>
              <w:t>2</w:t>
            </w:r>
            <w:r>
              <w:rPr>
                <w:b/>
              </w:rPr>
              <w:t>)</w:t>
            </w:r>
          </w:p>
        </w:tc>
        <w:tc>
          <w:tcPr>
            <w:tcW w:w="6857" w:type="dxa"/>
            <w:tcBorders>
              <w:top w:val="single" w:sz="4" w:space="0" w:color="auto"/>
              <w:left w:val="single" w:sz="4" w:space="0" w:color="auto"/>
              <w:bottom w:val="single" w:sz="4" w:space="0" w:color="auto"/>
              <w:right w:val="single" w:sz="4" w:space="0" w:color="auto"/>
            </w:tcBorders>
            <w:vAlign w:val="center"/>
          </w:tcPr>
          <w:p w14:paraId="63A0AFFA" w14:textId="77777777" w:rsidR="004C7CF8" w:rsidRPr="00665177" w:rsidRDefault="004C7CF8" w:rsidP="004C7CF8">
            <w:pPr>
              <w:pStyle w:val="Default"/>
              <w:numPr>
                <w:ilvl w:val="1"/>
                <w:numId w:val="13"/>
              </w:numPr>
              <w:rPr>
                <w:rFonts w:cs="Times New Roman"/>
                <w:color w:val="auto"/>
                <w:sz w:val="20"/>
                <w:szCs w:val="20"/>
              </w:rPr>
            </w:pPr>
            <w:r w:rsidRPr="00665177">
              <w:rPr>
                <w:rFonts w:cs="Times New Roman"/>
                <w:color w:val="auto"/>
                <w:sz w:val="20"/>
                <w:szCs w:val="20"/>
              </w:rPr>
              <w:t>Targets after 10 minutes of age–</w:t>
            </w:r>
          </w:p>
          <w:p w14:paraId="268BE2D6" w14:textId="77777777" w:rsidR="004C7CF8" w:rsidRPr="00665177" w:rsidRDefault="004C7CF8" w:rsidP="00194B20">
            <w:pPr>
              <w:pStyle w:val="ListBullet"/>
            </w:pPr>
            <w:r w:rsidRPr="00665177">
              <w:t xml:space="preserve">Term baby: 92–98% </w:t>
            </w:r>
          </w:p>
          <w:p w14:paraId="5F89FD7D" w14:textId="77777777" w:rsidR="004C7CF8" w:rsidRPr="00665177" w:rsidRDefault="004C7CF8" w:rsidP="00194B20">
            <w:pPr>
              <w:pStyle w:val="ListBullet"/>
            </w:pPr>
            <w:r w:rsidRPr="00665177">
              <w:t>Preterm</w:t>
            </w:r>
            <w:r>
              <w:t xml:space="preserve"> baby</w:t>
            </w:r>
            <w:r w:rsidRPr="00665177">
              <w:t xml:space="preserve">: 90–95% </w:t>
            </w:r>
          </w:p>
        </w:tc>
      </w:tr>
      <w:tr w:rsidR="004C7CF8" w:rsidRPr="00665177" w14:paraId="5186F47D"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4CC843AC" w14:textId="77777777" w:rsidR="004C7CF8" w:rsidRPr="00665177" w:rsidRDefault="004C7CF8" w:rsidP="00194B20">
            <w:pPr>
              <w:rPr>
                <w:b/>
              </w:rPr>
            </w:pPr>
            <w:r w:rsidRPr="00665177">
              <w:rPr>
                <w:b/>
              </w:rPr>
              <w:t>Physiologic dead space</w:t>
            </w:r>
          </w:p>
        </w:tc>
        <w:tc>
          <w:tcPr>
            <w:tcW w:w="6857" w:type="dxa"/>
            <w:tcBorders>
              <w:top w:val="single" w:sz="4" w:space="0" w:color="auto"/>
              <w:left w:val="single" w:sz="4" w:space="0" w:color="auto"/>
              <w:bottom w:val="single" w:sz="4" w:space="0" w:color="auto"/>
              <w:right w:val="single" w:sz="4" w:space="0" w:color="auto"/>
            </w:tcBorders>
            <w:vAlign w:val="center"/>
          </w:tcPr>
          <w:p w14:paraId="39D8E99D" w14:textId="77777777" w:rsidR="004C7CF8" w:rsidRPr="00665177" w:rsidRDefault="004C7CF8" w:rsidP="00194B20">
            <w:r w:rsidRPr="00665177">
              <w:t xml:space="preserve">The volume of gas within either the alveoli or pulmonary conducting airways that cannot engage in gas exchange. </w:t>
            </w:r>
          </w:p>
        </w:tc>
      </w:tr>
      <w:tr w:rsidR="004C7CF8" w:rsidRPr="00665177" w14:paraId="44DEA9EF"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415E520D" w14:textId="77777777" w:rsidR="004C7CF8" w:rsidRPr="00665177" w:rsidRDefault="004C7CF8" w:rsidP="00194B20">
            <w:pPr>
              <w:rPr>
                <w:b/>
              </w:rPr>
            </w:pPr>
            <w:r w:rsidRPr="00665177">
              <w:rPr>
                <w:b/>
              </w:rPr>
              <w:t>Positive end expiratory pressure</w:t>
            </w:r>
            <w:r>
              <w:rPr>
                <w:b/>
              </w:rPr>
              <w:t xml:space="preserve"> (PEEP)</w:t>
            </w:r>
          </w:p>
        </w:tc>
        <w:tc>
          <w:tcPr>
            <w:tcW w:w="6857" w:type="dxa"/>
            <w:tcBorders>
              <w:top w:val="single" w:sz="4" w:space="0" w:color="auto"/>
              <w:left w:val="single" w:sz="4" w:space="0" w:color="auto"/>
              <w:bottom w:val="single" w:sz="4" w:space="0" w:color="auto"/>
              <w:right w:val="single" w:sz="4" w:space="0" w:color="auto"/>
            </w:tcBorders>
            <w:vAlign w:val="center"/>
          </w:tcPr>
          <w:p w14:paraId="5A7E931D" w14:textId="77777777" w:rsidR="004C7CF8" w:rsidRPr="0064175E" w:rsidRDefault="004C7CF8" w:rsidP="00194B20">
            <w:pPr>
              <w:rPr>
                <w:highlight w:val="yellow"/>
              </w:rPr>
            </w:pPr>
            <w:r w:rsidRPr="003C238A">
              <w:t xml:space="preserve">The pressure in the lungs at the end of mechanical or spontaneous ventilation. </w:t>
            </w:r>
          </w:p>
        </w:tc>
      </w:tr>
      <w:tr w:rsidR="004C7CF8" w:rsidRPr="00665177" w14:paraId="595A774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2D2A0CF8" w14:textId="77777777" w:rsidR="004C7CF8" w:rsidRPr="00665177" w:rsidRDefault="004C7CF8" w:rsidP="00194B20">
            <w:pPr>
              <w:rPr>
                <w:b/>
              </w:rPr>
            </w:pPr>
            <w:r w:rsidRPr="00665177">
              <w:rPr>
                <w:b/>
              </w:rPr>
              <w:t xml:space="preserve">Pierre-Robin sequence </w:t>
            </w:r>
          </w:p>
        </w:tc>
        <w:tc>
          <w:tcPr>
            <w:tcW w:w="6857" w:type="dxa"/>
            <w:tcBorders>
              <w:top w:val="single" w:sz="4" w:space="0" w:color="auto"/>
              <w:left w:val="single" w:sz="4" w:space="0" w:color="auto"/>
              <w:bottom w:val="single" w:sz="4" w:space="0" w:color="auto"/>
              <w:right w:val="single" w:sz="4" w:space="0" w:color="auto"/>
            </w:tcBorders>
            <w:vAlign w:val="center"/>
          </w:tcPr>
          <w:p w14:paraId="41404316" w14:textId="77777777" w:rsidR="004C7CF8" w:rsidRPr="00665177" w:rsidRDefault="004C7CF8" w:rsidP="00194B20">
            <w:r w:rsidRPr="00665177">
              <w:t>A rare genetic disease with orofacial abnormalities–micrognathia (small jaw), glossoptosis (downward displacement or retraction of tongue)</w:t>
            </w:r>
            <w:r>
              <w:t xml:space="preserve"> </w:t>
            </w:r>
            <w:r w:rsidRPr="00665177">
              <w:t>and cleft palate resulting in airway obstruction.</w:t>
            </w:r>
          </w:p>
        </w:tc>
      </w:tr>
      <w:bookmarkEnd w:id="5"/>
    </w:tbl>
    <w:p w14:paraId="33A83FD9" w14:textId="448CC539" w:rsidR="00A9124C" w:rsidRDefault="00A9124C" w:rsidP="004E3469"/>
    <w:p w14:paraId="647F4923" w14:textId="2E2F164E" w:rsidR="004E3469" w:rsidRDefault="004E3469" w:rsidP="00A10DBF">
      <w:pPr>
        <w:pStyle w:val="Heading0"/>
      </w:pPr>
      <w:bookmarkStart w:id="7" w:name="_Toc43472014"/>
      <w:r w:rsidRPr="00A10DBF">
        <w:lastRenderedPageBreak/>
        <w:t>De</w:t>
      </w:r>
      <w:r w:rsidR="00A10DBF" w:rsidRPr="00A10DBF">
        <w:t>f</w:t>
      </w:r>
      <w:r w:rsidRPr="00A10DBF">
        <w:t>initions (continued)</w:t>
      </w:r>
      <w:bookmarkEnd w:id="7"/>
    </w:p>
    <w:tbl>
      <w:tblPr>
        <w:tblW w:w="8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7030"/>
      </w:tblGrid>
      <w:tr w:rsidR="004C7CF8" w:rsidRPr="00665177" w14:paraId="26F7513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2F5C46D5" w14:textId="77777777" w:rsidR="004C7CF8" w:rsidRPr="00665177" w:rsidRDefault="004C7CF8" w:rsidP="00194B20">
            <w:pPr>
              <w:rPr>
                <w:b/>
              </w:rPr>
            </w:pPr>
            <w:bookmarkStart w:id="8" w:name="_Hlk44056081"/>
            <w:r w:rsidRPr="00665177">
              <w:rPr>
                <w:b/>
              </w:rPr>
              <w:t>Pneumo-mediastinum</w:t>
            </w:r>
          </w:p>
        </w:tc>
        <w:tc>
          <w:tcPr>
            <w:tcW w:w="7030" w:type="dxa"/>
            <w:tcBorders>
              <w:top w:val="single" w:sz="4" w:space="0" w:color="auto"/>
              <w:left w:val="single" w:sz="4" w:space="0" w:color="auto"/>
              <w:bottom w:val="single" w:sz="4" w:space="0" w:color="auto"/>
              <w:right w:val="single" w:sz="4" w:space="0" w:color="auto"/>
            </w:tcBorders>
            <w:vAlign w:val="center"/>
          </w:tcPr>
          <w:p w14:paraId="02162789" w14:textId="77777777" w:rsidR="004C7CF8" w:rsidRPr="00665177" w:rsidRDefault="004C7CF8" w:rsidP="00194B20">
            <w:r w:rsidRPr="00665177">
              <w:t>Air in the mediastinal space.</w:t>
            </w:r>
          </w:p>
        </w:tc>
      </w:tr>
      <w:tr w:rsidR="004C7CF8" w:rsidRPr="00665177" w14:paraId="7F7EE23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8F294E6" w14:textId="77777777" w:rsidR="004C7CF8" w:rsidRPr="00665177" w:rsidRDefault="004C7CF8" w:rsidP="00194B20">
            <w:pPr>
              <w:rPr>
                <w:b/>
              </w:rPr>
            </w:pPr>
            <w:r w:rsidRPr="00665177">
              <w:rPr>
                <w:b/>
              </w:rPr>
              <w:t>Pneumo-pericardium</w:t>
            </w:r>
          </w:p>
        </w:tc>
        <w:tc>
          <w:tcPr>
            <w:tcW w:w="7030" w:type="dxa"/>
            <w:tcBorders>
              <w:top w:val="single" w:sz="4" w:space="0" w:color="auto"/>
              <w:left w:val="single" w:sz="4" w:space="0" w:color="auto"/>
              <w:bottom w:val="single" w:sz="4" w:space="0" w:color="auto"/>
              <w:right w:val="single" w:sz="4" w:space="0" w:color="auto"/>
            </w:tcBorders>
            <w:vAlign w:val="center"/>
          </w:tcPr>
          <w:p w14:paraId="0D473312" w14:textId="77777777" w:rsidR="004C7CF8" w:rsidRPr="00665177" w:rsidRDefault="004C7CF8" w:rsidP="00194B20">
            <w:r w:rsidRPr="00665177">
              <w:t>Air surrounding the pericardium that may cause cardiac tamponade.</w:t>
            </w:r>
          </w:p>
        </w:tc>
      </w:tr>
      <w:tr w:rsidR="004C7CF8" w:rsidRPr="00665177" w14:paraId="2C379F3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41B996C0" w14:textId="77777777" w:rsidR="004C7CF8" w:rsidRPr="00665177" w:rsidRDefault="004C7CF8" w:rsidP="00194B20">
            <w:pPr>
              <w:rPr>
                <w:b/>
              </w:rPr>
            </w:pPr>
            <w:r w:rsidRPr="00665177">
              <w:rPr>
                <w:b/>
              </w:rPr>
              <w:t>Pneumothorax</w:t>
            </w:r>
          </w:p>
        </w:tc>
        <w:tc>
          <w:tcPr>
            <w:tcW w:w="7030" w:type="dxa"/>
            <w:tcBorders>
              <w:top w:val="single" w:sz="4" w:space="0" w:color="auto"/>
              <w:left w:val="single" w:sz="4" w:space="0" w:color="auto"/>
              <w:bottom w:val="single" w:sz="4" w:space="0" w:color="auto"/>
              <w:right w:val="single" w:sz="4" w:space="0" w:color="auto"/>
            </w:tcBorders>
            <w:vAlign w:val="center"/>
          </w:tcPr>
          <w:p w14:paraId="07D908EA" w14:textId="77777777" w:rsidR="004C7CF8" w:rsidRPr="00665177" w:rsidRDefault="004C7CF8" w:rsidP="00194B20">
            <w:r w:rsidRPr="00665177">
              <w:t xml:space="preserve">Air in the pleural space caused by extra pleural pressure exceeding intrapleural pressure. It may be asymptomatic and may occur spontaneously. </w:t>
            </w:r>
          </w:p>
        </w:tc>
      </w:tr>
      <w:tr w:rsidR="004C7CF8" w:rsidRPr="00665177" w14:paraId="6475062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CE4199B" w14:textId="77777777" w:rsidR="004C7CF8" w:rsidRPr="00665177" w:rsidRDefault="004C7CF8" w:rsidP="00194B20">
            <w:pPr>
              <w:rPr>
                <w:b/>
              </w:rPr>
            </w:pPr>
            <w:r w:rsidRPr="00665177">
              <w:rPr>
                <w:b/>
              </w:rPr>
              <w:t>Pulmonary compliance</w:t>
            </w:r>
          </w:p>
        </w:tc>
        <w:tc>
          <w:tcPr>
            <w:tcW w:w="7030" w:type="dxa"/>
            <w:tcBorders>
              <w:top w:val="single" w:sz="4" w:space="0" w:color="auto"/>
              <w:left w:val="single" w:sz="4" w:space="0" w:color="auto"/>
              <w:bottom w:val="single" w:sz="4" w:space="0" w:color="auto"/>
              <w:right w:val="single" w:sz="4" w:space="0" w:color="auto"/>
            </w:tcBorders>
            <w:vAlign w:val="center"/>
          </w:tcPr>
          <w:p w14:paraId="05B74F97" w14:textId="77777777" w:rsidR="004C7CF8" w:rsidRPr="00665177" w:rsidRDefault="004C7CF8" w:rsidP="00194B20">
            <w:r w:rsidRPr="00665177">
              <w:t xml:space="preserve">Refers to the elasticity of the lung. It also refers to the relationship between a given change in volume and the pressure required to produce that change. </w:t>
            </w:r>
          </w:p>
        </w:tc>
      </w:tr>
      <w:tr w:rsidR="004C7CF8" w:rsidRPr="00665177" w14:paraId="0C7AC518"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8791B9E" w14:textId="77777777" w:rsidR="004C7CF8" w:rsidRPr="00665177" w:rsidRDefault="004C7CF8" w:rsidP="00194B20">
            <w:pPr>
              <w:rPr>
                <w:b/>
              </w:rPr>
            </w:pPr>
            <w:r w:rsidRPr="00665177">
              <w:rPr>
                <w:b/>
              </w:rPr>
              <w:t xml:space="preserve">Pulmonary conducting airways </w:t>
            </w:r>
          </w:p>
        </w:tc>
        <w:tc>
          <w:tcPr>
            <w:tcW w:w="7030" w:type="dxa"/>
            <w:tcBorders>
              <w:top w:val="single" w:sz="4" w:space="0" w:color="auto"/>
              <w:left w:val="single" w:sz="4" w:space="0" w:color="auto"/>
              <w:bottom w:val="single" w:sz="4" w:space="0" w:color="auto"/>
              <w:right w:val="single" w:sz="4" w:space="0" w:color="auto"/>
            </w:tcBorders>
            <w:vAlign w:val="center"/>
          </w:tcPr>
          <w:p w14:paraId="5925715C" w14:textId="77777777" w:rsidR="004C7CF8" w:rsidRPr="00665177" w:rsidRDefault="004C7CF8" w:rsidP="00194B20">
            <w:r w:rsidRPr="00665177">
              <w:t>The airway structures that connect the gas exchange units to the outside air and include the nasal passages, pharynx, larynx, trachea, bronchi and bronchioles.</w:t>
            </w:r>
          </w:p>
        </w:tc>
      </w:tr>
      <w:tr w:rsidR="004C7CF8" w:rsidRPr="00665177" w14:paraId="6E5F1D46"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5CE7E80F" w14:textId="77777777" w:rsidR="004C7CF8" w:rsidRPr="00665177" w:rsidRDefault="004C7CF8" w:rsidP="00194B20">
            <w:pPr>
              <w:rPr>
                <w:b/>
              </w:rPr>
            </w:pPr>
            <w:r w:rsidRPr="00665177">
              <w:rPr>
                <w:b/>
              </w:rPr>
              <w:t>Pulmonary interstitial emphysema</w:t>
            </w:r>
            <w:r>
              <w:rPr>
                <w:b/>
              </w:rPr>
              <w:t xml:space="preserve"> (PIE)</w:t>
            </w:r>
          </w:p>
        </w:tc>
        <w:tc>
          <w:tcPr>
            <w:tcW w:w="7030" w:type="dxa"/>
            <w:tcBorders>
              <w:top w:val="single" w:sz="4" w:space="0" w:color="auto"/>
              <w:left w:val="single" w:sz="4" w:space="0" w:color="auto"/>
              <w:bottom w:val="single" w:sz="4" w:space="0" w:color="auto"/>
              <w:right w:val="single" w:sz="4" w:space="0" w:color="auto"/>
            </w:tcBorders>
            <w:vAlign w:val="center"/>
          </w:tcPr>
          <w:p w14:paraId="47BE6615" w14:textId="77777777" w:rsidR="004C7CF8" w:rsidRPr="00665177" w:rsidRDefault="004C7CF8" w:rsidP="00194B20">
            <w:r w:rsidRPr="00665177">
              <w:t>Air trapped in the perivascular tissues resulting in decreased pulmonary compliance and overdistention of the lungs.</w:t>
            </w:r>
          </w:p>
        </w:tc>
      </w:tr>
      <w:tr w:rsidR="004C7CF8" w:rsidRPr="00665177" w14:paraId="325F399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51F30AFA" w14:textId="77777777" w:rsidR="004C7CF8" w:rsidRPr="00665177" w:rsidRDefault="004C7CF8" w:rsidP="00194B20">
            <w:pPr>
              <w:rPr>
                <w:b/>
              </w:rPr>
            </w:pPr>
            <w:r w:rsidRPr="00665177">
              <w:rPr>
                <w:b/>
              </w:rPr>
              <w:t>Relative humidity</w:t>
            </w:r>
          </w:p>
        </w:tc>
        <w:tc>
          <w:tcPr>
            <w:tcW w:w="7030" w:type="dxa"/>
            <w:tcBorders>
              <w:top w:val="single" w:sz="4" w:space="0" w:color="auto"/>
              <w:left w:val="single" w:sz="4" w:space="0" w:color="auto"/>
              <w:bottom w:val="single" w:sz="4" w:space="0" w:color="auto"/>
              <w:right w:val="single" w:sz="4" w:space="0" w:color="auto"/>
            </w:tcBorders>
            <w:vAlign w:val="center"/>
          </w:tcPr>
          <w:p w14:paraId="73F8FF18" w14:textId="77777777" w:rsidR="004C7CF8" w:rsidRPr="00665177" w:rsidRDefault="004C7CF8" w:rsidP="00194B20">
            <w:r w:rsidRPr="00665177">
              <w:t>Measured as a percentage this is the actual water vapour in a gas relative to its capacity to hold water vapour.</w:t>
            </w:r>
          </w:p>
        </w:tc>
      </w:tr>
      <w:tr w:rsidR="004C7CF8" w:rsidRPr="00665177" w14:paraId="462010EC"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0A31826B" w14:textId="77777777" w:rsidR="004C7CF8" w:rsidRPr="00665177" w:rsidRDefault="004C7CF8" w:rsidP="00194B20">
            <w:pPr>
              <w:rPr>
                <w:b/>
              </w:rPr>
            </w:pPr>
            <w:r w:rsidRPr="00665177">
              <w:rPr>
                <w:b/>
              </w:rPr>
              <w:t>Respiratory distress syndrome</w:t>
            </w:r>
            <w:r>
              <w:rPr>
                <w:b/>
              </w:rPr>
              <w:t xml:space="preserve"> (RDS)</w:t>
            </w:r>
          </w:p>
        </w:tc>
        <w:tc>
          <w:tcPr>
            <w:tcW w:w="7030" w:type="dxa"/>
            <w:tcBorders>
              <w:top w:val="single" w:sz="4" w:space="0" w:color="auto"/>
              <w:left w:val="single" w:sz="4" w:space="0" w:color="auto"/>
              <w:bottom w:val="single" w:sz="4" w:space="0" w:color="auto"/>
              <w:right w:val="single" w:sz="4" w:space="0" w:color="auto"/>
            </w:tcBorders>
            <w:vAlign w:val="center"/>
          </w:tcPr>
          <w:p w14:paraId="28650290" w14:textId="77777777" w:rsidR="004C7CF8" w:rsidRPr="00665177" w:rsidRDefault="004C7CF8" w:rsidP="00194B20">
            <w:r w:rsidRPr="00665177">
              <w:t xml:space="preserve">Respiratory disease in the newborn baby presenting with increased work of breathing, cyanosis or hypoxia, diminished breath sounds and ground glass on x-ray. </w:t>
            </w:r>
          </w:p>
        </w:tc>
      </w:tr>
      <w:tr w:rsidR="004C7CF8" w:rsidRPr="00665177" w14:paraId="41E85D8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573619EE" w14:textId="77777777" w:rsidR="004C7CF8" w:rsidRPr="00665177" w:rsidRDefault="004C7CF8" w:rsidP="00194B20">
            <w:pPr>
              <w:rPr>
                <w:b/>
              </w:rPr>
            </w:pPr>
            <w:r w:rsidRPr="00665177">
              <w:rPr>
                <w:b/>
              </w:rPr>
              <w:t>Surface tension</w:t>
            </w:r>
          </w:p>
        </w:tc>
        <w:tc>
          <w:tcPr>
            <w:tcW w:w="7030" w:type="dxa"/>
            <w:tcBorders>
              <w:top w:val="single" w:sz="4" w:space="0" w:color="auto"/>
              <w:left w:val="single" w:sz="4" w:space="0" w:color="auto"/>
              <w:bottom w:val="single" w:sz="4" w:space="0" w:color="auto"/>
              <w:right w:val="single" w:sz="4" w:space="0" w:color="auto"/>
            </w:tcBorders>
            <w:vAlign w:val="center"/>
          </w:tcPr>
          <w:p w14:paraId="518DA463" w14:textId="77777777" w:rsidR="004C7CF8" w:rsidRPr="00665177" w:rsidRDefault="004C7CF8" w:rsidP="00194B20">
            <w:r w:rsidRPr="00665177">
              <w:rPr>
                <w:rStyle w:val="e24kjd"/>
              </w:rPr>
              <w:t xml:space="preserve">A force at </w:t>
            </w:r>
            <w:r w:rsidRPr="00665177">
              <w:t>the interface between air and liquid molecules in the alveoli, that has an impact on the ability of the lungs to maintain FRC. It is primarily governed by the presence or absence of surfactant.</w:t>
            </w:r>
          </w:p>
        </w:tc>
      </w:tr>
      <w:tr w:rsidR="004C7CF8" w:rsidRPr="00665177" w14:paraId="0AB8F42D"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0A57FB27" w14:textId="77777777" w:rsidR="004C7CF8" w:rsidRPr="00665177" w:rsidRDefault="004C7CF8" w:rsidP="00194B20">
            <w:pPr>
              <w:rPr>
                <w:b/>
              </w:rPr>
            </w:pPr>
            <w:r w:rsidRPr="00665177">
              <w:rPr>
                <w:b/>
              </w:rPr>
              <w:t>Surfactant</w:t>
            </w:r>
          </w:p>
        </w:tc>
        <w:tc>
          <w:tcPr>
            <w:tcW w:w="7030" w:type="dxa"/>
            <w:tcBorders>
              <w:top w:val="single" w:sz="4" w:space="0" w:color="auto"/>
              <w:left w:val="single" w:sz="4" w:space="0" w:color="auto"/>
              <w:bottom w:val="single" w:sz="4" w:space="0" w:color="auto"/>
              <w:right w:val="single" w:sz="4" w:space="0" w:color="auto"/>
            </w:tcBorders>
            <w:vAlign w:val="center"/>
          </w:tcPr>
          <w:p w14:paraId="6C4AC01C" w14:textId="77777777" w:rsidR="004C7CF8" w:rsidRPr="00665177" w:rsidRDefault="004C7CF8" w:rsidP="00194B20">
            <w:r w:rsidRPr="00665177">
              <w:t xml:space="preserve">Surfactant is a mixture of at least six phospholipids and four apoproteins produced by Type II pneumocytes. It provides a coating in the alveoli to allow for gas exchange. Surfactant deficiency is the underlying cause of RDS in preterm infants. </w:t>
            </w:r>
          </w:p>
        </w:tc>
      </w:tr>
      <w:tr w:rsidR="004C7CF8" w:rsidRPr="00665177" w14:paraId="693D0FDF"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747C1B84" w14:textId="77777777" w:rsidR="004C7CF8" w:rsidRPr="00665177" w:rsidRDefault="004C7CF8" w:rsidP="00194B20">
            <w:pPr>
              <w:rPr>
                <w:b/>
              </w:rPr>
            </w:pPr>
            <w:r w:rsidRPr="00665177">
              <w:rPr>
                <w:b/>
              </w:rPr>
              <w:t xml:space="preserve">Tidal volume </w:t>
            </w:r>
            <w:r>
              <w:rPr>
                <w:b/>
              </w:rPr>
              <w:t>(TV)</w:t>
            </w:r>
          </w:p>
        </w:tc>
        <w:tc>
          <w:tcPr>
            <w:tcW w:w="7030" w:type="dxa"/>
            <w:tcBorders>
              <w:top w:val="single" w:sz="4" w:space="0" w:color="auto"/>
              <w:left w:val="single" w:sz="4" w:space="0" w:color="auto"/>
              <w:bottom w:val="single" w:sz="4" w:space="0" w:color="auto"/>
              <w:right w:val="single" w:sz="4" w:space="0" w:color="auto"/>
            </w:tcBorders>
            <w:vAlign w:val="center"/>
          </w:tcPr>
          <w:p w14:paraId="5838877F" w14:textId="77777777" w:rsidR="004C7CF8" w:rsidRDefault="004C7CF8" w:rsidP="00194B20">
            <w:r w:rsidRPr="00665177">
              <w:t xml:space="preserve">The volume of air that moves into or out of the lungs with each breath </w:t>
            </w:r>
          </w:p>
          <w:p w14:paraId="0BB2E663" w14:textId="77777777" w:rsidR="004C7CF8" w:rsidRPr="00665177" w:rsidRDefault="004C7CF8" w:rsidP="00194B20">
            <w:r w:rsidRPr="00665177">
              <w:t xml:space="preserve">(6 ml/kg in well baby). </w:t>
            </w:r>
          </w:p>
        </w:tc>
      </w:tr>
      <w:tr w:rsidR="004C7CF8" w:rsidRPr="00665177" w14:paraId="40CDF0AF"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696C8C8" w14:textId="77777777" w:rsidR="004C7CF8" w:rsidRPr="00665177" w:rsidRDefault="004C7CF8" w:rsidP="00194B20">
            <w:pPr>
              <w:rPr>
                <w:b/>
              </w:rPr>
            </w:pPr>
            <w:r w:rsidRPr="00665177">
              <w:rPr>
                <w:b/>
              </w:rPr>
              <w:t>Total lung capacity</w:t>
            </w:r>
            <w:r>
              <w:rPr>
                <w:b/>
              </w:rPr>
              <w:t xml:space="preserve"> (TLC)</w:t>
            </w:r>
          </w:p>
        </w:tc>
        <w:tc>
          <w:tcPr>
            <w:tcW w:w="7030" w:type="dxa"/>
            <w:tcBorders>
              <w:top w:val="single" w:sz="4" w:space="0" w:color="auto"/>
              <w:left w:val="single" w:sz="4" w:space="0" w:color="auto"/>
              <w:bottom w:val="single" w:sz="4" w:space="0" w:color="auto"/>
              <w:right w:val="single" w:sz="4" w:space="0" w:color="auto"/>
            </w:tcBorders>
            <w:vAlign w:val="center"/>
          </w:tcPr>
          <w:p w14:paraId="41A19AA4" w14:textId="77777777" w:rsidR="004C7CF8" w:rsidRDefault="004C7CF8" w:rsidP="00194B20">
            <w:r w:rsidRPr="00665177">
              <w:t xml:space="preserve">The volume of air contained in the lung after a maximal inspiration </w:t>
            </w:r>
          </w:p>
          <w:p w14:paraId="6FB65453" w14:textId="77777777" w:rsidR="004C7CF8" w:rsidRPr="00665177" w:rsidRDefault="004C7CF8" w:rsidP="00194B20">
            <w:r w:rsidRPr="00665177">
              <w:t xml:space="preserve">(63 ml/kg in well baby). </w:t>
            </w:r>
          </w:p>
        </w:tc>
      </w:tr>
      <w:tr w:rsidR="004C7CF8" w:rsidRPr="00665177" w14:paraId="670C933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7973F38" w14:textId="77777777" w:rsidR="004C7CF8" w:rsidRPr="00866C1C" w:rsidRDefault="004C7CF8" w:rsidP="00194B20">
            <w:pPr>
              <w:rPr>
                <w:b/>
                <w:highlight w:val="cyan"/>
              </w:rPr>
            </w:pPr>
            <w:r w:rsidRPr="00EB31FE">
              <w:rPr>
                <w:b/>
              </w:rPr>
              <w:t>T-piece</w:t>
            </w:r>
          </w:p>
        </w:tc>
        <w:tc>
          <w:tcPr>
            <w:tcW w:w="7030" w:type="dxa"/>
            <w:tcBorders>
              <w:top w:val="single" w:sz="4" w:space="0" w:color="auto"/>
              <w:left w:val="single" w:sz="4" w:space="0" w:color="auto"/>
              <w:bottom w:val="single" w:sz="4" w:space="0" w:color="auto"/>
              <w:right w:val="single" w:sz="4" w:space="0" w:color="auto"/>
            </w:tcBorders>
            <w:vAlign w:val="center"/>
          </w:tcPr>
          <w:p w14:paraId="4061126C" w14:textId="77777777" w:rsidR="004C7CF8" w:rsidRPr="00665177" w:rsidRDefault="004C7CF8" w:rsidP="00194B20">
            <w:r>
              <w:t xml:space="preserve">Gas driven (air and oxygen) resuscitator designed to provide consistent peak inspiratory pressure and positive end expiratory pressure. </w:t>
            </w:r>
          </w:p>
        </w:tc>
      </w:tr>
      <w:tr w:rsidR="004C7CF8" w:rsidRPr="00665177" w14:paraId="4F949360"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878D150" w14:textId="77777777" w:rsidR="004C7CF8" w:rsidRPr="00665177" w:rsidRDefault="004C7CF8" w:rsidP="00194B20">
            <w:pPr>
              <w:rPr>
                <w:b/>
              </w:rPr>
            </w:pPr>
            <w:r w:rsidRPr="00665177">
              <w:rPr>
                <w:b/>
              </w:rPr>
              <w:t xml:space="preserve">Transillumination </w:t>
            </w:r>
          </w:p>
        </w:tc>
        <w:tc>
          <w:tcPr>
            <w:tcW w:w="7030" w:type="dxa"/>
            <w:tcBorders>
              <w:top w:val="single" w:sz="4" w:space="0" w:color="auto"/>
              <w:left w:val="single" w:sz="4" w:space="0" w:color="auto"/>
              <w:bottom w:val="single" w:sz="4" w:space="0" w:color="auto"/>
              <w:right w:val="single" w:sz="4" w:space="0" w:color="auto"/>
            </w:tcBorders>
            <w:vAlign w:val="center"/>
          </w:tcPr>
          <w:p w14:paraId="7E02E192" w14:textId="77777777" w:rsidR="004C7CF8" w:rsidRPr="00665177" w:rsidRDefault="004C7CF8" w:rsidP="00194B20">
            <w:r w:rsidRPr="00665177">
              <w:t>Illumination of the chest from a fibre optic light to identify air in the pleural space.</w:t>
            </w:r>
          </w:p>
        </w:tc>
      </w:tr>
      <w:tr w:rsidR="004C7CF8" w:rsidRPr="00665177" w14:paraId="53222931"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11E6B51A" w14:textId="77777777" w:rsidR="004C7CF8" w:rsidRPr="00665177" w:rsidRDefault="004C7CF8" w:rsidP="00194B20">
            <w:pPr>
              <w:rPr>
                <w:b/>
              </w:rPr>
            </w:pPr>
            <w:r w:rsidRPr="00665177">
              <w:rPr>
                <w:b/>
              </w:rPr>
              <w:t>Treacher Collins Syndrome</w:t>
            </w:r>
          </w:p>
        </w:tc>
        <w:tc>
          <w:tcPr>
            <w:tcW w:w="7030" w:type="dxa"/>
            <w:tcBorders>
              <w:top w:val="single" w:sz="4" w:space="0" w:color="auto"/>
              <w:left w:val="single" w:sz="4" w:space="0" w:color="auto"/>
              <w:bottom w:val="single" w:sz="4" w:space="0" w:color="auto"/>
              <w:right w:val="single" w:sz="4" w:space="0" w:color="auto"/>
            </w:tcBorders>
            <w:vAlign w:val="center"/>
          </w:tcPr>
          <w:p w14:paraId="5ABE5726" w14:textId="77777777" w:rsidR="004C7CF8" w:rsidRPr="00665177" w:rsidRDefault="004C7CF8" w:rsidP="00194B20">
            <w:r w:rsidRPr="00665177">
              <w:t>A genetic disorder with deformities of the ear, eyes, cheek bones and jaw, and often cleft palate potentially affecting the airway and causing respiratory problems.</w:t>
            </w:r>
          </w:p>
        </w:tc>
      </w:tr>
      <w:tr w:rsidR="004C7CF8" w:rsidRPr="00665177" w14:paraId="2A2A8BB8"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0931537" w14:textId="77777777" w:rsidR="004C7CF8" w:rsidRPr="00665177" w:rsidRDefault="004C7CF8" w:rsidP="00194B20">
            <w:pPr>
              <w:rPr>
                <w:b/>
              </w:rPr>
            </w:pPr>
            <w:r w:rsidRPr="00665177">
              <w:rPr>
                <w:b/>
              </w:rPr>
              <w:t xml:space="preserve">Very low birth weight </w:t>
            </w:r>
            <w:r>
              <w:rPr>
                <w:b/>
              </w:rPr>
              <w:t>(VLBW)</w:t>
            </w:r>
          </w:p>
        </w:tc>
        <w:tc>
          <w:tcPr>
            <w:tcW w:w="7030" w:type="dxa"/>
            <w:tcBorders>
              <w:top w:val="single" w:sz="4" w:space="0" w:color="auto"/>
              <w:left w:val="single" w:sz="4" w:space="0" w:color="auto"/>
              <w:bottom w:val="single" w:sz="4" w:space="0" w:color="auto"/>
              <w:right w:val="single" w:sz="4" w:space="0" w:color="auto"/>
            </w:tcBorders>
            <w:vAlign w:val="center"/>
          </w:tcPr>
          <w:p w14:paraId="05A1C5B6" w14:textId="77777777" w:rsidR="004C7CF8" w:rsidRPr="00665177" w:rsidRDefault="004C7CF8" w:rsidP="00194B20">
            <w:r w:rsidRPr="00665177">
              <w:t xml:space="preserve">Newborn baby weighing less than 1500 g at birth. </w:t>
            </w:r>
          </w:p>
        </w:tc>
      </w:tr>
      <w:tr w:rsidR="004C7CF8" w:rsidRPr="00665177" w14:paraId="7209639C"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3D3ED8F4" w14:textId="77777777" w:rsidR="004C7CF8" w:rsidRPr="00665177" w:rsidRDefault="004C7CF8" w:rsidP="00194B20">
            <w:pPr>
              <w:rPr>
                <w:b/>
              </w:rPr>
            </w:pPr>
            <w:r w:rsidRPr="00665177">
              <w:rPr>
                <w:b/>
              </w:rPr>
              <w:t xml:space="preserve">Vital capacity </w:t>
            </w:r>
            <w:r>
              <w:rPr>
                <w:b/>
              </w:rPr>
              <w:t>(VC)</w:t>
            </w:r>
          </w:p>
        </w:tc>
        <w:tc>
          <w:tcPr>
            <w:tcW w:w="7030" w:type="dxa"/>
            <w:tcBorders>
              <w:top w:val="single" w:sz="4" w:space="0" w:color="auto"/>
              <w:left w:val="single" w:sz="4" w:space="0" w:color="auto"/>
              <w:bottom w:val="single" w:sz="4" w:space="0" w:color="auto"/>
              <w:right w:val="single" w:sz="4" w:space="0" w:color="auto"/>
            </w:tcBorders>
            <w:vAlign w:val="center"/>
          </w:tcPr>
          <w:p w14:paraId="2F15CA94" w14:textId="77777777" w:rsidR="004C7CF8" w:rsidRPr="00665177" w:rsidRDefault="004C7CF8" w:rsidP="00194B20">
            <w:r w:rsidRPr="00665177">
              <w:t xml:space="preserve">The volume of air maximally inspired and expired (40 ml/kg in well baby). </w:t>
            </w:r>
          </w:p>
        </w:tc>
      </w:tr>
      <w:tr w:rsidR="004C7CF8" w:rsidRPr="00665177" w14:paraId="31CB1339" w14:textId="77777777" w:rsidTr="00194B20">
        <w:tc>
          <w:tcPr>
            <w:tcW w:w="1928" w:type="dxa"/>
            <w:tcBorders>
              <w:top w:val="single" w:sz="4" w:space="0" w:color="auto"/>
              <w:left w:val="single" w:sz="4" w:space="0" w:color="auto"/>
              <w:bottom w:val="single" w:sz="4" w:space="0" w:color="auto"/>
              <w:right w:val="single" w:sz="4" w:space="0" w:color="auto"/>
            </w:tcBorders>
            <w:vAlign w:val="center"/>
          </w:tcPr>
          <w:p w14:paraId="6D3F3B53" w14:textId="77777777" w:rsidR="004C7CF8" w:rsidRPr="00665177" w:rsidRDefault="004C7CF8" w:rsidP="00194B20">
            <w:pPr>
              <w:rPr>
                <w:b/>
              </w:rPr>
            </w:pPr>
            <w:r w:rsidRPr="00665177">
              <w:rPr>
                <w:b/>
              </w:rPr>
              <w:t>Work of breathing</w:t>
            </w:r>
          </w:p>
        </w:tc>
        <w:tc>
          <w:tcPr>
            <w:tcW w:w="7030" w:type="dxa"/>
            <w:tcBorders>
              <w:top w:val="single" w:sz="4" w:space="0" w:color="auto"/>
              <w:left w:val="single" w:sz="4" w:space="0" w:color="auto"/>
              <w:bottom w:val="single" w:sz="4" w:space="0" w:color="auto"/>
              <w:right w:val="single" w:sz="4" w:space="0" w:color="auto"/>
            </w:tcBorders>
            <w:vAlign w:val="center"/>
          </w:tcPr>
          <w:p w14:paraId="2DD3CF79" w14:textId="77777777" w:rsidR="004C7CF8" w:rsidRPr="00665177" w:rsidRDefault="004C7CF8" w:rsidP="00194B20">
            <w:r w:rsidRPr="00665177">
              <w:t>Tachypnoea, chest recession (sternal, intercostal, subcostal), nasal flaring and expiratory grunt.</w:t>
            </w:r>
          </w:p>
        </w:tc>
      </w:tr>
      <w:bookmarkEnd w:id="8"/>
    </w:tbl>
    <w:p w14:paraId="5E497DD2" w14:textId="77777777" w:rsidR="00936AF5" w:rsidRDefault="00936AF5"/>
    <w:p w14:paraId="5F77693A" w14:textId="77777777" w:rsidR="00124B80" w:rsidRPr="00124B80" w:rsidRDefault="00124B80" w:rsidP="00124B80"/>
    <w:p w14:paraId="5684CE38" w14:textId="77777777" w:rsidR="004E3469" w:rsidRDefault="004E3469" w:rsidP="004E3469">
      <w:pPr>
        <w:pStyle w:val="Heading-NotNumbered"/>
      </w:pPr>
      <w:r>
        <w:br w:type="page"/>
      </w:r>
    </w:p>
    <w:p w14:paraId="41645BD3" w14:textId="5EDC9E54" w:rsidR="006F614C" w:rsidRPr="006F614C" w:rsidRDefault="006F614C" w:rsidP="003C2D50">
      <w:pPr>
        <w:pStyle w:val="Heading-NotNumbered"/>
      </w:pPr>
      <w:bookmarkStart w:id="9" w:name="_Toc43472015"/>
      <w:r w:rsidRPr="006F614C">
        <w:lastRenderedPageBreak/>
        <w:t>Overview</w:t>
      </w:r>
      <w:bookmarkEnd w:id="6"/>
      <w:bookmarkEnd w:id="9"/>
    </w:p>
    <w:p w14:paraId="42238744" w14:textId="4CD60BDD" w:rsidR="006F614C" w:rsidRPr="0099102D" w:rsidRDefault="006F614C" w:rsidP="006F614C">
      <w:bookmarkStart w:id="10" w:name="_Hlk40791131"/>
      <w:r w:rsidRPr="0099102D">
        <w:t xml:space="preserve">This </w:t>
      </w:r>
      <w:r w:rsidR="00417DB4" w:rsidRPr="00946ECC">
        <w:t>r</w:t>
      </w:r>
      <w:r w:rsidRPr="00946ECC">
        <w:t xml:space="preserve">esponse </w:t>
      </w:r>
      <w:r w:rsidR="00417DB4" w:rsidRPr="00946ECC">
        <w:t>b</w:t>
      </w:r>
      <w:r w:rsidRPr="00946ECC">
        <w:t>ooklet is to be used</w:t>
      </w:r>
      <w:r w:rsidRPr="0099102D">
        <w:t xml:space="preserve"> in</w:t>
      </w:r>
      <w:r>
        <w:t xml:space="preserve"> conjunction with the </w:t>
      </w:r>
      <w:r w:rsidR="00417DB4" w:rsidRPr="00124B80">
        <w:rPr>
          <w:i/>
        </w:rPr>
        <w:t>R</w:t>
      </w:r>
      <w:r w:rsidRPr="00124B80">
        <w:rPr>
          <w:i/>
        </w:rPr>
        <w:t>espiratory distress</w:t>
      </w:r>
      <w:r w:rsidR="00417DB4" w:rsidRPr="00124B80">
        <w:rPr>
          <w:i/>
        </w:rPr>
        <w:t xml:space="preserve"> and</w:t>
      </w:r>
      <w:r w:rsidRPr="00124B80">
        <w:rPr>
          <w:i/>
        </w:rPr>
        <w:t xml:space="preserve"> CPAP</w:t>
      </w:r>
      <w:r>
        <w:t xml:space="preserve"> </w:t>
      </w:r>
      <w:r w:rsidR="00946ECC">
        <w:t>clinical learning resource (</w:t>
      </w:r>
      <w:r>
        <w:t>CLR</w:t>
      </w:r>
      <w:r w:rsidR="00946ECC">
        <w:t>)</w:t>
      </w:r>
      <w:r w:rsidRPr="0099102D">
        <w:t xml:space="preserve">. </w:t>
      </w:r>
      <w:r w:rsidR="00417DB4">
        <w:t>R</w:t>
      </w:r>
      <w:r w:rsidRPr="0099102D">
        <w:t xml:space="preserve">eview the </w:t>
      </w:r>
      <w:r w:rsidR="00417DB4">
        <w:t xml:space="preserve">CLR </w:t>
      </w:r>
      <w:r w:rsidRPr="0099102D">
        <w:t xml:space="preserve">and </w:t>
      </w:r>
      <w:r w:rsidR="00417DB4">
        <w:t>write the responses to the activities in this booklet.</w:t>
      </w:r>
    </w:p>
    <w:p w14:paraId="68091ED5" w14:textId="77777777" w:rsidR="006F614C" w:rsidRPr="00383C96" w:rsidRDefault="006F614C" w:rsidP="003C2D50">
      <w:pPr>
        <w:pStyle w:val="Heading-NotNumbered"/>
      </w:pPr>
      <w:bookmarkStart w:id="11" w:name="_Toc279608016"/>
      <w:bookmarkStart w:id="12" w:name="_Toc406089496"/>
      <w:bookmarkStart w:id="13" w:name="_Toc408826975"/>
      <w:bookmarkStart w:id="14" w:name="_Toc43472016"/>
      <w:bookmarkEnd w:id="10"/>
      <w:r w:rsidRPr="00383C96">
        <w:t xml:space="preserve">How to use </w:t>
      </w:r>
      <w:bookmarkEnd w:id="11"/>
      <w:bookmarkEnd w:id="12"/>
      <w:r w:rsidRPr="00383C96">
        <w:t xml:space="preserve">this </w:t>
      </w:r>
      <w:r>
        <w:t>response booklet</w:t>
      </w:r>
      <w:bookmarkEnd w:id="13"/>
      <w:bookmarkEnd w:id="14"/>
    </w:p>
    <w:p w14:paraId="40F0B722" w14:textId="77777777" w:rsidR="00417DB4" w:rsidRPr="00773D14" w:rsidRDefault="00417DB4" w:rsidP="00417DB4">
      <w:r>
        <w:t>Complete the :</w:t>
      </w:r>
    </w:p>
    <w:p w14:paraId="711C9F23" w14:textId="77777777" w:rsidR="00EF4F5F" w:rsidRPr="00D07AFA" w:rsidRDefault="00EF4F5F" w:rsidP="00EF4F5F">
      <w:pPr>
        <w:pStyle w:val="ListBullet"/>
      </w:pPr>
      <w:r w:rsidRPr="00D07AFA">
        <w:t>Book of readings and related policies, procedures and guidelines</w:t>
      </w:r>
    </w:p>
    <w:p w14:paraId="7211E6CA" w14:textId="77777777" w:rsidR="00EF4F5F" w:rsidRPr="00D07AFA" w:rsidRDefault="00EF4F5F" w:rsidP="00EF4F5F">
      <w:pPr>
        <w:pStyle w:val="ListBullet2"/>
      </w:pPr>
      <w:r w:rsidRPr="00D07AFA">
        <w:t>Readings may also be complemented by your own neonatal textbooks</w:t>
      </w:r>
    </w:p>
    <w:p w14:paraId="55B71875" w14:textId="77777777" w:rsidR="00417DB4" w:rsidRPr="00354BCF" w:rsidRDefault="00417DB4" w:rsidP="00417DB4">
      <w:pPr>
        <w:pStyle w:val="ListBullet"/>
      </w:pPr>
      <w:r>
        <w:t>W</w:t>
      </w:r>
      <w:r w:rsidRPr="00354BCF">
        <w:t>ritten activities and discuss your answers with a resource person</w:t>
      </w:r>
    </w:p>
    <w:p w14:paraId="18636140" w14:textId="77777777" w:rsidR="00246C0B" w:rsidRDefault="00417DB4" w:rsidP="006F614C">
      <w:pPr>
        <w:pStyle w:val="ListBullet"/>
      </w:pPr>
      <w:r w:rsidRPr="00354BCF">
        <w:t>Clinical skills assessment</w:t>
      </w:r>
    </w:p>
    <w:bookmarkStart w:id="15" w:name="_Toc130626508"/>
    <w:bookmarkStart w:id="16" w:name="_Toc131406920"/>
    <w:bookmarkStart w:id="17" w:name="_Toc132092938"/>
    <w:bookmarkStart w:id="18" w:name="_Toc170277370"/>
    <w:bookmarkStart w:id="19" w:name="_Toc406049578"/>
    <w:bookmarkStart w:id="20" w:name="_Toc406750166"/>
    <w:bookmarkStart w:id="21" w:name="_Toc406750616"/>
    <w:bookmarkStart w:id="22" w:name="_Toc410886710"/>
    <w:bookmarkStart w:id="23" w:name="_Toc408826977"/>
    <w:p w14:paraId="3A1EAF4B" w14:textId="5FA4A9C0" w:rsidR="00246C0B" w:rsidRPr="00246C0B" w:rsidRDefault="00246C0B" w:rsidP="00246C0B">
      <w:pPr>
        <w:pStyle w:val="ListBullet2"/>
      </w:pPr>
      <w:r w:rsidRPr="00246C0B">
        <w:rPr>
          <w:highlight w:val="cyan"/>
        </w:rPr>
        <w:fldChar w:fldCharType="begin"/>
      </w:r>
      <w:r w:rsidRPr="00246C0B">
        <w:rPr>
          <w:highlight w:val="cyan"/>
        </w:rPr>
        <w:instrText xml:space="preserve"> REF AppendixA \h </w:instrText>
      </w:r>
      <w:r>
        <w:rPr>
          <w:highlight w:val="cyan"/>
        </w:rPr>
        <w:instrText xml:space="preserve"> \* MERGEFORMAT </w:instrText>
      </w:r>
      <w:r w:rsidRPr="00246C0B">
        <w:rPr>
          <w:highlight w:val="cyan"/>
        </w:rPr>
      </w:r>
      <w:r w:rsidRPr="00246C0B">
        <w:rPr>
          <w:highlight w:val="cyan"/>
        </w:rPr>
        <w:fldChar w:fldCharType="separate"/>
      </w:r>
      <w:r w:rsidRPr="00246C0B">
        <w:t>Appendix A Clinical skills assessment tool</w:t>
      </w:r>
    </w:p>
    <w:p w14:paraId="5C2F5D32" w14:textId="40947523" w:rsidR="00246C0B" w:rsidRPr="00246C0B" w:rsidRDefault="00246C0B" w:rsidP="00246C0B">
      <w:pPr>
        <w:pStyle w:val="ListBullet2"/>
      </w:pPr>
      <w:r w:rsidRPr="00246C0B">
        <w:rPr>
          <w:highlight w:val="cyan"/>
        </w:rPr>
        <w:fldChar w:fldCharType="end"/>
      </w:r>
      <w:r w:rsidRPr="00246C0B">
        <w:rPr>
          <w:highlight w:val="cyan"/>
        </w:rPr>
        <w:fldChar w:fldCharType="begin"/>
      </w:r>
      <w:r w:rsidRPr="00246C0B">
        <w:rPr>
          <w:highlight w:val="cyan"/>
        </w:rPr>
        <w:instrText xml:space="preserve"> REF AppendixB \h </w:instrText>
      </w:r>
      <w:r>
        <w:rPr>
          <w:highlight w:val="cyan"/>
        </w:rPr>
        <w:instrText xml:space="preserve"> \* MERGEFORMAT </w:instrText>
      </w:r>
      <w:r w:rsidRPr="00246C0B">
        <w:rPr>
          <w:highlight w:val="cyan"/>
        </w:rPr>
      </w:r>
      <w:r w:rsidRPr="00246C0B">
        <w:rPr>
          <w:highlight w:val="cyan"/>
        </w:rPr>
        <w:fldChar w:fldCharType="separate"/>
      </w:r>
      <w:r w:rsidRPr="00246C0B">
        <w:t>Appendix B Clinical learning resource package final assessment</w:t>
      </w:r>
    </w:p>
    <w:p w14:paraId="7F142880" w14:textId="57763BF7" w:rsidR="00057423" w:rsidRPr="00B30409" w:rsidRDefault="00246C0B" w:rsidP="00246C0B">
      <w:pPr>
        <w:pStyle w:val="Heading-NotNumbered"/>
      </w:pPr>
      <w:r w:rsidRPr="00246C0B">
        <w:rPr>
          <w:highlight w:val="cyan"/>
        </w:rPr>
        <w:fldChar w:fldCharType="end"/>
      </w:r>
      <w:bookmarkStart w:id="24" w:name="_Toc43472017"/>
      <w:r w:rsidR="00057423" w:rsidRPr="00B30409">
        <w:t>Resources required to complete the package</w:t>
      </w:r>
      <w:bookmarkEnd w:id="24"/>
    </w:p>
    <w:p w14:paraId="4362A10C" w14:textId="77777777" w:rsidR="00057423" w:rsidRPr="00773D14" w:rsidRDefault="00057423" w:rsidP="00057423">
      <w:r>
        <w:t>The following resources will assist with completion of this CLR:</w:t>
      </w:r>
    </w:p>
    <w:p w14:paraId="27D689B4" w14:textId="77777777" w:rsidR="00DF6D51" w:rsidRPr="00B82EF7" w:rsidRDefault="00DF6D51" w:rsidP="00DF6D51">
      <w:pPr>
        <w:pStyle w:val="ListBullet"/>
      </w:pPr>
      <w:bookmarkStart w:id="25" w:name="_Toc43472018"/>
      <w:r w:rsidRPr="00B82EF7">
        <w:t xml:space="preserve">Current Queensland Clinical Guidelines: </w:t>
      </w:r>
      <w:r w:rsidRPr="00B82EF7">
        <w:rPr>
          <w:i/>
        </w:rPr>
        <w:t>Respiratory distress and CPAP</w:t>
      </w:r>
      <w:r w:rsidRPr="00B82EF7">
        <w:t xml:space="preserve"> guideline</w:t>
      </w:r>
      <w:r>
        <w:fldChar w:fldCharType="begin"/>
      </w:r>
      <w:r>
        <w:instrText xml:space="preserve"> ADDIN EN.CITE &lt;EndNote&gt;&lt;Cite&gt;&lt;Year&gt;2020&lt;/Year&gt;&lt;RecNum&gt;6&lt;/RecNum&gt;&lt;DisplayText&gt;&lt;style face="superscript"&gt;1&lt;/style&gt;&lt;/DisplayText&gt;&lt;record&gt;&lt;rec-number&gt;6&lt;/rec-number&gt;&lt;foreign-keys&gt;&lt;key app="EN" db-id="awpsxttzdspr9deparxpad53f2t0r0wezste" timestamp="0"&gt;6&lt;/key&gt;&lt;/foreign-keys&gt;&lt;ref-type name="QCG"&gt;41&lt;/ref-type&gt;&lt;contributors&gt;&lt;/contributors&gt;&lt;titles&gt;&lt;title&gt;Respiratory distress and CPAP&lt;/title&gt;&lt;/titles&gt;&lt;number&gt;MN20.3-V7-R25&lt;/number&gt;&lt;dates&gt;&lt;year&gt;2020&lt;/year&gt;&lt;pub-dates&gt;&lt;date&gt;2020 May 1&lt;/date&gt;&lt;/pub-dates&gt;&lt;/dates&gt;&lt;urls&gt;&lt;related-urls&gt;&lt;url&gt;https://www.health.qld.gov.au/qcg&lt;/url&gt;&lt;/related-urls&gt;&lt;/urls&gt;&lt;/record&gt;&lt;/Cite&gt;&lt;/EndNote&gt;</w:instrText>
      </w:r>
      <w:r>
        <w:fldChar w:fldCharType="separate"/>
      </w:r>
      <w:r w:rsidRPr="007A1E7B">
        <w:rPr>
          <w:noProof/>
          <w:vertAlign w:val="superscript"/>
        </w:rPr>
        <w:t>1</w:t>
      </w:r>
      <w:r>
        <w:fldChar w:fldCharType="end"/>
      </w:r>
    </w:p>
    <w:p w14:paraId="6C6D80A0" w14:textId="77777777" w:rsidR="00DF6D51" w:rsidRDefault="00DF6D51" w:rsidP="00DF6D51">
      <w:pPr>
        <w:pStyle w:val="ListBullet"/>
      </w:pPr>
      <w:r w:rsidRPr="00A33125">
        <w:t xml:space="preserve">Recommended readings </w:t>
      </w:r>
      <w:r>
        <w:t>and</w:t>
      </w:r>
      <w:r w:rsidRPr="00A33125">
        <w:t xml:space="preserve"> textbooks </w:t>
      </w:r>
    </w:p>
    <w:p w14:paraId="3FEC69D8" w14:textId="77777777" w:rsidR="00DF6D51" w:rsidRPr="00A33125" w:rsidRDefault="00DF6D51" w:rsidP="00DF6D51">
      <w:pPr>
        <w:pStyle w:val="ListBullet2"/>
      </w:pPr>
      <w:r>
        <w:t>M</w:t>
      </w:r>
      <w:r w:rsidRPr="00D07AFA">
        <w:t>ay be complemented by your own neonatal textbooks</w:t>
      </w:r>
      <w:r>
        <w:t xml:space="preserve"> and readings</w:t>
      </w:r>
    </w:p>
    <w:p w14:paraId="6BA556B6" w14:textId="77777777" w:rsidR="00DF6D51" w:rsidRDefault="00DF6D51" w:rsidP="00DF6D51">
      <w:pPr>
        <w:pStyle w:val="ListBullet"/>
      </w:pPr>
      <w:r w:rsidRPr="00A33125">
        <w:t>Queensland Health Electronic Publishing Service (QHEPS)</w:t>
      </w:r>
    </w:p>
    <w:p w14:paraId="40FC7CC1" w14:textId="77777777" w:rsidR="00DF6D51" w:rsidRPr="00A33125" w:rsidRDefault="00DF6D51" w:rsidP="00DF6D51">
      <w:pPr>
        <w:pStyle w:val="ListBullet"/>
      </w:pPr>
      <w:r w:rsidRPr="00A33125">
        <w:t xml:space="preserve">Clinician Knowledge Network (CKN) </w:t>
      </w:r>
    </w:p>
    <w:p w14:paraId="314ABCAD" w14:textId="77777777" w:rsidR="00DF6D51" w:rsidRPr="00A33125" w:rsidRDefault="00DF6D51" w:rsidP="00DF6D51">
      <w:pPr>
        <w:pStyle w:val="ListBullet"/>
      </w:pPr>
      <w:r>
        <w:t>L</w:t>
      </w:r>
      <w:r w:rsidRPr="00A33125">
        <w:t>ocal policies, procedures and guidelines</w:t>
      </w:r>
    </w:p>
    <w:p w14:paraId="1B34F40B" w14:textId="77777777" w:rsidR="00DF6D51" w:rsidRDefault="00DF6D51" w:rsidP="00DF6D51">
      <w:pPr>
        <w:pStyle w:val="ListBullet"/>
      </w:pPr>
      <w:r w:rsidRPr="00A33125">
        <w:t>Nurse educator, clinical facilitator/coach/nurse or other resource person</w:t>
      </w:r>
    </w:p>
    <w:p w14:paraId="46FBBBA8" w14:textId="77777777" w:rsidR="00124B80" w:rsidRDefault="00124B80" w:rsidP="00124B80">
      <w:pPr>
        <w:pStyle w:val="Heading-NotNumbered"/>
      </w:pPr>
      <w:r>
        <w:t>Units of study</w:t>
      </w:r>
      <w:bookmarkEnd w:id="25"/>
    </w:p>
    <w:p w14:paraId="3D1B210D" w14:textId="77777777" w:rsidR="00124B80" w:rsidRDefault="00124B80" w:rsidP="00124B80">
      <w:r>
        <w:t xml:space="preserve">There seven units of study to complete with associated readings and activities, and opportunity for reflection on practice. </w:t>
      </w:r>
    </w:p>
    <w:p w14:paraId="5A996316" w14:textId="54CFCD3B" w:rsidR="00417DB4" w:rsidRDefault="00417DB4" w:rsidP="00124B80">
      <w:pPr>
        <w:pStyle w:val="Heading-NotNumbered"/>
      </w:pPr>
      <w:bookmarkStart w:id="26" w:name="_Toc43472019"/>
      <w:r w:rsidRPr="004176DD">
        <w:t>Assessment</w:t>
      </w:r>
      <w:bookmarkEnd w:id="15"/>
      <w:bookmarkEnd w:id="16"/>
      <w:bookmarkEnd w:id="17"/>
      <w:bookmarkEnd w:id="18"/>
      <w:bookmarkEnd w:id="19"/>
      <w:bookmarkEnd w:id="20"/>
      <w:bookmarkEnd w:id="21"/>
      <w:bookmarkEnd w:id="22"/>
      <w:bookmarkEnd w:id="26"/>
    </w:p>
    <w:p w14:paraId="497B261F" w14:textId="05ED0AE0" w:rsidR="00417DB4" w:rsidRPr="00946ECC" w:rsidRDefault="00417DB4" w:rsidP="00417DB4">
      <w:r w:rsidRPr="008A73BA">
        <w:t xml:space="preserve">Assessment </w:t>
      </w:r>
      <w:r>
        <w:t>is by</w:t>
      </w:r>
      <w:r w:rsidRPr="008A73BA">
        <w:t xml:space="preserve"> successful co</w:t>
      </w:r>
      <w:r w:rsidRPr="00946ECC">
        <w:t xml:space="preserve">mpletion of specific activities using the resources provided or identified throughout the CLR. </w:t>
      </w:r>
      <w:bookmarkStart w:id="27" w:name="_Hlk40791304"/>
      <w:r w:rsidRPr="00946ECC">
        <w:t>Nurse educators, clinical facilitators/coaches/nurses or other resource person</w:t>
      </w:r>
      <w:bookmarkEnd w:id="27"/>
      <w:r w:rsidRPr="00946ECC">
        <w:t xml:space="preserve"> will review and discuss the responses of all activities listed in the CLR to determine knowledge and awareness of the specific issues addressed. </w:t>
      </w:r>
      <w:r w:rsidR="00124B80">
        <w:t>There is also a clinical skills assessment that covers all units of study.</w:t>
      </w:r>
    </w:p>
    <w:p w14:paraId="14725904" w14:textId="77777777" w:rsidR="00417DB4" w:rsidRPr="00946ECC" w:rsidRDefault="00417DB4" w:rsidP="00417DB4"/>
    <w:p w14:paraId="282C9391" w14:textId="77777777" w:rsidR="00EF4F5F" w:rsidRPr="00A33125" w:rsidRDefault="00EF4F5F" w:rsidP="00EF4F5F">
      <w:r w:rsidRPr="00A33125">
        <w:t>To gain competency for administering CPAP to newborn babies, complete the following:</w:t>
      </w:r>
    </w:p>
    <w:p w14:paraId="5125E09D" w14:textId="77777777" w:rsidR="00EF4F5F" w:rsidRPr="00A33125" w:rsidRDefault="00EF4F5F" w:rsidP="00EF4F5F">
      <w:pPr>
        <w:pStyle w:val="ListBullet"/>
      </w:pPr>
      <w:r w:rsidRPr="00A33125">
        <w:t>CLR and response booklet</w:t>
      </w:r>
    </w:p>
    <w:p w14:paraId="7B70FD2E" w14:textId="4D646A25" w:rsidR="009C7D78" w:rsidRDefault="00EF4F5F" w:rsidP="009C7D78">
      <w:pPr>
        <w:pStyle w:val="ListBullet"/>
      </w:pPr>
      <w:r w:rsidRPr="00A33125">
        <w:t>Successful clinical skills assessment by direct supervision from a nurse educator, clinical facilitator/coach/nurse or other resource person who is competent in the care of the newborn baby having CPAP</w:t>
      </w:r>
      <w:bookmarkStart w:id="28" w:name="_Toc279608019"/>
      <w:bookmarkStart w:id="29" w:name="_Toc406089499"/>
      <w:bookmarkStart w:id="30" w:name="_Toc408826978"/>
      <w:bookmarkEnd w:id="23"/>
    </w:p>
    <w:p w14:paraId="38ADCC57" w14:textId="77777777" w:rsidR="009C7D78" w:rsidRDefault="009C7D78" w:rsidP="005C2C49">
      <w:pPr>
        <w:pStyle w:val="Heading1"/>
      </w:pPr>
      <w:r>
        <w:br w:type="page"/>
      </w:r>
    </w:p>
    <w:p w14:paraId="7E84FE8B" w14:textId="39E74BF9" w:rsidR="00ED7653" w:rsidRPr="00B03F57" w:rsidRDefault="006F614C" w:rsidP="00574307">
      <w:pPr>
        <w:pStyle w:val="CPAP11"/>
      </w:pPr>
      <w:bookmarkStart w:id="31" w:name="_Toc43472020"/>
      <w:bookmarkStart w:id="32" w:name="_Hlk40453477"/>
      <w:bookmarkStart w:id="33" w:name="_Hlk40791544"/>
      <w:r w:rsidRPr="00B03F57">
        <w:lastRenderedPageBreak/>
        <w:t xml:space="preserve">Physiology of </w:t>
      </w:r>
      <w:r w:rsidR="00417DB4" w:rsidRPr="00B03F57">
        <w:t>r</w:t>
      </w:r>
      <w:r w:rsidRPr="00B03F57">
        <w:t xml:space="preserve">espiratory </w:t>
      </w:r>
      <w:r w:rsidR="00417DB4" w:rsidRPr="00B03F57">
        <w:t>d</w:t>
      </w:r>
      <w:r w:rsidRPr="00B03F57">
        <w:t xml:space="preserve">istress of the </w:t>
      </w:r>
      <w:bookmarkEnd w:id="28"/>
      <w:bookmarkEnd w:id="29"/>
      <w:bookmarkEnd w:id="30"/>
      <w:r w:rsidR="009160F2" w:rsidRPr="00B03F57">
        <w:t>newborn</w:t>
      </w:r>
      <w:bookmarkEnd w:id="31"/>
    </w:p>
    <w:p w14:paraId="4F260BA3" w14:textId="34D98E30" w:rsidR="0017284A" w:rsidRDefault="009160F2" w:rsidP="00CA5447">
      <w:pPr>
        <w:pStyle w:val="CPAP2"/>
      </w:pPr>
      <w:bookmarkStart w:id="34" w:name="_Toc40709949"/>
      <w:bookmarkStart w:id="35" w:name="_Toc40710033"/>
      <w:bookmarkStart w:id="36" w:name="_Toc43472021"/>
      <w:bookmarkEnd w:id="32"/>
      <w:r w:rsidRPr="003F3767">
        <w:t>Respiratory distres</w:t>
      </w:r>
      <w:bookmarkEnd w:id="34"/>
      <w:bookmarkEnd w:id="35"/>
      <w:r>
        <w:t>s</w:t>
      </w:r>
      <w:bookmarkEnd w:id="36"/>
    </w:p>
    <w:p w14:paraId="5CD3A6FA" w14:textId="1536CD55" w:rsidR="00124B80" w:rsidRPr="00337AF1" w:rsidRDefault="009160F2" w:rsidP="00124B80">
      <w:pPr>
        <w:rPr>
          <w:sz w:val="28"/>
        </w:rPr>
      </w:pPr>
      <w:r w:rsidRPr="00893F30">
        <w:rPr>
          <w:noProof/>
          <w:sz w:val="28"/>
          <w:szCs w:val="28"/>
        </w:rPr>
        <w:drawing>
          <wp:anchor distT="0" distB="0" distL="114300" distR="114300" simplePos="0" relativeHeight="251665408" behindDoc="0" locked="0" layoutInCell="1" allowOverlap="1" wp14:anchorId="5D04774F" wp14:editId="0F61F5A8">
            <wp:simplePos x="0" y="0"/>
            <wp:positionH relativeFrom="margin">
              <wp:posOffset>0</wp:posOffset>
            </wp:positionH>
            <wp:positionV relativeFrom="paragraph">
              <wp:posOffset>60325</wp:posOffset>
            </wp:positionV>
            <wp:extent cx="720000" cy="720000"/>
            <wp:effectExtent l="0" t="0" r="0" b="444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9124C" w:rsidRPr="00337AF1">
        <w:rPr>
          <w:noProof/>
          <w:sz w:val="28"/>
          <w:szCs w:val="28"/>
        </w:rPr>
        <w:drawing>
          <wp:anchor distT="0" distB="0" distL="114300" distR="114300" simplePos="0" relativeHeight="251710464" behindDoc="0" locked="0" layoutInCell="1" allowOverlap="1" wp14:anchorId="3ED3706D" wp14:editId="508CC9A2">
            <wp:simplePos x="0" y="0"/>
            <wp:positionH relativeFrom="margin">
              <wp:posOffset>0</wp:posOffset>
            </wp:positionH>
            <wp:positionV relativeFrom="paragraph">
              <wp:posOffset>60325</wp:posOffset>
            </wp:positionV>
            <wp:extent cx="720000" cy="720000"/>
            <wp:effectExtent l="0" t="0" r="0"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124B80">
        <w:t>A</w:t>
      </w:r>
      <w:r w:rsidR="00124B80" w:rsidRPr="00337AF1">
        <w:t>nswer the following in your response booklet:</w:t>
      </w:r>
    </w:p>
    <w:p w14:paraId="3EB9A10F" w14:textId="77777777" w:rsidR="00124B80" w:rsidRPr="0085318C" w:rsidRDefault="00124B80" w:rsidP="0071493D">
      <w:pPr>
        <w:pStyle w:val="ListParagraph"/>
        <w:numPr>
          <w:ilvl w:val="0"/>
          <w:numId w:val="32"/>
        </w:numPr>
        <w:tabs>
          <w:tab w:val="right" w:pos="1701"/>
        </w:tabs>
        <w:rPr>
          <w:rStyle w:val="Style10pt"/>
          <w:sz w:val="20"/>
        </w:rPr>
      </w:pPr>
      <w:r w:rsidRPr="0085318C">
        <w:rPr>
          <w:rStyle w:val="Style10pt"/>
          <w:sz w:val="20"/>
        </w:rPr>
        <w:t>Identify the clinical signs of respiratory distress of the newborn</w:t>
      </w:r>
    </w:p>
    <w:p w14:paraId="726486ED" w14:textId="77777777" w:rsidR="00124B80" w:rsidRPr="0085318C" w:rsidRDefault="00124B80" w:rsidP="0071493D">
      <w:pPr>
        <w:pStyle w:val="ListParagraph"/>
        <w:numPr>
          <w:ilvl w:val="0"/>
          <w:numId w:val="32"/>
        </w:numPr>
        <w:tabs>
          <w:tab w:val="right" w:pos="1701"/>
        </w:tabs>
      </w:pPr>
      <w:r w:rsidRPr="0085318C">
        <w:rPr>
          <w:rStyle w:val="Style10pt"/>
          <w:sz w:val="20"/>
        </w:rPr>
        <w:t xml:space="preserve">List the major causes and </w:t>
      </w:r>
      <w:r w:rsidRPr="0085318C">
        <w:t>pathophysiology</w:t>
      </w:r>
      <w:r w:rsidRPr="0085318C">
        <w:rPr>
          <w:rStyle w:val="Style10pt"/>
          <w:sz w:val="20"/>
        </w:rPr>
        <w:t xml:space="preserve"> of respiratory distress in the newborn baby</w:t>
      </w:r>
    </w:p>
    <w:p w14:paraId="3EAB9441" w14:textId="28262D25" w:rsidR="009160F2" w:rsidRDefault="009160F2" w:rsidP="00124B80"/>
    <w:p w14:paraId="5B9EAED8" w14:textId="77777777" w:rsidR="00124B80" w:rsidRPr="008A17ED" w:rsidRDefault="00124B80" w:rsidP="00124B80"/>
    <w:p w14:paraId="5727861D" w14:textId="4B75E8AF" w:rsidR="00D21162" w:rsidRPr="00B03F57" w:rsidRDefault="008A17ED" w:rsidP="007E31A3">
      <w:pPr>
        <w:pStyle w:val="CPAP3"/>
      </w:pPr>
      <w:bookmarkStart w:id="37" w:name="_Toc43472022"/>
      <w:r w:rsidRPr="00B03F57">
        <w:t>Signs of respiratory distress</w:t>
      </w:r>
      <w:bookmarkEnd w:id="37"/>
      <w:r w:rsidR="009160F2" w:rsidRPr="00B03F57" w:rsidDel="009160F2">
        <w:t xml:space="preserve"> </w:t>
      </w:r>
    </w:p>
    <w:tbl>
      <w:tblPr>
        <w:tblW w:w="89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1"/>
        <w:gridCol w:w="4482"/>
      </w:tblGrid>
      <w:tr w:rsidR="006F614C" w:rsidRPr="00055E57" w14:paraId="157740A2" w14:textId="77777777" w:rsidTr="005A1FD5">
        <w:trPr>
          <w:trHeight w:val="454"/>
        </w:trPr>
        <w:tc>
          <w:tcPr>
            <w:tcW w:w="8963" w:type="dxa"/>
            <w:gridSpan w:val="2"/>
            <w:shd w:val="clear" w:color="auto" w:fill="99D2D6"/>
            <w:vAlign w:val="center"/>
          </w:tcPr>
          <w:p w14:paraId="2250EBEA" w14:textId="657114AE" w:rsidR="006F614C" w:rsidRPr="00055E57" w:rsidRDefault="008A17ED" w:rsidP="00D21162">
            <w:pPr>
              <w:rPr>
                <w:b/>
              </w:rPr>
            </w:pPr>
            <w:bookmarkStart w:id="38" w:name="_Hlk40446826"/>
            <w:r w:rsidRPr="008A17ED">
              <w:rPr>
                <w:b/>
              </w:rPr>
              <w:t>S</w:t>
            </w:r>
            <w:r w:rsidR="006F614C" w:rsidRPr="008A17ED">
              <w:rPr>
                <w:b/>
                <w:shd w:val="clear" w:color="auto" w:fill="99D2D6"/>
              </w:rPr>
              <w:t>igns of respiratory distress</w:t>
            </w:r>
            <w:r>
              <w:rPr>
                <w:b/>
                <w:shd w:val="clear" w:color="auto" w:fill="99D2D6"/>
              </w:rPr>
              <w:t xml:space="preserve"> of the newb</w:t>
            </w:r>
            <w:r w:rsidR="00EF7026">
              <w:rPr>
                <w:b/>
                <w:shd w:val="clear" w:color="auto" w:fill="99D2D6"/>
              </w:rPr>
              <w:t>o</w:t>
            </w:r>
            <w:r>
              <w:rPr>
                <w:b/>
                <w:shd w:val="clear" w:color="auto" w:fill="99D2D6"/>
              </w:rPr>
              <w:t>rn</w:t>
            </w:r>
          </w:p>
        </w:tc>
      </w:tr>
      <w:tr w:rsidR="006F614C" w14:paraId="6763ABE5" w14:textId="77777777" w:rsidTr="008A17ED">
        <w:trPr>
          <w:trHeight w:val="567"/>
        </w:trPr>
        <w:tc>
          <w:tcPr>
            <w:tcW w:w="4481" w:type="dxa"/>
            <w:shd w:val="clear" w:color="auto" w:fill="auto"/>
            <w:vAlign w:val="center"/>
          </w:tcPr>
          <w:p w14:paraId="1AF74B6A" w14:textId="2B5066B9" w:rsidR="006F614C" w:rsidRPr="00CC0D52" w:rsidRDefault="006F614C" w:rsidP="00D21162">
            <w:pPr>
              <w:pStyle w:val="Editable"/>
              <w:rPr>
                <w:szCs w:val="22"/>
              </w:rPr>
            </w:pPr>
            <w:permStart w:id="2035568624" w:edGrp="everyone" w:colFirst="0" w:colLast="0"/>
            <w:permStart w:id="798577323" w:edGrp="everyone" w:colFirst="1" w:colLast="1"/>
            <w:permStart w:id="1366113842" w:edGrp="everyone"/>
          </w:p>
        </w:tc>
        <w:tc>
          <w:tcPr>
            <w:tcW w:w="4482" w:type="dxa"/>
            <w:shd w:val="clear" w:color="auto" w:fill="auto"/>
            <w:vAlign w:val="center"/>
          </w:tcPr>
          <w:p w14:paraId="1C14DCB4" w14:textId="46818F10" w:rsidR="006F614C" w:rsidRPr="00AE028B" w:rsidRDefault="006F614C" w:rsidP="00D21162">
            <w:pPr>
              <w:pStyle w:val="Editable"/>
            </w:pPr>
          </w:p>
        </w:tc>
      </w:tr>
      <w:tr w:rsidR="006F614C" w14:paraId="573E3B83" w14:textId="77777777" w:rsidTr="008A17ED">
        <w:trPr>
          <w:trHeight w:val="567"/>
        </w:trPr>
        <w:tc>
          <w:tcPr>
            <w:tcW w:w="4481" w:type="dxa"/>
            <w:shd w:val="clear" w:color="auto" w:fill="auto"/>
            <w:vAlign w:val="center"/>
          </w:tcPr>
          <w:p w14:paraId="75C66D78" w14:textId="77777777" w:rsidR="006F614C" w:rsidRPr="00AE028B" w:rsidRDefault="006F614C" w:rsidP="00D21162">
            <w:pPr>
              <w:pStyle w:val="Editable"/>
            </w:pPr>
            <w:permStart w:id="225263803" w:edGrp="everyone" w:colFirst="0" w:colLast="0"/>
            <w:permStart w:id="2086094058" w:edGrp="everyone" w:colFirst="1" w:colLast="1"/>
            <w:permEnd w:id="2035568624"/>
            <w:permEnd w:id="798577323"/>
          </w:p>
        </w:tc>
        <w:tc>
          <w:tcPr>
            <w:tcW w:w="4482" w:type="dxa"/>
            <w:shd w:val="clear" w:color="auto" w:fill="auto"/>
            <w:vAlign w:val="center"/>
          </w:tcPr>
          <w:p w14:paraId="58628968" w14:textId="77777777" w:rsidR="006F614C" w:rsidRPr="00AE028B" w:rsidRDefault="006F614C" w:rsidP="00D21162">
            <w:pPr>
              <w:pStyle w:val="Editable"/>
            </w:pPr>
          </w:p>
        </w:tc>
      </w:tr>
      <w:tr w:rsidR="006F614C" w14:paraId="25FA4D5D" w14:textId="77777777" w:rsidTr="008A17ED">
        <w:trPr>
          <w:trHeight w:val="567"/>
        </w:trPr>
        <w:tc>
          <w:tcPr>
            <w:tcW w:w="4481" w:type="dxa"/>
            <w:shd w:val="clear" w:color="auto" w:fill="auto"/>
            <w:vAlign w:val="center"/>
          </w:tcPr>
          <w:p w14:paraId="097DFD8A" w14:textId="77777777" w:rsidR="006F614C" w:rsidRPr="00AE028B" w:rsidRDefault="006F614C" w:rsidP="00D21162">
            <w:pPr>
              <w:pStyle w:val="Editable"/>
            </w:pPr>
            <w:permStart w:id="907832034" w:edGrp="everyone" w:colFirst="0" w:colLast="0"/>
            <w:permStart w:id="1228735519" w:edGrp="everyone" w:colFirst="1" w:colLast="1"/>
            <w:permEnd w:id="225263803"/>
            <w:permEnd w:id="2086094058"/>
          </w:p>
        </w:tc>
        <w:tc>
          <w:tcPr>
            <w:tcW w:w="4482" w:type="dxa"/>
            <w:shd w:val="clear" w:color="auto" w:fill="auto"/>
            <w:vAlign w:val="center"/>
          </w:tcPr>
          <w:p w14:paraId="41744EA8" w14:textId="77777777" w:rsidR="006F614C" w:rsidRPr="00AE028B" w:rsidRDefault="006F614C" w:rsidP="00D21162">
            <w:pPr>
              <w:pStyle w:val="Editable"/>
            </w:pPr>
          </w:p>
        </w:tc>
      </w:tr>
      <w:tr w:rsidR="006F614C" w14:paraId="01B769FD" w14:textId="77777777" w:rsidTr="008A17ED">
        <w:trPr>
          <w:trHeight w:val="567"/>
        </w:trPr>
        <w:tc>
          <w:tcPr>
            <w:tcW w:w="4481" w:type="dxa"/>
            <w:shd w:val="clear" w:color="auto" w:fill="auto"/>
            <w:vAlign w:val="center"/>
          </w:tcPr>
          <w:p w14:paraId="0E76A375" w14:textId="77777777" w:rsidR="006F614C" w:rsidRPr="00AE028B" w:rsidRDefault="006F614C" w:rsidP="00D21162">
            <w:pPr>
              <w:pStyle w:val="Editable"/>
            </w:pPr>
            <w:permStart w:id="1075278173" w:edGrp="everyone" w:colFirst="0" w:colLast="0"/>
            <w:permStart w:id="503540483" w:edGrp="everyone" w:colFirst="1" w:colLast="1"/>
            <w:permEnd w:id="907832034"/>
            <w:permEnd w:id="1228735519"/>
          </w:p>
        </w:tc>
        <w:tc>
          <w:tcPr>
            <w:tcW w:w="4482" w:type="dxa"/>
            <w:shd w:val="clear" w:color="auto" w:fill="auto"/>
            <w:vAlign w:val="center"/>
          </w:tcPr>
          <w:p w14:paraId="78697B98" w14:textId="77777777" w:rsidR="006F614C" w:rsidRPr="00AE028B" w:rsidRDefault="006F614C" w:rsidP="00D21162">
            <w:pPr>
              <w:pStyle w:val="Editable"/>
              <w:keepNext/>
            </w:pPr>
          </w:p>
        </w:tc>
      </w:tr>
      <w:tr w:rsidR="008A17ED" w14:paraId="02C39B80" w14:textId="77777777" w:rsidTr="008A17ED">
        <w:trPr>
          <w:trHeight w:val="567"/>
        </w:trPr>
        <w:tc>
          <w:tcPr>
            <w:tcW w:w="4481" w:type="dxa"/>
            <w:shd w:val="clear" w:color="auto" w:fill="auto"/>
            <w:vAlign w:val="center"/>
          </w:tcPr>
          <w:p w14:paraId="6664D876" w14:textId="77777777" w:rsidR="008A17ED" w:rsidRPr="00AE028B" w:rsidRDefault="008A17ED" w:rsidP="00D21162">
            <w:pPr>
              <w:pStyle w:val="Editable"/>
            </w:pPr>
            <w:permStart w:id="514067196" w:edGrp="everyone" w:colFirst="0" w:colLast="0"/>
            <w:permStart w:id="735653171" w:edGrp="everyone" w:colFirst="1" w:colLast="1"/>
            <w:permEnd w:id="1075278173"/>
            <w:permEnd w:id="503540483"/>
          </w:p>
        </w:tc>
        <w:tc>
          <w:tcPr>
            <w:tcW w:w="4482" w:type="dxa"/>
            <w:shd w:val="clear" w:color="auto" w:fill="auto"/>
            <w:vAlign w:val="center"/>
          </w:tcPr>
          <w:p w14:paraId="45D11FF4" w14:textId="77777777" w:rsidR="008A17ED" w:rsidRPr="00AE028B" w:rsidRDefault="008A17ED" w:rsidP="00D21162">
            <w:pPr>
              <w:pStyle w:val="Editable"/>
              <w:keepNext/>
            </w:pPr>
          </w:p>
        </w:tc>
      </w:tr>
      <w:tr w:rsidR="008A17ED" w14:paraId="231906B6" w14:textId="77777777" w:rsidTr="008A17ED">
        <w:trPr>
          <w:trHeight w:val="567"/>
        </w:trPr>
        <w:tc>
          <w:tcPr>
            <w:tcW w:w="4481" w:type="dxa"/>
            <w:shd w:val="clear" w:color="auto" w:fill="auto"/>
            <w:vAlign w:val="center"/>
          </w:tcPr>
          <w:p w14:paraId="6C5D9D57" w14:textId="77777777" w:rsidR="008A17ED" w:rsidRPr="00AE028B" w:rsidRDefault="008A17ED" w:rsidP="00D21162">
            <w:pPr>
              <w:pStyle w:val="Editable"/>
            </w:pPr>
            <w:permStart w:id="7365805" w:edGrp="everyone" w:colFirst="0" w:colLast="0"/>
            <w:permStart w:id="369194379" w:edGrp="everyone" w:colFirst="1" w:colLast="1"/>
            <w:permEnd w:id="514067196"/>
            <w:permEnd w:id="735653171"/>
          </w:p>
        </w:tc>
        <w:tc>
          <w:tcPr>
            <w:tcW w:w="4482" w:type="dxa"/>
            <w:shd w:val="clear" w:color="auto" w:fill="auto"/>
            <w:vAlign w:val="center"/>
          </w:tcPr>
          <w:p w14:paraId="5E69FCED" w14:textId="77777777" w:rsidR="008A17ED" w:rsidRPr="00AE028B" w:rsidRDefault="008A17ED" w:rsidP="00D21162">
            <w:pPr>
              <w:pStyle w:val="Editable"/>
              <w:keepNext/>
            </w:pPr>
          </w:p>
        </w:tc>
      </w:tr>
      <w:tr w:rsidR="008A17ED" w14:paraId="31BD2457" w14:textId="77777777" w:rsidTr="008A17ED">
        <w:trPr>
          <w:trHeight w:val="567"/>
        </w:trPr>
        <w:tc>
          <w:tcPr>
            <w:tcW w:w="4481" w:type="dxa"/>
            <w:shd w:val="clear" w:color="auto" w:fill="auto"/>
            <w:vAlign w:val="center"/>
          </w:tcPr>
          <w:p w14:paraId="7FB59B25" w14:textId="77777777" w:rsidR="008A17ED" w:rsidRPr="00AE028B" w:rsidRDefault="008A17ED" w:rsidP="00D21162">
            <w:pPr>
              <w:pStyle w:val="Editable"/>
            </w:pPr>
            <w:permStart w:id="1300261186" w:edGrp="everyone" w:colFirst="0" w:colLast="0"/>
            <w:permStart w:id="1577671401" w:edGrp="everyone" w:colFirst="1" w:colLast="1"/>
            <w:permEnd w:id="7365805"/>
            <w:permEnd w:id="369194379"/>
          </w:p>
        </w:tc>
        <w:tc>
          <w:tcPr>
            <w:tcW w:w="4482" w:type="dxa"/>
            <w:shd w:val="clear" w:color="auto" w:fill="auto"/>
            <w:vAlign w:val="center"/>
          </w:tcPr>
          <w:p w14:paraId="750DE954" w14:textId="77777777" w:rsidR="008A17ED" w:rsidRPr="00AE028B" w:rsidRDefault="008A17ED" w:rsidP="00D21162">
            <w:pPr>
              <w:pStyle w:val="Editable"/>
              <w:keepNext/>
            </w:pPr>
          </w:p>
        </w:tc>
      </w:tr>
      <w:tr w:rsidR="008A17ED" w14:paraId="7A76AAE8" w14:textId="77777777" w:rsidTr="008A17ED">
        <w:trPr>
          <w:trHeight w:val="567"/>
        </w:trPr>
        <w:tc>
          <w:tcPr>
            <w:tcW w:w="4481" w:type="dxa"/>
            <w:shd w:val="clear" w:color="auto" w:fill="auto"/>
            <w:vAlign w:val="center"/>
          </w:tcPr>
          <w:p w14:paraId="6773D0D2" w14:textId="77777777" w:rsidR="008A17ED" w:rsidRPr="00AE028B" w:rsidRDefault="008A17ED" w:rsidP="00D21162">
            <w:pPr>
              <w:pStyle w:val="Editable"/>
            </w:pPr>
            <w:permStart w:id="1076773833" w:edGrp="everyone" w:colFirst="0" w:colLast="0"/>
            <w:permStart w:id="1028288957" w:edGrp="everyone" w:colFirst="1" w:colLast="1"/>
            <w:permEnd w:id="1300261186"/>
            <w:permEnd w:id="1577671401"/>
          </w:p>
        </w:tc>
        <w:tc>
          <w:tcPr>
            <w:tcW w:w="4482" w:type="dxa"/>
            <w:shd w:val="clear" w:color="auto" w:fill="auto"/>
            <w:vAlign w:val="center"/>
          </w:tcPr>
          <w:p w14:paraId="611EECFE" w14:textId="77777777" w:rsidR="008A17ED" w:rsidRPr="00AE028B" w:rsidRDefault="008A17ED" w:rsidP="00D21162">
            <w:pPr>
              <w:pStyle w:val="Editable"/>
              <w:keepNext/>
            </w:pPr>
          </w:p>
        </w:tc>
      </w:tr>
      <w:tr w:rsidR="008A17ED" w14:paraId="44106445" w14:textId="77777777" w:rsidTr="008A17ED">
        <w:trPr>
          <w:trHeight w:val="567"/>
        </w:trPr>
        <w:tc>
          <w:tcPr>
            <w:tcW w:w="4481" w:type="dxa"/>
            <w:shd w:val="clear" w:color="auto" w:fill="auto"/>
            <w:vAlign w:val="center"/>
          </w:tcPr>
          <w:p w14:paraId="0545EEE4" w14:textId="77777777" w:rsidR="008A17ED" w:rsidRPr="00AE028B" w:rsidRDefault="008A17ED" w:rsidP="00D21162">
            <w:pPr>
              <w:pStyle w:val="Editable"/>
            </w:pPr>
            <w:permStart w:id="285280830" w:edGrp="everyone" w:colFirst="0" w:colLast="0"/>
            <w:permStart w:id="522736392" w:edGrp="everyone" w:colFirst="1" w:colLast="1"/>
            <w:permEnd w:id="1076773833"/>
            <w:permEnd w:id="1028288957"/>
          </w:p>
        </w:tc>
        <w:tc>
          <w:tcPr>
            <w:tcW w:w="4482" w:type="dxa"/>
            <w:shd w:val="clear" w:color="auto" w:fill="auto"/>
            <w:vAlign w:val="center"/>
          </w:tcPr>
          <w:p w14:paraId="66EA42C5" w14:textId="77777777" w:rsidR="008A17ED" w:rsidRPr="00AE028B" w:rsidRDefault="008A17ED" w:rsidP="00D21162">
            <w:pPr>
              <w:pStyle w:val="Editable"/>
              <w:keepNext/>
            </w:pPr>
          </w:p>
        </w:tc>
      </w:tr>
      <w:bookmarkEnd w:id="38"/>
      <w:permEnd w:id="1366113842"/>
      <w:permEnd w:id="285280830"/>
      <w:permEnd w:id="522736392"/>
    </w:tbl>
    <w:p w14:paraId="5F49A808" w14:textId="77777777" w:rsidR="008A17ED" w:rsidRPr="008A17ED" w:rsidRDefault="008A17ED" w:rsidP="008A17ED">
      <w:pPr>
        <w:rPr>
          <w:highlight w:val="lightGray"/>
        </w:rPr>
      </w:pPr>
      <w:r>
        <w:rPr>
          <w:highlight w:val="lightGray"/>
        </w:rPr>
        <w:br w:type="page"/>
      </w:r>
    </w:p>
    <w:p w14:paraId="7469B472" w14:textId="303AAE42" w:rsidR="009616A8" w:rsidRPr="00B03F57" w:rsidRDefault="009160F2" w:rsidP="007E31A3">
      <w:pPr>
        <w:pStyle w:val="CPAP3"/>
      </w:pPr>
      <w:bookmarkStart w:id="39" w:name="_Toc43472023"/>
      <w:r w:rsidRPr="00B03F57">
        <w:lastRenderedPageBreak/>
        <w:t>Causes and pathophysiology</w:t>
      </w:r>
      <w:r w:rsidR="00A9124C">
        <w:t xml:space="preserve"> of respiratory distress</w:t>
      </w:r>
      <w:bookmarkEnd w:id="39"/>
      <w:r w:rsidR="00A9124C">
        <w:t xml:space="preserve"> </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5329"/>
      </w:tblGrid>
      <w:tr w:rsidR="008E734F" w:rsidRPr="00055E57" w14:paraId="79E4B409" w14:textId="77777777" w:rsidTr="00616791">
        <w:trPr>
          <w:trHeight w:val="427"/>
          <w:jc w:val="center"/>
        </w:trPr>
        <w:tc>
          <w:tcPr>
            <w:tcW w:w="3628" w:type="dxa"/>
            <w:tcBorders>
              <w:top w:val="single" w:sz="4" w:space="0" w:color="auto"/>
              <w:left w:val="single" w:sz="4" w:space="0" w:color="auto"/>
              <w:bottom w:val="single" w:sz="4" w:space="0" w:color="auto"/>
              <w:right w:val="single" w:sz="4" w:space="0" w:color="auto"/>
            </w:tcBorders>
            <w:shd w:val="clear" w:color="auto" w:fill="99D2D6"/>
            <w:vAlign w:val="center"/>
          </w:tcPr>
          <w:p w14:paraId="60B99038" w14:textId="236870DB" w:rsidR="008E734F" w:rsidRPr="000C7B7B" w:rsidRDefault="00616791" w:rsidP="00740F31">
            <w:pPr>
              <w:rPr>
                <w:b/>
                <w:color w:val="000000"/>
              </w:rPr>
            </w:pPr>
            <w:bookmarkStart w:id="40" w:name="_Hlk40446909"/>
            <w:r w:rsidRPr="000C7B7B">
              <w:rPr>
                <w:b/>
                <w:color w:val="000000"/>
              </w:rPr>
              <w:t>Cause</w:t>
            </w:r>
            <w:r w:rsidR="000C7B7B">
              <w:rPr>
                <w:b/>
                <w:color w:val="000000"/>
              </w:rPr>
              <w:t xml:space="preserve"> of respiratory distress</w:t>
            </w:r>
          </w:p>
        </w:tc>
        <w:tc>
          <w:tcPr>
            <w:tcW w:w="5329" w:type="dxa"/>
            <w:tcBorders>
              <w:top w:val="single" w:sz="4" w:space="0" w:color="auto"/>
              <w:left w:val="single" w:sz="4" w:space="0" w:color="auto"/>
              <w:bottom w:val="single" w:sz="4" w:space="0" w:color="auto"/>
              <w:right w:val="single" w:sz="4" w:space="0" w:color="auto"/>
            </w:tcBorders>
            <w:shd w:val="clear" w:color="auto" w:fill="99D2D6"/>
            <w:vAlign w:val="center"/>
          </w:tcPr>
          <w:p w14:paraId="49DE8D6F" w14:textId="0655FF5E" w:rsidR="008E734F" w:rsidRPr="000C7B7B" w:rsidRDefault="00616791" w:rsidP="00740F31">
            <w:pPr>
              <w:rPr>
                <w:b/>
              </w:rPr>
            </w:pPr>
            <w:r w:rsidRPr="000C7B7B">
              <w:rPr>
                <w:b/>
              </w:rPr>
              <w:t>Pathophysiology</w:t>
            </w:r>
          </w:p>
        </w:tc>
      </w:tr>
      <w:tr w:rsidR="00616791" w14:paraId="7D55C23F" w14:textId="77777777" w:rsidTr="00F73FA7">
        <w:trPr>
          <w:trHeight w:val="1056"/>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55DBBFDE" w14:textId="77777777" w:rsidR="008E734F" w:rsidRPr="00C05421" w:rsidRDefault="008E734F" w:rsidP="00740F31">
            <w:pPr>
              <w:rPr>
                <w:color w:val="000000"/>
                <w:sz w:val="24"/>
                <w:szCs w:val="24"/>
              </w:rPr>
            </w:pPr>
            <w:permStart w:id="2140079824" w:edGrp="everyone" w:colFirst="0" w:colLast="0"/>
            <w:permStart w:id="712664555" w:edGrp="everyone" w:colFirst="1" w:colLast="1"/>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6A5C9890" w14:textId="77777777" w:rsidR="008E734F" w:rsidRPr="00C05421" w:rsidRDefault="008E734F" w:rsidP="00740F31">
            <w:pPr>
              <w:rPr>
                <w:sz w:val="24"/>
                <w:szCs w:val="24"/>
              </w:rPr>
            </w:pPr>
          </w:p>
        </w:tc>
      </w:tr>
      <w:tr w:rsidR="00616791" w14:paraId="7F89DEE8" w14:textId="77777777" w:rsidTr="00F73FA7">
        <w:trPr>
          <w:trHeight w:val="1127"/>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68E8CF2B" w14:textId="77777777" w:rsidR="00616791" w:rsidRPr="00C05421" w:rsidRDefault="00616791" w:rsidP="00740F31">
            <w:pPr>
              <w:rPr>
                <w:color w:val="000000"/>
                <w:sz w:val="24"/>
                <w:szCs w:val="24"/>
              </w:rPr>
            </w:pPr>
            <w:permStart w:id="1229337765" w:edGrp="everyone" w:colFirst="0" w:colLast="0"/>
            <w:permStart w:id="2127314587" w:edGrp="everyone" w:colFirst="1" w:colLast="1"/>
            <w:permEnd w:id="2140079824"/>
            <w:permEnd w:id="712664555"/>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66082E1" w14:textId="77777777" w:rsidR="00616791" w:rsidRPr="00C05421" w:rsidRDefault="00616791" w:rsidP="00740F31">
            <w:pPr>
              <w:rPr>
                <w:sz w:val="24"/>
                <w:szCs w:val="24"/>
              </w:rPr>
            </w:pPr>
          </w:p>
        </w:tc>
      </w:tr>
      <w:tr w:rsidR="00616791" w14:paraId="0B158AE3" w14:textId="77777777" w:rsidTr="00F73FA7">
        <w:trPr>
          <w:trHeight w:val="1129"/>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8CEA9CF" w14:textId="77777777" w:rsidR="00616791" w:rsidRPr="00C05421" w:rsidRDefault="00616791" w:rsidP="00740F31">
            <w:pPr>
              <w:rPr>
                <w:color w:val="000000"/>
                <w:sz w:val="24"/>
                <w:szCs w:val="24"/>
              </w:rPr>
            </w:pPr>
            <w:permStart w:id="872103444" w:edGrp="everyone" w:colFirst="0" w:colLast="0"/>
            <w:permStart w:id="758932784" w:edGrp="everyone" w:colFirst="1" w:colLast="1"/>
            <w:permEnd w:id="1229337765"/>
            <w:permEnd w:id="2127314587"/>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7B551BB9" w14:textId="77777777" w:rsidR="00616791" w:rsidRPr="00C05421" w:rsidRDefault="00616791" w:rsidP="00740F31">
            <w:pPr>
              <w:rPr>
                <w:sz w:val="24"/>
                <w:szCs w:val="24"/>
              </w:rPr>
            </w:pPr>
          </w:p>
        </w:tc>
      </w:tr>
      <w:tr w:rsidR="00616791" w14:paraId="2607D9FF" w14:textId="77777777" w:rsidTr="005E3D19">
        <w:trPr>
          <w:trHeight w:val="1117"/>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278C4458" w14:textId="77777777" w:rsidR="00616791" w:rsidRPr="00C05421" w:rsidRDefault="00616791" w:rsidP="00740F31">
            <w:pPr>
              <w:rPr>
                <w:color w:val="000000"/>
                <w:sz w:val="24"/>
                <w:szCs w:val="24"/>
              </w:rPr>
            </w:pPr>
            <w:permStart w:id="1950229618" w:edGrp="everyone" w:colFirst="0" w:colLast="0"/>
            <w:permStart w:id="1380462780" w:edGrp="everyone" w:colFirst="1" w:colLast="1"/>
            <w:permEnd w:id="872103444"/>
            <w:permEnd w:id="758932784"/>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B26AEAC" w14:textId="77777777" w:rsidR="00616791" w:rsidRPr="00C05421" w:rsidRDefault="00616791" w:rsidP="00740F31">
            <w:pPr>
              <w:rPr>
                <w:sz w:val="24"/>
                <w:szCs w:val="24"/>
              </w:rPr>
            </w:pPr>
          </w:p>
        </w:tc>
      </w:tr>
      <w:tr w:rsidR="00616791" w14:paraId="6EFF2242" w14:textId="77777777" w:rsidTr="005E3D19">
        <w:trPr>
          <w:trHeight w:val="1133"/>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5FC99D28" w14:textId="77777777" w:rsidR="00616791" w:rsidRPr="00C05421" w:rsidRDefault="00616791" w:rsidP="00740F31">
            <w:pPr>
              <w:rPr>
                <w:color w:val="000000"/>
                <w:sz w:val="24"/>
                <w:szCs w:val="24"/>
              </w:rPr>
            </w:pPr>
            <w:permStart w:id="128542159" w:edGrp="everyone" w:colFirst="0" w:colLast="0"/>
            <w:permStart w:id="699865390" w:edGrp="everyone" w:colFirst="1" w:colLast="1"/>
            <w:permEnd w:id="1950229618"/>
            <w:permEnd w:id="1380462780"/>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549EE68A" w14:textId="77777777" w:rsidR="00616791" w:rsidRPr="00C05421" w:rsidRDefault="00616791" w:rsidP="00740F31">
            <w:pPr>
              <w:rPr>
                <w:sz w:val="24"/>
                <w:szCs w:val="24"/>
              </w:rPr>
            </w:pPr>
          </w:p>
        </w:tc>
      </w:tr>
      <w:tr w:rsidR="00F73FA7" w14:paraId="57BB41E9" w14:textId="77777777" w:rsidTr="005E3D19">
        <w:trPr>
          <w:trHeight w:val="1121"/>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320F156" w14:textId="77777777" w:rsidR="00F73FA7" w:rsidRPr="00C05421" w:rsidRDefault="00F73FA7" w:rsidP="00740F31">
            <w:pPr>
              <w:rPr>
                <w:color w:val="000000"/>
                <w:sz w:val="24"/>
                <w:szCs w:val="24"/>
              </w:rPr>
            </w:pPr>
            <w:permStart w:id="1656034600" w:edGrp="everyone" w:colFirst="0" w:colLast="0"/>
            <w:permStart w:id="1808404853" w:edGrp="everyone" w:colFirst="1" w:colLast="1"/>
            <w:permEnd w:id="128542159"/>
            <w:permEnd w:id="699865390"/>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21D7328E" w14:textId="387A2558" w:rsidR="00F73FA7" w:rsidRPr="00C05421" w:rsidRDefault="00F73FA7" w:rsidP="00740F31">
            <w:pPr>
              <w:rPr>
                <w:sz w:val="24"/>
                <w:szCs w:val="24"/>
              </w:rPr>
            </w:pPr>
          </w:p>
        </w:tc>
      </w:tr>
      <w:tr w:rsidR="00F73FA7" w14:paraId="180D5C94" w14:textId="77777777" w:rsidTr="005E3D19">
        <w:trPr>
          <w:trHeight w:val="1121"/>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A9CA4F2" w14:textId="77777777" w:rsidR="00F73FA7" w:rsidRPr="00C05421" w:rsidRDefault="00F73FA7" w:rsidP="00740F31">
            <w:pPr>
              <w:rPr>
                <w:color w:val="000000"/>
                <w:sz w:val="24"/>
                <w:szCs w:val="24"/>
              </w:rPr>
            </w:pPr>
            <w:permStart w:id="784204266" w:edGrp="everyone" w:colFirst="0" w:colLast="0"/>
            <w:permStart w:id="1586391516" w:edGrp="everyone" w:colFirst="1" w:colLast="1"/>
            <w:permEnd w:id="1656034600"/>
            <w:permEnd w:id="1808404853"/>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367094E8" w14:textId="77777777" w:rsidR="00F73FA7" w:rsidRPr="00C05421" w:rsidRDefault="00F73FA7" w:rsidP="00740F31">
            <w:pPr>
              <w:rPr>
                <w:sz w:val="24"/>
                <w:szCs w:val="24"/>
              </w:rPr>
            </w:pPr>
          </w:p>
        </w:tc>
      </w:tr>
      <w:tr w:rsidR="00F73FA7" w14:paraId="185138A1" w14:textId="77777777" w:rsidTr="005E3D19">
        <w:trPr>
          <w:trHeight w:val="1122"/>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22962F34" w14:textId="77777777" w:rsidR="00F73FA7" w:rsidRPr="00C05421" w:rsidRDefault="00F73FA7" w:rsidP="00740F31">
            <w:pPr>
              <w:rPr>
                <w:color w:val="000000"/>
                <w:sz w:val="24"/>
                <w:szCs w:val="24"/>
              </w:rPr>
            </w:pPr>
            <w:permStart w:id="1856653469" w:edGrp="everyone" w:colFirst="0" w:colLast="0"/>
            <w:permStart w:id="288966857" w:edGrp="everyone" w:colFirst="1" w:colLast="1"/>
            <w:permEnd w:id="784204266"/>
            <w:permEnd w:id="1586391516"/>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769DA1B3" w14:textId="77777777" w:rsidR="00F73FA7" w:rsidRPr="00C05421" w:rsidRDefault="00F73FA7" w:rsidP="00740F31">
            <w:pPr>
              <w:rPr>
                <w:sz w:val="24"/>
                <w:szCs w:val="24"/>
              </w:rPr>
            </w:pPr>
          </w:p>
        </w:tc>
      </w:tr>
      <w:tr w:rsidR="008A17ED" w14:paraId="1DC9B2B9" w14:textId="77777777" w:rsidTr="005E3D19">
        <w:trPr>
          <w:trHeight w:val="1122"/>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3F4D11C8" w14:textId="77777777" w:rsidR="008A17ED" w:rsidRPr="00C05421" w:rsidRDefault="008A17ED" w:rsidP="00740F31">
            <w:pPr>
              <w:rPr>
                <w:color w:val="000000"/>
                <w:sz w:val="24"/>
                <w:szCs w:val="24"/>
              </w:rPr>
            </w:pPr>
            <w:permStart w:id="2029021637" w:edGrp="everyone" w:colFirst="0" w:colLast="0"/>
            <w:permStart w:id="397958567" w:edGrp="everyone" w:colFirst="1" w:colLast="1"/>
            <w:permEnd w:id="1856653469"/>
            <w:permEnd w:id="288966857"/>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0AB00558" w14:textId="77777777" w:rsidR="008A17ED" w:rsidRPr="00C05421" w:rsidRDefault="008A17ED" w:rsidP="00740F31">
            <w:pPr>
              <w:rPr>
                <w:sz w:val="24"/>
                <w:szCs w:val="24"/>
              </w:rPr>
            </w:pPr>
          </w:p>
        </w:tc>
      </w:tr>
      <w:tr w:rsidR="008A17ED" w14:paraId="27E7B7B3" w14:textId="77777777" w:rsidTr="005E3D19">
        <w:trPr>
          <w:trHeight w:val="1122"/>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46319D2A" w14:textId="77777777" w:rsidR="008A17ED" w:rsidRPr="00C05421" w:rsidRDefault="008A17ED" w:rsidP="00740F31">
            <w:pPr>
              <w:rPr>
                <w:color w:val="000000"/>
                <w:sz w:val="24"/>
                <w:szCs w:val="24"/>
              </w:rPr>
            </w:pPr>
            <w:permStart w:id="943989336" w:edGrp="everyone" w:colFirst="0" w:colLast="0"/>
            <w:permStart w:id="1439830899" w:edGrp="everyone" w:colFirst="1" w:colLast="1"/>
            <w:permEnd w:id="2029021637"/>
            <w:permEnd w:id="397958567"/>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78672447" w14:textId="77777777" w:rsidR="008A17ED" w:rsidRPr="00C05421" w:rsidRDefault="008A17ED" w:rsidP="00740F31">
            <w:pPr>
              <w:rPr>
                <w:sz w:val="24"/>
                <w:szCs w:val="24"/>
              </w:rPr>
            </w:pPr>
          </w:p>
        </w:tc>
      </w:tr>
    </w:tbl>
    <w:p w14:paraId="5377A5BC" w14:textId="242AAAA6" w:rsidR="006F614C" w:rsidRDefault="006F614C" w:rsidP="00574307">
      <w:pPr>
        <w:pStyle w:val="CPAP11"/>
      </w:pPr>
      <w:bookmarkStart w:id="41" w:name="_Toc279608021"/>
      <w:bookmarkStart w:id="42" w:name="_Toc406089501"/>
      <w:bookmarkEnd w:id="40"/>
      <w:permEnd w:id="943989336"/>
      <w:permEnd w:id="1439830899"/>
      <w:r>
        <w:br w:type="page"/>
      </w:r>
      <w:bookmarkStart w:id="43" w:name="_Toc408826980"/>
      <w:bookmarkStart w:id="44" w:name="_Toc43472024"/>
      <w:r w:rsidR="009160F2" w:rsidRPr="00475ACD">
        <w:lastRenderedPageBreak/>
        <w:t>Continuous positive airway pressure (</w:t>
      </w:r>
      <w:r w:rsidRPr="00475ACD">
        <w:t>CPAP</w:t>
      </w:r>
      <w:bookmarkEnd w:id="41"/>
      <w:bookmarkEnd w:id="42"/>
      <w:bookmarkEnd w:id="43"/>
      <w:r w:rsidR="009160F2" w:rsidRPr="00475ACD">
        <w:t>)</w:t>
      </w:r>
      <w:bookmarkEnd w:id="44"/>
    </w:p>
    <w:p w14:paraId="4F11D044" w14:textId="1B3BBEC9" w:rsidR="005E3D19" w:rsidRPr="005E3D19" w:rsidRDefault="005E3D19" w:rsidP="005E3D19">
      <w:pPr>
        <w:keepNext/>
        <w:spacing w:before="200" w:after="60"/>
        <w:outlineLvl w:val="0"/>
        <w:rPr>
          <w:rFonts w:ascii="Arial Bold" w:hAnsi="Arial Bold" w:cs="Arial"/>
          <w:b/>
          <w:bCs/>
          <w:color w:val="008D9D"/>
          <w:kern w:val="32"/>
          <w:sz w:val="24"/>
        </w:rPr>
      </w:pPr>
      <w:r w:rsidRPr="005E3D19">
        <w:rPr>
          <w:rFonts w:ascii="Arial Bold" w:hAnsi="Arial Bold" w:cs="Arial"/>
          <w:b/>
          <w:bCs/>
          <w:color w:val="008D9D"/>
          <w:kern w:val="32"/>
          <w:sz w:val="24"/>
        </w:rPr>
        <w:t xml:space="preserve">Clinical </w:t>
      </w:r>
      <w:r w:rsidR="00BC73BB">
        <w:rPr>
          <w:rFonts w:ascii="Arial Bold" w:hAnsi="Arial Bold" w:cs="Arial"/>
          <w:b/>
          <w:bCs/>
          <w:color w:val="008D9D"/>
          <w:kern w:val="32"/>
          <w:sz w:val="24"/>
        </w:rPr>
        <w:t>s</w:t>
      </w:r>
      <w:r w:rsidRPr="005E3D19">
        <w:rPr>
          <w:rFonts w:ascii="Arial Bold" w:hAnsi="Arial Bold" w:cs="Arial"/>
          <w:b/>
          <w:bCs/>
          <w:color w:val="008D9D"/>
          <w:kern w:val="32"/>
          <w:sz w:val="24"/>
        </w:rPr>
        <w:t>cenario</w:t>
      </w:r>
    </w:p>
    <w:p w14:paraId="53AC7A1E" w14:textId="019FFB4A" w:rsidR="00A9124C" w:rsidRDefault="00A9124C" w:rsidP="00A9124C">
      <w:r>
        <w:t xml:space="preserve">Lucy was born at 31 weeks gestation by spontaneous vaginal </w:t>
      </w:r>
      <w:r w:rsidR="0085318C">
        <w:t>birth</w:t>
      </w:r>
      <w:r>
        <w:t xml:space="preserve"> (SV</w:t>
      </w:r>
      <w:r w:rsidR="0085318C">
        <w:t>B</w:t>
      </w:r>
      <w:r>
        <w:t xml:space="preserve">) after the onset of preterm labour. Due to the precipitous nature of Lucy’s birth, her mother did not receive adequate corticosteroids to assist with the maturation of Lucy’s </w:t>
      </w:r>
      <w:r w:rsidRPr="00223309">
        <w:t>lungs.</w:t>
      </w:r>
      <w:r>
        <w:t xml:space="preserve"> Shortly after birth Lucy developed respiratory distress and was transferred to the nursery for further assessment and management. She is subsequently started on CPAP.</w:t>
      </w:r>
    </w:p>
    <w:p w14:paraId="4A464FA2" w14:textId="3F627EC3" w:rsidR="005E3D19" w:rsidRPr="00A10DBF" w:rsidRDefault="005E3D19" w:rsidP="00045832">
      <w:pPr>
        <w:pStyle w:val="CPAP2"/>
      </w:pPr>
      <w:bookmarkStart w:id="45" w:name="_Toc43472025"/>
      <w:r w:rsidRPr="00A10DBF">
        <w:t>CPAP physiology</w:t>
      </w:r>
      <w:bookmarkEnd w:id="45"/>
    </w:p>
    <w:p w14:paraId="693A8B20" w14:textId="05F39E02" w:rsidR="00A9124C" w:rsidRPr="0085318C" w:rsidRDefault="005E3D19" w:rsidP="00A9124C">
      <w:r w:rsidRPr="0085318C">
        <w:rPr>
          <w:noProof/>
        </w:rPr>
        <w:drawing>
          <wp:anchor distT="0" distB="0" distL="114300" distR="114300" simplePos="0" relativeHeight="251689984" behindDoc="0" locked="0" layoutInCell="1" allowOverlap="1" wp14:anchorId="7B48C9A9" wp14:editId="326D6509">
            <wp:simplePos x="0" y="0"/>
            <wp:positionH relativeFrom="margin">
              <wp:posOffset>0</wp:posOffset>
            </wp:positionH>
            <wp:positionV relativeFrom="paragraph">
              <wp:posOffset>60325</wp:posOffset>
            </wp:positionV>
            <wp:extent cx="720000" cy="720000"/>
            <wp:effectExtent l="0" t="0" r="0" b="444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bookmarkStart w:id="46" w:name="_Hlk42165448"/>
      <w:r w:rsidR="007532D1" w:rsidRPr="0085318C">
        <w:rPr>
          <w:rFonts w:eastAsiaTheme="minorHAnsi"/>
          <w:lang w:eastAsia="en-US"/>
        </w:rPr>
        <w:t>A</w:t>
      </w:r>
      <w:bookmarkEnd w:id="46"/>
      <w:r w:rsidR="00A9124C" w:rsidRPr="0085318C">
        <w:t>nswer the following with reference to the clinical scenario:</w:t>
      </w:r>
    </w:p>
    <w:p w14:paraId="05F843B7" w14:textId="77777777" w:rsidR="00A9124C" w:rsidRPr="0085318C" w:rsidRDefault="00A9124C" w:rsidP="0071493D">
      <w:pPr>
        <w:pStyle w:val="ListParagraph"/>
        <w:numPr>
          <w:ilvl w:val="0"/>
          <w:numId w:val="33"/>
        </w:numPr>
        <w:tabs>
          <w:tab w:val="right" w:pos="1701"/>
        </w:tabs>
        <w:rPr>
          <w:rStyle w:val="Style10pt"/>
          <w:sz w:val="20"/>
        </w:rPr>
      </w:pPr>
      <w:r w:rsidRPr="0085318C">
        <w:t>List the indications for CPAP</w:t>
      </w:r>
      <w:r w:rsidRPr="0085318C">
        <w:rPr>
          <w:rStyle w:val="Style10pt"/>
          <w:sz w:val="20"/>
        </w:rPr>
        <w:t xml:space="preserve"> </w:t>
      </w:r>
    </w:p>
    <w:p w14:paraId="204A735D" w14:textId="77777777" w:rsidR="00A9124C" w:rsidRPr="0085318C" w:rsidRDefault="00A9124C" w:rsidP="0071493D">
      <w:pPr>
        <w:pStyle w:val="ListParagraph"/>
        <w:numPr>
          <w:ilvl w:val="0"/>
          <w:numId w:val="33"/>
        </w:numPr>
        <w:tabs>
          <w:tab w:val="right" w:pos="1701"/>
        </w:tabs>
        <w:rPr>
          <w:rStyle w:val="Style10pt"/>
          <w:sz w:val="20"/>
        </w:rPr>
      </w:pPr>
      <w:r w:rsidRPr="0085318C">
        <w:rPr>
          <w:rStyle w:val="Style10pt"/>
          <w:sz w:val="20"/>
        </w:rPr>
        <w:t>Identify the physiological changes relevant to CPAP that may improve Lucy’s condition</w:t>
      </w:r>
    </w:p>
    <w:p w14:paraId="7EDA9A03" w14:textId="001CBAE5" w:rsidR="005E3D19" w:rsidRPr="005E3D19" w:rsidRDefault="005E3D19" w:rsidP="00A9124C"/>
    <w:p w14:paraId="7F7FD955" w14:textId="77777777" w:rsidR="008A5BA9" w:rsidRDefault="008A5BA9"/>
    <w:p w14:paraId="66C18F28" w14:textId="47025723" w:rsidR="008A5BA9" w:rsidRDefault="005E3D19" w:rsidP="007E31A3">
      <w:pPr>
        <w:pStyle w:val="CPAP3"/>
      </w:pPr>
      <w:bookmarkStart w:id="47" w:name="_Toc43472026"/>
      <w:r>
        <w:t>Indications for CPAP</w:t>
      </w:r>
      <w:bookmarkEnd w:id="47"/>
    </w:p>
    <w:p w14:paraId="2A9DE659" w14:textId="11397A5A" w:rsidR="008A5BA9" w:rsidRDefault="00CA5447">
      <w:permStart w:id="2011130432" w:edGrp="everyone"/>
      <w:r>
        <w:t>________________________________________________________________________________</w:t>
      </w:r>
    </w:p>
    <w:p w14:paraId="5C2B1645" w14:textId="76A240B9" w:rsidR="006F614C" w:rsidRDefault="00CA5447" w:rsidP="006F614C">
      <w:pPr>
        <w:pStyle w:val="BodyText"/>
      </w:pPr>
      <w:bookmarkStart w:id="48" w:name="_Toc279608023"/>
      <w:bookmarkStart w:id="49" w:name="_Toc406089503"/>
      <w:r>
        <w:t>_________________________________________________________________________</w:t>
      </w:r>
    </w:p>
    <w:p w14:paraId="79B1225B" w14:textId="77777777" w:rsidR="00CA5447" w:rsidRDefault="00CA5447" w:rsidP="00CA5447">
      <w:pPr>
        <w:pStyle w:val="BodyText"/>
      </w:pPr>
      <w:r>
        <w:t>_________________________________________________________________________</w:t>
      </w:r>
    </w:p>
    <w:p w14:paraId="1B80079B" w14:textId="77777777" w:rsidR="00CA5447" w:rsidRDefault="00CA5447" w:rsidP="00CA5447">
      <w:pPr>
        <w:pStyle w:val="BodyText"/>
      </w:pPr>
      <w:r>
        <w:t>_________________________________________________________________________</w:t>
      </w:r>
    </w:p>
    <w:p w14:paraId="19B0733E" w14:textId="77777777" w:rsidR="00CA5447" w:rsidRDefault="00CA5447" w:rsidP="00CA5447">
      <w:pPr>
        <w:pStyle w:val="BodyText"/>
      </w:pPr>
      <w:r>
        <w:t>_________________________________________________________________________</w:t>
      </w:r>
    </w:p>
    <w:p w14:paraId="759CFB19" w14:textId="3FD5A29F" w:rsidR="005E3D19" w:rsidRDefault="005E3D19" w:rsidP="007E31A3">
      <w:pPr>
        <w:pStyle w:val="CPAP3"/>
      </w:pPr>
      <w:bookmarkStart w:id="50" w:name="_Toc43472027"/>
      <w:permEnd w:id="2011130432"/>
      <w:r>
        <w:t>CPAP physiology</w:t>
      </w:r>
      <w:bookmarkEnd w:id="50"/>
    </w:p>
    <w:p w14:paraId="2141D244" w14:textId="2DE642CA" w:rsidR="00CA5447" w:rsidRDefault="00CA5447" w:rsidP="00CA5447">
      <w:pPr>
        <w:pStyle w:val="BodyText"/>
      </w:pPr>
      <w:permStart w:id="241466369" w:edGrp="everyone"/>
      <w:r>
        <w:t>________________________________________________________________________</w:t>
      </w:r>
    </w:p>
    <w:p w14:paraId="752C2BC7" w14:textId="77777777" w:rsidR="00CA5447" w:rsidRDefault="00CA5447" w:rsidP="00CA5447">
      <w:pPr>
        <w:pStyle w:val="BodyText"/>
      </w:pPr>
      <w:r>
        <w:t>_________________________________________________________________________</w:t>
      </w:r>
    </w:p>
    <w:p w14:paraId="3A987086" w14:textId="77777777" w:rsidR="00CA5447" w:rsidRDefault="00CA5447" w:rsidP="00CA5447">
      <w:pPr>
        <w:pStyle w:val="BodyText"/>
      </w:pPr>
      <w:r>
        <w:t>_________________________________________________________________________</w:t>
      </w:r>
    </w:p>
    <w:p w14:paraId="052188A5" w14:textId="77777777" w:rsidR="00CA5447" w:rsidRDefault="00CA5447" w:rsidP="00CA5447">
      <w:pPr>
        <w:pStyle w:val="BodyText"/>
      </w:pPr>
      <w:r>
        <w:t>_________________________________________________________________________</w:t>
      </w:r>
    </w:p>
    <w:p w14:paraId="7283CBC0" w14:textId="77777777" w:rsidR="00CA5447" w:rsidRDefault="00CA5447" w:rsidP="00CA5447">
      <w:pPr>
        <w:pStyle w:val="BodyText"/>
      </w:pPr>
      <w:r>
        <w:t>_________________________________________________________________________</w:t>
      </w:r>
    </w:p>
    <w:p w14:paraId="452C6C3A" w14:textId="77777777" w:rsidR="00CA5447" w:rsidRDefault="00CA5447" w:rsidP="00CA5447">
      <w:pPr>
        <w:pStyle w:val="BodyText"/>
      </w:pPr>
      <w:r>
        <w:t>_________________________________________________________________________</w:t>
      </w:r>
    </w:p>
    <w:p w14:paraId="5440C110" w14:textId="77777777" w:rsidR="00CA5447" w:rsidRDefault="00CA5447" w:rsidP="00CA5447">
      <w:pPr>
        <w:pStyle w:val="BodyText"/>
      </w:pPr>
      <w:r>
        <w:t>_________________________________________________________________________</w:t>
      </w:r>
    </w:p>
    <w:p w14:paraId="533B7467" w14:textId="77777777" w:rsidR="00CA5447" w:rsidRDefault="00CA5447" w:rsidP="00CA5447">
      <w:pPr>
        <w:pStyle w:val="BodyText"/>
      </w:pPr>
      <w:r>
        <w:t>_________________________________________________________________________</w:t>
      </w:r>
    </w:p>
    <w:p w14:paraId="2AED7B58" w14:textId="77777777" w:rsidR="00CA5447" w:rsidRDefault="00CA5447" w:rsidP="00CA5447">
      <w:pPr>
        <w:pStyle w:val="BodyText"/>
      </w:pPr>
      <w:r>
        <w:t>_________________________________________________________________________</w:t>
      </w:r>
    </w:p>
    <w:p w14:paraId="73A1B655" w14:textId="77777777" w:rsidR="00CA5447" w:rsidRDefault="00CA5447" w:rsidP="00CA5447">
      <w:pPr>
        <w:pStyle w:val="BodyText"/>
      </w:pPr>
      <w:r>
        <w:t>_________________________________________________________________________</w:t>
      </w:r>
    </w:p>
    <w:p w14:paraId="1DDCD324" w14:textId="77777777" w:rsidR="00CA5447" w:rsidRDefault="00CA5447" w:rsidP="00CA5447">
      <w:pPr>
        <w:pStyle w:val="BodyText"/>
      </w:pPr>
      <w:r>
        <w:t>_________________________________________________________________________</w:t>
      </w:r>
    </w:p>
    <w:p w14:paraId="3B9CD416" w14:textId="77777777" w:rsidR="00CA5447" w:rsidRDefault="00CA5447" w:rsidP="00CA5447">
      <w:pPr>
        <w:pStyle w:val="BodyText"/>
      </w:pPr>
      <w:r>
        <w:t>_________________________________________________________________________</w:t>
      </w:r>
    </w:p>
    <w:p w14:paraId="0A8118D3" w14:textId="77777777" w:rsidR="00CA5447" w:rsidRDefault="00CA5447" w:rsidP="00CA5447">
      <w:pPr>
        <w:pStyle w:val="BodyText"/>
      </w:pPr>
      <w:r>
        <w:t>_________________________________________________________________________</w:t>
      </w:r>
    </w:p>
    <w:p w14:paraId="15A21F69" w14:textId="77777777" w:rsidR="00CA5447" w:rsidRDefault="00CA5447" w:rsidP="00CA5447">
      <w:pPr>
        <w:pStyle w:val="BodyText"/>
      </w:pPr>
      <w:r>
        <w:t>_________________________________________________________________________</w:t>
      </w:r>
    </w:p>
    <w:p w14:paraId="079BC0EF" w14:textId="77777777" w:rsidR="00CA5447" w:rsidRDefault="00CA5447" w:rsidP="00CA5447">
      <w:pPr>
        <w:pStyle w:val="BodyText"/>
      </w:pPr>
      <w:r>
        <w:t>_________________________________________________________________________</w:t>
      </w:r>
    </w:p>
    <w:p w14:paraId="7D4556BB" w14:textId="77777777" w:rsidR="00CA5447" w:rsidRDefault="00CA5447" w:rsidP="00CA5447">
      <w:pPr>
        <w:pStyle w:val="BodyText"/>
      </w:pPr>
      <w:r>
        <w:t>_________________________________________________________________________</w:t>
      </w:r>
    </w:p>
    <w:permEnd w:id="241466369"/>
    <w:p w14:paraId="7C024C20" w14:textId="2A45A36C" w:rsidR="006F614C" w:rsidRPr="005E63DD" w:rsidRDefault="006F614C" w:rsidP="00CA5447">
      <w:r>
        <w:br w:type="page"/>
      </w:r>
    </w:p>
    <w:p w14:paraId="30472159" w14:textId="0908074D" w:rsidR="00925D71" w:rsidRDefault="006F614C" w:rsidP="00574307">
      <w:pPr>
        <w:pStyle w:val="CPAP11"/>
      </w:pPr>
      <w:bookmarkStart w:id="51" w:name="_Toc279608029"/>
      <w:bookmarkStart w:id="52" w:name="_Toc406089509"/>
      <w:bookmarkStart w:id="53" w:name="_Toc408826988"/>
      <w:bookmarkStart w:id="54" w:name="_Toc43472028"/>
      <w:bookmarkEnd w:id="48"/>
      <w:bookmarkEnd w:id="49"/>
      <w:r w:rsidRPr="00773DAA">
        <w:lastRenderedPageBreak/>
        <w:t>CPAP</w:t>
      </w:r>
      <w:bookmarkEnd w:id="51"/>
      <w:bookmarkEnd w:id="52"/>
      <w:bookmarkEnd w:id="53"/>
      <w:r w:rsidR="005E3D19">
        <w:t xml:space="preserve"> Administration</w:t>
      </w:r>
      <w:bookmarkEnd w:id="54"/>
    </w:p>
    <w:p w14:paraId="64E94D0B" w14:textId="6D8141FE" w:rsidR="005E3D19" w:rsidRDefault="005E3D19" w:rsidP="00045832">
      <w:pPr>
        <w:pStyle w:val="CPAP2"/>
      </w:pPr>
      <w:bookmarkStart w:id="55" w:name="_Toc43472029"/>
      <w:r w:rsidRPr="00FB4419">
        <w:t>CPAP devices and interfaces</w:t>
      </w:r>
      <w:bookmarkEnd w:id="55"/>
    </w:p>
    <w:p w14:paraId="5FFA9F12" w14:textId="77777777" w:rsidR="00246C0B" w:rsidRPr="00BC73BB" w:rsidRDefault="00246C0B" w:rsidP="00246C0B">
      <w:pPr>
        <w:pStyle w:val="GreenHeading-notnumbered12pt"/>
        <w:rPr>
          <w:sz w:val="24"/>
          <w:szCs w:val="24"/>
        </w:rPr>
      </w:pPr>
      <w:r w:rsidRPr="00BC73BB">
        <w:rPr>
          <w:sz w:val="24"/>
          <w:szCs w:val="24"/>
        </w:rPr>
        <w:t>Clinical Scenario</w:t>
      </w:r>
    </w:p>
    <w:p w14:paraId="2CB55E97" w14:textId="77777777" w:rsidR="00246C0B" w:rsidRPr="00246C0B" w:rsidRDefault="00246C0B" w:rsidP="00246C0B">
      <w:r w:rsidRPr="00246C0B">
        <w:t>As the nurse allocated to care for baby Lucy you are required to apply a CPAP interface and choose a CPAP generating device.</w:t>
      </w:r>
    </w:p>
    <w:p w14:paraId="0FCA53B9" w14:textId="77777777" w:rsidR="00246C0B" w:rsidRPr="00246C0B" w:rsidRDefault="00246C0B" w:rsidP="00246C0B"/>
    <w:p w14:paraId="0845866A" w14:textId="0E3CD4A6" w:rsidR="00124B80" w:rsidRPr="00974595" w:rsidRDefault="005E3D19" w:rsidP="00124B80">
      <w:r>
        <w:t>U</w:t>
      </w:r>
      <w:r w:rsidRPr="00893F30">
        <w:rPr>
          <w:noProof/>
        </w:rPr>
        <w:drawing>
          <wp:anchor distT="0" distB="0" distL="114300" distR="114300" simplePos="0" relativeHeight="251692032" behindDoc="0" locked="0" layoutInCell="1" allowOverlap="1" wp14:anchorId="209E31F0" wp14:editId="6FEE9602">
            <wp:simplePos x="0" y="0"/>
            <wp:positionH relativeFrom="margin">
              <wp:posOffset>0</wp:posOffset>
            </wp:positionH>
            <wp:positionV relativeFrom="paragraph">
              <wp:posOffset>60325</wp:posOffset>
            </wp:positionV>
            <wp:extent cx="720000" cy="720000"/>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124B80">
        <w:t>se an evidence-based approach:</w:t>
      </w:r>
    </w:p>
    <w:p w14:paraId="6E4233DF" w14:textId="77777777" w:rsidR="00124B80" w:rsidRPr="00974595" w:rsidRDefault="00124B80" w:rsidP="0071493D">
      <w:pPr>
        <w:pStyle w:val="ListParagraph"/>
        <w:numPr>
          <w:ilvl w:val="0"/>
          <w:numId w:val="34"/>
        </w:numPr>
        <w:ind w:left="1701"/>
      </w:pPr>
      <w:r>
        <w:t>Answer the following multi-choice questions in the response booklet by circling the correct answer.</w:t>
      </w:r>
    </w:p>
    <w:p w14:paraId="653D8280" w14:textId="672B6EC6" w:rsidR="005E3D19" w:rsidRDefault="005E3D19" w:rsidP="005E3D19"/>
    <w:p w14:paraId="662F3467" w14:textId="558D484A" w:rsidR="005E3D19" w:rsidRDefault="005E3D19" w:rsidP="005E3D19"/>
    <w:p w14:paraId="281B1C78" w14:textId="77777777" w:rsidR="0038405A" w:rsidRDefault="0038405A" w:rsidP="005E3D19"/>
    <w:p w14:paraId="5174AFF9" w14:textId="1CF6E214" w:rsidR="007532D1" w:rsidRDefault="007532D1" w:rsidP="007E31A3">
      <w:pPr>
        <w:pStyle w:val="CPAP3"/>
      </w:pPr>
      <w:bookmarkStart w:id="56" w:name="_Toc43472030"/>
      <w:bookmarkStart w:id="57" w:name="_Hlk40787372"/>
      <w:r>
        <w:t>CPAP devices and interfaces</w:t>
      </w:r>
      <w:bookmarkEnd w:id="56"/>
    </w:p>
    <w:p w14:paraId="50662FF0" w14:textId="6EBFDC56" w:rsidR="007A7EBB" w:rsidRPr="007532D1" w:rsidRDefault="007A7EBB" w:rsidP="00194B20">
      <w:pPr>
        <w:pStyle w:val="ListParagraph"/>
        <w:numPr>
          <w:ilvl w:val="0"/>
          <w:numId w:val="14"/>
        </w:numPr>
        <w:spacing w:before="40" w:after="40"/>
        <w:ind w:left="284" w:hanging="284"/>
        <w:rPr>
          <w:rFonts w:ascii="Arial Bold" w:hAnsi="Arial Bold"/>
          <w:color w:val="008D9D"/>
        </w:rPr>
      </w:pPr>
      <w:r w:rsidRPr="007532D1">
        <w:rPr>
          <w:rFonts w:ascii="Arial Bold" w:hAnsi="Arial Bold"/>
          <w:color w:val="008D9D"/>
        </w:rPr>
        <w:t>What are the main advantages to using binasal prongs?</w:t>
      </w:r>
    </w:p>
    <w:bookmarkStart w:id="58" w:name="_Hlk40787422"/>
    <w:bookmarkEnd w:id="57"/>
    <w:permStart w:id="1044404141" w:edGrp="everyone"/>
    <w:p w14:paraId="7B49E6B8" w14:textId="65229C3A" w:rsidR="007A7EBB" w:rsidRPr="00784887" w:rsidRDefault="00B53C0B" w:rsidP="000D4DA7">
      <w:pPr>
        <w:numPr>
          <w:ilvl w:val="0"/>
          <w:numId w:val="8"/>
        </w:numPr>
        <w:tabs>
          <w:tab w:val="left" w:pos="1276"/>
        </w:tabs>
        <w:ind w:left="709" w:hanging="283"/>
        <w:rPr>
          <w:color w:val="000000"/>
        </w:rPr>
      </w:pPr>
      <w:sdt>
        <w:sdtPr>
          <w:id w:val="-1348557856"/>
          <w14:checkbox>
            <w14:checked w14:val="1"/>
            <w14:checkedState w14:val="2612" w14:font="MS Gothic"/>
            <w14:uncheckedState w14:val="2610" w14:font="MS Gothic"/>
          </w14:checkbox>
        </w:sdtPr>
        <w:sdtContent>
          <w:r w:rsidR="000D4DA7">
            <w:rPr>
              <w:rFonts w:ascii="MS Gothic" w:eastAsia="MS Gothic" w:hAnsi="MS Gothic" w:hint="eastAsia"/>
            </w:rPr>
            <w:t>☒</w:t>
          </w:r>
        </w:sdtContent>
      </w:sdt>
      <w:permEnd w:id="1044404141"/>
      <w:r w:rsidR="00194B20">
        <w:t xml:space="preserve"> </w:t>
      </w:r>
      <w:r w:rsidR="00194B20">
        <w:tab/>
      </w:r>
      <w:r w:rsidR="007A7EBB" w:rsidRPr="00784887">
        <w:t>Reduced rates of extubation failure</w:t>
      </w:r>
    </w:p>
    <w:p w14:paraId="5D252D8F" w14:textId="5D29CE7C" w:rsidR="007A7EBB" w:rsidRPr="00784887" w:rsidRDefault="00B53C0B" w:rsidP="000D4DA7">
      <w:pPr>
        <w:numPr>
          <w:ilvl w:val="0"/>
          <w:numId w:val="8"/>
        </w:numPr>
        <w:tabs>
          <w:tab w:val="left" w:pos="1276"/>
        </w:tabs>
        <w:ind w:left="709" w:hanging="283"/>
        <w:rPr>
          <w:color w:val="000000"/>
        </w:rPr>
      </w:pPr>
      <w:sdt>
        <w:sdtPr>
          <w:rPr>
            <w:color w:val="000000"/>
          </w:rPr>
          <w:id w:val="-1722205789"/>
          <w14:checkbox>
            <w14:checked w14:val="0"/>
            <w14:checkedState w14:val="2612" w14:font="MS Gothic"/>
            <w14:uncheckedState w14:val="2610" w14:font="MS Gothic"/>
          </w14:checkbox>
        </w:sdtPr>
        <w:sdtContent>
          <w:permStart w:id="335359866" w:edGrp="everyone"/>
          <w:r w:rsidR="000D4DA7">
            <w:rPr>
              <w:rFonts w:ascii="MS Gothic" w:eastAsia="MS Gothic" w:hAnsi="MS Gothic" w:hint="eastAsia"/>
              <w:color w:val="000000"/>
            </w:rPr>
            <w:t>☐</w:t>
          </w:r>
          <w:permEnd w:id="335359866"/>
        </w:sdtContent>
      </w:sdt>
      <w:r w:rsidR="000D4DA7">
        <w:rPr>
          <w:color w:val="000000"/>
        </w:rPr>
        <w:tab/>
      </w:r>
      <w:r w:rsidR="00194B20">
        <w:rPr>
          <w:color w:val="000000"/>
        </w:rPr>
        <w:t xml:space="preserve"> </w:t>
      </w:r>
      <w:r w:rsidR="007A7EBB" w:rsidRPr="00784887">
        <w:rPr>
          <w:color w:val="000000"/>
        </w:rPr>
        <w:t>Reduced airway resistance</w:t>
      </w:r>
    </w:p>
    <w:permStart w:id="2008761931" w:edGrp="everyone"/>
    <w:p w14:paraId="7651A595" w14:textId="36ABD735" w:rsidR="007A7EBB" w:rsidRPr="00784887" w:rsidRDefault="00B53C0B" w:rsidP="000D4DA7">
      <w:pPr>
        <w:numPr>
          <w:ilvl w:val="0"/>
          <w:numId w:val="8"/>
        </w:numPr>
        <w:tabs>
          <w:tab w:val="left" w:pos="1276"/>
        </w:tabs>
        <w:ind w:left="709" w:hanging="283"/>
        <w:rPr>
          <w:color w:val="000000"/>
        </w:rPr>
      </w:pPr>
      <w:sdt>
        <w:sdtPr>
          <w:rPr>
            <w:color w:val="000000"/>
          </w:rPr>
          <w:id w:val="1841973485"/>
          <w14:checkbox>
            <w14:checked w14:val="0"/>
            <w14:checkedState w14:val="2612" w14:font="MS Gothic"/>
            <w14:uncheckedState w14:val="2610" w14:font="MS Gothic"/>
          </w14:checkbox>
        </w:sdtPr>
        <w:sdtContent>
          <w:r w:rsidR="00194B20">
            <w:rPr>
              <w:rFonts w:ascii="MS Gothic" w:eastAsia="MS Gothic" w:hAnsi="MS Gothic" w:hint="eastAsia"/>
              <w:color w:val="000000"/>
            </w:rPr>
            <w:t>☐</w:t>
          </w:r>
        </w:sdtContent>
      </w:sdt>
      <w:permEnd w:id="2008761931"/>
      <w:r w:rsidR="00194B20">
        <w:rPr>
          <w:color w:val="000000"/>
        </w:rPr>
        <w:t xml:space="preserve"> </w:t>
      </w:r>
      <w:r w:rsidR="00194B20">
        <w:rPr>
          <w:color w:val="000000"/>
        </w:rPr>
        <w:tab/>
      </w:r>
      <w:r w:rsidR="007A7EBB" w:rsidRPr="00784887">
        <w:rPr>
          <w:color w:val="000000"/>
        </w:rPr>
        <w:t>Nasal dilatation</w:t>
      </w:r>
    </w:p>
    <w:permStart w:id="1604328435" w:edGrp="everyone"/>
    <w:p w14:paraId="354A2EC7" w14:textId="796BEB8F" w:rsidR="007A7EBB" w:rsidRPr="00784887" w:rsidRDefault="00B53C0B" w:rsidP="000D4DA7">
      <w:pPr>
        <w:numPr>
          <w:ilvl w:val="0"/>
          <w:numId w:val="8"/>
        </w:numPr>
        <w:tabs>
          <w:tab w:val="left" w:pos="1276"/>
        </w:tabs>
        <w:ind w:left="709" w:hanging="283"/>
        <w:rPr>
          <w:color w:val="000000"/>
        </w:rPr>
      </w:pPr>
      <w:sdt>
        <w:sdtPr>
          <w:rPr>
            <w:color w:val="000000"/>
          </w:rPr>
          <w:id w:val="2072072936"/>
          <w14:checkbox>
            <w14:checked w14:val="0"/>
            <w14:checkedState w14:val="2612" w14:font="MS Gothic"/>
            <w14:uncheckedState w14:val="2610" w14:font="MS Gothic"/>
          </w14:checkbox>
        </w:sdtPr>
        <w:sdtContent>
          <w:r w:rsidR="00194B20">
            <w:rPr>
              <w:rFonts w:ascii="MS Gothic" w:eastAsia="MS Gothic" w:hAnsi="MS Gothic" w:hint="eastAsia"/>
              <w:color w:val="000000"/>
            </w:rPr>
            <w:t>☐</w:t>
          </w:r>
        </w:sdtContent>
      </w:sdt>
      <w:permEnd w:id="1604328435"/>
      <w:r w:rsidR="00194B20">
        <w:rPr>
          <w:color w:val="000000"/>
        </w:rPr>
        <w:t xml:space="preserve"> </w:t>
      </w:r>
      <w:r w:rsidR="00194B20">
        <w:rPr>
          <w:color w:val="000000"/>
        </w:rPr>
        <w:tab/>
      </w:r>
      <w:r w:rsidR="007A7EBB" w:rsidRPr="00784887">
        <w:rPr>
          <w:color w:val="000000"/>
        </w:rPr>
        <w:t>Less invasive and less painful</w:t>
      </w:r>
    </w:p>
    <w:p w14:paraId="79F166A0" w14:textId="261E4AC2" w:rsidR="007A7EBB" w:rsidRPr="00784887" w:rsidRDefault="00B53C0B" w:rsidP="000D4DA7">
      <w:pPr>
        <w:numPr>
          <w:ilvl w:val="0"/>
          <w:numId w:val="8"/>
        </w:numPr>
        <w:tabs>
          <w:tab w:val="left" w:pos="1276"/>
        </w:tabs>
        <w:ind w:left="709" w:hanging="283"/>
        <w:rPr>
          <w:color w:val="000000"/>
        </w:rPr>
      </w:pPr>
      <w:sdt>
        <w:sdtPr>
          <w:rPr>
            <w:color w:val="000000"/>
          </w:rPr>
          <w:id w:val="-1788889808"/>
          <w14:checkbox>
            <w14:checked w14:val="0"/>
            <w14:checkedState w14:val="2612" w14:font="MS Gothic"/>
            <w14:uncheckedState w14:val="2610" w14:font="MS Gothic"/>
          </w14:checkbox>
        </w:sdtPr>
        <w:sdtContent>
          <w:permStart w:id="483342356" w:edGrp="everyone"/>
          <w:r w:rsidR="000D4DA7">
            <w:rPr>
              <w:rFonts w:ascii="MS Gothic" w:eastAsia="MS Gothic" w:hAnsi="MS Gothic" w:hint="eastAsia"/>
              <w:color w:val="000000"/>
            </w:rPr>
            <w:t>☐</w:t>
          </w:r>
          <w:permEnd w:id="483342356"/>
        </w:sdtContent>
      </w:sdt>
      <w:r w:rsidR="00194B20">
        <w:rPr>
          <w:color w:val="000000"/>
        </w:rPr>
        <w:t xml:space="preserve"> </w:t>
      </w:r>
      <w:r w:rsidR="000D4DA7">
        <w:rPr>
          <w:color w:val="000000"/>
        </w:rPr>
        <w:tab/>
      </w:r>
      <w:r w:rsidR="007A7EBB" w:rsidRPr="00784887">
        <w:rPr>
          <w:color w:val="000000"/>
        </w:rPr>
        <w:t>a) b) and d)</w:t>
      </w:r>
    </w:p>
    <w:p w14:paraId="3CFAFC44" w14:textId="701CAE47" w:rsidR="007A7EBB" w:rsidRPr="00784887" w:rsidRDefault="00B53C0B" w:rsidP="000D4DA7">
      <w:pPr>
        <w:numPr>
          <w:ilvl w:val="0"/>
          <w:numId w:val="8"/>
        </w:numPr>
        <w:tabs>
          <w:tab w:val="left" w:pos="1276"/>
        </w:tabs>
        <w:ind w:left="709" w:hanging="283"/>
        <w:contextualSpacing/>
        <w:rPr>
          <w:color w:val="000000"/>
        </w:rPr>
      </w:pPr>
      <w:sdt>
        <w:sdtPr>
          <w:rPr>
            <w:color w:val="000000"/>
          </w:rPr>
          <w:id w:val="54986836"/>
          <w14:checkbox>
            <w14:checked w14:val="0"/>
            <w14:checkedState w14:val="2612" w14:font="MS Gothic"/>
            <w14:uncheckedState w14:val="2610" w14:font="MS Gothic"/>
          </w14:checkbox>
        </w:sdtPr>
        <w:sdtContent>
          <w:permStart w:id="911692112" w:edGrp="everyone"/>
          <w:r w:rsidR="000D4DA7">
            <w:rPr>
              <w:rFonts w:ascii="MS Gothic" w:eastAsia="MS Gothic" w:hAnsi="MS Gothic" w:hint="eastAsia"/>
              <w:color w:val="000000"/>
            </w:rPr>
            <w:t>☐</w:t>
          </w:r>
          <w:permEnd w:id="911692112"/>
        </w:sdtContent>
      </w:sdt>
      <w:r w:rsidR="00194B20">
        <w:rPr>
          <w:color w:val="000000"/>
        </w:rPr>
        <w:t xml:space="preserve"> </w:t>
      </w:r>
      <w:r w:rsidR="000D4DA7">
        <w:rPr>
          <w:color w:val="000000"/>
        </w:rPr>
        <w:tab/>
      </w:r>
      <w:r w:rsidR="007A7EBB" w:rsidRPr="00784887">
        <w:rPr>
          <w:color w:val="000000"/>
        </w:rPr>
        <w:t>All of the above</w:t>
      </w:r>
    </w:p>
    <w:bookmarkEnd w:id="58"/>
    <w:p w14:paraId="03AC852A" w14:textId="77777777" w:rsidR="007A7EBB" w:rsidRPr="00784887" w:rsidRDefault="007A7EBB" w:rsidP="007A7EBB"/>
    <w:p w14:paraId="0C7D422D" w14:textId="77777777" w:rsidR="007A7EBB" w:rsidRPr="007532D1" w:rsidRDefault="007A7EBB" w:rsidP="0071493D">
      <w:pPr>
        <w:pStyle w:val="ListParagraph"/>
        <w:numPr>
          <w:ilvl w:val="0"/>
          <w:numId w:val="14"/>
        </w:numPr>
        <w:spacing w:before="40" w:after="40"/>
        <w:ind w:left="284"/>
        <w:rPr>
          <w:rFonts w:ascii="Arial Bold" w:hAnsi="Arial Bold"/>
          <w:color w:val="008D9D"/>
        </w:rPr>
      </w:pPr>
      <w:r w:rsidRPr="007532D1">
        <w:rPr>
          <w:rFonts w:ascii="Arial Bold" w:hAnsi="Arial Bold"/>
          <w:color w:val="008D9D"/>
        </w:rPr>
        <w:t>What are the main advantages to using the mask interface?</w:t>
      </w:r>
    </w:p>
    <w:p w14:paraId="3C606861" w14:textId="73141F36" w:rsidR="007A7EBB" w:rsidRPr="00784887" w:rsidRDefault="00B53C0B" w:rsidP="000D4DA7">
      <w:pPr>
        <w:numPr>
          <w:ilvl w:val="0"/>
          <w:numId w:val="9"/>
        </w:numPr>
        <w:tabs>
          <w:tab w:val="left" w:pos="1276"/>
        </w:tabs>
        <w:rPr>
          <w:color w:val="000000"/>
        </w:rPr>
      </w:pPr>
      <w:sdt>
        <w:sdtPr>
          <w:rPr>
            <w:color w:val="000000"/>
          </w:rPr>
          <w:id w:val="-1091078979"/>
          <w14:checkbox>
            <w14:checked w14:val="0"/>
            <w14:checkedState w14:val="2612" w14:font="MS Gothic"/>
            <w14:uncheckedState w14:val="2610" w14:font="MS Gothic"/>
          </w14:checkbox>
        </w:sdtPr>
        <w:sdtContent>
          <w:permStart w:id="1955270749" w:edGrp="everyone"/>
          <w:r w:rsidR="000D4DA7">
            <w:rPr>
              <w:rFonts w:ascii="MS Gothic" w:eastAsia="MS Gothic" w:hAnsi="MS Gothic" w:hint="eastAsia"/>
              <w:color w:val="000000"/>
            </w:rPr>
            <w:t>☐</w:t>
          </w:r>
          <w:permEnd w:id="1955270749"/>
        </w:sdtContent>
      </w:sdt>
      <w:r w:rsidR="00194B20">
        <w:rPr>
          <w:color w:val="000000"/>
        </w:rPr>
        <w:t xml:space="preserve"> </w:t>
      </w:r>
      <w:r w:rsidR="000D4DA7">
        <w:rPr>
          <w:color w:val="000000"/>
        </w:rPr>
        <w:tab/>
      </w:r>
      <w:r w:rsidR="007A7EBB" w:rsidRPr="00784887">
        <w:rPr>
          <w:color w:val="000000"/>
        </w:rPr>
        <w:t>Obscures view of face more than other types of binasal interfaces</w:t>
      </w:r>
    </w:p>
    <w:p w14:paraId="59911546" w14:textId="0BF80D0C" w:rsidR="007A7EBB" w:rsidRPr="00784887" w:rsidRDefault="00B53C0B" w:rsidP="000D4DA7">
      <w:pPr>
        <w:numPr>
          <w:ilvl w:val="0"/>
          <w:numId w:val="9"/>
        </w:numPr>
        <w:tabs>
          <w:tab w:val="left" w:pos="1276"/>
        </w:tabs>
        <w:rPr>
          <w:color w:val="000000"/>
        </w:rPr>
      </w:pPr>
      <w:sdt>
        <w:sdtPr>
          <w:rPr>
            <w:color w:val="000000"/>
          </w:rPr>
          <w:id w:val="-1108263699"/>
          <w14:checkbox>
            <w14:checked w14:val="0"/>
            <w14:checkedState w14:val="2612" w14:font="MS Gothic"/>
            <w14:uncheckedState w14:val="2610" w14:font="MS Gothic"/>
          </w14:checkbox>
        </w:sdtPr>
        <w:sdtContent>
          <w:permStart w:id="1296002247" w:edGrp="everyone"/>
          <w:r w:rsidR="000D4DA7">
            <w:rPr>
              <w:rFonts w:ascii="MS Gothic" w:eastAsia="MS Gothic" w:hAnsi="MS Gothic" w:hint="eastAsia"/>
              <w:color w:val="000000"/>
            </w:rPr>
            <w:t>☐</w:t>
          </w:r>
          <w:permEnd w:id="1296002247"/>
        </w:sdtContent>
      </w:sdt>
      <w:r w:rsidR="00194B20">
        <w:rPr>
          <w:color w:val="000000"/>
        </w:rPr>
        <w:t xml:space="preserve"> </w:t>
      </w:r>
      <w:r w:rsidR="000D4DA7">
        <w:rPr>
          <w:color w:val="000000"/>
        </w:rPr>
        <w:tab/>
      </w:r>
      <w:r w:rsidR="007A7EBB" w:rsidRPr="00784887">
        <w:rPr>
          <w:color w:val="000000"/>
        </w:rPr>
        <w:t>Provides a change in pressure generated around the nasal structures</w:t>
      </w:r>
    </w:p>
    <w:p w14:paraId="2DE9F593" w14:textId="6B0FE1B7" w:rsidR="007A7EBB" w:rsidRPr="00784887" w:rsidRDefault="00B53C0B" w:rsidP="000D4DA7">
      <w:pPr>
        <w:numPr>
          <w:ilvl w:val="0"/>
          <w:numId w:val="9"/>
        </w:numPr>
        <w:tabs>
          <w:tab w:val="left" w:pos="1276"/>
        </w:tabs>
        <w:rPr>
          <w:color w:val="000000"/>
        </w:rPr>
      </w:pPr>
      <w:sdt>
        <w:sdtPr>
          <w:rPr>
            <w:color w:val="000000"/>
          </w:rPr>
          <w:id w:val="-1490708201"/>
          <w14:checkbox>
            <w14:checked w14:val="0"/>
            <w14:checkedState w14:val="2612" w14:font="MS Gothic"/>
            <w14:uncheckedState w14:val="2610" w14:font="MS Gothic"/>
          </w14:checkbox>
        </w:sdtPr>
        <w:sdtContent>
          <w:permStart w:id="432166794" w:edGrp="everyone"/>
          <w:r w:rsidR="000D4DA7">
            <w:rPr>
              <w:rFonts w:ascii="MS Gothic" w:eastAsia="MS Gothic" w:hAnsi="MS Gothic" w:hint="eastAsia"/>
              <w:color w:val="000000"/>
            </w:rPr>
            <w:t>☐</w:t>
          </w:r>
          <w:permEnd w:id="432166794"/>
        </w:sdtContent>
      </w:sdt>
      <w:r w:rsidR="00194B20">
        <w:rPr>
          <w:color w:val="000000"/>
        </w:rPr>
        <w:t xml:space="preserve"> </w:t>
      </w:r>
      <w:r w:rsidR="000D4DA7">
        <w:rPr>
          <w:color w:val="000000"/>
        </w:rPr>
        <w:tab/>
      </w:r>
      <w:r w:rsidR="007A7EBB" w:rsidRPr="00784887">
        <w:rPr>
          <w:color w:val="000000"/>
        </w:rPr>
        <w:t>Pressure areas may develop over the bridge or tip of the nose</w:t>
      </w:r>
    </w:p>
    <w:p w14:paraId="037EC566" w14:textId="718BFA31" w:rsidR="007A7EBB" w:rsidRPr="00784887" w:rsidRDefault="00B53C0B" w:rsidP="000D4DA7">
      <w:pPr>
        <w:numPr>
          <w:ilvl w:val="0"/>
          <w:numId w:val="9"/>
        </w:numPr>
        <w:tabs>
          <w:tab w:val="left" w:pos="1276"/>
        </w:tabs>
        <w:rPr>
          <w:color w:val="000000"/>
        </w:rPr>
      </w:pPr>
      <w:sdt>
        <w:sdtPr>
          <w:rPr>
            <w:color w:val="000000"/>
          </w:rPr>
          <w:id w:val="1296096041"/>
          <w14:checkbox>
            <w14:checked w14:val="0"/>
            <w14:checkedState w14:val="2612" w14:font="MS Gothic"/>
            <w14:uncheckedState w14:val="2610" w14:font="MS Gothic"/>
          </w14:checkbox>
        </w:sdtPr>
        <w:sdtContent>
          <w:permStart w:id="2014712642" w:edGrp="everyone"/>
          <w:r w:rsidR="000D4DA7">
            <w:rPr>
              <w:rFonts w:ascii="MS Gothic" w:eastAsia="MS Gothic" w:hAnsi="MS Gothic" w:hint="eastAsia"/>
              <w:color w:val="000000"/>
            </w:rPr>
            <w:t>☐</w:t>
          </w:r>
          <w:permEnd w:id="2014712642"/>
        </w:sdtContent>
      </w:sdt>
      <w:r w:rsidR="00194B20">
        <w:rPr>
          <w:color w:val="000000"/>
        </w:rPr>
        <w:t xml:space="preserve"> </w:t>
      </w:r>
      <w:r w:rsidR="000D4DA7">
        <w:rPr>
          <w:color w:val="000000"/>
        </w:rPr>
        <w:tab/>
      </w:r>
      <w:r w:rsidR="007A7EBB" w:rsidRPr="00784887">
        <w:rPr>
          <w:color w:val="000000"/>
        </w:rPr>
        <w:t>No nasal dilatation</w:t>
      </w:r>
    </w:p>
    <w:p w14:paraId="316787FD" w14:textId="7BFF5CF9" w:rsidR="007A7EBB" w:rsidRPr="00784887" w:rsidRDefault="00B53C0B" w:rsidP="000D4DA7">
      <w:pPr>
        <w:numPr>
          <w:ilvl w:val="0"/>
          <w:numId w:val="9"/>
        </w:numPr>
        <w:tabs>
          <w:tab w:val="left" w:pos="1276"/>
        </w:tabs>
        <w:contextualSpacing/>
        <w:rPr>
          <w:color w:val="000000"/>
        </w:rPr>
      </w:pPr>
      <w:sdt>
        <w:sdtPr>
          <w:rPr>
            <w:color w:val="000000"/>
          </w:rPr>
          <w:id w:val="393940670"/>
          <w14:checkbox>
            <w14:checked w14:val="0"/>
            <w14:checkedState w14:val="2612" w14:font="MS Gothic"/>
            <w14:uncheckedState w14:val="2610" w14:font="MS Gothic"/>
          </w14:checkbox>
        </w:sdtPr>
        <w:sdtContent>
          <w:permStart w:id="1779240969" w:edGrp="everyone"/>
          <w:r w:rsidR="000D4DA7">
            <w:rPr>
              <w:rFonts w:ascii="MS Gothic" w:eastAsia="MS Gothic" w:hAnsi="MS Gothic" w:hint="eastAsia"/>
              <w:color w:val="000000"/>
            </w:rPr>
            <w:t>☐</w:t>
          </w:r>
          <w:permEnd w:id="1779240969"/>
        </w:sdtContent>
      </w:sdt>
      <w:r w:rsidR="00194B20">
        <w:rPr>
          <w:color w:val="000000"/>
        </w:rPr>
        <w:t xml:space="preserve"> </w:t>
      </w:r>
      <w:r w:rsidR="000D4DA7">
        <w:rPr>
          <w:color w:val="000000"/>
        </w:rPr>
        <w:tab/>
      </w:r>
      <w:r w:rsidR="007A7EBB" w:rsidRPr="00784887">
        <w:rPr>
          <w:color w:val="000000"/>
        </w:rPr>
        <w:t>b) and d)</w:t>
      </w:r>
    </w:p>
    <w:p w14:paraId="6BD8B5A5" w14:textId="77777777" w:rsidR="007A7EBB" w:rsidRPr="00784887" w:rsidRDefault="007A7EBB" w:rsidP="000D4DA7">
      <w:pPr>
        <w:tabs>
          <w:tab w:val="left" w:pos="1276"/>
        </w:tabs>
      </w:pPr>
    </w:p>
    <w:p w14:paraId="73BD78BE" w14:textId="77777777" w:rsidR="007A7EBB" w:rsidRPr="007532D1" w:rsidRDefault="007A7EBB" w:rsidP="000D4DA7">
      <w:pPr>
        <w:pStyle w:val="ListParagraph"/>
        <w:numPr>
          <w:ilvl w:val="0"/>
          <w:numId w:val="14"/>
        </w:numPr>
        <w:tabs>
          <w:tab w:val="left" w:pos="1276"/>
        </w:tabs>
        <w:spacing w:before="40" w:after="40"/>
        <w:ind w:left="284"/>
        <w:rPr>
          <w:rFonts w:ascii="Arial Bold" w:hAnsi="Arial Bold"/>
          <w:color w:val="008D9D"/>
        </w:rPr>
      </w:pPr>
      <w:bookmarkStart w:id="59" w:name="_Hlk40696838"/>
      <w:r w:rsidRPr="007532D1">
        <w:rPr>
          <w:rFonts w:ascii="Arial Bold" w:hAnsi="Arial Bold"/>
          <w:color w:val="008D9D"/>
        </w:rPr>
        <w:t>What are the main disadvantages to the bubble device?</w:t>
      </w:r>
    </w:p>
    <w:p w14:paraId="46CE1054" w14:textId="05A0E0E1" w:rsidR="007A7EBB" w:rsidRPr="00784887" w:rsidRDefault="00B53C0B" w:rsidP="000D4DA7">
      <w:pPr>
        <w:numPr>
          <w:ilvl w:val="0"/>
          <w:numId w:val="10"/>
        </w:numPr>
        <w:tabs>
          <w:tab w:val="left" w:pos="1276"/>
        </w:tabs>
        <w:rPr>
          <w:color w:val="000000"/>
        </w:rPr>
      </w:pPr>
      <w:sdt>
        <w:sdtPr>
          <w:rPr>
            <w:color w:val="000000"/>
          </w:rPr>
          <w:id w:val="827948988"/>
          <w14:checkbox>
            <w14:checked w14:val="0"/>
            <w14:checkedState w14:val="2612" w14:font="MS Gothic"/>
            <w14:uncheckedState w14:val="2610" w14:font="MS Gothic"/>
          </w14:checkbox>
        </w:sdtPr>
        <w:sdtContent>
          <w:permStart w:id="1995057170" w:edGrp="everyone"/>
          <w:r w:rsidR="000D4DA7">
            <w:rPr>
              <w:rFonts w:ascii="MS Gothic" w:eastAsia="MS Gothic" w:hAnsi="MS Gothic" w:hint="eastAsia"/>
              <w:color w:val="000000"/>
            </w:rPr>
            <w:t>☐</w:t>
          </w:r>
          <w:permEnd w:id="1995057170"/>
        </w:sdtContent>
      </w:sdt>
      <w:r w:rsidR="000D4DA7">
        <w:rPr>
          <w:color w:val="000000"/>
        </w:rPr>
        <w:tab/>
      </w:r>
      <w:r w:rsidR="007A7EBB" w:rsidRPr="00784887">
        <w:rPr>
          <w:color w:val="000000"/>
        </w:rPr>
        <w:t>Loss of pressure does not generate an audible alarm</w:t>
      </w:r>
    </w:p>
    <w:p w14:paraId="6A55315E" w14:textId="5651D353" w:rsidR="007A7EBB" w:rsidRPr="00784887" w:rsidRDefault="00B53C0B" w:rsidP="000D4DA7">
      <w:pPr>
        <w:numPr>
          <w:ilvl w:val="0"/>
          <w:numId w:val="10"/>
        </w:numPr>
        <w:tabs>
          <w:tab w:val="left" w:pos="1276"/>
        </w:tabs>
        <w:rPr>
          <w:color w:val="000000"/>
        </w:rPr>
      </w:pPr>
      <w:sdt>
        <w:sdtPr>
          <w:rPr>
            <w:color w:val="000000"/>
          </w:rPr>
          <w:id w:val="-99032492"/>
          <w14:checkbox>
            <w14:checked w14:val="0"/>
            <w14:checkedState w14:val="2612" w14:font="MS Gothic"/>
            <w14:uncheckedState w14:val="2610" w14:font="MS Gothic"/>
          </w14:checkbox>
        </w:sdtPr>
        <w:sdtContent>
          <w:permStart w:id="2057633877" w:edGrp="everyone"/>
          <w:r w:rsidR="000D4DA7">
            <w:rPr>
              <w:rFonts w:ascii="MS Gothic" w:eastAsia="MS Gothic" w:hAnsi="MS Gothic" w:hint="eastAsia"/>
              <w:color w:val="000000"/>
            </w:rPr>
            <w:t>☐</w:t>
          </w:r>
          <w:permEnd w:id="2057633877"/>
        </w:sdtContent>
      </w:sdt>
      <w:r w:rsidR="000D4DA7">
        <w:rPr>
          <w:color w:val="000000"/>
        </w:rPr>
        <w:tab/>
      </w:r>
      <w:r w:rsidR="007A7EBB" w:rsidRPr="00784887">
        <w:rPr>
          <w:color w:val="000000"/>
        </w:rPr>
        <w:t>Less expensive than ventilator generated CPAP</w:t>
      </w:r>
    </w:p>
    <w:p w14:paraId="6153CE98" w14:textId="20526639" w:rsidR="007A7EBB" w:rsidRPr="00784887" w:rsidRDefault="00B53C0B" w:rsidP="000D4DA7">
      <w:pPr>
        <w:numPr>
          <w:ilvl w:val="0"/>
          <w:numId w:val="10"/>
        </w:numPr>
        <w:tabs>
          <w:tab w:val="left" w:pos="1276"/>
        </w:tabs>
        <w:rPr>
          <w:color w:val="000000"/>
        </w:rPr>
      </w:pPr>
      <w:sdt>
        <w:sdtPr>
          <w:rPr>
            <w:color w:val="000000"/>
          </w:rPr>
          <w:id w:val="1903562380"/>
          <w14:checkbox>
            <w14:checked w14:val="0"/>
            <w14:checkedState w14:val="2612" w14:font="MS Gothic"/>
            <w14:uncheckedState w14:val="2610" w14:font="MS Gothic"/>
          </w14:checkbox>
        </w:sdtPr>
        <w:sdtContent>
          <w:permStart w:id="1052520185" w:edGrp="everyone"/>
          <w:r w:rsidR="000D4DA7">
            <w:rPr>
              <w:rFonts w:ascii="MS Gothic" w:eastAsia="MS Gothic" w:hAnsi="MS Gothic" w:hint="eastAsia"/>
              <w:color w:val="000000"/>
            </w:rPr>
            <w:t>☐</w:t>
          </w:r>
          <w:permEnd w:id="1052520185"/>
        </w:sdtContent>
      </w:sdt>
      <w:r w:rsidR="000D4DA7">
        <w:rPr>
          <w:color w:val="000000"/>
        </w:rPr>
        <w:tab/>
      </w:r>
      <w:r w:rsidR="007A7EBB" w:rsidRPr="00784887">
        <w:rPr>
          <w:color w:val="000000"/>
        </w:rPr>
        <w:t>Less noisy than ventilator generated CPAP</w:t>
      </w:r>
    </w:p>
    <w:p w14:paraId="67298930" w14:textId="7D064C51" w:rsidR="007A7EBB" w:rsidRPr="00784887" w:rsidRDefault="00B53C0B" w:rsidP="000D4DA7">
      <w:pPr>
        <w:numPr>
          <w:ilvl w:val="0"/>
          <w:numId w:val="10"/>
        </w:numPr>
        <w:tabs>
          <w:tab w:val="left" w:pos="1276"/>
        </w:tabs>
        <w:rPr>
          <w:color w:val="000000"/>
        </w:rPr>
      </w:pPr>
      <w:sdt>
        <w:sdtPr>
          <w:rPr>
            <w:color w:val="000000"/>
          </w:rPr>
          <w:id w:val="-795132305"/>
          <w14:checkbox>
            <w14:checked w14:val="0"/>
            <w14:checkedState w14:val="2612" w14:font="MS Gothic"/>
            <w14:uncheckedState w14:val="2610" w14:font="MS Gothic"/>
          </w14:checkbox>
        </w:sdtPr>
        <w:sdtContent>
          <w:permStart w:id="682899190" w:edGrp="everyone"/>
          <w:r w:rsidR="000D4DA7">
            <w:rPr>
              <w:rFonts w:ascii="MS Gothic" w:eastAsia="MS Gothic" w:hAnsi="MS Gothic" w:hint="eastAsia"/>
              <w:color w:val="000000"/>
            </w:rPr>
            <w:t>☐</w:t>
          </w:r>
          <w:permEnd w:id="682899190"/>
        </w:sdtContent>
      </w:sdt>
      <w:r w:rsidR="000D4DA7">
        <w:rPr>
          <w:color w:val="000000"/>
        </w:rPr>
        <w:tab/>
      </w:r>
      <w:r w:rsidR="007A7EBB" w:rsidRPr="00784887">
        <w:rPr>
          <w:color w:val="000000"/>
        </w:rPr>
        <w:t>Oscillatory effect may improve gas exchange</w:t>
      </w:r>
    </w:p>
    <w:p w14:paraId="3F80ECD3" w14:textId="7D7E2EEC" w:rsidR="007A7EBB" w:rsidRPr="00784887" w:rsidRDefault="00B53C0B" w:rsidP="000D4DA7">
      <w:pPr>
        <w:numPr>
          <w:ilvl w:val="0"/>
          <w:numId w:val="10"/>
        </w:numPr>
        <w:tabs>
          <w:tab w:val="left" w:pos="1276"/>
        </w:tabs>
        <w:contextualSpacing/>
        <w:rPr>
          <w:color w:val="000000"/>
        </w:rPr>
      </w:pPr>
      <w:sdt>
        <w:sdtPr>
          <w:rPr>
            <w:color w:val="000000"/>
          </w:rPr>
          <w:id w:val="557822015"/>
          <w14:checkbox>
            <w14:checked w14:val="0"/>
            <w14:checkedState w14:val="2612" w14:font="MS Gothic"/>
            <w14:uncheckedState w14:val="2610" w14:font="MS Gothic"/>
          </w14:checkbox>
        </w:sdtPr>
        <w:sdtContent>
          <w:permStart w:id="70597502" w:edGrp="everyone"/>
          <w:r w:rsidR="000D4DA7">
            <w:rPr>
              <w:rFonts w:ascii="MS Gothic" w:eastAsia="MS Gothic" w:hAnsi="MS Gothic" w:hint="eastAsia"/>
              <w:color w:val="000000"/>
            </w:rPr>
            <w:t>☐</w:t>
          </w:r>
          <w:permEnd w:id="70597502"/>
        </w:sdtContent>
      </w:sdt>
      <w:r w:rsidR="000D4DA7">
        <w:rPr>
          <w:color w:val="000000"/>
        </w:rPr>
        <w:tab/>
      </w:r>
      <w:r w:rsidR="007A7EBB" w:rsidRPr="00784887">
        <w:rPr>
          <w:color w:val="000000"/>
        </w:rPr>
        <w:t>All of the above</w:t>
      </w:r>
    </w:p>
    <w:bookmarkEnd w:id="59"/>
    <w:p w14:paraId="500A3431" w14:textId="77777777" w:rsidR="007A7EBB" w:rsidRPr="00784887" w:rsidRDefault="007A7EBB" w:rsidP="000D4DA7">
      <w:pPr>
        <w:tabs>
          <w:tab w:val="left" w:pos="1276"/>
        </w:tabs>
        <w:rPr>
          <w:sz w:val="24"/>
          <w:szCs w:val="24"/>
          <w:highlight w:val="green"/>
        </w:rPr>
      </w:pPr>
    </w:p>
    <w:p w14:paraId="328117F7" w14:textId="77777777" w:rsidR="007A7EBB" w:rsidRPr="007532D1" w:rsidRDefault="007A7EBB" w:rsidP="000D4DA7">
      <w:pPr>
        <w:pStyle w:val="ListParagraph"/>
        <w:numPr>
          <w:ilvl w:val="0"/>
          <w:numId w:val="14"/>
        </w:numPr>
        <w:tabs>
          <w:tab w:val="left" w:pos="1276"/>
        </w:tabs>
        <w:spacing w:before="40" w:after="40"/>
        <w:ind w:left="284"/>
        <w:rPr>
          <w:rFonts w:ascii="Arial Bold" w:hAnsi="Arial Bold"/>
          <w:color w:val="008D9D"/>
        </w:rPr>
      </w:pPr>
      <w:r w:rsidRPr="007532D1">
        <w:rPr>
          <w:rFonts w:ascii="Arial Bold" w:hAnsi="Arial Bold"/>
          <w:color w:val="008D9D"/>
        </w:rPr>
        <w:t>What are the main advantages to ventilator generated CPAP?</w:t>
      </w:r>
    </w:p>
    <w:p w14:paraId="1D81223E" w14:textId="64BFF952" w:rsidR="007A7EBB" w:rsidRPr="00784887" w:rsidRDefault="00B53C0B" w:rsidP="000D4DA7">
      <w:pPr>
        <w:numPr>
          <w:ilvl w:val="0"/>
          <w:numId w:val="11"/>
        </w:numPr>
        <w:tabs>
          <w:tab w:val="left" w:pos="1276"/>
        </w:tabs>
        <w:rPr>
          <w:color w:val="000000"/>
        </w:rPr>
      </w:pPr>
      <w:sdt>
        <w:sdtPr>
          <w:rPr>
            <w:color w:val="000000"/>
          </w:rPr>
          <w:id w:val="-573424783"/>
          <w14:checkbox>
            <w14:checked w14:val="0"/>
            <w14:checkedState w14:val="2612" w14:font="MS Gothic"/>
            <w14:uncheckedState w14:val="2610" w14:font="MS Gothic"/>
          </w14:checkbox>
        </w:sdtPr>
        <w:sdtContent>
          <w:permStart w:id="2112362003" w:edGrp="everyone"/>
          <w:r w:rsidR="000D4DA7">
            <w:rPr>
              <w:rFonts w:ascii="MS Gothic" w:eastAsia="MS Gothic" w:hAnsi="MS Gothic" w:hint="eastAsia"/>
              <w:color w:val="000000"/>
            </w:rPr>
            <w:t>☐</w:t>
          </w:r>
          <w:permEnd w:id="2112362003"/>
        </w:sdtContent>
      </w:sdt>
      <w:r w:rsidR="000D4DA7">
        <w:rPr>
          <w:color w:val="000000"/>
        </w:rPr>
        <w:tab/>
      </w:r>
      <w:r w:rsidR="007A7EBB" w:rsidRPr="00784887">
        <w:rPr>
          <w:color w:val="000000"/>
        </w:rPr>
        <w:t>Audible alarm alerts to loss of pressure</w:t>
      </w:r>
    </w:p>
    <w:p w14:paraId="7E0B713F" w14:textId="5BDA9A65" w:rsidR="007A7EBB" w:rsidRPr="00784887" w:rsidRDefault="00B53C0B" w:rsidP="000D4DA7">
      <w:pPr>
        <w:numPr>
          <w:ilvl w:val="0"/>
          <w:numId w:val="11"/>
        </w:numPr>
        <w:tabs>
          <w:tab w:val="left" w:pos="1276"/>
        </w:tabs>
        <w:rPr>
          <w:color w:val="000000"/>
        </w:rPr>
      </w:pPr>
      <w:sdt>
        <w:sdtPr>
          <w:rPr>
            <w:color w:val="000000"/>
          </w:rPr>
          <w:id w:val="347378832"/>
          <w14:checkbox>
            <w14:checked w14:val="0"/>
            <w14:checkedState w14:val="2612" w14:font="MS Gothic"/>
            <w14:uncheckedState w14:val="2610" w14:font="MS Gothic"/>
          </w14:checkbox>
        </w:sdtPr>
        <w:sdtContent>
          <w:permStart w:id="64446937" w:edGrp="everyone"/>
          <w:r w:rsidR="000D4DA7">
            <w:rPr>
              <w:rFonts w:ascii="MS Gothic" w:eastAsia="MS Gothic" w:hAnsi="MS Gothic" w:hint="eastAsia"/>
              <w:color w:val="000000"/>
            </w:rPr>
            <w:t>☐</w:t>
          </w:r>
          <w:permEnd w:id="64446937"/>
        </w:sdtContent>
      </w:sdt>
      <w:r w:rsidR="000D4DA7">
        <w:rPr>
          <w:color w:val="000000"/>
        </w:rPr>
        <w:tab/>
      </w:r>
      <w:r w:rsidR="007A7EBB" w:rsidRPr="00784887">
        <w:rPr>
          <w:color w:val="000000"/>
        </w:rPr>
        <w:t>Able to monitor mean airway pressure (MAP)</w:t>
      </w:r>
    </w:p>
    <w:p w14:paraId="18047E17" w14:textId="5E057298" w:rsidR="007A7EBB" w:rsidRPr="00784887" w:rsidRDefault="00B53C0B" w:rsidP="000D4DA7">
      <w:pPr>
        <w:numPr>
          <w:ilvl w:val="0"/>
          <w:numId w:val="11"/>
        </w:numPr>
        <w:tabs>
          <w:tab w:val="left" w:pos="1276"/>
        </w:tabs>
        <w:rPr>
          <w:color w:val="000000"/>
        </w:rPr>
      </w:pPr>
      <w:sdt>
        <w:sdtPr>
          <w:rPr>
            <w:color w:val="000000"/>
          </w:rPr>
          <w:id w:val="-485549242"/>
          <w14:checkbox>
            <w14:checked w14:val="0"/>
            <w14:checkedState w14:val="2612" w14:font="MS Gothic"/>
            <w14:uncheckedState w14:val="2610" w14:font="MS Gothic"/>
          </w14:checkbox>
        </w:sdtPr>
        <w:sdtContent>
          <w:permStart w:id="210318039" w:edGrp="everyone"/>
          <w:r w:rsidR="000D4DA7">
            <w:rPr>
              <w:rFonts w:ascii="MS Gothic" w:eastAsia="MS Gothic" w:hAnsi="MS Gothic" w:hint="eastAsia"/>
              <w:color w:val="000000"/>
            </w:rPr>
            <w:t>☐</w:t>
          </w:r>
          <w:permEnd w:id="210318039"/>
        </w:sdtContent>
      </w:sdt>
      <w:r w:rsidR="000D4DA7">
        <w:rPr>
          <w:color w:val="000000"/>
        </w:rPr>
        <w:tab/>
      </w:r>
      <w:r w:rsidR="007A7EBB" w:rsidRPr="00784887">
        <w:rPr>
          <w:color w:val="000000"/>
        </w:rPr>
        <w:t>More expensive than the bubble device</w:t>
      </w:r>
    </w:p>
    <w:p w14:paraId="7F660A19" w14:textId="2FC9DED7" w:rsidR="007A7EBB" w:rsidRPr="00784887" w:rsidRDefault="00B53C0B" w:rsidP="000D4DA7">
      <w:pPr>
        <w:numPr>
          <w:ilvl w:val="0"/>
          <w:numId w:val="11"/>
        </w:numPr>
        <w:tabs>
          <w:tab w:val="left" w:pos="1276"/>
        </w:tabs>
        <w:rPr>
          <w:color w:val="000000"/>
        </w:rPr>
      </w:pPr>
      <w:sdt>
        <w:sdtPr>
          <w:rPr>
            <w:color w:val="000000"/>
          </w:rPr>
          <w:id w:val="-402677637"/>
          <w14:checkbox>
            <w14:checked w14:val="0"/>
            <w14:checkedState w14:val="2612" w14:font="MS Gothic"/>
            <w14:uncheckedState w14:val="2610" w14:font="MS Gothic"/>
          </w14:checkbox>
        </w:sdtPr>
        <w:sdtContent>
          <w:permStart w:id="1144467603" w:edGrp="everyone"/>
          <w:r w:rsidR="000D4DA7">
            <w:rPr>
              <w:rFonts w:ascii="MS Gothic" w:eastAsia="MS Gothic" w:hAnsi="MS Gothic" w:hint="eastAsia"/>
              <w:color w:val="000000"/>
            </w:rPr>
            <w:t>☐</w:t>
          </w:r>
          <w:permEnd w:id="1144467603"/>
        </w:sdtContent>
      </w:sdt>
      <w:r w:rsidR="000D4DA7">
        <w:rPr>
          <w:color w:val="000000"/>
        </w:rPr>
        <w:tab/>
      </w:r>
      <w:r w:rsidR="007A7EBB" w:rsidRPr="00784887">
        <w:rPr>
          <w:color w:val="000000"/>
        </w:rPr>
        <w:t>Able to provide non</w:t>
      </w:r>
      <w:r w:rsidR="007A7EBB">
        <w:rPr>
          <w:color w:val="000000"/>
        </w:rPr>
        <w:t>-</w:t>
      </w:r>
      <w:r w:rsidR="007A7EBB" w:rsidRPr="00784887">
        <w:rPr>
          <w:color w:val="000000"/>
        </w:rPr>
        <w:t>invasive positive pressure ventilation (NIPPV)</w:t>
      </w:r>
    </w:p>
    <w:p w14:paraId="089E67CF" w14:textId="6B2D30A1" w:rsidR="007A7EBB" w:rsidRPr="00784887" w:rsidRDefault="00B53C0B" w:rsidP="000D4DA7">
      <w:pPr>
        <w:numPr>
          <w:ilvl w:val="0"/>
          <w:numId w:val="11"/>
        </w:numPr>
        <w:tabs>
          <w:tab w:val="left" w:pos="1276"/>
        </w:tabs>
        <w:contextualSpacing/>
        <w:rPr>
          <w:color w:val="000000"/>
        </w:rPr>
      </w:pPr>
      <w:sdt>
        <w:sdtPr>
          <w:rPr>
            <w:color w:val="000000"/>
          </w:rPr>
          <w:id w:val="1439255571"/>
          <w14:checkbox>
            <w14:checked w14:val="0"/>
            <w14:checkedState w14:val="2612" w14:font="MS Gothic"/>
            <w14:uncheckedState w14:val="2610" w14:font="MS Gothic"/>
          </w14:checkbox>
        </w:sdtPr>
        <w:sdtContent>
          <w:permStart w:id="1074091555" w:edGrp="everyone"/>
          <w:r w:rsidR="000D4DA7">
            <w:rPr>
              <w:rFonts w:ascii="MS Gothic" w:eastAsia="MS Gothic" w:hAnsi="MS Gothic" w:hint="eastAsia"/>
              <w:color w:val="000000"/>
            </w:rPr>
            <w:t>☐</w:t>
          </w:r>
          <w:permEnd w:id="1074091555"/>
        </w:sdtContent>
      </w:sdt>
      <w:r w:rsidR="000D4DA7">
        <w:rPr>
          <w:color w:val="000000"/>
        </w:rPr>
        <w:tab/>
      </w:r>
      <w:r w:rsidR="007A7EBB" w:rsidRPr="00784887">
        <w:rPr>
          <w:color w:val="000000"/>
        </w:rPr>
        <w:t>Noxious noise from alarms</w:t>
      </w:r>
    </w:p>
    <w:p w14:paraId="40011417" w14:textId="47360574" w:rsidR="007A7EBB" w:rsidRPr="00784887" w:rsidRDefault="00B53C0B" w:rsidP="000D4DA7">
      <w:pPr>
        <w:numPr>
          <w:ilvl w:val="0"/>
          <w:numId w:val="11"/>
        </w:numPr>
        <w:tabs>
          <w:tab w:val="left" w:pos="1276"/>
        </w:tabs>
        <w:contextualSpacing/>
        <w:rPr>
          <w:color w:val="000000"/>
        </w:rPr>
      </w:pPr>
      <w:sdt>
        <w:sdtPr>
          <w:rPr>
            <w:color w:val="000000"/>
          </w:rPr>
          <w:id w:val="805745342"/>
          <w14:checkbox>
            <w14:checked w14:val="0"/>
            <w14:checkedState w14:val="2612" w14:font="MS Gothic"/>
            <w14:uncheckedState w14:val="2610" w14:font="MS Gothic"/>
          </w14:checkbox>
        </w:sdtPr>
        <w:sdtContent>
          <w:permStart w:id="298744370" w:edGrp="everyone"/>
          <w:r w:rsidR="000D4DA7">
            <w:rPr>
              <w:rFonts w:ascii="MS Gothic" w:eastAsia="MS Gothic" w:hAnsi="MS Gothic" w:hint="eastAsia"/>
              <w:color w:val="000000"/>
            </w:rPr>
            <w:t>☐</w:t>
          </w:r>
          <w:permEnd w:id="298744370"/>
        </w:sdtContent>
      </w:sdt>
      <w:r w:rsidR="000D4DA7">
        <w:rPr>
          <w:color w:val="000000"/>
        </w:rPr>
        <w:tab/>
      </w:r>
      <w:r w:rsidR="007A7EBB" w:rsidRPr="00784887">
        <w:rPr>
          <w:color w:val="000000"/>
        </w:rPr>
        <w:t>b) and d)</w:t>
      </w:r>
    </w:p>
    <w:p w14:paraId="046C906C" w14:textId="77777777" w:rsidR="007A7EBB" w:rsidRPr="00784887" w:rsidRDefault="007A7EBB" w:rsidP="000D4DA7">
      <w:pPr>
        <w:tabs>
          <w:tab w:val="left" w:pos="1276"/>
        </w:tabs>
        <w:rPr>
          <w:sz w:val="24"/>
          <w:szCs w:val="24"/>
        </w:rPr>
      </w:pPr>
    </w:p>
    <w:p w14:paraId="53ED3F72" w14:textId="4EB6966E" w:rsidR="007A7EBB" w:rsidRPr="007532D1" w:rsidRDefault="007A7EBB" w:rsidP="000D4DA7">
      <w:pPr>
        <w:pStyle w:val="ListParagraph"/>
        <w:numPr>
          <w:ilvl w:val="0"/>
          <w:numId w:val="14"/>
        </w:numPr>
        <w:tabs>
          <w:tab w:val="left" w:pos="1276"/>
        </w:tabs>
        <w:spacing w:before="40" w:after="40"/>
        <w:ind w:left="284"/>
        <w:rPr>
          <w:rFonts w:ascii="Arial Bold" w:hAnsi="Arial Bold"/>
          <w:color w:val="008D9D"/>
        </w:rPr>
      </w:pPr>
      <w:r w:rsidRPr="007532D1">
        <w:rPr>
          <w:rFonts w:ascii="Arial Bold" w:hAnsi="Arial Bold"/>
          <w:color w:val="008D9D"/>
        </w:rPr>
        <w:t>What are the main disadvantages to CPAP via an endotracheal tube (ETT)?</w:t>
      </w:r>
    </w:p>
    <w:p w14:paraId="4FA7EBCE" w14:textId="1A6D5A20" w:rsidR="007A7EBB" w:rsidRPr="00784887" w:rsidRDefault="00B53C0B" w:rsidP="000D4DA7">
      <w:pPr>
        <w:numPr>
          <w:ilvl w:val="0"/>
          <w:numId w:val="12"/>
        </w:numPr>
        <w:tabs>
          <w:tab w:val="left" w:pos="1276"/>
        </w:tabs>
        <w:rPr>
          <w:color w:val="000000"/>
        </w:rPr>
      </w:pPr>
      <w:sdt>
        <w:sdtPr>
          <w:rPr>
            <w:color w:val="000000"/>
          </w:rPr>
          <w:id w:val="1858922700"/>
          <w14:checkbox>
            <w14:checked w14:val="0"/>
            <w14:checkedState w14:val="2612" w14:font="MS Gothic"/>
            <w14:uncheckedState w14:val="2610" w14:font="MS Gothic"/>
          </w14:checkbox>
        </w:sdtPr>
        <w:sdtContent>
          <w:permStart w:id="1770543028" w:edGrp="everyone"/>
          <w:r w:rsidR="000D4DA7">
            <w:rPr>
              <w:rFonts w:ascii="MS Gothic" w:eastAsia="MS Gothic" w:hAnsi="MS Gothic" w:hint="eastAsia"/>
              <w:color w:val="000000"/>
            </w:rPr>
            <w:t>☐</w:t>
          </w:r>
          <w:permEnd w:id="1770543028"/>
        </w:sdtContent>
      </w:sdt>
      <w:r w:rsidR="000D4DA7">
        <w:rPr>
          <w:color w:val="000000"/>
        </w:rPr>
        <w:tab/>
      </w:r>
      <w:r w:rsidR="007A7EBB" w:rsidRPr="00784887">
        <w:rPr>
          <w:color w:val="000000"/>
        </w:rPr>
        <w:t>Increase in airway resistance</w:t>
      </w:r>
    </w:p>
    <w:p w14:paraId="780E0D2F" w14:textId="72C3FC23" w:rsidR="007A7EBB" w:rsidRPr="00784887" w:rsidRDefault="00B53C0B" w:rsidP="000D4DA7">
      <w:pPr>
        <w:numPr>
          <w:ilvl w:val="0"/>
          <w:numId w:val="12"/>
        </w:numPr>
        <w:tabs>
          <w:tab w:val="left" w:pos="1276"/>
        </w:tabs>
        <w:rPr>
          <w:color w:val="000000"/>
        </w:rPr>
      </w:pPr>
      <w:sdt>
        <w:sdtPr>
          <w:rPr>
            <w:color w:val="000000"/>
          </w:rPr>
          <w:id w:val="-446007384"/>
          <w14:checkbox>
            <w14:checked w14:val="0"/>
            <w14:checkedState w14:val="2612" w14:font="MS Gothic"/>
            <w14:uncheckedState w14:val="2610" w14:font="MS Gothic"/>
          </w14:checkbox>
        </w:sdtPr>
        <w:sdtContent>
          <w:permStart w:id="1817975905" w:edGrp="everyone"/>
          <w:r w:rsidR="000D4DA7">
            <w:rPr>
              <w:rFonts w:ascii="MS Gothic" w:eastAsia="MS Gothic" w:hAnsi="MS Gothic" w:hint="eastAsia"/>
              <w:color w:val="000000"/>
            </w:rPr>
            <w:t>☐</w:t>
          </w:r>
          <w:permEnd w:id="1817975905"/>
        </w:sdtContent>
      </w:sdt>
      <w:r w:rsidR="000D4DA7">
        <w:rPr>
          <w:color w:val="000000"/>
        </w:rPr>
        <w:tab/>
      </w:r>
      <w:r w:rsidR="007A7EBB" w:rsidRPr="00784887">
        <w:rPr>
          <w:color w:val="000000"/>
        </w:rPr>
        <w:t>Increase in airway secretions</w:t>
      </w:r>
    </w:p>
    <w:p w14:paraId="4E1CABA0" w14:textId="25F82741" w:rsidR="007A7EBB" w:rsidRPr="00784887" w:rsidRDefault="00B53C0B" w:rsidP="000D4DA7">
      <w:pPr>
        <w:numPr>
          <w:ilvl w:val="0"/>
          <w:numId w:val="12"/>
        </w:numPr>
        <w:tabs>
          <w:tab w:val="left" w:pos="1276"/>
        </w:tabs>
        <w:rPr>
          <w:color w:val="000000"/>
        </w:rPr>
      </w:pPr>
      <w:sdt>
        <w:sdtPr>
          <w:rPr>
            <w:color w:val="000000"/>
          </w:rPr>
          <w:id w:val="41866640"/>
          <w14:checkbox>
            <w14:checked w14:val="0"/>
            <w14:checkedState w14:val="2612" w14:font="MS Gothic"/>
            <w14:uncheckedState w14:val="2610" w14:font="MS Gothic"/>
          </w14:checkbox>
        </w:sdtPr>
        <w:sdtContent>
          <w:permStart w:id="1259736966" w:edGrp="everyone"/>
          <w:r w:rsidR="000D4DA7">
            <w:rPr>
              <w:rFonts w:ascii="MS Gothic" w:eastAsia="MS Gothic" w:hAnsi="MS Gothic" w:hint="eastAsia"/>
              <w:color w:val="000000"/>
            </w:rPr>
            <w:t>☐</w:t>
          </w:r>
          <w:permEnd w:id="1259736966"/>
        </w:sdtContent>
      </w:sdt>
      <w:r w:rsidR="000D4DA7">
        <w:rPr>
          <w:color w:val="000000"/>
        </w:rPr>
        <w:tab/>
      </w:r>
      <w:r w:rsidR="007A7EBB" w:rsidRPr="00784887">
        <w:rPr>
          <w:color w:val="000000"/>
        </w:rPr>
        <w:t>Risk of laryngeal oedema or dysfunction post extubation</w:t>
      </w:r>
    </w:p>
    <w:p w14:paraId="3CF0F42A" w14:textId="36A68B7F" w:rsidR="007A7EBB" w:rsidRPr="00784887" w:rsidRDefault="00B53C0B" w:rsidP="000D4DA7">
      <w:pPr>
        <w:numPr>
          <w:ilvl w:val="0"/>
          <w:numId w:val="12"/>
        </w:numPr>
        <w:tabs>
          <w:tab w:val="left" w:pos="1276"/>
        </w:tabs>
        <w:rPr>
          <w:color w:val="000000"/>
        </w:rPr>
      </w:pPr>
      <w:sdt>
        <w:sdtPr>
          <w:rPr>
            <w:color w:val="000000"/>
          </w:rPr>
          <w:id w:val="-1531256867"/>
          <w14:checkbox>
            <w14:checked w14:val="0"/>
            <w14:checkedState w14:val="2612" w14:font="MS Gothic"/>
            <w14:uncheckedState w14:val="2610" w14:font="MS Gothic"/>
          </w14:checkbox>
        </w:sdtPr>
        <w:sdtContent>
          <w:permStart w:id="1076240697" w:edGrp="everyone"/>
          <w:r w:rsidR="000D4DA7">
            <w:rPr>
              <w:rFonts w:ascii="MS Gothic" w:eastAsia="MS Gothic" w:hAnsi="MS Gothic" w:hint="eastAsia"/>
              <w:color w:val="000000"/>
            </w:rPr>
            <w:t>☐</w:t>
          </w:r>
          <w:permEnd w:id="1076240697"/>
        </w:sdtContent>
      </w:sdt>
      <w:r w:rsidR="000D4DA7">
        <w:rPr>
          <w:color w:val="000000"/>
        </w:rPr>
        <w:tab/>
      </w:r>
      <w:r w:rsidR="007A7EBB" w:rsidRPr="00784887">
        <w:rPr>
          <w:color w:val="000000"/>
        </w:rPr>
        <w:t>Risk of infection</w:t>
      </w:r>
    </w:p>
    <w:p w14:paraId="02D3BD56" w14:textId="47C3B89D" w:rsidR="007A7EBB" w:rsidRPr="00784887" w:rsidRDefault="00B53C0B" w:rsidP="000D4DA7">
      <w:pPr>
        <w:numPr>
          <w:ilvl w:val="0"/>
          <w:numId w:val="12"/>
        </w:numPr>
        <w:tabs>
          <w:tab w:val="left" w:pos="1276"/>
        </w:tabs>
        <w:contextualSpacing/>
        <w:rPr>
          <w:color w:val="000000"/>
        </w:rPr>
      </w:pPr>
      <w:sdt>
        <w:sdtPr>
          <w:rPr>
            <w:color w:val="000000"/>
          </w:rPr>
          <w:id w:val="1161584704"/>
          <w14:checkbox>
            <w14:checked w14:val="0"/>
            <w14:checkedState w14:val="2612" w14:font="MS Gothic"/>
            <w14:uncheckedState w14:val="2610" w14:font="MS Gothic"/>
          </w14:checkbox>
        </w:sdtPr>
        <w:sdtContent>
          <w:permStart w:id="1248529917" w:edGrp="everyone"/>
          <w:r w:rsidR="000D4DA7">
            <w:rPr>
              <w:rFonts w:ascii="MS Gothic" w:eastAsia="MS Gothic" w:hAnsi="MS Gothic" w:hint="eastAsia"/>
              <w:color w:val="000000"/>
            </w:rPr>
            <w:t>☐</w:t>
          </w:r>
          <w:permEnd w:id="1248529917"/>
        </w:sdtContent>
      </w:sdt>
      <w:r w:rsidR="000D4DA7">
        <w:rPr>
          <w:color w:val="000000"/>
        </w:rPr>
        <w:tab/>
      </w:r>
      <w:r w:rsidR="007A7EBB" w:rsidRPr="00784887">
        <w:rPr>
          <w:color w:val="000000"/>
        </w:rPr>
        <w:t>All of the above</w:t>
      </w:r>
    </w:p>
    <w:p w14:paraId="10134A10" w14:textId="77777777" w:rsidR="007A7EBB" w:rsidRPr="00784887" w:rsidRDefault="007A7EBB" w:rsidP="007A7EBB">
      <w:pPr>
        <w:rPr>
          <w:sz w:val="24"/>
          <w:szCs w:val="24"/>
        </w:rPr>
      </w:pPr>
    </w:p>
    <w:p w14:paraId="418BB4EF" w14:textId="77777777" w:rsidR="006F614C" w:rsidRPr="003A63AB" w:rsidRDefault="006F614C" w:rsidP="006F614C">
      <w:pPr>
        <w:pStyle w:val="NoSpacing"/>
      </w:pPr>
    </w:p>
    <w:p w14:paraId="539D5F37" w14:textId="34F4CE82" w:rsidR="006F614C" w:rsidRPr="007532D1" w:rsidRDefault="006F614C" w:rsidP="007532D1">
      <w:bookmarkStart w:id="60" w:name="_Toc279608033"/>
      <w:bookmarkStart w:id="61" w:name="_Toc406089513"/>
      <w:r>
        <w:br w:type="page"/>
      </w:r>
    </w:p>
    <w:p w14:paraId="052767AA" w14:textId="734B4A22" w:rsidR="005E3D19" w:rsidRPr="00045832" w:rsidRDefault="005E3D19" w:rsidP="00045832">
      <w:pPr>
        <w:pStyle w:val="CPAP2"/>
        <w:rPr>
          <w:rFonts w:eastAsiaTheme="minorHAnsi"/>
        </w:rPr>
      </w:pPr>
      <w:bookmarkStart w:id="62" w:name="_Toc43472031"/>
      <w:bookmarkStart w:id="63" w:name="_Toc279608035"/>
      <w:bookmarkStart w:id="64" w:name="_Toc406089515"/>
      <w:bookmarkEnd w:id="60"/>
      <w:bookmarkEnd w:id="61"/>
      <w:r w:rsidRPr="00045832">
        <w:rPr>
          <w:rFonts w:eastAsiaTheme="minorHAnsi"/>
        </w:rPr>
        <w:lastRenderedPageBreak/>
        <w:t>Measurements</w:t>
      </w:r>
      <w:r w:rsidR="00305F19">
        <w:rPr>
          <w:rFonts w:eastAsiaTheme="minorHAnsi"/>
        </w:rPr>
        <w:t xml:space="preserve"> for CPAP interface</w:t>
      </w:r>
      <w:bookmarkEnd w:id="62"/>
    </w:p>
    <w:p w14:paraId="0DD695D5" w14:textId="5FDF4C82" w:rsidR="00A9124C" w:rsidRDefault="005E3D19" w:rsidP="00A9124C">
      <w:pPr>
        <w:rPr>
          <w:rFonts w:eastAsiaTheme="minorHAnsi"/>
          <w:lang w:eastAsia="en-US"/>
        </w:rPr>
      </w:pPr>
      <w:r w:rsidRPr="0043064C">
        <w:rPr>
          <w:noProof/>
          <w:sz w:val="28"/>
          <w:szCs w:val="28"/>
        </w:rPr>
        <w:drawing>
          <wp:anchor distT="0" distB="0" distL="114300" distR="114300" simplePos="0" relativeHeight="251694080" behindDoc="0" locked="0" layoutInCell="1" allowOverlap="1" wp14:anchorId="052859F9" wp14:editId="7810690A">
            <wp:simplePos x="0" y="0"/>
            <wp:positionH relativeFrom="margin">
              <wp:posOffset>0</wp:posOffset>
            </wp:positionH>
            <wp:positionV relativeFrom="paragraph">
              <wp:posOffset>60325</wp:posOffset>
            </wp:positionV>
            <wp:extent cx="720000" cy="720000"/>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A9124C">
        <w:rPr>
          <w:rFonts w:eastAsiaTheme="minorHAnsi"/>
          <w:lang w:eastAsia="en-US"/>
        </w:rPr>
        <w:t>Describe</w:t>
      </w:r>
      <w:r w:rsidR="00A9124C" w:rsidRPr="000C2D5C">
        <w:rPr>
          <w:rFonts w:eastAsiaTheme="minorHAnsi"/>
          <w:lang w:eastAsia="en-US"/>
        </w:rPr>
        <w:t xml:space="preserve"> the </w:t>
      </w:r>
      <w:r w:rsidR="00A9124C">
        <w:rPr>
          <w:rFonts w:eastAsiaTheme="minorHAnsi"/>
          <w:lang w:eastAsia="en-US"/>
        </w:rPr>
        <w:t xml:space="preserve">measurements required for determining the appropriate equipment size to minimise trauma and maximise the efficacy of CPAP. </w:t>
      </w:r>
    </w:p>
    <w:p w14:paraId="7C3EB4C3" w14:textId="77777777" w:rsidR="00A9124C" w:rsidRDefault="00A9124C" w:rsidP="00A9124C">
      <w:r>
        <w:rPr>
          <w:rFonts w:eastAsiaTheme="minorHAnsi"/>
          <w:lang w:eastAsia="en-US"/>
        </w:rPr>
        <w:t xml:space="preserve">Note: This is not an exhaustive list of CPAP interfaces available. Also consider the devices available in your unit. </w:t>
      </w:r>
    </w:p>
    <w:p w14:paraId="1B040B0B" w14:textId="71A67C77" w:rsidR="005E3D19" w:rsidRDefault="005E3D19" w:rsidP="00A9124C"/>
    <w:p w14:paraId="1B01E5EE" w14:textId="77777777" w:rsidR="00124B80" w:rsidRDefault="00124B80" w:rsidP="00A9124C"/>
    <w:p w14:paraId="655E6602" w14:textId="5C86F9FE" w:rsidR="005E3D19" w:rsidRPr="0043064C" w:rsidRDefault="005E3D19" w:rsidP="007E31A3">
      <w:pPr>
        <w:pStyle w:val="CPAP3"/>
        <w:rPr>
          <w:rFonts w:eastAsiaTheme="minorHAnsi"/>
          <w:lang w:eastAsia="en-US"/>
        </w:rPr>
      </w:pPr>
      <w:bookmarkStart w:id="65" w:name="_Toc43472032"/>
      <w:r w:rsidRPr="0043064C">
        <w:rPr>
          <w:rFonts w:eastAsiaTheme="minorHAnsi"/>
          <w:lang w:eastAsia="en-US"/>
        </w:rPr>
        <w:t>Measurements</w:t>
      </w:r>
      <w:bookmarkEnd w:id="65"/>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4"/>
        <w:gridCol w:w="6803"/>
      </w:tblGrid>
      <w:tr w:rsidR="005E3D19" w:rsidRPr="0043064C" w14:paraId="47E53F21" w14:textId="77777777" w:rsidTr="0038405A">
        <w:trPr>
          <w:trHeight w:val="340"/>
          <w:jc w:val="center"/>
        </w:trPr>
        <w:tc>
          <w:tcPr>
            <w:tcW w:w="2154" w:type="dxa"/>
            <w:tcBorders>
              <w:top w:val="single" w:sz="4" w:space="0" w:color="auto"/>
              <w:left w:val="single" w:sz="4" w:space="0" w:color="auto"/>
              <w:bottom w:val="single" w:sz="4" w:space="0" w:color="auto"/>
              <w:right w:val="single" w:sz="4" w:space="0" w:color="auto"/>
            </w:tcBorders>
            <w:shd w:val="clear" w:color="auto" w:fill="99D2D6"/>
            <w:vAlign w:val="center"/>
          </w:tcPr>
          <w:p w14:paraId="717C37B6" w14:textId="77777777" w:rsidR="005E3D19" w:rsidRPr="0043064C" w:rsidRDefault="005E3D19" w:rsidP="00EF4F5F">
            <w:pPr>
              <w:rPr>
                <w:b/>
                <w:color w:val="000000"/>
                <w:sz w:val="24"/>
                <w:szCs w:val="24"/>
              </w:rPr>
            </w:pPr>
            <w:r w:rsidRPr="0043064C">
              <w:rPr>
                <w:b/>
                <w:color w:val="000000"/>
                <w:sz w:val="24"/>
                <w:szCs w:val="24"/>
              </w:rPr>
              <w:t>CPAP interface</w:t>
            </w:r>
          </w:p>
        </w:tc>
        <w:tc>
          <w:tcPr>
            <w:tcW w:w="6803" w:type="dxa"/>
            <w:tcBorders>
              <w:top w:val="single" w:sz="4" w:space="0" w:color="auto"/>
              <w:left w:val="single" w:sz="4" w:space="0" w:color="auto"/>
              <w:bottom w:val="single" w:sz="4" w:space="0" w:color="auto"/>
              <w:right w:val="single" w:sz="4" w:space="0" w:color="auto"/>
            </w:tcBorders>
            <w:shd w:val="clear" w:color="auto" w:fill="99D2D6"/>
            <w:vAlign w:val="center"/>
          </w:tcPr>
          <w:p w14:paraId="45722AEA" w14:textId="77777777" w:rsidR="005E3D19" w:rsidRPr="0043064C" w:rsidRDefault="005E3D19" w:rsidP="00EF4F5F">
            <w:pPr>
              <w:rPr>
                <w:b/>
                <w:sz w:val="24"/>
                <w:szCs w:val="24"/>
              </w:rPr>
            </w:pPr>
            <w:r w:rsidRPr="0043064C">
              <w:rPr>
                <w:b/>
                <w:sz w:val="24"/>
                <w:szCs w:val="24"/>
              </w:rPr>
              <w:t>Measurements required prior to CPAP application</w:t>
            </w:r>
          </w:p>
        </w:tc>
      </w:tr>
      <w:tr w:rsidR="0038405A" w:rsidRPr="0043064C" w14:paraId="3104A372" w14:textId="77777777" w:rsidTr="0038405A">
        <w:trPr>
          <w:trHeight w:val="1134"/>
          <w:jc w:val="center"/>
        </w:trPr>
        <w:tc>
          <w:tcPr>
            <w:tcW w:w="2154" w:type="dxa"/>
            <w:vMerge w:val="restart"/>
            <w:tcBorders>
              <w:left w:val="single" w:sz="4" w:space="0" w:color="auto"/>
              <w:right w:val="single" w:sz="4" w:space="0" w:color="auto"/>
            </w:tcBorders>
            <w:shd w:val="clear" w:color="auto" w:fill="auto"/>
            <w:vAlign w:val="center"/>
          </w:tcPr>
          <w:p w14:paraId="386680E5" w14:textId="27800A76" w:rsidR="00285465" w:rsidRPr="0043064C" w:rsidRDefault="00285465" w:rsidP="00EF4F5F">
            <w:pPr>
              <w:rPr>
                <w:b/>
              </w:rPr>
            </w:pPr>
            <w:r>
              <w:rPr>
                <w:b/>
              </w:rPr>
              <w:t>Na</w:t>
            </w:r>
            <w:r w:rsidRPr="00C87419">
              <w:rPr>
                <w:b/>
              </w:rPr>
              <w:t>sal prongs (e.g.TeleFlex Hudson</w:t>
            </w:r>
            <w:r w:rsidRPr="00C87419">
              <w:rPr>
                <w:rFonts w:cs="Arial"/>
                <w:b/>
              </w:rPr>
              <w:t xml:space="preserve"> </w:t>
            </w:r>
            <w:r w:rsidRPr="00C87419">
              <w:rPr>
                <w:b/>
              </w:rPr>
              <w:t>prongs</w:t>
            </w:r>
            <w:r w:rsidRPr="00C87419">
              <w:rPr>
                <w:rFonts w:cs="Arial"/>
                <w:b/>
              </w:rPr>
              <w:t>®</w:t>
            </w:r>
            <w:r w:rsidRPr="00C87419">
              <w:rPr>
                <w:b/>
              </w:rPr>
              <w:t>)</w:t>
            </w:r>
            <w:permStart w:id="1867741678" w:edGrp="everyone"/>
          </w:p>
        </w:tc>
        <w:tc>
          <w:tcPr>
            <w:tcW w:w="6803" w:type="dxa"/>
            <w:tcBorders>
              <w:top w:val="single" w:sz="4" w:space="0" w:color="auto"/>
              <w:left w:val="single" w:sz="4" w:space="0" w:color="auto"/>
              <w:right w:val="single" w:sz="4" w:space="0" w:color="auto"/>
            </w:tcBorders>
            <w:shd w:val="clear" w:color="auto" w:fill="auto"/>
            <w:vAlign w:val="center"/>
          </w:tcPr>
          <w:p w14:paraId="6E28DF1F" w14:textId="4E3E77B1" w:rsidR="00285465" w:rsidRPr="0043064C" w:rsidRDefault="00285465" w:rsidP="00EF4F5F">
            <w:pPr>
              <w:ind w:left="227" w:hanging="227"/>
              <w:rPr>
                <w:b/>
                <w:color w:val="000000"/>
              </w:rPr>
            </w:pPr>
          </w:p>
        </w:tc>
      </w:tr>
      <w:tr w:rsidR="0038405A" w:rsidRPr="0043064C" w14:paraId="7283F175"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355CD9BE" w14:textId="77777777" w:rsidR="00285465" w:rsidRDefault="00285465" w:rsidP="00EF4F5F">
            <w:pPr>
              <w:rPr>
                <w:b/>
              </w:rPr>
            </w:pPr>
          </w:p>
        </w:tc>
        <w:tc>
          <w:tcPr>
            <w:tcW w:w="6803" w:type="dxa"/>
            <w:tcBorders>
              <w:top w:val="single" w:sz="4" w:space="0" w:color="auto"/>
              <w:left w:val="single" w:sz="4" w:space="0" w:color="auto"/>
              <w:right w:val="single" w:sz="4" w:space="0" w:color="auto"/>
            </w:tcBorders>
            <w:shd w:val="clear" w:color="auto" w:fill="auto"/>
            <w:vAlign w:val="center"/>
          </w:tcPr>
          <w:p w14:paraId="461A1AD3" w14:textId="77777777" w:rsidR="00285465" w:rsidRPr="0043064C" w:rsidRDefault="00285465" w:rsidP="00EF4F5F">
            <w:pPr>
              <w:ind w:left="227" w:hanging="227"/>
              <w:rPr>
                <w:b/>
                <w:color w:val="000000"/>
              </w:rPr>
            </w:pPr>
          </w:p>
        </w:tc>
      </w:tr>
      <w:tr w:rsidR="0038405A" w:rsidRPr="0043064C" w14:paraId="2C188CBE"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1BF48533" w14:textId="77777777" w:rsidR="00285465" w:rsidRDefault="00285465" w:rsidP="00EF4F5F">
            <w:pPr>
              <w:rPr>
                <w:b/>
              </w:rPr>
            </w:pPr>
          </w:p>
        </w:tc>
        <w:tc>
          <w:tcPr>
            <w:tcW w:w="6803" w:type="dxa"/>
            <w:tcBorders>
              <w:top w:val="single" w:sz="4" w:space="0" w:color="auto"/>
              <w:left w:val="single" w:sz="4" w:space="0" w:color="auto"/>
              <w:right w:val="single" w:sz="4" w:space="0" w:color="auto"/>
            </w:tcBorders>
            <w:shd w:val="clear" w:color="auto" w:fill="auto"/>
            <w:vAlign w:val="center"/>
          </w:tcPr>
          <w:p w14:paraId="0EA6B273" w14:textId="77777777" w:rsidR="00285465" w:rsidRPr="0043064C" w:rsidRDefault="00285465" w:rsidP="00EF4F5F">
            <w:pPr>
              <w:ind w:left="227" w:hanging="227"/>
              <w:rPr>
                <w:b/>
                <w:color w:val="000000"/>
              </w:rPr>
            </w:pPr>
          </w:p>
        </w:tc>
      </w:tr>
      <w:tr w:rsidR="0038405A" w:rsidRPr="0043064C" w14:paraId="2F4BC979"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2CD11611" w14:textId="77777777" w:rsidR="00285465" w:rsidRDefault="00285465" w:rsidP="00EF4F5F">
            <w:pPr>
              <w:rPr>
                <w:b/>
              </w:rPr>
            </w:pPr>
          </w:p>
        </w:tc>
        <w:tc>
          <w:tcPr>
            <w:tcW w:w="6803" w:type="dxa"/>
            <w:tcBorders>
              <w:top w:val="single" w:sz="4" w:space="0" w:color="auto"/>
              <w:left w:val="single" w:sz="4" w:space="0" w:color="auto"/>
              <w:right w:val="single" w:sz="4" w:space="0" w:color="auto"/>
            </w:tcBorders>
            <w:shd w:val="clear" w:color="auto" w:fill="auto"/>
            <w:vAlign w:val="center"/>
          </w:tcPr>
          <w:p w14:paraId="6C485E05" w14:textId="77777777" w:rsidR="00285465" w:rsidRPr="0043064C" w:rsidRDefault="00285465" w:rsidP="00EF4F5F">
            <w:pPr>
              <w:ind w:left="227" w:hanging="227"/>
              <w:rPr>
                <w:b/>
                <w:color w:val="000000"/>
              </w:rPr>
            </w:pPr>
          </w:p>
        </w:tc>
      </w:tr>
      <w:permEnd w:id="1867741678"/>
      <w:tr w:rsidR="0038405A" w:rsidRPr="0043064C" w14:paraId="2661421E" w14:textId="77777777" w:rsidTr="0038405A">
        <w:trPr>
          <w:trHeight w:val="1134"/>
          <w:jc w:val="center"/>
        </w:trPr>
        <w:tc>
          <w:tcPr>
            <w:tcW w:w="2154" w:type="dxa"/>
            <w:vMerge w:val="restart"/>
            <w:tcBorders>
              <w:top w:val="single" w:sz="4" w:space="0" w:color="auto"/>
              <w:left w:val="single" w:sz="4" w:space="0" w:color="auto"/>
              <w:right w:val="single" w:sz="4" w:space="0" w:color="auto"/>
            </w:tcBorders>
            <w:shd w:val="clear" w:color="auto" w:fill="auto"/>
            <w:vAlign w:val="center"/>
          </w:tcPr>
          <w:p w14:paraId="557399FF" w14:textId="52290355" w:rsidR="005E3D19" w:rsidRPr="0043064C" w:rsidRDefault="005E3D19" w:rsidP="00EF4F5F">
            <w:pPr>
              <w:rPr>
                <w:b/>
              </w:rPr>
            </w:pPr>
            <w:r w:rsidRPr="0043064C">
              <w:rPr>
                <w:b/>
              </w:rPr>
              <w:t xml:space="preserve">Midline prongs </w:t>
            </w:r>
            <w:r w:rsidR="00B03F57">
              <w:rPr>
                <w:b/>
              </w:rPr>
              <w:br/>
            </w:r>
            <w:r w:rsidRPr="0043064C">
              <w:rPr>
                <w:b/>
              </w:rPr>
              <w:t>(e.g. Fisher &amp; Paykel Healthcare FlexiTrunk</w:t>
            </w:r>
            <w:r w:rsidRPr="0043064C">
              <w:rPr>
                <w:rFonts w:cs="Arial"/>
                <w:b/>
              </w:rPr>
              <w:t>®)</w:t>
            </w:r>
            <w:permStart w:id="1210070945" w:edGrp="everyone"/>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14:paraId="504C9E49" w14:textId="2AC377CE" w:rsidR="005E3D19" w:rsidRPr="0043064C" w:rsidRDefault="005E3D19" w:rsidP="005E3D19">
            <w:pPr>
              <w:rPr>
                <w:color w:val="000000"/>
              </w:rPr>
            </w:pPr>
          </w:p>
        </w:tc>
      </w:tr>
      <w:tr w:rsidR="0038405A" w:rsidRPr="0043064C" w14:paraId="629A0EC8"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7C324C71" w14:textId="77777777" w:rsidR="005E3D19" w:rsidRPr="0043064C" w:rsidRDefault="005E3D19" w:rsidP="00EF4F5F">
            <w:pPr>
              <w:rPr>
                <w:b/>
              </w:rPr>
            </w:pP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14:paraId="0C8EF001" w14:textId="27D7D40F" w:rsidR="005E3D19" w:rsidRPr="0043064C" w:rsidRDefault="005E3D19" w:rsidP="005E3D19">
            <w:pPr>
              <w:rPr>
                <w:color w:val="000000"/>
              </w:rPr>
            </w:pPr>
          </w:p>
        </w:tc>
      </w:tr>
      <w:tr w:rsidR="0038405A" w:rsidRPr="0043064C" w14:paraId="1DE35EBB"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4B36063E" w14:textId="77777777" w:rsidR="00285465" w:rsidRPr="0043064C" w:rsidRDefault="00285465" w:rsidP="00EF4F5F">
            <w:pPr>
              <w:rPr>
                <w:b/>
              </w:rPr>
            </w:pPr>
          </w:p>
        </w:tc>
        <w:tc>
          <w:tcPr>
            <w:tcW w:w="6803" w:type="dxa"/>
            <w:tcBorders>
              <w:top w:val="single" w:sz="4" w:space="0" w:color="auto"/>
              <w:left w:val="single" w:sz="4" w:space="0" w:color="auto"/>
              <w:right w:val="single" w:sz="4" w:space="0" w:color="auto"/>
            </w:tcBorders>
            <w:shd w:val="clear" w:color="auto" w:fill="auto"/>
            <w:vAlign w:val="center"/>
          </w:tcPr>
          <w:p w14:paraId="24C1122F" w14:textId="1DEEFC19" w:rsidR="00285465" w:rsidRPr="0043064C" w:rsidRDefault="00285465" w:rsidP="00EF4F5F">
            <w:pPr>
              <w:ind w:left="227" w:hanging="227"/>
              <w:rPr>
                <w:b/>
                <w:color w:val="000000"/>
              </w:rPr>
            </w:pPr>
          </w:p>
        </w:tc>
      </w:tr>
      <w:tr w:rsidR="0038405A" w:rsidRPr="0043064C" w14:paraId="4C84396A" w14:textId="77777777" w:rsidTr="0038405A">
        <w:trPr>
          <w:trHeight w:val="1134"/>
          <w:jc w:val="center"/>
        </w:trPr>
        <w:tc>
          <w:tcPr>
            <w:tcW w:w="2154" w:type="dxa"/>
            <w:vMerge/>
            <w:tcBorders>
              <w:left w:val="single" w:sz="4" w:space="0" w:color="auto"/>
              <w:right w:val="single" w:sz="4" w:space="0" w:color="auto"/>
            </w:tcBorders>
            <w:shd w:val="clear" w:color="auto" w:fill="auto"/>
            <w:vAlign w:val="center"/>
          </w:tcPr>
          <w:p w14:paraId="3AC2694D" w14:textId="77777777" w:rsidR="005E3D19" w:rsidRPr="0043064C" w:rsidRDefault="005E3D19" w:rsidP="00EF4F5F">
            <w:pPr>
              <w:rPr>
                <w:b/>
              </w:rPr>
            </w:pPr>
          </w:p>
        </w:tc>
        <w:tc>
          <w:tcPr>
            <w:tcW w:w="6803" w:type="dxa"/>
            <w:tcBorders>
              <w:top w:val="single" w:sz="4" w:space="0" w:color="auto"/>
              <w:left w:val="single" w:sz="4" w:space="0" w:color="auto"/>
              <w:right w:val="single" w:sz="4" w:space="0" w:color="auto"/>
            </w:tcBorders>
            <w:shd w:val="clear" w:color="auto" w:fill="auto"/>
            <w:vAlign w:val="center"/>
          </w:tcPr>
          <w:p w14:paraId="7A3E8BC0" w14:textId="0EE77D57" w:rsidR="005E3D19" w:rsidRPr="0043064C" w:rsidRDefault="005E3D19" w:rsidP="005E3D19">
            <w:pPr>
              <w:rPr>
                <w:color w:val="000000"/>
              </w:rPr>
            </w:pPr>
          </w:p>
        </w:tc>
      </w:tr>
      <w:permEnd w:id="1210070945"/>
      <w:tr w:rsidR="005E3D19" w:rsidRPr="0043064C" w14:paraId="621B5F07" w14:textId="77777777" w:rsidTr="0038405A">
        <w:trPr>
          <w:trHeight w:val="1134"/>
          <w:jc w:val="center"/>
        </w:trPr>
        <w:tc>
          <w:tcPr>
            <w:tcW w:w="2154" w:type="dxa"/>
            <w:vMerge w:val="restart"/>
            <w:tcBorders>
              <w:top w:val="single" w:sz="4" w:space="0" w:color="auto"/>
              <w:left w:val="single" w:sz="4" w:space="0" w:color="auto"/>
              <w:right w:val="single" w:sz="4" w:space="0" w:color="auto"/>
            </w:tcBorders>
            <w:shd w:val="clear" w:color="auto" w:fill="auto"/>
            <w:vAlign w:val="center"/>
          </w:tcPr>
          <w:p w14:paraId="079B6A4F" w14:textId="634E6942" w:rsidR="005E3D19" w:rsidRPr="0043064C" w:rsidRDefault="005E3D19" w:rsidP="00EF4F5F">
            <w:pPr>
              <w:rPr>
                <w:b/>
              </w:rPr>
            </w:pPr>
            <w:r w:rsidRPr="0043064C">
              <w:rPr>
                <w:b/>
              </w:rPr>
              <w:t xml:space="preserve">Mask CPAP </w:t>
            </w:r>
            <w:r w:rsidR="00B03F57">
              <w:rPr>
                <w:b/>
              </w:rPr>
              <w:br/>
            </w:r>
            <w:r w:rsidRPr="0043064C">
              <w:rPr>
                <w:b/>
              </w:rPr>
              <w:t>(e.g. Fisher &amp; Paykel Healthcare FlexiTrunk</w:t>
            </w:r>
            <w:r w:rsidRPr="0043064C">
              <w:rPr>
                <w:rFonts w:cs="Arial"/>
                <w:b/>
              </w:rPr>
              <w:t>®)</w:t>
            </w:r>
            <w:permStart w:id="541148455" w:edGrp="everyone"/>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14:paraId="704A0128" w14:textId="61C03B82" w:rsidR="005E3D19" w:rsidRPr="0043064C" w:rsidRDefault="005E3D19" w:rsidP="005E3D19">
            <w:pPr>
              <w:rPr>
                <w:color w:val="000000"/>
              </w:rPr>
            </w:pPr>
          </w:p>
        </w:tc>
      </w:tr>
      <w:tr w:rsidR="005E3D19" w:rsidRPr="0043064C" w14:paraId="560A494E" w14:textId="77777777" w:rsidTr="0038405A">
        <w:trPr>
          <w:trHeight w:val="1134"/>
          <w:jc w:val="center"/>
        </w:trPr>
        <w:tc>
          <w:tcPr>
            <w:tcW w:w="2154" w:type="dxa"/>
            <w:vMerge/>
            <w:tcBorders>
              <w:left w:val="single" w:sz="4" w:space="0" w:color="auto"/>
              <w:bottom w:val="single" w:sz="4" w:space="0" w:color="auto"/>
              <w:right w:val="single" w:sz="4" w:space="0" w:color="auto"/>
            </w:tcBorders>
            <w:shd w:val="clear" w:color="auto" w:fill="auto"/>
            <w:vAlign w:val="center"/>
          </w:tcPr>
          <w:p w14:paraId="4F19875A" w14:textId="77777777" w:rsidR="005E3D19" w:rsidRPr="0043064C" w:rsidRDefault="005E3D19" w:rsidP="00EF4F5F">
            <w:pPr>
              <w:rPr>
                <w:b/>
              </w:rPr>
            </w:pPr>
          </w:p>
        </w:tc>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14:paraId="57042B9F" w14:textId="26B7E051" w:rsidR="005E3D19" w:rsidRPr="0043064C" w:rsidRDefault="005E3D19" w:rsidP="005E3D19">
            <w:pPr>
              <w:rPr>
                <w:color w:val="000000"/>
              </w:rPr>
            </w:pPr>
          </w:p>
        </w:tc>
      </w:tr>
      <w:permEnd w:id="541148455"/>
    </w:tbl>
    <w:p w14:paraId="00276F2F" w14:textId="77777777" w:rsidR="00A74016" w:rsidRDefault="00285465" w:rsidP="00A74016">
      <w:pPr>
        <w:pStyle w:val="GreenHeading-notnumbered12pt"/>
      </w:pPr>
      <w:r>
        <w:rPr>
          <w:highlight w:val="lightGray"/>
        </w:rPr>
        <w:br w:type="page"/>
      </w:r>
      <w:bookmarkStart w:id="66" w:name="_Toc41395504"/>
      <w:r w:rsidR="00A74016">
        <w:lastRenderedPageBreak/>
        <w:t>Reflection</w:t>
      </w:r>
      <w:bookmarkEnd w:id="66"/>
    </w:p>
    <w:p w14:paraId="03E10B56" w14:textId="1A3D065C" w:rsidR="00A74016" w:rsidRPr="00A01C84" w:rsidRDefault="00A74016" w:rsidP="00A74016">
      <w:pPr>
        <w:ind w:left="720" w:hanging="11"/>
      </w:pPr>
      <w:r>
        <w:rPr>
          <w:noProof/>
        </w:rPr>
        <w:drawing>
          <wp:anchor distT="0" distB="0" distL="114300" distR="114300" simplePos="0" relativeHeight="251704320" behindDoc="0" locked="0" layoutInCell="1" allowOverlap="1" wp14:anchorId="5E6E1F6A" wp14:editId="41B813F4">
            <wp:simplePos x="0" y="0"/>
            <wp:positionH relativeFrom="column">
              <wp:posOffset>0</wp:posOffset>
            </wp:positionH>
            <wp:positionV relativeFrom="paragraph">
              <wp:posOffset>52705</wp:posOffset>
            </wp:positionV>
            <wp:extent cx="720000" cy="720000"/>
            <wp:effectExtent l="0" t="0" r="4445" b="444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103CDC">
        <w:t>Reflect on your current practice and think of instances where you have addressed the issue of airway resistance. You may be able to add to the list</w:t>
      </w:r>
      <w:r>
        <w:t xml:space="preserve"> in the CLR.</w:t>
      </w:r>
    </w:p>
    <w:p w14:paraId="6B7C8AA1" w14:textId="77777777" w:rsidR="00A74016" w:rsidRDefault="00A74016" w:rsidP="00A74016"/>
    <w:p w14:paraId="23DF2708" w14:textId="77777777" w:rsidR="00A74016" w:rsidRDefault="00A74016" w:rsidP="00A74016"/>
    <w:p w14:paraId="42E917D3" w14:textId="77777777" w:rsidR="00A74016" w:rsidRDefault="00A74016" w:rsidP="00A74016"/>
    <w:p w14:paraId="0343E328" w14:textId="0820D65A" w:rsidR="00A74016" w:rsidRDefault="00A74016" w:rsidP="00A74016"/>
    <w:p w14:paraId="6ECBEBB2" w14:textId="43ABCBA4" w:rsidR="00B86A37" w:rsidRDefault="00B86A37" w:rsidP="00A74016">
      <w:permStart w:id="774716227" w:edGrp="everyone"/>
    </w:p>
    <w:p w14:paraId="30B01B56" w14:textId="1C8B4389" w:rsidR="00B86A37" w:rsidRDefault="00B86A37" w:rsidP="00A74016"/>
    <w:p w14:paraId="25AAAECB" w14:textId="77777777" w:rsidR="00B86A37" w:rsidRPr="006123B9" w:rsidRDefault="00B86A37" w:rsidP="00A74016"/>
    <w:permEnd w:id="774716227"/>
    <w:p w14:paraId="61FCF750" w14:textId="7775E8AF" w:rsidR="00A74016" w:rsidRDefault="00A74016" w:rsidP="00285465">
      <w:pPr>
        <w:rPr>
          <w:highlight w:val="lightGray"/>
        </w:rPr>
      </w:pPr>
      <w:r>
        <w:rPr>
          <w:highlight w:val="lightGray"/>
        </w:rPr>
        <w:br w:type="page"/>
      </w:r>
    </w:p>
    <w:p w14:paraId="76DC017E" w14:textId="458D8A3C" w:rsidR="006F614C" w:rsidRPr="00B03F57" w:rsidRDefault="00A50B17" w:rsidP="00574307">
      <w:pPr>
        <w:pStyle w:val="CPAP11"/>
      </w:pPr>
      <w:bookmarkStart w:id="67" w:name="_Toc43472033"/>
      <w:r w:rsidRPr="00B03F57">
        <w:lastRenderedPageBreak/>
        <w:t>Humidification</w:t>
      </w:r>
      <w:bookmarkEnd w:id="67"/>
    </w:p>
    <w:p w14:paraId="73E19364" w14:textId="77777777" w:rsidR="00A50B17" w:rsidRDefault="00A50B17" w:rsidP="00A50B17">
      <w:pPr>
        <w:pStyle w:val="CPAP2"/>
      </w:pPr>
      <w:bookmarkStart w:id="68" w:name="_Toc43472034"/>
      <w:r>
        <w:t>Humidification</w:t>
      </w:r>
      <w:bookmarkEnd w:id="68"/>
      <w:r>
        <w:t xml:space="preserve"> </w:t>
      </w:r>
    </w:p>
    <w:p w14:paraId="0A1A8843" w14:textId="28DFDB76" w:rsidR="00124B80" w:rsidRDefault="00A50B17" w:rsidP="00124B80">
      <w:r w:rsidRPr="009C0E7A">
        <w:rPr>
          <w:noProof/>
          <w:sz w:val="28"/>
          <w:szCs w:val="28"/>
        </w:rPr>
        <w:drawing>
          <wp:anchor distT="0" distB="0" distL="114300" distR="114300" simplePos="0" relativeHeight="251671552" behindDoc="0" locked="0" layoutInCell="1" allowOverlap="1" wp14:anchorId="5D482166" wp14:editId="33362C55">
            <wp:simplePos x="0" y="0"/>
            <wp:positionH relativeFrom="margin">
              <wp:posOffset>0</wp:posOffset>
            </wp:positionH>
            <wp:positionV relativeFrom="paragraph">
              <wp:posOffset>60325</wp:posOffset>
            </wp:positionV>
            <wp:extent cx="720000" cy="720000"/>
            <wp:effectExtent l="0" t="0" r="0" b="444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9C0E7A">
        <w:t>I</w:t>
      </w:r>
      <w:r w:rsidR="00124B80" w:rsidRPr="00254AB1">
        <w:t xml:space="preserve">nadequately humidified ventilatory gases delivered to infants receiving respiratory support can cause significant respiratory morbidity. </w:t>
      </w:r>
    </w:p>
    <w:p w14:paraId="36EA340E" w14:textId="7CBB4E0D" w:rsidR="00124B80" w:rsidRPr="00B62176" w:rsidRDefault="00BC73BB" w:rsidP="0071493D">
      <w:pPr>
        <w:pStyle w:val="ListParagraph"/>
        <w:numPr>
          <w:ilvl w:val="0"/>
          <w:numId w:val="35"/>
        </w:numPr>
        <w:ind w:left="1701"/>
        <w:rPr>
          <w:rFonts w:eastAsiaTheme="minorHAnsi"/>
          <w:lang w:eastAsia="en-US"/>
        </w:rPr>
      </w:pPr>
      <w:r>
        <w:t>L</w:t>
      </w:r>
      <w:r w:rsidR="00124B80" w:rsidRPr="009C0E7A">
        <w:t xml:space="preserve">ink the </w:t>
      </w:r>
      <w:r w:rsidR="00124B80">
        <w:t>r</w:t>
      </w:r>
      <w:r w:rsidR="00124B80" w:rsidRPr="009C0E7A">
        <w:t>espiratory changes caused by inadequate humidification with the pathophysiology.</w:t>
      </w:r>
    </w:p>
    <w:p w14:paraId="2FE04B54" w14:textId="26B1B286" w:rsidR="00A50B17" w:rsidRPr="00C17155" w:rsidRDefault="00A50B17" w:rsidP="00A50B17">
      <w:pPr>
        <w:rPr>
          <w:rFonts w:eastAsiaTheme="minorHAnsi"/>
          <w:lang w:eastAsia="en-US"/>
        </w:rPr>
      </w:pPr>
    </w:p>
    <w:p w14:paraId="16A18C8C" w14:textId="77777777" w:rsidR="00A50B17" w:rsidRDefault="00A50B17" w:rsidP="00A50B17"/>
    <w:p w14:paraId="4E998F21" w14:textId="7B1D74F6" w:rsidR="00A50B17" w:rsidRPr="00A50B17" w:rsidRDefault="00A50B17" w:rsidP="007E31A3">
      <w:pPr>
        <w:pStyle w:val="CPAP3"/>
      </w:pPr>
      <w:bookmarkStart w:id="69" w:name="_Toc40697074"/>
      <w:bookmarkStart w:id="70" w:name="_Toc40697270"/>
      <w:bookmarkStart w:id="71" w:name="_Toc40697629"/>
      <w:bookmarkStart w:id="72" w:name="_Toc40698313"/>
      <w:bookmarkStart w:id="73" w:name="_Toc40708603"/>
      <w:bookmarkStart w:id="74" w:name="_Toc40708845"/>
      <w:bookmarkStart w:id="75" w:name="_Toc40709774"/>
      <w:bookmarkStart w:id="76" w:name="_Toc40710082"/>
      <w:bookmarkStart w:id="77" w:name="_Toc40697075"/>
      <w:bookmarkStart w:id="78" w:name="_Toc40697271"/>
      <w:bookmarkStart w:id="79" w:name="_Toc40697630"/>
      <w:bookmarkStart w:id="80" w:name="_Toc40698314"/>
      <w:bookmarkStart w:id="81" w:name="_Toc40708604"/>
      <w:bookmarkStart w:id="82" w:name="_Toc40708846"/>
      <w:bookmarkStart w:id="83" w:name="_Toc40709775"/>
      <w:bookmarkStart w:id="84" w:name="_Toc40710083"/>
      <w:bookmarkStart w:id="85" w:name="_Toc40697076"/>
      <w:bookmarkStart w:id="86" w:name="_Toc40697272"/>
      <w:bookmarkStart w:id="87" w:name="_Toc40697631"/>
      <w:bookmarkStart w:id="88" w:name="_Toc40698315"/>
      <w:bookmarkStart w:id="89" w:name="_Toc40708605"/>
      <w:bookmarkStart w:id="90" w:name="_Toc40708847"/>
      <w:bookmarkStart w:id="91" w:name="_Toc40709776"/>
      <w:bookmarkStart w:id="92" w:name="_Toc40710084"/>
      <w:bookmarkStart w:id="93" w:name="_Toc40697077"/>
      <w:bookmarkStart w:id="94" w:name="_Toc40697273"/>
      <w:bookmarkStart w:id="95" w:name="_Toc40697632"/>
      <w:bookmarkStart w:id="96" w:name="_Toc40698316"/>
      <w:bookmarkStart w:id="97" w:name="_Toc40708606"/>
      <w:bookmarkStart w:id="98" w:name="_Toc40708848"/>
      <w:bookmarkStart w:id="99" w:name="_Toc40709777"/>
      <w:bookmarkStart w:id="100" w:name="_Toc40710085"/>
      <w:bookmarkStart w:id="101" w:name="_Toc40697078"/>
      <w:bookmarkStart w:id="102" w:name="_Toc40697274"/>
      <w:bookmarkStart w:id="103" w:name="_Toc40697633"/>
      <w:bookmarkStart w:id="104" w:name="_Toc40698317"/>
      <w:bookmarkStart w:id="105" w:name="_Toc40708607"/>
      <w:bookmarkStart w:id="106" w:name="_Toc40708849"/>
      <w:bookmarkStart w:id="107" w:name="_Toc40709778"/>
      <w:bookmarkStart w:id="108" w:name="_Toc40710086"/>
      <w:bookmarkStart w:id="109" w:name="_Toc40697079"/>
      <w:bookmarkStart w:id="110" w:name="_Toc40697275"/>
      <w:bookmarkStart w:id="111" w:name="_Toc40697634"/>
      <w:bookmarkStart w:id="112" w:name="_Toc40698318"/>
      <w:bookmarkStart w:id="113" w:name="_Toc40708608"/>
      <w:bookmarkStart w:id="114" w:name="_Toc40708850"/>
      <w:bookmarkStart w:id="115" w:name="_Toc40709779"/>
      <w:bookmarkStart w:id="116" w:name="_Toc40710087"/>
      <w:bookmarkStart w:id="117" w:name="_Toc40697080"/>
      <w:bookmarkStart w:id="118" w:name="_Toc40697276"/>
      <w:bookmarkStart w:id="119" w:name="_Toc40697635"/>
      <w:bookmarkStart w:id="120" w:name="_Toc40698319"/>
      <w:bookmarkStart w:id="121" w:name="_Toc40708609"/>
      <w:bookmarkStart w:id="122" w:name="_Toc40708851"/>
      <w:bookmarkStart w:id="123" w:name="_Toc40709780"/>
      <w:bookmarkStart w:id="124" w:name="_Toc40710088"/>
      <w:bookmarkStart w:id="125" w:name="_Toc40697081"/>
      <w:bookmarkStart w:id="126" w:name="_Toc40697277"/>
      <w:bookmarkStart w:id="127" w:name="_Toc40697636"/>
      <w:bookmarkStart w:id="128" w:name="_Toc40698320"/>
      <w:bookmarkStart w:id="129" w:name="_Toc40708610"/>
      <w:bookmarkStart w:id="130" w:name="_Toc40708852"/>
      <w:bookmarkStart w:id="131" w:name="_Toc40709781"/>
      <w:bookmarkStart w:id="132" w:name="_Toc40710089"/>
      <w:bookmarkStart w:id="133" w:name="_Toc40697082"/>
      <w:bookmarkStart w:id="134" w:name="_Toc40697278"/>
      <w:bookmarkStart w:id="135" w:name="_Toc40697637"/>
      <w:bookmarkStart w:id="136" w:name="_Toc40698321"/>
      <w:bookmarkStart w:id="137" w:name="_Toc40708611"/>
      <w:bookmarkStart w:id="138" w:name="_Toc40708853"/>
      <w:bookmarkStart w:id="139" w:name="_Toc40709782"/>
      <w:bookmarkStart w:id="140" w:name="_Toc40710090"/>
      <w:bookmarkStart w:id="141" w:name="_Toc40710091"/>
      <w:bookmarkStart w:id="142" w:name="_Toc4347203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50B17">
        <w:t>Humidification</w:t>
      </w:r>
      <w:bookmarkEnd w:id="141"/>
      <w:bookmarkEnd w:id="142"/>
    </w:p>
    <w:tbl>
      <w:tblPr>
        <w:tblW w:w="8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3255"/>
        <w:gridCol w:w="285"/>
        <w:gridCol w:w="5135"/>
      </w:tblGrid>
      <w:tr w:rsidR="00B53C0B" w:rsidRPr="00FB0076" w14:paraId="7BAD5BBF" w14:textId="77777777" w:rsidTr="00964C8E">
        <w:tc>
          <w:tcPr>
            <w:tcW w:w="3538" w:type="dxa"/>
            <w:gridSpan w:val="2"/>
            <w:shd w:val="clear" w:color="auto" w:fill="99D2D6"/>
          </w:tcPr>
          <w:p w14:paraId="7DAA4B0C" w14:textId="4BEF0F2D" w:rsidR="00B53C0B" w:rsidRPr="009C0E7A" w:rsidRDefault="00B53C0B" w:rsidP="00514BC3">
            <w:pPr>
              <w:pStyle w:val="Table-headingrow"/>
            </w:pPr>
            <w:r w:rsidRPr="009C0E7A">
              <w:t>Respiratory change</w:t>
            </w:r>
          </w:p>
        </w:tc>
        <w:tc>
          <w:tcPr>
            <w:tcW w:w="5420" w:type="dxa"/>
            <w:gridSpan w:val="2"/>
            <w:shd w:val="clear" w:color="auto" w:fill="99D2D6"/>
          </w:tcPr>
          <w:p w14:paraId="090E10F6" w14:textId="4C5AB580" w:rsidR="00B53C0B" w:rsidRPr="004B7D1D" w:rsidRDefault="00B53C0B" w:rsidP="00514BC3">
            <w:pPr>
              <w:pStyle w:val="Table-headingrow"/>
            </w:pPr>
            <w:r w:rsidRPr="004B7D1D">
              <w:t>Pathophysiology</w:t>
            </w:r>
          </w:p>
        </w:tc>
      </w:tr>
      <w:tr w:rsidR="00B53C0B" w14:paraId="3BAAE5BB" w14:textId="77777777" w:rsidTr="00964C8E">
        <w:tc>
          <w:tcPr>
            <w:tcW w:w="283" w:type="dxa"/>
            <w:vAlign w:val="center"/>
          </w:tcPr>
          <w:p w14:paraId="5943DCDE" w14:textId="6260670C" w:rsidR="00B53C0B" w:rsidRPr="00B53C0B" w:rsidRDefault="00B53C0B" w:rsidP="00B53C0B">
            <w:pPr>
              <w:rPr>
                <w:b/>
                <w:color w:val="FF0000"/>
              </w:rPr>
            </w:pPr>
            <w:r>
              <w:rPr>
                <w:b/>
                <w:color w:val="FF0000"/>
              </w:rPr>
              <w:t>1</w:t>
            </w:r>
          </w:p>
        </w:tc>
        <w:tc>
          <w:tcPr>
            <w:tcW w:w="3255" w:type="dxa"/>
            <w:shd w:val="clear" w:color="auto" w:fill="auto"/>
            <w:vAlign w:val="center"/>
          </w:tcPr>
          <w:p w14:paraId="44A598EF" w14:textId="25F59438" w:rsidR="00B53C0B" w:rsidRPr="00B03F57" w:rsidRDefault="00B53C0B" w:rsidP="00B53C0B">
            <w:pPr>
              <w:rPr>
                <w:b/>
                <w:highlight w:val="cyan"/>
              </w:rPr>
            </w:pPr>
            <w:r w:rsidRPr="00B03F57">
              <w:rPr>
                <w:b/>
              </w:rPr>
              <w:t>Thickened secretions</w:t>
            </w:r>
          </w:p>
        </w:tc>
        <w:tc>
          <w:tcPr>
            <w:tcW w:w="285" w:type="dxa"/>
            <w:vAlign w:val="center"/>
          </w:tcPr>
          <w:p w14:paraId="1B04EB2E" w14:textId="51A2C1CD" w:rsidR="00B53C0B" w:rsidRPr="00B03F57" w:rsidRDefault="00B53C0B" w:rsidP="00B53C0B">
            <w:r w:rsidRPr="00B53C0B">
              <w:rPr>
                <w:b/>
                <w:color w:val="FF0000"/>
              </w:rPr>
              <w:t>A</w:t>
            </w:r>
          </w:p>
        </w:tc>
        <w:tc>
          <w:tcPr>
            <w:tcW w:w="5134" w:type="dxa"/>
            <w:shd w:val="clear" w:color="auto" w:fill="auto"/>
            <w:vAlign w:val="center"/>
          </w:tcPr>
          <w:p w14:paraId="1FE8EE0E" w14:textId="2B55F0D5" w:rsidR="00B53C0B" w:rsidRPr="00B03F57" w:rsidRDefault="00B53C0B" w:rsidP="00B53C0B">
            <w:pPr>
              <w:pStyle w:val="TableBulletLevel1"/>
              <w:numPr>
                <w:ilvl w:val="0"/>
                <w:numId w:val="2"/>
              </w:numPr>
              <w:rPr>
                <w:color w:val="auto"/>
              </w:rPr>
            </w:pPr>
            <w:r w:rsidRPr="00B03F57">
              <w:rPr>
                <w:color w:val="auto"/>
              </w:rPr>
              <w:t>Inadequate humidification leads to increase in risk of obstruction</w:t>
            </w:r>
          </w:p>
          <w:p w14:paraId="460151C6" w14:textId="77777777" w:rsidR="00B53C0B" w:rsidRPr="00B03F57" w:rsidRDefault="00B53C0B" w:rsidP="00B53C0B">
            <w:pPr>
              <w:pStyle w:val="TableBulletLevel1"/>
              <w:numPr>
                <w:ilvl w:val="0"/>
                <w:numId w:val="2"/>
              </w:numPr>
              <w:rPr>
                <w:color w:val="auto"/>
              </w:rPr>
            </w:pPr>
            <w:r w:rsidRPr="00B03F57">
              <w:rPr>
                <w:color w:val="auto"/>
              </w:rPr>
              <w:t>Complete or incomplete obstruction of a breathing apparatus increases airway resistance and therefore work of breathing</w:t>
            </w:r>
          </w:p>
        </w:tc>
      </w:tr>
      <w:tr w:rsidR="00B53C0B" w14:paraId="505F6253" w14:textId="77777777" w:rsidTr="00964C8E">
        <w:tc>
          <w:tcPr>
            <w:tcW w:w="283" w:type="dxa"/>
            <w:vAlign w:val="center"/>
          </w:tcPr>
          <w:p w14:paraId="28EDF93A" w14:textId="59872CB1" w:rsidR="00B53C0B" w:rsidRPr="00B53C0B" w:rsidRDefault="00B53C0B" w:rsidP="00B53C0B">
            <w:pPr>
              <w:rPr>
                <w:b/>
                <w:color w:val="FF0000"/>
              </w:rPr>
            </w:pPr>
            <w:r>
              <w:rPr>
                <w:b/>
                <w:color w:val="FF0000"/>
              </w:rPr>
              <w:t>2</w:t>
            </w:r>
          </w:p>
        </w:tc>
        <w:tc>
          <w:tcPr>
            <w:tcW w:w="3255" w:type="dxa"/>
            <w:shd w:val="clear" w:color="auto" w:fill="auto"/>
            <w:vAlign w:val="center"/>
          </w:tcPr>
          <w:p w14:paraId="263C17BE" w14:textId="1B7D1727" w:rsidR="00B53C0B" w:rsidRPr="00B03F57" w:rsidRDefault="00B53C0B" w:rsidP="00B53C0B">
            <w:pPr>
              <w:rPr>
                <w:b/>
                <w:highlight w:val="cyan"/>
              </w:rPr>
            </w:pPr>
            <w:r w:rsidRPr="00B03F57">
              <w:rPr>
                <w:b/>
              </w:rPr>
              <w:t>Compromised mucociliary transport system</w:t>
            </w:r>
          </w:p>
        </w:tc>
        <w:tc>
          <w:tcPr>
            <w:tcW w:w="285" w:type="dxa"/>
            <w:vAlign w:val="center"/>
          </w:tcPr>
          <w:p w14:paraId="09B0007F" w14:textId="6BF1C304" w:rsidR="00B53C0B" w:rsidRPr="00B03F57" w:rsidRDefault="00B53C0B" w:rsidP="00B53C0B">
            <w:r w:rsidRPr="00B53C0B">
              <w:rPr>
                <w:b/>
                <w:color w:val="FF0000"/>
              </w:rPr>
              <w:t>B</w:t>
            </w:r>
          </w:p>
        </w:tc>
        <w:tc>
          <w:tcPr>
            <w:tcW w:w="5134" w:type="dxa"/>
            <w:shd w:val="clear" w:color="auto" w:fill="auto"/>
            <w:vAlign w:val="center"/>
          </w:tcPr>
          <w:p w14:paraId="6A67A192" w14:textId="26BF0859" w:rsidR="00B53C0B" w:rsidRPr="00B03F57" w:rsidRDefault="00B53C0B" w:rsidP="00B53C0B">
            <w:pPr>
              <w:pStyle w:val="TableBulletLevel1"/>
              <w:numPr>
                <w:ilvl w:val="0"/>
                <w:numId w:val="2"/>
              </w:numPr>
              <w:rPr>
                <w:color w:val="auto"/>
              </w:rPr>
            </w:pPr>
            <w:r w:rsidRPr="00B03F57">
              <w:rPr>
                <w:color w:val="auto"/>
              </w:rPr>
              <w:t>Secretions will be dried as moisture is taken from them</w:t>
            </w:r>
          </w:p>
          <w:p w14:paraId="24AE5E2B" w14:textId="77777777" w:rsidR="00B53C0B" w:rsidRPr="00B03F57" w:rsidRDefault="00B53C0B" w:rsidP="00B53C0B">
            <w:pPr>
              <w:pStyle w:val="TableBulletLevel1"/>
              <w:numPr>
                <w:ilvl w:val="0"/>
                <w:numId w:val="2"/>
              </w:numPr>
              <w:rPr>
                <w:color w:val="auto"/>
              </w:rPr>
            </w:pPr>
            <w:r w:rsidRPr="00B03F57">
              <w:rPr>
                <w:color w:val="auto"/>
              </w:rPr>
              <w:t>This will make them thick and difficult to suction</w:t>
            </w:r>
          </w:p>
        </w:tc>
      </w:tr>
      <w:tr w:rsidR="00B53C0B" w14:paraId="63BF595E" w14:textId="77777777" w:rsidTr="00964C8E">
        <w:tc>
          <w:tcPr>
            <w:tcW w:w="283" w:type="dxa"/>
            <w:vAlign w:val="center"/>
          </w:tcPr>
          <w:p w14:paraId="3E380A4F" w14:textId="31CA7910" w:rsidR="00B53C0B" w:rsidRPr="00B53C0B" w:rsidRDefault="00B53C0B" w:rsidP="00B53C0B">
            <w:pPr>
              <w:rPr>
                <w:b/>
                <w:color w:val="FF0000"/>
              </w:rPr>
            </w:pPr>
            <w:r>
              <w:rPr>
                <w:b/>
                <w:color w:val="FF0000"/>
              </w:rPr>
              <w:t>3</w:t>
            </w:r>
          </w:p>
        </w:tc>
        <w:tc>
          <w:tcPr>
            <w:tcW w:w="3255" w:type="dxa"/>
            <w:shd w:val="clear" w:color="auto" w:fill="auto"/>
            <w:vAlign w:val="center"/>
          </w:tcPr>
          <w:p w14:paraId="764BE7A9" w14:textId="4C7EF98A" w:rsidR="00B53C0B" w:rsidRPr="00B03F57" w:rsidRDefault="00B53C0B" w:rsidP="00B53C0B">
            <w:pPr>
              <w:rPr>
                <w:b/>
                <w:highlight w:val="cyan"/>
              </w:rPr>
            </w:pPr>
            <w:r w:rsidRPr="00B03F57">
              <w:rPr>
                <w:b/>
              </w:rPr>
              <w:t>Reduced airway defence</w:t>
            </w:r>
          </w:p>
        </w:tc>
        <w:tc>
          <w:tcPr>
            <w:tcW w:w="285" w:type="dxa"/>
            <w:vAlign w:val="center"/>
          </w:tcPr>
          <w:p w14:paraId="38D94DF9" w14:textId="34D35FB9" w:rsidR="00B53C0B" w:rsidRDefault="00B53C0B" w:rsidP="00B53C0B">
            <w:pPr>
              <w:rPr>
                <w:color w:val="000000" w:themeColor="text1"/>
              </w:rPr>
            </w:pPr>
            <w:r w:rsidRPr="00B53C0B">
              <w:rPr>
                <w:b/>
                <w:color w:val="FF0000"/>
              </w:rPr>
              <w:t>C</w:t>
            </w:r>
          </w:p>
        </w:tc>
        <w:tc>
          <w:tcPr>
            <w:tcW w:w="5134" w:type="dxa"/>
            <w:shd w:val="clear" w:color="auto" w:fill="auto"/>
            <w:vAlign w:val="center"/>
          </w:tcPr>
          <w:p w14:paraId="6AB95A05" w14:textId="400FCA86" w:rsidR="00B53C0B" w:rsidRPr="00B03F57" w:rsidRDefault="00B53C0B" w:rsidP="00B53C0B">
            <w:pPr>
              <w:pStyle w:val="TableBulletLevel1"/>
              <w:numPr>
                <w:ilvl w:val="0"/>
                <w:numId w:val="2"/>
              </w:numPr>
              <w:rPr>
                <w:color w:val="auto"/>
              </w:rPr>
            </w:pPr>
            <w:r>
              <w:rPr>
                <w:color w:val="000000" w:themeColor="text1"/>
              </w:rPr>
              <w:t>Inadequate humidification may lead to in</w:t>
            </w:r>
            <w:r w:rsidRPr="00732D25">
              <w:rPr>
                <w:color w:val="000000" w:themeColor="text1"/>
              </w:rPr>
              <w:t xml:space="preserve">flammatory changes with </w:t>
            </w:r>
            <w:r>
              <w:rPr>
                <w:color w:val="000000" w:themeColor="text1"/>
              </w:rPr>
              <w:t xml:space="preserve">resulting </w:t>
            </w:r>
            <w:r w:rsidRPr="00732D25">
              <w:rPr>
                <w:color w:val="000000" w:themeColor="text1"/>
              </w:rPr>
              <w:t>epithelial flattening and denudation, and loss of goblet cells and cilia</w:t>
            </w:r>
          </w:p>
        </w:tc>
      </w:tr>
      <w:tr w:rsidR="00B53C0B" w14:paraId="0651134A" w14:textId="77777777" w:rsidTr="00964C8E">
        <w:tc>
          <w:tcPr>
            <w:tcW w:w="283" w:type="dxa"/>
            <w:vAlign w:val="center"/>
          </w:tcPr>
          <w:p w14:paraId="4D4AA1EA" w14:textId="3F9330D5" w:rsidR="00B53C0B" w:rsidRPr="00B53C0B" w:rsidRDefault="00B53C0B" w:rsidP="00B53C0B">
            <w:pPr>
              <w:rPr>
                <w:b/>
                <w:color w:val="FF0000"/>
              </w:rPr>
            </w:pPr>
            <w:r>
              <w:rPr>
                <w:b/>
                <w:color w:val="FF0000"/>
              </w:rPr>
              <w:t>4</w:t>
            </w:r>
          </w:p>
        </w:tc>
        <w:tc>
          <w:tcPr>
            <w:tcW w:w="3255" w:type="dxa"/>
            <w:shd w:val="clear" w:color="auto" w:fill="auto"/>
            <w:vAlign w:val="center"/>
          </w:tcPr>
          <w:p w14:paraId="3ED44609" w14:textId="06F0571D" w:rsidR="00B53C0B" w:rsidRPr="00B03F57" w:rsidRDefault="00B53C0B" w:rsidP="00B53C0B">
            <w:pPr>
              <w:rPr>
                <w:b/>
                <w:highlight w:val="cyan"/>
              </w:rPr>
            </w:pPr>
            <w:r w:rsidRPr="00B03F57">
              <w:rPr>
                <w:b/>
              </w:rPr>
              <w:t>Energy loss</w:t>
            </w:r>
          </w:p>
        </w:tc>
        <w:tc>
          <w:tcPr>
            <w:tcW w:w="285" w:type="dxa"/>
            <w:vAlign w:val="center"/>
          </w:tcPr>
          <w:p w14:paraId="6FC7E604" w14:textId="2C0C0C02" w:rsidR="00B53C0B" w:rsidRPr="00B03F57" w:rsidRDefault="00B53C0B" w:rsidP="00B53C0B">
            <w:r w:rsidRPr="00B53C0B">
              <w:rPr>
                <w:b/>
                <w:color w:val="FF0000"/>
              </w:rPr>
              <w:t>D</w:t>
            </w:r>
          </w:p>
        </w:tc>
        <w:tc>
          <w:tcPr>
            <w:tcW w:w="5134" w:type="dxa"/>
            <w:shd w:val="clear" w:color="auto" w:fill="auto"/>
            <w:vAlign w:val="center"/>
          </w:tcPr>
          <w:p w14:paraId="708FADC5" w14:textId="03911464" w:rsidR="00B53C0B" w:rsidRPr="00B03F57" w:rsidRDefault="00B53C0B" w:rsidP="00B53C0B">
            <w:pPr>
              <w:pStyle w:val="TableBulletLevel1"/>
              <w:numPr>
                <w:ilvl w:val="0"/>
                <w:numId w:val="2"/>
              </w:numPr>
              <w:rPr>
                <w:color w:val="auto"/>
              </w:rPr>
            </w:pPr>
            <w:r w:rsidRPr="00B03F57">
              <w:rPr>
                <w:color w:val="auto"/>
              </w:rPr>
              <w:t>The gel layer will become dry and thick and difficult to move</w:t>
            </w:r>
          </w:p>
          <w:p w14:paraId="530A4AFD" w14:textId="77777777" w:rsidR="00B53C0B" w:rsidRPr="00B03F57" w:rsidRDefault="00B53C0B" w:rsidP="00B53C0B">
            <w:pPr>
              <w:pStyle w:val="TableBulletLevel1"/>
              <w:numPr>
                <w:ilvl w:val="0"/>
                <w:numId w:val="2"/>
              </w:numPr>
              <w:rPr>
                <w:color w:val="auto"/>
              </w:rPr>
            </w:pPr>
            <w:r w:rsidRPr="00B03F57">
              <w:rPr>
                <w:color w:val="auto"/>
              </w:rPr>
              <w:t>The aqueous layer will reduce, and the cilia will not be able to beat</w:t>
            </w:r>
          </w:p>
          <w:p w14:paraId="4CEB9F74" w14:textId="77777777" w:rsidR="00B53C0B" w:rsidRPr="00B03F57" w:rsidRDefault="00B53C0B" w:rsidP="00B53C0B">
            <w:pPr>
              <w:pStyle w:val="TableBulletLevel1"/>
              <w:numPr>
                <w:ilvl w:val="0"/>
                <w:numId w:val="2"/>
              </w:numPr>
              <w:rPr>
                <w:color w:val="auto"/>
              </w:rPr>
            </w:pPr>
            <w:r w:rsidRPr="00B03F57">
              <w:rPr>
                <w:color w:val="auto"/>
              </w:rPr>
              <w:t>This may lead to mucous pooling in the lower airways, and eventually cell damage</w:t>
            </w:r>
          </w:p>
        </w:tc>
      </w:tr>
      <w:tr w:rsidR="00B53C0B" w14:paraId="482F73B0" w14:textId="77777777" w:rsidTr="00964C8E">
        <w:tc>
          <w:tcPr>
            <w:tcW w:w="283" w:type="dxa"/>
            <w:vAlign w:val="center"/>
          </w:tcPr>
          <w:p w14:paraId="0247C4AB" w14:textId="0CC522F0" w:rsidR="00B53C0B" w:rsidRPr="00B53C0B" w:rsidRDefault="00B53C0B" w:rsidP="00B53C0B">
            <w:pPr>
              <w:contextualSpacing/>
              <w:rPr>
                <w:b/>
                <w:color w:val="FF0000"/>
              </w:rPr>
            </w:pPr>
            <w:r>
              <w:rPr>
                <w:b/>
                <w:color w:val="FF0000"/>
              </w:rPr>
              <w:t>5</w:t>
            </w:r>
          </w:p>
        </w:tc>
        <w:tc>
          <w:tcPr>
            <w:tcW w:w="3255" w:type="dxa"/>
            <w:shd w:val="clear" w:color="auto" w:fill="auto"/>
            <w:vAlign w:val="center"/>
          </w:tcPr>
          <w:p w14:paraId="6F5DB1CE" w14:textId="4332788E" w:rsidR="00B53C0B" w:rsidRPr="00B03F57" w:rsidRDefault="00B53C0B" w:rsidP="00B53C0B">
            <w:pPr>
              <w:contextualSpacing/>
              <w:rPr>
                <w:b/>
                <w:highlight w:val="cyan"/>
              </w:rPr>
            </w:pPr>
            <w:r w:rsidRPr="00B03F57">
              <w:rPr>
                <w:b/>
              </w:rPr>
              <w:t>Airway patency and resistance</w:t>
            </w:r>
          </w:p>
        </w:tc>
        <w:tc>
          <w:tcPr>
            <w:tcW w:w="285" w:type="dxa"/>
            <w:vAlign w:val="center"/>
          </w:tcPr>
          <w:p w14:paraId="62E7F3E2" w14:textId="65356D5C" w:rsidR="00B53C0B" w:rsidRPr="00732D25" w:rsidRDefault="00B53C0B" w:rsidP="00B53C0B">
            <w:pPr>
              <w:rPr>
                <w:color w:val="000000" w:themeColor="text1"/>
              </w:rPr>
            </w:pPr>
            <w:r w:rsidRPr="00B53C0B">
              <w:rPr>
                <w:b/>
                <w:color w:val="FF0000"/>
              </w:rPr>
              <w:t>E</w:t>
            </w:r>
          </w:p>
        </w:tc>
        <w:tc>
          <w:tcPr>
            <w:tcW w:w="5134" w:type="dxa"/>
            <w:shd w:val="clear" w:color="auto" w:fill="auto"/>
            <w:vAlign w:val="center"/>
          </w:tcPr>
          <w:p w14:paraId="27A03574" w14:textId="62D00F4D" w:rsidR="00B53C0B" w:rsidRPr="00B03F57" w:rsidRDefault="00B53C0B" w:rsidP="00B53C0B">
            <w:pPr>
              <w:pStyle w:val="TableBulletLevel1"/>
              <w:numPr>
                <w:ilvl w:val="0"/>
                <w:numId w:val="2"/>
              </w:numPr>
              <w:rPr>
                <w:color w:val="auto"/>
              </w:rPr>
            </w:pPr>
            <w:r w:rsidRPr="00732D25">
              <w:rPr>
                <w:color w:val="000000" w:themeColor="text1"/>
              </w:rPr>
              <w:t xml:space="preserve">Surfactant </w:t>
            </w:r>
            <w:r>
              <w:rPr>
                <w:color w:val="000000" w:themeColor="text1"/>
              </w:rPr>
              <w:t xml:space="preserve">production is </w:t>
            </w:r>
            <w:r w:rsidRPr="00732D25">
              <w:rPr>
                <w:color w:val="000000" w:themeColor="text1"/>
              </w:rPr>
              <w:t>inactivat</w:t>
            </w:r>
            <w:r>
              <w:rPr>
                <w:color w:val="000000" w:themeColor="text1"/>
              </w:rPr>
              <w:t xml:space="preserve">ed resulting in </w:t>
            </w:r>
            <w:r w:rsidRPr="00732D25">
              <w:rPr>
                <w:color w:val="000000" w:themeColor="text1"/>
              </w:rPr>
              <w:t>decreased</w:t>
            </w:r>
            <w:r>
              <w:rPr>
                <w:color w:val="000000" w:themeColor="text1"/>
              </w:rPr>
              <w:t xml:space="preserve"> lung</w:t>
            </w:r>
            <w:r w:rsidRPr="00732D25">
              <w:rPr>
                <w:color w:val="000000" w:themeColor="text1"/>
              </w:rPr>
              <w:t xml:space="preserve"> compliance</w:t>
            </w:r>
          </w:p>
        </w:tc>
      </w:tr>
      <w:tr w:rsidR="00B53C0B" w14:paraId="0456C498" w14:textId="77777777" w:rsidTr="00964C8E">
        <w:tc>
          <w:tcPr>
            <w:tcW w:w="283" w:type="dxa"/>
            <w:vAlign w:val="center"/>
          </w:tcPr>
          <w:p w14:paraId="2A9FA80F" w14:textId="01DA1693" w:rsidR="00B53C0B" w:rsidRPr="00B53C0B" w:rsidRDefault="00B53C0B" w:rsidP="00B53C0B">
            <w:pPr>
              <w:contextualSpacing/>
              <w:rPr>
                <w:b/>
                <w:color w:val="FF0000"/>
              </w:rPr>
            </w:pPr>
            <w:r>
              <w:rPr>
                <w:b/>
                <w:color w:val="FF0000"/>
              </w:rPr>
              <w:t>6</w:t>
            </w:r>
          </w:p>
        </w:tc>
        <w:tc>
          <w:tcPr>
            <w:tcW w:w="3255" w:type="dxa"/>
            <w:shd w:val="clear" w:color="auto" w:fill="auto"/>
            <w:vAlign w:val="center"/>
          </w:tcPr>
          <w:p w14:paraId="6C1C181C" w14:textId="165088E0" w:rsidR="00B53C0B" w:rsidRPr="00B03F57" w:rsidRDefault="00B53C0B" w:rsidP="00B53C0B">
            <w:pPr>
              <w:contextualSpacing/>
              <w:rPr>
                <w:b/>
              </w:rPr>
            </w:pPr>
            <w:r w:rsidRPr="00732D25">
              <w:rPr>
                <w:b/>
                <w:color w:val="000000" w:themeColor="text1"/>
              </w:rPr>
              <w:t>Inflammation and necrosis of the airway epithelium</w:t>
            </w:r>
          </w:p>
        </w:tc>
        <w:tc>
          <w:tcPr>
            <w:tcW w:w="285" w:type="dxa"/>
            <w:vAlign w:val="center"/>
          </w:tcPr>
          <w:p w14:paraId="1F5C43C4" w14:textId="4DB14AF2" w:rsidR="00B53C0B" w:rsidRPr="00B03F57" w:rsidRDefault="00B53C0B" w:rsidP="00B53C0B">
            <w:r w:rsidRPr="00B53C0B">
              <w:rPr>
                <w:b/>
                <w:color w:val="FF0000"/>
              </w:rPr>
              <w:t>F</w:t>
            </w:r>
          </w:p>
        </w:tc>
        <w:tc>
          <w:tcPr>
            <w:tcW w:w="5134" w:type="dxa"/>
            <w:shd w:val="clear" w:color="auto" w:fill="auto"/>
            <w:vAlign w:val="center"/>
          </w:tcPr>
          <w:p w14:paraId="459A43BC" w14:textId="7784090E" w:rsidR="00B53C0B" w:rsidRPr="00B03F57" w:rsidRDefault="00B53C0B" w:rsidP="00B53C0B">
            <w:pPr>
              <w:pStyle w:val="TableBulletLevel1"/>
              <w:numPr>
                <w:ilvl w:val="0"/>
                <w:numId w:val="2"/>
              </w:numPr>
              <w:rPr>
                <w:color w:val="auto"/>
              </w:rPr>
            </w:pPr>
            <w:r w:rsidRPr="00B03F57">
              <w:rPr>
                <w:color w:val="auto"/>
              </w:rPr>
              <w:t>Airway defence is reduced in intubated patients as the artificial airway bypasses the filtering process that usually occurs in the nose</w:t>
            </w:r>
          </w:p>
          <w:p w14:paraId="0CD5E249" w14:textId="4A255917" w:rsidR="00B53C0B" w:rsidRPr="00B03F57" w:rsidRDefault="00B53C0B" w:rsidP="00B53C0B">
            <w:pPr>
              <w:pStyle w:val="TableBulletLevel1"/>
              <w:numPr>
                <w:ilvl w:val="0"/>
                <w:numId w:val="2"/>
              </w:numPr>
              <w:rPr>
                <w:color w:val="auto"/>
              </w:rPr>
            </w:pPr>
            <w:r w:rsidRPr="00B03F57">
              <w:rPr>
                <w:color w:val="auto"/>
              </w:rPr>
              <w:t>Defence is reduced further if the delivery of inspiratory gases is less than core temperature as this slows mucociliary transport, and compromises trapping and expulsion of pathogens</w:t>
            </w:r>
          </w:p>
        </w:tc>
      </w:tr>
      <w:tr w:rsidR="00B53C0B" w14:paraId="5AAA1DD8" w14:textId="77777777" w:rsidTr="00964C8E">
        <w:tc>
          <w:tcPr>
            <w:tcW w:w="283" w:type="dxa"/>
            <w:vAlign w:val="center"/>
          </w:tcPr>
          <w:p w14:paraId="5A4E3555" w14:textId="26A0C086" w:rsidR="00B53C0B" w:rsidRPr="00B53C0B" w:rsidRDefault="00B53C0B" w:rsidP="00B53C0B">
            <w:pPr>
              <w:contextualSpacing/>
              <w:rPr>
                <w:b/>
                <w:color w:val="FF0000"/>
              </w:rPr>
            </w:pPr>
            <w:r>
              <w:rPr>
                <w:b/>
                <w:color w:val="FF0000"/>
              </w:rPr>
              <w:t>7</w:t>
            </w:r>
          </w:p>
        </w:tc>
        <w:tc>
          <w:tcPr>
            <w:tcW w:w="3255" w:type="dxa"/>
            <w:shd w:val="clear" w:color="auto" w:fill="auto"/>
            <w:vAlign w:val="center"/>
          </w:tcPr>
          <w:p w14:paraId="5FB6BB6C" w14:textId="49FF1826" w:rsidR="00B53C0B" w:rsidRPr="00B03F57" w:rsidRDefault="00B53C0B" w:rsidP="00B53C0B">
            <w:pPr>
              <w:contextualSpacing/>
              <w:rPr>
                <w:b/>
              </w:rPr>
            </w:pPr>
            <w:r w:rsidRPr="00732D25">
              <w:rPr>
                <w:b/>
                <w:color w:val="000000" w:themeColor="text1"/>
              </w:rPr>
              <w:t>Impaired surfactant activity</w:t>
            </w:r>
            <w:bookmarkStart w:id="143" w:name="_GoBack"/>
            <w:bookmarkEnd w:id="143"/>
          </w:p>
        </w:tc>
        <w:tc>
          <w:tcPr>
            <w:tcW w:w="285" w:type="dxa"/>
            <w:vAlign w:val="center"/>
          </w:tcPr>
          <w:p w14:paraId="74D1A98C" w14:textId="25950EAA" w:rsidR="00B53C0B" w:rsidRPr="00B03F57" w:rsidRDefault="00B53C0B" w:rsidP="00B53C0B">
            <w:r w:rsidRPr="00B53C0B">
              <w:rPr>
                <w:b/>
                <w:color w:val="FF0000"/>
              </w:rPr>
              <w:t>G</w:t>
            </w:r>
          </w:p>
        </w:tc>
        <w:tc>
          <w:tcPr>
            <w:tcW w:w="5134" w:type="dxa"/>
            <w:shd w:val="clear" w:color="auto" w:fill="auto"/>
            <w:vAlign w:val="center"/>
          </w:tcPr>
          <w:p w14:paraId="5D90C575" w14:textId="31A07C6A" w:rsidR="00B53C0B" w:rsidRPr="00B03F57" w:rsidRDefault="00B53C0B" w:rsidP="00B53C0B">
            <w:pPr>
              <w:pStyle w:val="TableBulletLevel1"/>
              <w:numPr>
                <w:ilvl w:val="0"/>
                <w:numId w:val="2"/>
              </w:numPr>
              <w:rPr>
                <w:color w:val="auto"/>
              </w:rPr>
            </w:pPr>
            <w:r w:rsidRPr="00B03F57">
              <w:rPr>
                <w:color w:val="auto"/>
              </w:rPr>
              <w:t>With inadequate humidity, water is stripped from the airway mucosa and is converted into vapour</w:t>
            </w:r>
          </w:p>
          <w:p w14:paraId="00410D5B" w14:textId="15F40853" w:rsidR="00B53C0B" w:rsidRPr="00B03F57" w:rsidRDefault="00B53C0B" w:rsidP="00B53C0B">
            <w:pPr>
              <w:pStyle w:val="TableBulletLevel1"/>
              <w:numPr>
                <w:ilvl w:val="0"/>
                <w:numId w:val="2"/>
              </w:numPr>
              <w:rPr>
                <w:color w:val="auto"/>
              </w:rPr>
            </w:pPr>
            <w:r w:rsidRPr="00B03F57">
              <w:rPr>
                <w:color w:val="auto"/>
              </w:rPr>
              <w:t>Calories used to facilitate this process are unavailable for thermoregulation and growth</w:t>
            </w:r>
          </w:p>
        </w:tc>
      </w:tr>
    </w:tbl>
    <w:p w14:paraId="0259A26D" w14:textId="43B8E34C" w:rsidR="000A13BC" w:rsidRDefault="000A13BC"/>
    <w:tbl>
      <w:tblPr>
        <w:tblStyle w:val="TableGrid"/>
        <w:tblW w:w="8958" w:type="dxa"/>
        <w:tblLook w:val="04A0" w:firstRow="1" w:lastRow="0" w:firstColumn="1" w:lastColumn="0" w:noHBand="0" w:noVBand="1"/>
      </w:tblPr>
      <w:tblGrid>
        <w:gridCol w:w="3538"/>
        <w:gridCol w:w="5420"/>
      </w:tblGrid>
      <w:tr w:rsidR="000A13BC" w14:paraId="7BF03FEA" w14:textId="77777777" w:rsidTr="00964C8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8" w:type="dxa"/>
            <w:shd w:val="clear" w:color="auto" w:fill="99D2D6"/>
          </w:tcPr>
          <w:p w14:paraId="0A35F501" w14:textId="77777777" w:rsidR="000A13BC" w:rsidRDefault="000A13BC" w:rsidP="00B53C0B">
            <w:pPr>
              <w:spacing w:beforeLines="0" w:before="0" w:afterLines="0" w:after="0"/>
            </w:pPr>
            <w:r>
              <w:t xml:space="preserve">Respiratory change </w:t>
            </w:r>
            <w:r w:rsidRPr="005F4672">
              <w:rPr>
                <w:color w:val="FF0000"/>
              </w:rPr>
              <w:t>NUMBER</w:t>
            </w:r>
          </w:p>
        </w:tc>
        <w:tc>
          <w:tcPr>
            <w:tcW w:w="5420" w:type="dxa"/>
            <w:shd w:val="clear" w:color="auto" w:fill="99D2D6"/>
          </w:tcPr>
          <w:p w14:paraId="5304D871" w14:textId="77777777" w:rsidR="000A13BC" w:rsidRDefault="000A13BC" w:rsidP="00B53C0B">
            <w:pPr>
              <w:spacing w:beforeLines="0" w:before="0" w:afterLines="0" w:after="0"/>
              <w:cnfStyle w:val="100000000000" w:firstRow="1" w:lastRow="0" w:firstColumn="0" w:lastColumn="0" w:oddVBand="0" w:evenVBand="0" w:oddHBand="0" w:evenHBand="0" w:firstRowFirstColumn="0" w:firstRowLastColumn="0" w:lastRowFirstColumn="0" w:lastRowLastColumn="0"/>
            </w:pPr>
            <w:r>
              <w:t xml:space="preserve">Matching pathophysiology </w:t>
            </w:r>
            <w:r w:rsidRPr="005F4672">
              <w:rPr>
                <w:color w:val="FF0000"/>
              </w:rPr>
              <w:t>LETTER</w:t>
            </w:r>
          </w:p>
        </w:tc>
      </w:tr>
      <w:tr w:rsidR="000A13BC" w14:paraId="759F6D49"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4AD0DE2E" w14:textId="77777777" w:rsidR="000A13BC" w:rsidRPr="009C61E9" w:rsidRDefault="000A13BC" w:rsidP="00B53C0B">
            <w:pPr>
              <w:jc w:val="center"/>
              <w:rPr>
                <w:color w:val="FF0000"/>
              </w:rPr>
            </w:pPr>
            <w:permStart w:id="461077472" w:edGrp="everyone" w:colFirst="1" w:colLast="1"/>
            <w:r w:rsidRPr="009C61E9">
              <w:rPr>
                <w:color w:val="FF0000"/>
              </w:rPr>
              <w:t>1</w:t>
            </w:r>
          </w:p>
        </w:tc>
        <w:tc>
          <w:tcPr>
            <w:tcW w:w="5420" w:type="dxa"/>
          </w:tcPr>
          <w:p w14:paraId="49E87363"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280C93BF"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00307EF0" w14:textId="77777777" w:rsidR="000A13BC" w:rsidRPr="009C61E9" w:rsidRDefault="000A13BC" w:rsidP="00B53C0B">
            <w:pPr>
              <w:jc w:val="center"/>
              <w:rPr>
                <w:color w:val="FF0000"/>
              </w:rPr>
            </w:pPr>
            <w:permStart w:id="174680568" w:edGrp="everyone" w:colFirst="1" w:colLast="1"/>
            <w:permEnd w:id="461077472"/>
            <w:r w:rsidRPr="009C61E9">
              <w:rPr>
                <w:color w:val="FF0000"/>
              </w:rPr>
              <w:t>2</w:t>
            </w:r>
          </w:p>
        </w:tc>
        <w:tc>
          <w:tcPr>
            <w:tcW w:w="5420" w:type="dxa"/>
          </w:tcPr>
          <w:p w14:paraId="5F826293"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4617F11F"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058CCF4C" w14:textId="77777777" w:rsidR="000A13BC" w:rsidRPr="009C61E9" w:rsidRDefault="000A13BC" w:rsidP="00B53C0B">
            <w:pPr>
              <w:jc w:val="center"/>
              <w:rPr>
                <w:color w:val="FF0000"/>
              </w:rPr>
            </w:pPr>
            <w:permStart w:id="1714496059" w:edGrp="everyone" w:colFirst="1" w:colLast="1"/>
            <w:permEnd w:id="174680568"/>
            <w:r w:rsidRPr="009C61E9">
              <w:rPr>
                <w:color w:val="FF0000"/>
              </w:rPr>
              <w:t>3</w:t>
            </w:r>
          </w:p>
        </w:tc>
        <w:tc>
          <w:tcPr>
            <w:tcW w:w="5420" w:type="dxa"/>
          </w:tcPr>
          <w:p w14:paraId="05F93FF9"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2C9711D9"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1F8A1EE9" w14:textId="77777777" w:rsidR="000A13BC" w:rsidRPr="009C61E9" w:rsidRDefault="000A13BC" w:rsidP="00B53C0B">
            <w:pPr>
              <w:jc w:val="center"/>
              <w:rPr>
                <w:color w:val="FF0000"/>
              </w:rPr>
            </w:pPr>
            <w:permStart w:id="842415922" w:edGrp="everyone" w:colFirst="1" w:colLast="1"/>
            <w:permEnd w:id="1714496059"/>
            <w:r w:rsidRPr="009C61E9">
              <w:rPr>
                <w:color w:val="FF0000"/>
              </w:rPr>
              <w:t>4</w:t>
            </w:r>
          </w:p>
        </w:tc>
        <w:tc>
          <w:tcPr>
            <w:tcW w:w="5420" w:type="dxa"/>
          </w:tcPr>
          <w:p w14:paraId="10D092A9"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40FBDA98"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3A946B01" w14:textId="77777777" w:rsidR="000A13BC" w:rsidRPr="009C61E9" w:rsidRDefault="000A13BC" w:rsidP="00B53C0B">
            <w:pPr>
              <w:jc w:val="center"/>
              <w:rPr>
                <w:color w:val="FF0000"/>
              </w:rPr>
            </w:pPr>
            <w:permStart w:id="1579252552" w:edGrp="everyone" w:colFirst="1" w:colLast="1"/>
            <w:permEnd w:id="842415922"/>
            <w:r w:rsidRPr="009C61E9">
              <w:rPr>
                <w:color w:val="FF0000"/>
              </w:rPr>
              <w:t>5</w:t>
            </w:r>
          </w:p>
        </w:tc>
        <w:tc>
          <w:tcPr>
            <w:tcW w:w="5420" w:type="dxa"/>
          </w:tcPr>
          <w:p w14:paraId="6AD9CF8A"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6A7809EB"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18FDBDA2" w14:textId="77777777" w:rsidR="000A13BC" w:rsidRPr="009C61E9" w:rsidRDefault="000A13BC" w:rsidP="00B53C0B">
            <w:pPr>
              <w:jc w:val="center"/>
              <w:rPr>
                <w:color w:val="FF0000"/>
              </w:rPr>
            </w:pPr>
            <w:permStart w:id="1392596482" w:edGrp="everyone" w:colFirst="1" w:colLast="1"/>
            <w:permEnd w:id="1579252552"/>
            <w:r w:rsidRPr="009C61E9">
              <w:rPr>
                <w:color w:val="FF0000"/>
              </w:rPr>
              <w:t>6</w:t>
            </w:r>
          </w:p>
        </w:tc>
        <w:tc>
          <w:tcPr>
            <w:tcW w:w="5420" w:type="dxa"/>
          </w:tcPr>
          <w:p w14:paraId="59609D1B"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tr w:rsidR="000A13BC" w14:paraId="484A9EA6" w14:textId="77777777" w:rsidTr="00964C8E">
        <w:trPr>
          <w:trHeight w:val="397"/>
        </w:trPr>
        <w:tc>
          <w:tcPr>
            <w:cnfStyle w:val="001000000000" w:firstRow="0" w:lastRow="0" w:firstColumn="1" w:lastColumn="0" w:oddVBand="0" w:evenVBand="0" w:oddHBand="0" w:evenHBand="0" w:firstRowFirstColumn="0" w:firstRowLastColumn="0" w:lastRowFirstColumn="0" w:lastRowLastColumn="0"/>
            <w:tcW w:w="3538" w:type="dxa"/>
          </w:tcPr>
          <w:p w14:paraId="1A2178E8" w14:textId="77777777" w:rsidR="000A13BC" w:rsidRPr="009C61E9" w:rsidRDefault="000A13BC" w:rsidP="00B53C0B">
            <w:pPr>
              <w:jc w:val="center"/>
              <w:rPr>
                <w:color w:val="FF0000"/>
              </w:rPr>
            </w:pPr>
            <w:permStart w:id="2034507960" w:edGrp="everyone" w:colFirst="1" w:colLast="1"/>
            <w:permEnd w:id="1392596482"/>
            <w:r w:rsidRPr="009C61E9">
              <w:rPr>
                <w:color w:val="FF0000"/>
              </w:rPr>
              <w:t>7</w:t>
            </w:r>
          </w:p>
        </w:tc>
        <w:tc>
          <w:tcPr>
            <w:tcW w:w="5420" w:type="dxa"/>
          </w:tcPr>
          <w:p w14:paraId="11280B6A" w14:textId="77777777" w:rsidR="000A13BC" w:rsidRDefault="000A13BC" w:rsidP="00B53C0B">
            <w:pPr>
              <w:cnfStyle w:val="000000000000" w:firstRow="0" w:lastRow="0" w:firstColumn="0" w:lastColumn="0" w:oddVBand="0" w:evenVBand="0" w:oddHBand="0" w:evenHBand="0" w:firstRowFirstColumn="0" w:firstRowLastColumn="0" w:lastRowFirstColumn="0" w:lastRowLastColumn="0"/>
            </w:pPr>
          </w:p>
        </w:tc>
      </w:tr>
      <w:permEnd w:id="2034507960"/>
    </w:tbl>
    <w:p w14:paraId="26F4C131" w14:textId="16A43278" w:rsidR="000A13BC" w:rsidRDefault="000A13BC"/>
    <w:p w14:paraId="2EFFBBBF" w14:textId="75C83A56" w:rsidR="00346106" w:rsidRPr="00B03F57" w:rsidRDefault="00A50B17" w:rsidP="00B03F57">
      <w:pPr>
        <w:pStyle w:val="CPAP2"/>
      </w:pPr>
      <w:r>
        <w:br w:type="page"/>
      </w:r>
      <w:bookmarkStart w:id="144" w:name="_Toc43472036"/>
      <w:r w:rsidR="00346106" w:rsidRPr="00B03F57">
        <w:lastRenderedPageBreak/>
        <w:t>Management of humidification</w:t>
      </w:r>
      <w:bookmarkEnd w:id="144"/>
    </w:p>
    <w:p w14:paraId="38902BDE" w14:textId="3980CD09" w:rsidR="00124B80" w:rsidRDefault="00346106" w:rsidP="00124B80">
      <w:r w:rsidRPr="00346106">
        <w:rPr>
          <w:noProof/>
          <w:sz w:val="28"/>
          <w:szCs w:val="28"/>
        </w:rPr>
        <w:drawing>
          <wp:anchor distT="0" distB="0" distL="114300" distR="114300" simplePos="0" relativeHeight="251696128" behindDoc="0" locked="0" layoutInCell="1" allowOverlap="1" wp14:anchorId="68175D0C" wp14:editId="63597830">
            <wp:simplePos x="0" y="0"/>
            <wp:positionH relativeFrom="margin">
              <wp:posOffset>0</wp:posOffset>
            </wp:positionH>
            <wp:positionV relativeFrom="paragraph">
              <wp:posOffset>60325</wp:posOffset>
            </wp:positionV>
            <wp:extent cx="720000" cy="720000"/>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346106">
        <w:t>C</w:t>
      </w:r>
      <w:r w:rsidR="00124B80" w:rsidRPr="000C2D5C">
        <w:t>o</w:t>
      </w:r>
      <w:r w:rsidR="00124B80" w:rsidRPr="00101790">
        <w:t xml:space="preserve">nsider the management of </w:t>
      </w:r>
      <w:r w:rsidR="00124B80">
        <w:t xml:space="preserve">heated </w:t>
      </w:r>
      <w:r w:rsidR="00124B80" w:rsidRPr="00101790">
        <w:t xml:space="preserve">humidification for ventilation of gases in </w:t>
      </w:r>
      <w:r w:rsidR="00124B80">
        <w:t>the</w:t>
      </w:r>
      <w:r w:rsidR="00124B80" w:rsidRPr="00101790">
        <w:t xml:space="preserve"> nursery</w:t>
      </w:r>
      <w:r w:rsidR="00124B80">
        <w:t xml:space="preserve"> where you work</w:t>
      </w:r>
      <w:r w:rsidR="00124B80" w:rsidRPr="00101790">
        <w:t xml:space="preserve">. </w:t>
      </w:r>
    </w:p>
    <w:p w14:paraId="0DEFC00A" w14:textId="77777777" w:rsidR="00124B80" w:rsidRPr="008320B7" w:rsidRDefault="00124B80" w:rsidP="0071493D">
      <w:pPr>
        <w:pStyle w:val="ListParagraph"/>
        <w:numPr>
          <w:ilvl w:val="0"/>
          <w:numId w:val="36"/>
        </w:numPr>
        <w:ind w:left="1701"/>
        <w:rPr>
          <w:rFonts w:eastAsiaTheme="minorHAnsi"/>
          <w:lang w:eastAsia="en-US"/>
        </w:rPr>
      </w:pPr>
      <w:bookmarkStart w:id="145" w:name="_Hlk43467118"/>
      <w:r w:rsidRPr="00101790">
        <w:t xml:space="preserve">Review </w:t>
      </w:r>
      <w:r>
        <w:t>the loca</w:t>
      </w:r>
      <w:r w:rsidRPr="00D30FA9">
        <w:t>l policies, guidelines and practices</w:t>
      </w:r>
      <w:r>
        <w:t>,</w:t>
      </w:r>
      <w:r w:rsidRPr="00D30FA9">
        <w:t xml:space="preserve"> a</w:t>
      </w:r>
      <w:r w:rsidRPr="00101790">
        <w:t xml:space="preserve">nd examine the configuration of the circuit </w:t>
      </w:r>
      <w:r>
        <w:t xml:space="preserve">and humidifiers </w:t>
      </w:r>
      <w:r w:rsidRPr="00101790">
        <w:t>used</w:t>
      </w:r>
      <w:r>
        <w:t xml:space="preserve"> in the nursery</w:t>
      </w:r>
      <w:r w:rsidRPr="00101790">
        <w:t xml:space="preserve"> </w:t>
      </w:r>
      <w:r>
        <w:t>to a</w:t>
      </w:r>
      <w:r w:rsidRPr="00101790">
        <w:t>nswer the questions</w:t>
      </w:r>
      <w:r>
        <w:t xml:space="preserve"> in your response booklet about humidification.</w:t>
      </w:r>
      <w:bookmarkEnd w:id="145"/>
    </w:p>
    <w:p w14:paraId="3419F6B1" w14:textId="1D46A4C5" w:rsidR="00346106" w:rsidRDefault="00346106" w:rsidP="00124B80"/>
    <w:p w14:paraId="3A2BCC85" w14:textId="77777777" w:rsidR="00124B80" w:rsidRPr="00346106" w:rsidRDefault="00124B80" w:rsidP="00124B80"/>
    <w:p w14:paraId="5F1CFA74" w14:textId="353C9312" w:rsidR="00B20A6D" w:rsidRPr="00B20A6D" w:rsidRDefault="00346106" w:rsidP="007E31A3">
      <w:pPr>
        <w:pStyle w:val="CPAP3"/>
      </w:pPr>
      <w:bookmarkStart w:id="146" w:name="_Toc43472037"/>
      <w:r w:rsidRPr="00B03F57">
        <w:t>Management of humidification</w:t>
      </w:r>
      <w:bookmarkEnd w:id="146"/>
    </w:p>
    <w:p w14:paraId="7578848A" w14:textId="2FB74E1A" w:rsidR="00B20A6D" w:rsidRPr="00174583" w:rsidRDefault="00B20A6D" w:rsidP="0071493D">
      <w:pPr>
        <w:pStyle w:val="ListParagraph"/>
        <w:numPr>
          <w:ilvl w:val="0"/>
          <w:numId w:val="29"/>
        </w:numPr>
        <w:spacing w:before="40" w:after="40"/>
        <w:ind w:left="284"/>
        <w:rPr>
          <w:rFonts w:ascii="Arial Bold" w:hAnsi="Arial Bold"/>
        </w:rPr>
      </w:pPr>
      <w:bookmarkStart w:id="147" w:name="_Hlk42255175"/>
      <w:r w:rsidRPr="00174583">
        <w:rPr>
          <w:rFonts w:ascii="Arial Bold" w:hAnsi="Arial Bold"/>
        </w:rPr>
        <w:t>Where is/are the heater wire/s located in the circuit? Where is the gas temperature probe positioned? Why?</w:t>
      </w:r>
    </w:p>
    <w:bookmarkEnd w:id="147"/>
    <w:p w14:paraId="0FD02F36" w14:textId="77777777" w:rsidR="00B20A6D" w:rsidRDefault="00B20A6D" w:rsidP="0071493D">
      <w:pPr>
        <w:pStyle w:val="BodyText"/>
        <w:numPr>
          <w:ilvl w:val="12"/>
          <w:numId w:val="29"/>
        </w:numPr>
      </w:pPr>
      <w:permStart w:id="513551102" w:edGrp="everyone"/>
      <w:r>
        <w:t>_________________________________________________________________________</w:t>
      </w:r>
    </w:p>
    <w:p w14:paraId="40AFF5D8" w14:textId="77777777" w:rsidR="00B20A6D" w:rsidRDefault="00B20A6D" w:rsidP="0071493D">
      <w:pPr>
        <w:pStyle w:val="BodyText"/>
        <w:numPr>
          <w:ilvl w:val="12"/>
          <w:numId w:val="29"/>
        </w:numPr>
      </w:pPr>
      <w:r>
        <w:t>_________________________________________________________________________</w:t>
      </w:r>
    </w:p>
    <w:p w14:paraId="39774765" w14:textId="77777777" w:rsidR="00B20A6D" w:rsidRDefault="00B20A6D" w:rsidP="0071493D">
      <w:pPr>
        <w:pStyle w:val="BodyText"/>
        <w:numPr>
          <w:ilvl w:val="12"/>
          <w:numId w:val="29"/>
        </w:numPr>
      </w:pPr>
      <w:r>
        <w:t>_________________________________________________________________________</w:t>
      </w:r>
    </w:p>
    <w:p w14:paraId="2FFAC50F" w14:textId="77777777" w:rsidR="00B20A6D" w:rsidRDefault="00B20A6D" w:rsidP="0071493D">
      <w:pPr>
        <w:pStyle w:val="BodyText"/>
        <w:numPr>
          <w:ilvl w:val="12"/>
          <w:numId w:val="29"/>
        </w:numPr>
      </w:pPr>
      <w:r>
        <w:t>_________________________________________________________________________</w:t>
      </w:r>
    </w:p>
    <w:p w14:paraId="2B4C9168" w14:textId="77777777" w:rsidR="001163AA" w:rsidRDefault="001163AA" w:rsidP="0071493D">
      <w:pPr>
        <w:pStyle w:val="BodyText"/>
        <w:numPr>
          <w:ilvl w:val="12"/>
          <w:numId w:val="29"/>
        </w:numPr>
      </w:pPr>
      <w:r>
        <w:t>_________________________________________________________________________</w:t>
      </w:r>
    </w:p>
    <w:p w14:paraId="3373102F" w14:textId="77777777" w:rsidR="001163AA" w:rsidRDefault="001163AA" w:rsidP="0071493D">
      <w:pPr>
        <w:pStyle w:val="BodyText"/>
        <w:numPr>
          <w:ilvl w:val="12"/>
          <w:numId w:val="29"/>
        </w:numPr>
      </w:pPr>
      <w:r>
        <w:t>_________________________________________________________________________</w:t>
      </w:r>
    </w:p>
    <w:permEnd w:id="513551102"/>
    <w:p w14:paraId="263BF79D" w14:textId="77777777" w:rsidR="00B20A6D" w:rsidRPr="001163AA" w:rsidRDefault="00B20A6D" w:rsidP="001163AA"/>
    <w:p w14:paraId="538983F2" w14:textId="1A370A91" w:rsidR="00B20A6D" w:rsidRPr="00174583" w:rsidRDefault="00B20A6D" w:rsidP="0071493D">
      <w:pPr>
        <w:pStyle w:val="ListParagraph"/>
        <w:numPr>
          <w:ilvl w:val="0"/>
          <w:numId w:val="29"/>
        </w:numPr>
        <w:spacing w:before="40" w:after="40"/>
        <w:ind w:left="426"/>
        <w:rPr>
          <w:rFonts w:ascii="Arial Bold" w:hAnsi="Arial Bold"/>
        </w:rPr>
      </w:pPr>
      <w:bookmarkStart w:id="148" w:name="_Hlk42255200"/>
      <w:r w:rsidRPr="00174583">
        <w:rPr>
          <w:rFonts w:ascii="Arial Bold" w:hAnsi="Arial Bold"/>
        </w:rPr>
        <w:t>Which of the inspiratory and expiratory limbs is positioned uppermost at the manifold? Why?</w:t>
      </w:r>
    </w:p>
    <w:bookmarkEnd w:id="148"/>
    <w:p w14:paraId="341B80B8" w14:textId="77777777" w:rsidR="00B20A6D" w:rsidRDefault="00B20A6D" w:rsidP="0071493D">
      <w:pPr>
        <w:pStyle w:val="BodyText"/>
        <w:numPr>
          <w:ilvl w:val="12"/>
          <w:numId w:val="29"/>
        </w:numPr>
      </w:pPr>
      <w:permStart w:id="1442843630" w:edGrp="everyone"/>
      <w:r>
        <w:t>_________________________________________________________________________</w:t>
      </w:r>
    </w:p>
    <w:p w14:paraId="1E25F334" w14:textId="77777777" w:rsidR="00B20A6D" w:rsidRDefault="00B20A6D" w:rsidP="0071493D">
      <w:pPr>
        <w:pStyle w:val="BodyText"/>
        <w:numPr>
          <w:ilvl w:val="12"/>
          <w:numId w:val="29"/>
        </w:numPr>
      </w:pPr>
      <w:r>
        <w:t>_________________________________________________________________________</w:t>
      </w:r>
    </w:p>
    <w:p w14:paraId="30EFDBFF" w14:textId="77777777" w:rsidR="00B20A6D" w:rsidRDefault="00B20A6D" w:rsidP="0071493D">
      <w:pPr>
        <w:pStyle w:val="BodyText"/>
        <w:numPr>
          <w:ilvl w:val="12"/>
          <w:numId w:val="29"/>
        </w:numPr>
      </w:pPr>
      <w:r>
        <w:t>_________________________________________________________________________</w:t>
      </w:r>
    </w:p>
    <w:p w14:paraId="7CD791C3" w14:textId="77777777" w:rsidR="00B20A6D" w:rsidRDefault="00B20A6D" w:rsidP="0071493D">
      <w:pPr>
        <w:pStyle w:val="BodyText"/>
        <w:numPr>
          <w:ilvl w:val="12"/>
          <w:numId w:val="29"/>
        </w:numPr>
      </w:pPr>
      <w:r>
        <w:t>_________________________________________________________________________</w:t>
      </w:r>
    </w:p>
    <w:p w14:paraId="2D5A010C" w14:textId="77777777" w:rsidR="001163AA" w:rsidRDefault="001163AA" w:rsidP="0071493D">
      <w:pPr>
        <w:pStyle w:val="BodyText"/>
        <w:numPr>
          <w:ilvl w:val="12"/>
          <w:numId w:val="29"/>
        </w:numPr>
      </w:pPr>
      <w:r>
        <w:t>_________________________________________________________________________</w:t>
      </w:r>
    </w:p>
    <w:p w14:paraId="70E6FE40" w14:textId="77777777" w:rsidR="001163AA" w:rsidRPr="00174583" w:rsidRDefault="001163AA" w:rsidP="0071493D">
      <w:pPr>
        <w:pStyle w:val="BodyText"/>
        <w:numPr>
          <w:ilvl w:val="12"/>
          <w:numId w:val="29"/>
        </w:numPr>
      </w:pPr>
      <w:r>
        <w:t>_</w:t>
      </w:r>
      <w:r w:rsidRPr="00174583">
        <w:t>________________________________________________________________________</w:t>
      </w:r>
    </w:p>
    <w:p w14:paraId="3C8E5982" w14:textId="08FE33D3" w:rsidR="00B20A6D" w:rsidRPr="00174583" w:rsidRDefault="00B20A6D" w:rsidP="0071493D">
      <w:pPr>
        <w:pStyle w:val="ListParagraph"/>
        <w:numPr>
          <w:ilvl w:val="0"/>
          <w:numId w:val="29"/>
        </w:numPr>
        <w:spacing w:before="40" w:after="40"/>
        <w:ind w:left="284"/>
        <w:rPr>
          <w:rFonts w:ascii="Arial Bold" w:hAnsi="Arial Bold"/>
        </w:rPr>
      </w:pPr>
      <w:bookmarkStart w:id="149" w:name="_Hlk42255210"/>
      <w:permEnd w:id="1442843630"/>
      <w:r w:rsidRPr="00174583">
        <w:rPr>
          <w:rFonts w:ascii="Arial Bold" w:hAnsi="Arial Bold"/>
        </w:rPr>
        <w:t>What is the set temperature for the water chamber/inspiratory gas?</w:t>
      </w:r>
    </w:p>
    <w:bookmarkEnd w:id="149"/>
    <w:p w14:paraId="019C748D" w14:textId="77777777" w:rsidR="00B20A6D" w:rsidRDefault="00B20A6D" w:rsidP="0071493D">
      <w:pPr>
        <w:pStyle w:val="BodyText"/>
        <w:numPr>
          <w:ilvl w:val="12"/>
          <w:numId w:val="29"/>
        </w:numPr>
      </w:pPr>
      <w:permStart w:id="1274087155" w:edGrp="everyone"/>
      <w:r w:rsidRPr="00174583">
        <w:t>____</w:t>
      </w:r>
      <w:r>
        <w:t>_____________________________________________________________________</w:t>
      </w:r>
    </w:p>
    <w:p w14:paraId="6A2FFF24" w14:textId="77777777" w:rsidR="00B20A6D" w:rsidRDefault="00B20A6D" w:rsidP="0071493D">
      <w:pPr>
        <w:pStyle w:val="BodyText"/>
        <w:numPr>
          <w:ilvl w:val="12"/>
          <w:numId w:val="29"/>
        </w:numPr>
      </w:pPr>
      <w:r>
        <w:t>_________________________________________________________________________</w:t>
      </w:r>
    </w:p>
    <w:p w14:paraId="4E5BF194" w14:textId="77777777" w:rsidR="00B20A6D" w:rsidRDefault="00B20A6D" w:rsidP="0071493D">
      <w:pPr>
        <w:pStyle w:val="BodyText"/>
        <w:numPr>
          <w:ilvl w:val="12"/>
          <w:numId w:val="29"/>
        </w:numPr>
      </w:pPr>
      <w:r>
        <w:t>_________________________________________________________________________</w:t>
      </w:r>
    </w:p>
    <w:p w14:paraId="384F967B" w14:textId="77777777" w:rsidR="00B20A6D" w:rsidRDefault="00B20A6D" w:rsidP="0071493D">
      <w:pPr>
        <w:pStyle w:val="BodyText"/>
        <w:numPr>
          <w:ilvl w:val="12"/>
          <w:numId w:val="29"/>
        </w:numPr>
      </w:pPr>
      <w:r>
        <w:t>_________________________________________________________________________</w:t>
      </w:r>
    </w:p>
    <w:p w14:paraId="328C7637" w14:textId="77777777" w:rsidR="001163AA" w:rsidRDefault="001163AA" w:rsidP="0071493D">
      <w:pPr>
        <w:pStyle w:val="BodyText"/>
        <w:numPr>
          <w:ilvl w:val="12"/>
          <w:numId w:val="29"/>
        </w:numPr>
      </w:pPr>
      <w:r>
        <w:t>_________________________________________________________________________</w:t>
      </w:r>
    </w:p>
    <w:p w14:paraId="519FEA21" w14:textId="77777777" w:rsidR="001163AA" w:rsidRDefault="001163AA" w:rsidP="0071493D">
      <w:pPr>
        <w:pStyle w:val="BodyText"/>
        <w:numPr>
          <w:ilvl w:val="12"/>
          <w:numId w:val="29"/>
        </w:numPr>
      </w:pPr>
      <w:r>
        <w:t>_________________________________________________________________________</w:t>
      </w:r>
    </w:p>
    <w:p w14:paraId="745D6318" w14:textId="2E090FB3" w:rsidR="00B20A6D" w:rsidRPr="00174583" w:rsidRDefault="00B20A6D" w:rsidP="0071493D">
      <w:pPr>
        <w:pStyle w:val="ListParagraph"/>
        <w:numPr>
          <w:ilvl w:val="0"/>
          <w:numId w:val="29"/>
        </w:numPr>
        <w:spacing w:before="40" w:after="40"/>
        <w:ind w:left="284"/>
        <w:rPr>
          <w:rFonts w:ascii="Arial Bold" w:hAnsi="Arial Bold"/>
        </w:rPr>
      </w:pPr>
      <w:bookmarkStart w:id="150" w:name="_Hlk42255218"/>
      <w:permEnd w:id="1274087155"/>
      <w:r w:rsidRPr="00174583">
        <w:rPr>
          <w:rFonts w:ascii="Arial Bold" w:hAnsi="Arial Bold"/>
        </w:rPr>
        <w:t>Is there a deliberate differential? Why?</w:t>
      </w:r>
    </w:p>
    <w:bookmarkEnd w:id="150"/>
    <w:p w14:paraId="5E83C508" w14:textId="77777777" w:rsidR="00B20A6D" w:rsidRDefault="00B20A6D" w:rsidP="0071493D">
      <w:pPr>
        <w:pStyle w:val="BodyText"/>
        <w:numPr>
          <w:ilvl w:val="12"/>
          <w:numId w:val="29"/>
        </w:numPr>
      </w:pPr>
      <w:permStart w:id="1066808181" w:edGrp="everyone"/>
      <w:r>
        <w:t>_________________________________________________________________________</w:t>
      </w:r>
    </w:p>
    <w:p w14:paraId="002AA923" w14:textId="77777777" w:rsidR="00B20A6D" w:rsidRDefault="00B20A6D" w:rsidP="0071493D">
      <w:pPr>
        <w:pStyle w:val="BodyText"/>
        <w:numPr>
          <w:ilvl w:val="12"/>
          <w:numId w:val="29"/>
        </w:numPr>
      </w:pPr>
      <w:r>
        <w:t>_________________________________________________________________________</w:t>
      </w:r>
    </w:p>
    <w:p w14:paraId="7FA76666" w14:textId="77777777" w:rsidR="00B20A6D" w:rsidRDefault="00B20A6D" w:rsidP="0071493D">
      <w:pPr>
        <w:pStyle w:val="BodyText"/>
        <w:numPr>
          <w:ilvl w:val="12"/>
          <w:numId w:val="29"/>
        </w:numPr>
      </w:pPr>
      <w:r>
        <w:t>_________________________________________________________________________</w:t>
      </w:r>
    </w:p>
    <w:p w14:paraId="54104A38" w14:textId="77777777" w:rsidR="00B20A6D" w:rsidRDefault="00B20A6D" w:rsidP="0071493D">
      <w:pPr>
        <w:pStyle w:val="BodyText"/>
        <w:numPr>
          <w:ilvl w:val="12"/>
          <w:numId w:val="29"/>
        </w:numPr>
      </w:pPr>
      <w:r>
        <w:t>_________________________________________________________________________</w:t>
      </w:r>
    </w:p>
    <w:p w14:paraId="57EE3925" w14:textId="77777777" w:rsidR="001163AA" w:rsidRDefault="001163AA" w:rsidP="0071493D">
      <w:pPr>
        <w:pStyle w:val="BodyText"/>
        <w:numPr>
          <w:ilvl w:val="12"/>
          <w:numId w:val="29"/>
        </w:numPr>
      </w:pPr>
      <w:r>
        <w:t>_________________________________________________________________________</w:t>
      </w:r>
    </w:p>
    <w:p w14:paraId="69131F73" w14:textId="77777777" w:rsidR="001163AA" w:rsidRDefault="001163AA" w:rsidP="0071493D">
      <w:pPr>
        <w:pStyle w:val="BodyText"/>
        <w:numPr>
          <w:ilvl w:val="12"/>
          <w:numId w:val="29"/>
        </w:numPr>
      </w:pPr>
      <w:r>
        <w:t>_________________________________________________________________________</w:t>
      </w:r>
    </w:p>
    <w:permEnd w:id="1066808181"/>
    <w:p w14:paraId="2CAC068B" w14:textId="77777777" w:rsidR="00B20A6D" w:rsidRPr="001163AA" w:rsidRDefault="00B20A6D" w:rsidP="001163AA"/>
    <w:p w14:paraId="617A188D" w14:textId="77777777" w:rsidR="00124B80" w:rsidRDefault="00A50B17" w:rsidP="00A50B17">
      <w:r>
        <w:br w:type="page"/>
      </w:r>
    </w:p>
    <w:p w14:paraId="654D9302" w14:textId="77777777" w:rsidR="00124B80" w:rsidRDefault="00124B80" w:rsidP="00124B80">
      <w:pPr>
        <w:pStyle w:val="GreenHeading-notnumbered12pt"/>
      </w:pPr>
      <w:r>
        <w:lastRenderedPageBreak/>
        <w:t>Reflection</w:t>
      </w:r>
    </w:p>
    <w:p w14:paraId="01ED5956" w14:textId="38AE4EB2" w:rsidR="0085318C" w:rsidRDefault="00124B80" w:rsidP="00124B80">
      <w:pPr>
        <w:ind w:left="720" w:hanging="11"/>
      </w:pPr>
      <w:r>
        <w:rPr>
          <w:noProof/>
        </w:rPr>
        <w:drawing>
          <wp:anchor distT="0" distB="0" distL="114300" distR="114300" simplePos="0" relativeHeight="251712512" behindDoc="0" locked="0" layoutInCell="1" allowOverlap="1" wp14:anchorId="73FEFD43" wp14:editId="1846E6E2">
            <wp:simplePos x="0" y="0"/>
            <wp:positionH relativeFrom="column">
              <wp:posOffset>0</wp:posOffset>
            </wp:positionH>
            <wp:positionV relativeFrom="paragraph">
              <wp:posOffset>52705</wp:posOffset>
            </wp:positionV>
            <wp:extent cx="720000" cy="720000"/>
            <wp:effectExtent l="0" t="0" r="444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t xml:space="preserve">Humidifier and circuit technology are evolving in response to the difficulties managing rainout in neonatal units. Reflect on the humidifier and circuits available in </w:t>
      </w:r>
      <w:r w:rsidR="0085318C">
        <w:t>the</w:t>
      </w:r>
      <w:r>
        <w:t xml:space="preserve"> unit</w:t>
      </w:r>
      <w:r w:rsidR="0085318C">
        <w:t xml:space="preserve"> where you work</w:t>
      </w:r>
      <w:r>
        <w:t>.</w:t>
      </w:r>
    </w:p>
    <w:p w14:paraId="120DD3D1" w14:textId="77777777" w:rsidR="00BC73BB" w:rsidRDefault="00BC73BB" w:rsidP="00124B80">
      <w:pPr>
        <w:ind w:left="720" w:hanging="11"/>
      </w:pPr>
    </w:p>
    <w:p w14:paraId="6C0DB0EE" w14:textId="0988E68D" w:rsidR="00124B80" w:rsidRPr="00A01C84" w:rsidRDefault="00124B80" w:rsidP="00124B80">
      <w:pPr>
        <w:ind w:left="720" w:hanging="11"/>
      </w:pPr>
      <w:r>
        <w:t>How does varied technology work to reduce rainout and provide consistently heated and humidified gases?</w:t>
      </w:r>
    </w:p>
    <w:p w14:paraId="6449884E" w14:textId="77777777" w:rsidR="00124B80" w:rsidRDefault="00124B80" w:rsidP="00124B80">
      <w:permStart w:id="701659184" w:edGrp="everyone"/>
    </w:p>
    <w:p w14:paraId="1B2665F9" w14:textId="77777777" w:rsidR="00124B80" w:rsidRDefault="00124B80" w:rsidP="00A50B17"/>
    <w:p w14:paraId="6DC62385" w14:textId="77777777" w:rsidR="00124B80" w:rsidRDefault="00124B80" w:rsidP="00A50B17"/>
    <w:permEnd w:id="701659184"/>
    <w:p w14:paraId="3299622B" w14:textId="2B22B6A8" w:rsidR="00124B80" w:rsidRDefault="00124B80" w:rsidP="00A50B17">
      <w:r>
        <w:br w:type="page"/>
      </w:r>
    </w:p>
    <w:p w14:paraId="18170F42" w14:textId="77777777" w:rsidR="00124B80" w:rsidRDefault="00626FC3" w:rsidP="002E0553">
      <w:pPr>
        <w:pStyle w:val="CPAP2"/>
      </w:pPr>
      <w:bookmarkStart w:id="151" w:name="_Toc43472038"/>
      <w:r>
        <w:lastRenderedPageBreak/>
        <w:t>Condensation</w:t>
      </w:r>
      <w:bookmarkEnd w:id="151"/>
    </w:p>
    <w:p w14:paraId="324C2186" w14:textId="47E0D9F9" w:rsidR="00626FC3" w:rsidRPr="00124B80" w:rsidRDefault="002E0553" w:rsidP="00124B80">
      <w:r w:rsidRPr="00124B80">
        <w:rPr>
          <w:noProof/>
        </w:rPr>
        <w:drawing>
          <wp:anchor distT="0" distB="0" distL="114300" distR="114300" simplePos="0" relativeHeight="251675648" behindDoc="0" locked="0" layoutInCell="1" allowOverlap="1" wp14:anchorId="16880E61" wp14:editId="7C9C6093">
            <wp:simplePos x="0" y="0"/>
            <wp:positionH relativeFrom="margin">
              <wp:posOffset>0</wp:posOffset>
            </wp:positionH>
            <wp:positionV relativeFrom="paragraph">
              <wp:posOffset>60325</wp:posOffset>
            </wp:positionV>
            <wp:extent cx="720000" cy="720000"/>
            <wp:effectExtent l="0" t="0" r="0" b="444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bookmarkStart w:id="152" w:name="_Hlk42169417"/>
    </w:p>
    <w:p w14:paraId="6AAFF468" w14:textId="62E1A739" w:rsidR="00626FC3" w:rsidRPr="00626FC3" w:rsidRDefault="006A2706" w:rsidP="0071493D">
      <w:pPr>
        <w:pStyle w:val="ListParagraph"/>
        <w:numPr>
          <w:ilvl w:val="0"/>
          <w:numId w:val="26"/>
        </w:numPr>
      </w:pPr>
      <w:r>
        <w:rPr>
          <w:rFonts w:eastAsiaTheme="minorHAnsi"/>
          <w:lang w:eastAsia="en-US"/>
        </w:rPr>
        <w:t xml:space="preserve">Identify the circumstances when rainout (condensation) may </w:t>
      </w:r>
      <w:r w:rsidR="00DE06F8">
        <w:rPr>
          <w:rFonts w:eastAsiaTheme="minorHAnsi"/>
          <w:lang w:eastAsia="en-US"/>
        </w:rPr>
        <w:t>occur</w:t>
      </w:r>
    </w:p>
    <w:p w14:paraId="1385B6D7" w14:textId="2E76872E" w:rsidR="002E0553" w:rsidRPr="002E0553" w:rsidRDefault="00626FC3" w:rsidP="0071493D">
      <w:pPr>
        <w:pStyle w:val="ListParagraph"/>
        <w:numPr>
          <w:ilvl w:val="0"/>
          <w:numId w:val="26"/>
        </w:numPr>
      </w:pPr>
      <w:r>
        <w:rPr>
          <w:rFonts w:eastAsiaTheme="minorHAnsi"/>
          <w:lang w:eastAsia="en-US"/>
        </w:rPr>
        <w:t>Discuss h</w:t>
      </w:r>
      <w:r w:rsidR="002E0553" w:rsidRPr="00626FC3">
        <w:rPr>
          <w:rFonts w:eastAsiaTheme="minorHAnsi"/>
          <w:lang w:eastAsia="en-US"/>
        </w:rPr>
        <w:t>ow it can be corrected</w:t>
      </w:r>
    </w:p>
    <w:p w14:paraId="17D6720D" w14:textId="77777777" w:rsidR="002E0553" w:rsidRDefault="002E0553" w:rsidP="00A50B17"/>
    <w:p w14:paraId="33C24422" w14:textId="77777777" w:rsidR="002E0553" w:rsidRDefault="002E0553" w:rsidP="00A50B17"/>
    <w:bookmarkEnd w:id="152"/>
    <w:p w14:paraId="620D67D7" w14:textId="77777777" w:rsidR="002E0553" w:rsidRDefault="002E0553" w:rsidP="00A50B17"/>
    <w:p w14:paraId="669896B8" w14:textId="77777777" w:rsidR="002E0553" w:rsidRDefault="002E0553" w:rsidP="00A50B17"/>
    <w:p w14:paraId="1CF60D5D" w14:textId="14AC67F0" w:rsidR="002E0553" w:rsidRDefault="006A2706" w:rsidP="007E31A3">
      <w:pPr>
        <w:pStyle w:val="CPAP3"/>
      </w:pPr>
      <w:bookmarkStart w:id="153" w:name="_Toc43472039"/>
      <w:bookmarkStart w:id="154" w:name="_Hlk42169470"/>
      <w:r>
        <w:t xml:space="preserve">Circumstances where </w:t>
      </w:r>
      <w:r w:rsidR="00626FC3">
        <w:t>rain</w:t>
      </w:r>
      <w:r w:rsidR="00144771">
        <w:t>-</w:t>
      </w:r>
      <w:r w:rsidR="00626FC3">
        <w:t>out occur</w:t>
      </w:r>
      <w:r>
        <w:t>s</w:t>
      </w:r>
      <w:bookmarkEnd w:id="153"/>
    </w:p>
    <w:bookmarkEnd w:id="154"/>
    <w:p w14:paraId="55C96E4A" w14:textId="054A5921" w:rsidR="000C7B7B" w:rsidRDefault="000C7B7B" w:rsidP="000C7B7B">
      <w:permStart w:id="875573685" w:edGrp="everyone"/>
      <w:r>
        <w:t>________</w:t>
      </w:r>
      <w:bookmarkStart w:id="155" w:name="_Hlk40794378"/>
      <w:r>
        <w:t>________________________________________________________________________</w:t>
      </w:r>
    </w:p>
    <w:bookmarkEnd w:id="155"/>
    <w:p w14:paraId="2B98F1D0" w14:textId="77777777" w:rsidR="000C7B7B" w:rsidRDefault="000C7B7B" w:rsidP="000C7B7B"/>
    <w:p w14:paraId="258185BE" w14:textId="77777777" w:rsidR="000C7B7B" w:rsidRDefault="000C7B7B" w:rsidP="000C7B7B">
      <w:r>
        <w:t>________________________________________________________________________________</w:t>
      </w:r>
    </w:p>
    <w:p w14:paraId="74F480F1" w14:textId="77777777" w:rsidR="000C7B7B" w:rsidRDefault="000C7B7B" w:rsidP="000C7B7B"/>
    <w:p w14:paraId="2936186E" w14:textId="77777777" w:rsidR="000C7B7B" w:rsidRDefault="000C7B7B" w:rsidP="000C7B7B">
      <w:r>
        <w:t>________________________________________________________________________________</w:t>
      </w:r>
    </w:p>
    <w:p w14:paraId="1B53F72D" w14:textId="77777777" w:rsidR="000C7B7B" w:rsidRDefault="000C7B7B" w:rsidP="000C7B7B"/>
    <w:p w14:paraId="7F3E2A33" w14:textId="77777777" w:rsidR="000C7B7B" w:rsidRDefault="000C7B7B" w:rsidP="000C7B7B">
      <w:r>
        <w:t>________________________________________________________________________________</w:t>
      </w:r>
    </w:p>
    <w:p w14:paraId="0EE5D0DB" w14:textId="77777777" w:rsidR="000C7B7B" w:rsidRDefault="000C7B7B" w:rsidP="000C7B7B"/>
    <w:p w14:paraId="5848C3EF" w14:textId="77777777" w:rsidR="000C7B7B" w:rsidRDefault="000C7B7B" w:rsidP="000C7B7B">
      <w:r>
        <w:t>________________________________________________________________________________</w:t>
      </w:r>
    </w:p>
    <w:p w14:paraId="7A9192D2" w14:textId="77777777" w:rsidR="000C7B7B" w:rsidRDefault="000C7B7B" w:rsidP="000C7B7B"/>
    <w:p w14:paraId="3DBA6AD1" w14:textId="77777777" w:rsidR="000C7B7B" w:rsidRDefault="000C7B7B" w:rsidP="000C7B7B">
      <w:r>
        <w:t>________________________________________________________________________________</w:t>
      </w:r>
    </w:p>
    <w:p w14:paraId="33A09663" w14:textId="77777777" w:rsidR="000C7B7B" w:rsidRDefault="000C7B7B" w:rsidP="000C7B7B"/>
    <w:p w14:paraId="439C012A" w14:textId="77777777" w:rsidR="000C7B7B" w:rsidRDefault="000C7B7B" w:rsidP="000C7B7B">
      <w:r>
        <w:t>________________________________________________________________________________</w:t>
      </w:r>
    </w:p>
    <w:p w14:paraId="52E58C96" w14:textId="77777777" w:rsidR="000C7B7B" w:rsidRDefault="000C7B7B" w:rsidP="000C7B7B"/>
    <w:p w14:paraId="4B4F38A6" w14:textId="77777777" w:rsidR="000C7B7B" w:rsidRDefault="000C7B7B" w:rsidP="000C7B7B">
      <w:r>
        <w:t>________________________________________________________________________________</w:t>
      </w:r>
    </w:p>
    <w:p w14:paraId="393D1032" w14:textId="77777777" w:rsidR="000C7B7B" w:rsidRDefault="000C7B7B" w:rsidP="000C7B7B"/>
    <w:p w14:paraId="104A0243" w14:textId="77777777" w:rsidR="000C7B7B" w:rsidRDefault="000C7B7B" w:rsidP="000C7B7B">
      <w:r>
        <w:t>________________________________________________________________________________</w:t>
      </w:r>
    </w:p>
    <w:p w14:paraId="0E3E9681" w14:textId="77777777" w:rsidR="000C7B7B" w:rsidRDefault="000C7B7B" w:rsidP="000C7B7B">
      <w:bookmarkStart w:id="156" w:name="_Hlk42169509"/>
      <w:permEnd w:id="875573685"/>
    </w:p>
    <w:p w14:paraId="0AF4D4F6" w14:textId="351C2C4B" w:rsidR="000C7B7B" w:rsidRDefault="00626FC3" w:rsidP="007E31A3">
      <w:pPr>
        <w:pStyle w:val="CPAP3"/>
      </w:pPr>
      <w:bookmarkStart w:id="157" w:name="_Toc43472040"/>
      <w:r>
        <w:t>How rain</w:t>
      </w:r>
      <w:r w:rsidR="00144771">
        <w:t>-</w:t>
      </w:r>
      <w:r>
        <w:t>out can be corrected</w:t>
      </w:r>
      <w:bookmarkEnd w:id="157"/>
    </w:p>
    <w:bookmarkEnd w:id="156"/>
    <w:p w14:paraId="6D9AA3FA" w14:textId="77777777" w:rsidR="000C7B7B" w:rsidRPr="00626FC3" w:rsidRDefault="000C7B7B" w:rsidP="00626FC3">
      <w:permStart w:id="1124886069" w:edGrp="everyone"/>
      <w:r w:rsidRPr="00626FC3">
        <w:t>________________________________________________________________________________</w:t>
      </w:r>
    </w:p>
    <w:p w14:paraId="60919A04" w14:textId="142CAE6E" w:rsidR="000C7B7B" w:rsidRPr="00626FC3" w:rsidRDefault="000C7B7B" w:rsidP="00626FC3"/>
    <w:p w14:paraId="099290A9" w14:textId="77777777" w:rsidR="00626FC3" w:rsidRPr="00626FC3" w:rsidRDefault="00626FC3" w:rsidP="00626FC3">
      <w:r w:rsidRPr="00626FC3">
        <w:t>______________________________________________________________________________</w:t>
      </w:r>
    </w:p>
    <w:p w14:paraId="56C446E9" w14:textId="77777777" w:rsidR="00626FC3" w:rsidRPr="00626FC3" w:rsidRDefault="00626FC3" w:rsidP="00626FC3"/>
    <w:p w14:paraId="42E1363B" w14:textId="77777777" w:rsidR="00626FC3" w:rsidRPr="00626FC3" w:rsidRDefault="00626FC3" w:rsidP="00626FC3">
      <w:r w:rsidRPr="00626FC3">
        <w:t>________________________________________________________________________________</w:t>
      </w:r>
    </w:p>
    <w:p w14:paraId="54EA4A40" w14:textId="77777777" w:rsidR="00626FC3" w:rsidRPr="00626FC3" w:rsidRDefault="00626FC3" w:rsidP="00626FC3"/>
    <w:p w14:paraId="3B2F6AC4" w14:textId="77777777" w:rsidR="00626FC3" w:rsidRPr="00626FC3" w:rsidRDefault="00626FC3" w:rsidP="00626FC3">
      <w:r w:rsidRPr="00626FC3">
        <w:t>________________________________________________________________________________</w:t>
      </w:r>
    </w:p>
    <w:p w14:paraId="251FC22A" w14:textId="77777777" w:rsidR="00626FC3" w:rsidRPr="00626FC3" w:rsidRDefault="00626FC3" w:rsidP="00626FC3"/>
    <w:p w14:paraId="4E687A62" w14:textId="77777777" w:rsidR="00626FC3" w:rsidRPr="00626FC3" w:rsidRDefault="00626FC3" w:rsidP="00626FC3">
      <w:r w:rsidRPr="00626FC3">
        <w:t>________________________________________________________________________________</w:t>
      </w:r>
    </w:p>
    <w:p w14:paraId="192BD320" w14:textId="77777777" w:rsidR="00626FC3" w:rsidRPr="00626FC3" w:rsidRDefault="00626FC3" w:rsidP="00626FC3"/>
    <w:p w14:paraId="414F3E14" w14:textId="77777777" w:rsidR="00626FC3" w:rsidRPr="00626FC3" w:rsidRDefault="00626FC3" w:rsidP="00626FC3">
      <w:r w:rsidRPr="00626FC3">
        <w:t>________________________________________________________________________________</w:t>
      </w:r>
    </w:p>
    <w:p w14:paraId="180D5BBC" w14:textId="77777777" w:rsidR="00626FC3" w:rsidRPr="00626FC3" w:rsidRDefault="00626FC3" w:rsidP="00626FC3"/>
    <w:p w14:paraId="5385064D" w14:textId="77777777" w:rsidR="00626FC3" w:rsidRPr="00626FC3" w:rsidRDefault="00626FC3" w:rsidP="00626FC3">
      <w:r w:rsidRPr="00626FC3">
        <w:t>________________________________________________________________________________</w:t>
      </w:r>
    </w:p>
    <w:p w14:paraId="314F8AFF" w14:textId="77777777" w:rsidR="00626FC3" w:rsidRPr="00626FC3" w:rsidRDefault="00626FC3" w:rsidP="00626FC3"/>
    <w:p w14:paraId="53941601" w14:textId="77777777" w:rsidR="00626FC3" w:rsidRPr="00626FC3" w:rsidRDefault="00626FC3" w:rsidP="00626FC3">
      <w:r w:rsidRPr="00626FC3">
        <w:t>________________________________________________________________________________</w:t>
      </w:r>
    </w:p>
    <w:p w14:paraId="731CF522" w14:textId="77777777" w:rsidR="00626FC3" w:rsidRPr="00626FC3" w:rsidRDefault="00626FC3" w:rsidP="00626FC3"/>
    <w:p w14:paraId="38F51236" w14:textId="77777777" w:rsidR="00626FC3" w:rsidRPr="00626FC3" w:rsidRDefault="00626FC3" w:rsidP="00626FC3">
      <w:r w:rsidRPr="00626FC3">
        <w:t>________________________________________________________________________________</w:t>
      </w:r>
    </w:p>
    <w:p w14:paraId="2CC87B02" w14:textId="77777777" w:rsidR="00626FC3" w:rsidRPr="00626FC3" w:rsidRDefault="00626FC3" w:rsidP="00626FC3"/>
    <w:p w14:paraId="2223C9F4" w14:textId="77777777" w:rsidR="00626FC3" w:rsidRPr="00626FC3" w:rsidRDefault="00626FC3" w:rsidP="00626FC3">
      <w:r w:rsidRPr="00626FC3">
        <w:t>________________________________________________________________________________</w:t>
      </w:r>
    </w:p>
    <w:p w14:paraId="52076164" w14:textId="77777777" w:rsidR="00626FC3" w:rsidRPr="00626FC3" w:rsidRDefault="00626FC3" w:rsidP="00626FC3"/>
    <w:p w14:paraId="00302BAC" w14:textId="77777777" w:rsidR="00626FC3" w:rsidRPr="00626FC3" w:rsidRDefault="00626FC3" w:rsidP="00626FC3">
      <w:r w:rsidRPr="00626FC3">
        <w:t>________________________________________________________________________________</w:t>
      </w:r>
    </w:p>
    <w:permEnd w:id="1124886069"/>
    <w:p w14:paraId="53082001" w14:textId="77777777" w:rsidR="00626FC3" w:rsidRPr="00626FC3" w:rsidRDefault="00626FC3" w:rsidP="00626FC3"/>
    <w:p w14:paraId="112C66B7" w14:textId="77777777" w:rsidR="00626FC3" w:rsidRPr="00626FC3" w:rsidRDefault="00626FC3" w:rsidP="00626FC3"/>
    <w:p w14:paraId="2DDBBE92" w14:textId="6C4F09B1" w:rsidR="00A50B17" w:rsidRDefault="00A50B17" w:rsidP="00A50B17">
      <w:r>
        <w:br w:type="page"/>
      </w:r>
    </w:p>
    <w:p w14:paraId="778C8340" w14:textId="39302134" w:rsidR="00EA1171" w:rsidRDefault="002E0553" w:rsidP="00574307">
      <w:pPr>
        <w:pStyle w:val="CPAP11"/>
      </w:pPr>
      <w:bookmarkStart w:id="158" w:name="_Toc43472041"/>
      <w:bookmarkEnd w:id="63"/>
      <w:bookmarkEnd w:id="64"/>
      <w:r>
        <w:lastRenderedPageBreak/>
        <w:t xml:space="preserve">Complications of </w:t>
      </w:r>
      <w:r w:rsidR="00EA1171">
        <w:t>CPAP</w:t>
      </w:r>
      <w:bookmarkEnd w:id="158"/>
    </w:p>
    <w:p w14:paraId="649414FA" w14:textId="26458393" w:rsidR="00EA1171" w:rsidRDefault="002E0553" w:rsidP="002E0553">
      <w:pPr>
        <w:pStyle w:val="CPAP2"/>
      </w:pPr>
      <w:bookmarkStart w:id="159" w:name="_Toc43472042"/>
      <w:r>
        <w:t>Pulmonary air leaks</w:t>
      </w:r>
      <w:bookmarkEnd w:id="159"/>
    </w:p>
    <w:p w14:paraId="0DB4B1C4" w14:textId="77777777" w:rsidR="00B20A6D" w:rsidRDefault="00B20A6D" w:rsidP="00B20A6D">
      <w:pPr>
        <w:pStyle w:val="GreenHeading-notnumbered12pt"/>
      </w:pPr>
      <w:bookmarkStart w:id="160" w:name="_Toc41395520"/>
      <w:r>
        <w:t>Clinical scenario</w:t>
      </w:r>
      <w:bookmarkEnd w:id="160"/>
    </w:p>
    <w:p w14:paraId="39A6E3ED" w14:textId="4CF4F109" w:rsidR="0085381A" w:rsidRDefault="0085381A" w:rsidP="0085381A">
      <w:bookmarkStart w:id="161" w:name="_Hlk43211499"/>
      <w:bookmarkStart w:id="162" w:name="_Hlk43211235"/>
      <w:r>
        <w:t>Lucy continues on a CPAP of 8 cmH</w:t>
      </w:r>
      <w:r>
        <w:rPr>
          <w:vertAlign w:val="subscript"/>
        </w:rPr>
        <w:t>2</w:t>
      </w:r>
      <w:r>
        <w:t xml:space="preserve">O but has an increasing oxygen requirement currently at 40%. Her work of breathing has increased, and she is struggling to maintain her oxygen saturations within normal parameters. Lucy’s pulse oximeter has started to alarm showing a sudden desaturation to the </w:t>
      </w:r>
      <w:r w:rsidR="00BC73BB" w:rsidRPr="00144771">
        <w:t>73–75 %</w:t>
      </w:r>
      <w:r w:rsidRPr="00144771">
        <w:t>.</w:t>
      </w:r>
      <w:r>
        <w:t xml:space="preserve"> Upon closer inspection, you observe that although Lucy is still breathing, she has cyanotic lips and a general dusky appearance. You check whether Lucy is achieving her prescribed CPAP, dial up the FiO</w:t>
      </w:r>
      <w:r w:rsidRPr="00D35364">
        <w:rPr>
          <w:vertAlign w:val="subscript"/>
        </w:rPr>
        <w:t>2</w:t>
      </w:r>
      <w:r>
        <w:t xml:space="preserve"> and suction her mouth. Lucy’s SpO</w:t>
      </w:r>
      <w:r w:rsidRPr="00D35364">
        <w:rPr>
          <w:vertAlign w:val="subscript"/>
        </w:rPr>
        <w:t>2</w:t>
      </w:r>
      <w:r>
        <w:t xml:space="preserve"> does not improve, and you press the emergency alarm, and the paediatrician/nurse practitioner attends. A chest x-ray is ordered while she is being examined. </w:t>
      </w:r>
      <w:bookmarkStart w:id="163" w:name="_Hlk42259416"/>
      <w:r>
        <w:t>On examination there is slight chest asymmetry and on auscultation there were decreased breath sounds on the right side.</w:t>
      </w:r>
      <w:bookmarkEnd w:id="163"/>
      <w:r>
        <w:t xml:space="preserve"> The chest x-ray confirms the diagnosis of tension pneumothorax and a needle thoracentesis is performed. An intercostal catheter (ICC) that stays in for two days is inserted using a sterile technique, and Lucy is later weaned back to 21% oxygen.</w:t>
      </w:r>
      <w:bookmarkEnd w:id="161"/>
      <w:r>
        <w:t xml:space="preserve"> </w:t>
      </w:r>
    </w:p>
    <w:bookmarkEnd w:id="162"/>
    <w:p w14:paraId="5C321247" w14:textId="77777777" w:rsidR="0085381A" w:rsidRDefault="0085381A" w:rsidP="0085381A">
      <w:pPr>
        <w:pStyle w:val="ListParagraph"/>
        <w:tabs>
          <w:tab w:val="left" w:pos="1701"/>
        </w:tabs>
      </w:pPr>
    </w:p>
    <w:p w14:paraId="0117C232" w14:textId="39511274" w:rsidR="0085381A" w:rsidRPr="00CE3D10" w:rsidRDefault="007C6026" w:rsidP="0085381A">
      <w:pPr>
        <w:pStyle w:val="ListParagraph"/>
        <w:tabs>
          <w:tab w:val="left" w:pos="1701"/>
        </w:tabs>
        <w:rPr>
          <w:rFonts w:eastAsiaTheme="minorHAnsi"/>
          <w:lang w:eastAsia="en-US"/>
        </w:rPr>
      </w:pPr>
      <w:r w:rsidRPr="00D967C6">
        <w:rPr>
          <w:noProof/>
          <w:highlight w:val="cyan"/>
        </w:rPr>
        <w:drawing>
          <wp:anchor distT="0" distB="0" distL="114300" distR="114300" simplePos="0" relativeHeight="251677696" behindDoc="0" locked="0" layoutInCell="1" allowOverlap="1" wp14:anchorId="2A82BCC9" wp14:editId="74913678">
            <wp:simplePos x="0" y="0"/>
            <wp:positionH relativeFrom="margin">
              <wp:posOffset>0</wp:posOffset>
            </wp:positionH>
            <wp:positionV relativeFrom="paragraph">
              <wp:posOffset>60325</wp:posOffset>
            </wp:positionV>
            <wp:extent cx="720000" cy="720000"/>
            <wp:effectExtent l="0" t="0" r="0" b="444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85381A">
        <w:t>Co</w:t>
      </w:r>
      <w:r w:rsidR="0085381A">
        <w:rPr>
          <w:rFonts w:eastAsiaTheme="minorHAnsi"/>
          <w:lang w:eastAsia="en-US"/>
        </w:rPr>
        <w:t>nsider the clinical scenario</w:t>
      </w:r>
      <w:r w:rsidR="0085381A">
        <w:rPr>
          <w:noProof/>
        </w:rPr>
        <w:t>.</w:t>
      </w:r>
    </w:p>
    <w:p w14:paraId="078198E9" w14:textId="77777777" w:rsidR="0085381A" w:rsidRPr="009B60FC" w:rsidRDefault="0085381A" w:rsidP="0071493D">
      <w:pPr>
        <w:pStyle w:val="ListParagraph"/>
        <w:numPr>
          <w:ilvl w:val="0"/>
          <w:numId w:val="37"/>
        </w:numPr>
        <w:tabs>
          <w:tab w:val="left" w:pos="1701"/>
        </w:tabs>
        <w:rPr>
          <w:rFonts w:eastAsiaTheme="minorHAnsi"/>
          <w:lang w:eastAsia="en-US"/>
        </w:rPr>
      </w:pPr>
      <w:r>
        <w:rPr>
          <w:rFonts w:eastAsiaTheme="minorHAnsi"/>
          <w:lang w:eastAsia="en-US"/>
        </w:rPr>
        <w:t>I</w:t>
      </w:r>
      <w:bookmarkStart w:id="164" w:name="_Hlk42177033"/>
      <w:r w:rsidRPr="009B60FC">
        <w:rPr>
          <w:rFonts w:eastAsiaTheme="minorHAnsi"/>
          <w:lang w:eastAsia="en-US"/>
        </w:rPr>
        <w:t>dentify the clinical signs of a pneumothorax</w:t>
      </w:r>
    </w:p>
    <w:p w14:paraId="11D3E496" w14:textId="77777777" w:rsidR="0085381A" w:rsidRPr="009B60FC" w:rsidRDefault="0085381A" w:rsidP="0071493D">
      <w:pPr>
        <w:pStyle w:val="ListParagraph"/>
        <w:numPr>
          <w:ilvl w:val="0"/>
          <w:numId w:val="37"/>
        </w:numPr>
        <w:tabs>
          <w:tab w:val="left" w:pos="1701"/>
        </w:tabs>
        <w:rPr>
          <w:rFonts w:eastAsiaTheme="minorHAnsi"/>
          <w:lang w:eastAsia="en-US"/>
        </w:rPr>
      </w:pPr>
      <w:r w:rsidRPr="009B60FC">
        <w:rPr>
          <w:rFonts w:eastAsiaTheme="minorHAnsi"/>
          <w:lang w:eastAsia="en-US"/>
        </w:rPr>
        <w:t>Discuss the required nursing care of Lucy after insertion of an ICC</w:t>
      </w:r>
    </w:p>
    <w:bookmarkEnd w:id="164"/>
    <w:p w14:paraId="7A2D2E24" w14:textId="76DC6B92" w:rsidR="00EA1171" w:rsidRDefault="00EA1171" w:rsidP="0085381A"/>
    <w:p w14:paraId="64C1FC91" w14:textId="77777777" w:rsidR="007C6026" w:rsidRDefault="007C6026" w:rsidP="005C2C49"/>
    <w:p w14:paraId="75361DBF" w14:textId="3E4A6C4E" w:rsidR="007C6026" w:rsidRDefault="007C6026" w:rsidP="005C2C49"/>
    <w:p w14:paraId="4829B803" w14:textId="2836CCA7" w:rsidR="007C6026" w:rsidRDefault="007C6026" w:rsidP="007E31A3">
      <w:pPr>
        <w:pStyle w:val="CPAP3"/>
      </w:pPr>
      <w:bookmarkStart w:id="165" w:name="_Toc43472043"/>
      <w:r>
        <w:t>Clinical signs of a pneumothorax</w:t>
      </w:r>
      <w:bookmarkEnd w:id="165"/>
    </w:p>
    <w:tbl>
      <w:tblPr>
        <w:tblW w:w="89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7"/>
        <w:gridCol w:w="2988"/>
        <w:gridCol w:w="2988"/>
      </w:tblGrid>
      <w:tr w:rsidR="00DE06F8" w14:paraId="09520C7A" w14:textId="77777777" w:rsidTr="00125F0C">
        <w:trPr>
          <w:trHeight w:val="454"/>
        </w:trPr>
        <w:tc>
          <w:tcPr>
            <w:tcW w:w="2987" w:type="dxa"/>
            <w:shd w:val="clear" w:color="auto" w:fill="auto"/>
            <w:vAlign w:val="center"/>
          </w:tcPr>
          <w:p w14:paraId="535490AE" w14:textId="77777777" w:rsidR="00DE06F8" w:rsidRPr="00AE028B" w:rsidRDefault="00DE06F8" w:rsidP="00F73FA7">
            <w:pPr>
              <w:pStyle w:val="Editable"/>
            </w:pPr>
            <w:permStart w:id="2025871115" w:edGrp="everyone"/>
          </w:p>
        </w:tc>
        <w:tc>
          <w:tcPr>
            <w:tcW w:w="2988" w:type="dxa"/>
            <w:shd w:val="clear" w:color="auto" w:fill="auto"/>
            <w:vAlign w:val="center"/>
          </w:tcPr>
          <w:p w14:paraId="6E3F3614" w14:textId="77777777" w:rsidR="00DE06F8" w:rsidRPr="00AE028B" w:rsidRDefault="00DE06F8" w:rsidP="00F73FA7">
            <w:pPr>
              <w:pStyle w:val="Editable"/>
            </w:pPr>
          </w:p>
        </w:tc>
        <w:tc>
          <w:tcPr>
            <w:tcW w:w="2988" w:type="dxa"/>
            <w:shd w:val="clear" w:color="auto" w:fill="auto"/>
            <w:vAlign w:val="center"/>
          </w:tcPr>
          <w:p w14:paraId="1C9488D5" w14:textId="600FA5B2" w:rsidR="00DE06F8" w:rsidRPr="00AE028B" w:rsidRDefault="00DE06F8" w:rsidP="00F73FA7">
            <w:pPr>
              <w:pStyle w:val="Editable"/>
            </w:pPr>
          </w:p>
        </w:tc>
      </w:tr>
      <w:tr w:rsidR="00DE06F8" w14:paraId="00BCF557" w14:textId="77777777" w:rsidTr="00125F0C">
        <w:trPr>
          <w:trHeight w:val="454"/>
        </w:trPr>
        <w:tc>
          <w:tcPr>
            <w:tcW w:w="2987" w:type="dxa"/>
            <w:shd w:val="clear" w:color="auto" w:fill="auto"/>
            <w:vAlign w:val="center"/>
          </w:tcPr>
          <w:p w14:paraId="5B14A507" w14:textId="77777777" w:rsidR="00DE06F8" w:rsidRPr="00AE028B" w:rsidRDefault="00DE06F8" w:rsidP="00F73FA7">
            <w:pPr>
              <w:pStyle w:val="Editable"/>
            </w:pPr>
          </w:p>
        </w:tc>
        <w:tc>
          <w:tcPr>
            <w:tcW w:w="2988" w:type="dxa"/>
            <w:shd w:val="clear" w:color="auto" w:fill="auto"/>
            <w:vAlign w:val="center"/>
          </w:tcPr>
          <w:p w14:paraId="420BF700" w14:textId="77777777" w:rsidR="00DE06F8" w:rsidRPr="00AE028B" w:rsidRDefault="00DE06F8" w:rsidP="00F73FA7">
            <w:pPr>
              <w:pStyle w:val="Editable"/>
            </w:pPr>
          </w:p>
        </w:tc>
        <w:tc>
          <w:tcPr>
            <w:tcW w:w="2988" w:type="dxa"/>
            <w:shd w:val="clear" w:color="auto" w:fill="auto"/>
            <w:vAlign w:val="center"/>
          </w:tcPr>
          <w:p w14:paraId="55823F23" w14:textId="170CA4A2" w:rsidR="00DE06F8" w:rsidRPr="00AE028B" w:rsidRDefault="00DE06F8" w:rsidP="00F73FA7">
            <w:pPr>
              <w:pStyle w:val="Editable"/>
            </w:pPr>
          </w:p>
        </w:tc>
      </w:tr>
      <w:tr w:rsidR="00DE06F8" w14:paraId="240B9072" w14:textId="77777777" w:rsidTr="00125F0C">
        <w:trPr>
          <w:trHeight w:val="454"/>
        </w:trPr>
        <w:tc>
          <w:tcPr>
            <w:tcW w:w="2987" w:type="dxa"/>
            <w:shd w:val="clear" w:color="auto" w:fill="auto"/>
            <w:vAlign w:val="center"/>
          </w:tcPr>
          <w:p w14:paraId="78F44AD1" w14:textId="77777777" w:rsidR="00DE06F8" w:rsidRPr="00AE028B" w:rsidRDefault="00DE06F8" w:rsidP="00F73FA7">
            <w:pPr>
              <w:pStyle w:val="Editable"/>
            </w:pPr>
          </w:p>
        </w:tc>
        <w:tc>
          <w:tcPr>
            <w:tcW w:w="2988" w:type="dxa"/>
            <w:shd w:val="clear" w:color="auto" w:fill="auto"/>
            <w:vAlign w:val="center"/>
          </w:tcPr>
          <w:p w14:paraId="4EE735ED" w14:textId="77777777" w:rsidR="00DE06F8" w:rsidRPr="00AE028B" w:rsidRDefault="00DE06F8" w:rsidP="00F73FA7">
            <w:pPr>
              <w:pStyle w:val="Editable"/>
            </w:pPr>
          </w:p>
        </w:tc>
        <w:tc>
          <w:tcPr>
            <w:tcW w:w="2988" w:type="dxa"/>
            <w:shd w:val="clear" w:color="auto" w:fill="auto"/>
            <w:vAlign w:val="center"/>
          </w:tcPr>
          <w:p w14:paraId="6C1CB2FD" w14:textId="1D6CFB60" w:rsidR="00DE06F8" w:rsidRPr="00AE028B" w:rsidRDefault="00DE06F8" w:rsidP="00F73FA7">
            <w:pPr>
              <w:pStyle w:val="Editable"/>
            </w:pPr>
          </w:p>
        </w:tc>
      </w:tr>
      <w:tr w:rsidR="00DE06F8" w14:paraId="2828A816" w14:textId="77777777" w:rsidTr="00125F0C">
        <w:trPr>
          <w:trHeight w:val="454"/>
        </w:trPr>
        <w:tc>
          <w:tcPr>
            <w:tcW w:w="2987" w:type="dxa"/>
            <w:shd w:val="clear" w:color="auto" w:fill="auto"/>
            <w:vAlign w:val="center"/>
          </w:tcPr>
          <w:p w14:paraId="07794B56" w14:textId="77777777" w:rsidR="00DE06F8" w:rsidRPr="00AE028B" w:rsidRDefault="00DE06F8" w:rsidP="00F73FA7">
            <w:pPr>
              <w:pStyle w:val="Editable"/>
            </w:pPr>
          </w:p>
        </w:tc>
        <w:tc>
          <w:tcPr>
            <w:tcW w:w="2988" w:type="dxa"/>
            <w:shd w:val="clear" w:color="auto" w:fill="auto"/>
            <w:vAlign w:val="center"/>
          </w:tcPr>
          <w:p w14:paraId="534BC90E" w14:textId="77777777" w:rsidR="00DE06F8" w:rsidRPr="00AE028B" w:rsidRDefault="00DE06F8" w:rsidP="00F73FA7">
            <w:pPr>
              <w:pStyle w:val="Editable"/>
            </w:pPr>
          </w:p>
        </w:tc>
        <w:tc>
          <w:tcPr>
            <w:tcW w:w="2988" w:type="dxa"/>
            <w:shd w:val="clear" w:color="auto" w:fill="auto"/>
            <w:vAlign w:val="center"/>
          </w:tcPr>
          <w:p w14:paraId="6AB12015" w14:textId="3DABEB93" w:rsidR="00DE06F8" w:rsidRPr="00AE028B" w:rsidRDefault="00DE06F8" w:rsidP="00F73FA7">
            <w:pPr>
              <w:pStyle w:val="Editable"/>
            </w:pPr>
          </w:p>
        </w:tc>
      </w:tr>
      <w:tr w:rsidR="00DE06F8" w14:paraId="379EEB85" w14:textId="77777777" w:rsidTr="00125F0C">
        <w:trPr>
          <w:trHeight w:val="454"/>
        </w:trPr>
        <w:tc>
          <w:tcPr>
            <w:tcW w:w="2987" w:type="dxa"/>
            <w:shd w:val="clear" w:color="auto" w:fill="auto"/>
            <w:vAlign w:val="center"/>
          </w:tcPr>
          <w:p w14:paraId="411B358C" w14:textId="77777777" w:rsidR="00DE06F8" w:rsidRPr="00AE028B" w:rsidRDefault="00DE06F8" w:rsidP="00F73FA7">
            <w:pPr>
              <w:pStyle w:val="Editable"/>
            </w:pPr>
          </w:p>
        </w:tc>
        <w:tc>
          <w:tcPr>
            <w:tcW w:w="2988" w:type="dxa"/>
            <w:shd w:val="clear" w:color="auto" w:fill="auto"/>
            <w:vAlign w:val="center"/>
          </w:tcPr>
          <w:p w14:paraId="4BE224D5" w14:textId="77777777" w:rsidR="00DE06F8" w:rsidRPr="00AE028B" w:rsidRDefault="00DE06F8" w:rsidP="00F73FA7">
            <w:pPr>
              <w:pStyle w:val="Editable"/>
            </w:pPr>
          </w:p>
        </w:tc>
        <w:tc>
          <w:tcPr>
            <w:tcW w:w="2988" w:type="dxa"/>
            <w:shd w:val="clear" w:color="auto" w:fill="auto"/>
            <w:vAlign w:val="center"/>
          </w:tcPr>
          <w:p w14:paraId="3AC52165" w14:textId="51F1B78B" w:rsidR="00DE06F8" w:rsidRPr="00AE028B" w:rsidRDefault="00DE06F8" w:rsidP="00F73FA7">
            <w:pPr>
              <w:pStyle w:val="Editable"/>
            </w:pPr>
          </w:p>
        </w:tc>
      </w:tr>
      <w:tr w:rsidR="00DE06F8" w14:paraId="26E8871A" w14:textId="77777777" w:rsidTr="00125F0C">
        <w:trPr>
          <w:trHeight w:val="454"/>
        </w:trPr>
        <w:tc>
          <w:tcPr>
            <w:tcW w:w="2987" w:type="dxa"/>
            <w:shd w:val="clear" w:color="auto" w:fill="auto"/>
            <w:vAlign w:val="center"/>
          </w:tcPr>
          <w:p w14:paraId="77FC96C2" w14:textId="77777777" w:rsidR="00DE06F8" w:rsidRPr="00AE028B" w:rsidRDefault="00DE06F8" w:rsidP="00F73FA7">
            <w:pPr>
              <w:pStyle w:val="Editable"/>
            </w:pPr>
          </w:p>
        </w:tc>
        <w:tc>
          <w:tcPr>
            <w:tcW w:w="2988" w:type="dxa"/>
            <w:shd w:val="clear" w:color="auto" w:fill="auto"/>
            <w:vAlign w:val="center"/>
          </w:tcPr>
          <w:p w14:paraId="30308F2E" w14:textId="77777777" w:rsidR="00DE06F8" w:rsidRPr="00AE028B" w:rsidRDefault="00DE06F8" w:rsidP="00F73FA7">
            <w:pPr>
              <w:pStyle w:val="Editable"/>
            </w:pPr>
          </w:p>
        </w:tc>
        <w:tc>
          <w:tcPr>
            <w:tcW w:w="2988" w:type="dxa"/>
            <w:shd w:val="clear" w:color="auto" w:fill="auto"/>
            <w:vAlign w:val="center"/>
          </w:tcPr>
          <w:p w14:paraId="66BE2043" w14:textId="30884CF1" w:rsidR="00DE06F8" w:rsidRPr="00AE028B" w:rsidRDefault="00DE06F8" w:rsidP="00F73FA7">
            <w:pPr>
              <w:pStyle w:val="Editable"/>
            </w:pPr>
          </w:p>
        </w:tc>
      </w:tr>
      <w:permEnd w:id="2025871115"/>
    </w:tbl>
    <w:p w14:paraId="40751799" w14:textId="77777777" w:rsidR="007C6026" w:rsidRDefault="007C6026" w:rsidP="005C2C49"/>
    <w:p w14:paraId="7E28B40C" w14:textId="1A3A391B" w:rsidR="007C6026" w:rsidRDefault="007C6026" w:rsidP="007E31A3">
      <w:pPr>
        <w:pStyle w:val="CPAP3"/>
      </w:pPr>
      <w:bookmarkStart w:id="166" w:name="_Toc43472044"/>
      <w:r>
        <w:t>Nursing care after ICC insertion</w:t>
      </w:r>
      <w:bookmarkEnd w:id="166"/>
    </w:p>
    <w:p w14:paraId="3D662F63" w14:textId="77777777" w:rsidR="007C6026" w:rsidRDefault="007C6026" w:rsidP="007C6026">
      <w:permStart w:id="1053175678" w:edGrp="everyone"/>
    </w:p>
    <w:p w14:paraId="1434BB8A" w14:textId="77777777" w:rsidR="007C6026" w:rsidRDefault="007C6026" w:rsidP="007C6026">
      <w:r>
        <w:t>________________________________________________________________________________</w:t>
      </w:r>
    </w:p>
    <w:p w14:paraId="460B570D" w14:textId="77777777" w:rsidR="007C6026" w:rsidRDefault="007C6026" w:rsidP="007C6026"/>
    <w:p w14:paraId="3C177739" w14:textId="77777777" w:rsidR="007C6026" w:rsidRDefault="007C6026" w:rsidP="007C6026">
      <w:r>
        <w:t>________________________________________________________________________________</w:t>
      </w:r>
    </w:p>
    <w:p w14:paraId="6B4595F4" w14:textId="77777777" w:rsidR="007C6026" w:rsidRDefault="007C6026" w:rsidP="007C6026"/>
    <w:p w14:paraId="6796A015" w14:textId="77777777" w:rsidR="007C6026" w:rsidRDefault="007C6026" w:rsidP="007C6026">
      <w:r>
        <w:t>________________________________________________________________________________</w:t>
      </w:r>
    </w:p>
    <w:p w14:paraId="18883BF2" w14:textId="77777777" w:rsidR="007C6026" w:rsidRDefault="007C6026" w:rsidP="007C6026"/>
    <w:p w14:paraId="3D705F1F" w14:textId="77777777" w:rsidR="007C6026" w:rsidRDefault="007C6026" w:rsidP="007C6026">
      <w:r>
        <w:t>________________________________________________________________________________</w:t>
      </w:r>
    </w:p>
    <w:p w14:paraId="1AFE088C" w14:textId="77777777" w:rsidR="007C6026" w:rsidRDefault="007C6026" w:rsidP="007C6026"/>
    <w:p w14:paraId="1E9AA5FF" w14:textId="77777777" w:rsidR="007C6026" w:rsidRDefault="007C6026" w:rsidP="007C6026">
      <w:r>
        <w:t>________________________________________________________________________________</w:t>
      </w:r>
    </w:p>
    <w:p w14:paraId="2DDEF7E3" w14:textId="77777777" w:rsidR="007C6026" w:rsidRDefault="007C6026" w:rsidP="007C6026"/>
    <w:p w14:paraId="5DD8878B" w14:textId="77777777" w:rsidR="007C6026" w:rsidRDefault="007C6026" w:rsidP="007C6026">
      <w:r>
        <w:t>________________________________________________________________________________</w:t>
      </w:r>
    </w:p>
    <w:p w14:paraId="56D4D5A8" w14:textId="77777777" w:rsidR="007C6026" w:rsidRDefault="007C6026" w:rsidP="007C6026"/>
    <w:p w14:paraId="3E157907" w14:textId="77777777" w:rsidR="007C6026" w:rsidRDefault="007C6026" w:rsidP="007C6026">
      <w:r>
        <w:t>________________________________________________________________________________</w:t>
      </w:r>
    </w:p>
    <w:p w14:paraId="58D0EA11" w14:textId="77777777" w:rsidR="007C6026" w:rsidRDefault="007C6026" w:rsidP="007C6026"/>
    <w:p w14:paraId="61B076EC" w14:textId="77777777" w:rsidR="007C6026" w:rsidRDefault="007C6026" w:rsidP="007C6026">
      <w:r>
        <w:t>________________________________________________________________________________</w:t>
      </w:r>
    </w:p>
    <w:p w14:paraId="49CF3964" w14:textId="77777777" w:rsidR="007C6026" w:rsidRDefault="007C6026" w:rsidP="007C6026"/>
    <w:p w14:paraId="2DD97C42" w14:textId="77777777" w:rsidR="007C6026" w:rsidRDefault="007C6026" w:rsidP="007C6026">
      <w:r>
        <w:t>________________________________________________________________________________</w:t>
      </w:r>
    </w:p>
    <w:p w14:paraId="0B80BC08" w14:textId="77777777" w:rsidR="007C6026" w:rsidRDefault="007C6026" w:rsidP="007C6026"/>
    <w:p w14:paraId="64BA4064" w14:textId="299E0DAC" w:rsidR="007C6026" w:rsidRDefault="007C6026" w:rsidP="007C6026">
      <w:r>
        <w:t>_______________________________________________________________________________</w:t>
      </w:r>
    </w:p>
    <w:p w14:paraId="58453317" w14:textId="77777777" w:rsidR="007C6026" w:rsidRDefault="007C6026" w:rsidP="007C6026"/>
    <w:p w14:paraId="664A5A97" w14:textId="17E9500F" w:rsidR="007C6026" w:rsidRDefault="007C6026" w:rsidP="007C6026">
      <w:r>
        <w:t>_______________________________________________________________________________</w:t>
      </w:r>
    </w:p>
    <w:permEnd w:id="1053175678"/>
    <w:p w14:paraId="2C27E429" w14:textId="77777777" w:rsidR="00A74016" w:rsidRDefault="00A74016" w:rsidP="003122BB">
      <w:r>
        <w:br w:type="page"/>
      </w:r>
    </w:p>
    <w:p w14:paraId="698DEE07" w14:textId="77777777" w:rsidR="00A74016" w:rsidRDefault="00A74016" w:rsidP="00A74016">
      <w:pPr>
        <w:pStyle w:val="GreenHeading-notnumbered12pt"/>
      </w:pPr>
      <w:bookmarkStart w:id="167" w:name="_Toc41395524"/>
      <w:r>
        <w:lastRenderedPageBreak/>
        <w:t>Reflection</w:t>
      </w:r>
      <w:bookmarkEnd w:id="167"/>
    </w:p>
    <w:p w14:paraId="04F16F31" w14:textId="7C9A18B4" w:rsidR="00A74016" w:rsidRDefault="00A74016" w:rsidP="00A74016">
      <w:r>
        <w:rPr>
          <w:noProof/>
        </w:rPr>
        <w:drawing>
          <wp:anchor distT="0" distB="0" distL="114300" distR="114300" simplePos="0" relativeHeight="251706368" behindDoc="0" locked="0" layoutInCell="1" allowOverlap="1" wp14:anchorId="59860D65" wp14:editId="06BCD454">
            <wp:simplePos x="0" y="0"/>
            <wp:positionH relativeFrom="column">
              <wp:posOffset>0</wp:posOffset>
            </wp:positionH>
            <wp:positionV relativeFrom="paragraph">
              <wp:posOffset>52705</wp:posOffset>
            </wp:positionV>
            <wp:extent cx="720000" cy="720000"/>
            <wp:effectExtent l="0" t="0" r="4445" b="444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bookmarkStart w:id="168" w:name="_Hlk43822430"/>
      <w:r>
        <w:t xml:space="preserve">Reflect on current practice in </w:t>
      </w:r>
      <w:r w:rsidR="00BC73BB">
        <w:t>the</w:t>
      </w:r>
      <w:r>
        <w:t xml:space="preserve"> unit</w:t>
      </w:r>
      <w:r w:rsidR="00BC73BB">
        <w:t xml:space="preserve"> where you work</w:t>
      </w:r>
      <w:r>
        <w:t>.</w:t>
      </w:r>
      <w:bookmarkEnd w:id="168"/>
      <w:r>
        <w:t xml:space="preserve"> Is gastric venting a routine procedure? How would you differentiate between “CPAP belly” and NEC? </w:t>
      </w:r>
    </w:p>
    <w:p w14:paraId="3D436CD0" w14:textId="77777777" w:rsidR="00A74016" w:rsidRPr="00A01C84" w:rsidRDefault="00A74016" w:rsidP="00A74016">
      <w:pPr>
        <w:ind w:left="720" w:hanging="11"/>
      </w:pPr>
      <w:permStart w:id="1352234654" w:edGrp="everyone"/>
    </w:p>
    <w:p w14:paraId="5EB24260" w14:textId="77777777" w:rsidR="00A74016" w:rsidRDefault="00A74016" w:rsidP="00A74016"/>
    <w:p w14:paraId="77A93C68" w14:textId="7582320D" w:rsidR="00A74016" w:rsidRDefault="00A74016" w:rsidP="00A74016"/>
    <w:p w14:paraId="1EC71090" w14:textId="55D33742" w:rsidR="00B20A6D" w:rsidRDefault="00B20A6D" w:rsidP="00A74016"/>
    <w:p w14:paraId="22FBBBBD" w14:textId="2E5E168E" w:rsidR="00B20A6D" w:rsidRDefault="00B20A6D" w:rsidP="00A74016"/>
    <w:p w14:paraId="6A9417B4" w14:textId="4E5E5797" w:rsidR="00B20A6D" w:rsidRDefault="00B20A6D" w:rsidP="00A74016"/>
    <w:p w14:paraId="145317B8" w14:textId="52C1BBD8" w:rsidR="00B20A6D" w:rsidRDefault="00B20A6D" w:rsidP="00A74016"/>
    <w:p w14:paraId="6D502AAD" w14:textId="37822D8D" w:rsidR="00B20A6D" w:rsidRDefault="00B20A6D" w:rsidP="00A74016"/>
    <w:p w14:paraId="181A5A0F" w14:textId="45FDB123" w:rsidR="00B20A6D" w:rsidRDefault="00B20A6D" w:rsidP="00A74016"/>
    <w:p w14:paraId="308174B1" w14:textId="71667022" w:rsidR="00B20A6D" w:rsidRDefault="00B20A6D" w:rsidP="00A74016"/>
    <w:p w14:paraId="01E8AD49" w14:textId="564C7068" w:rsidR="00B20A6D" w:rsidRDefault="00B20A6D" w:rsidP="00A74016"/>
    <w:p w14:paraId="4D812A0A" w14:textId="6F368D75" w:rsidR="00B20A6D" w:rsidRDefault="00B20A6D" w:rsidP="00A74016"/>
    <w:p w14:paraId="1ADDBAD1" w14:textId="47549A66" w:rsidR="00B20A6D" w:rsidRDefault="00B20A6D" w:rsidP="00A74016"/>
    <w:p w14:paraId="13B416EB" w14:textId="7EE0035E" w:rsidR="00B20A6D" w:rsidRDefault="00B20A6D" w:rsidP="00A74016"/>
    <w:p w14:paraId="72EE30B8" w14:textId="36D0018C" w:rsidR="00B20A6D" w:rsidRDefault="00B20A6D" w:rsidP="00A74016"/>
    <w:p w14:paraId="64D837B1" w14:textId="55DD675A" w:rsidR="00B20A6D" w:rsidRDefault="00B20A6D" w:rsidP="00A74016"/>
    <w:p w14:paraId="29D2D0AC" w14:textId="179C1C52" w:rsidR="00B20A6D" w:rsidRDefault="00B20A6D" w:rsidP="00A74016"/>
    <w:p w14:paraId="5AF7345A" w14:textId="58A0543C" w:rsidR="00B20A6D" w:rsidRDefault="00B20A6D" w:rsidP="00A74016"/>
    <w:p w14:paraId="19CC5F16" w14:textId="506887F0" w:rsidR="00B20A6D" w:rsidRDefault="00B20A6D" w:rsidP="00A74016"/>
    <w:p w14:paraId="5533DDD3" w14:textId="41D1C71C" w:rsidR="00B20A6D" w:rsidRDefault="00B20A6D" w:rsidP="00A74016"/>
    <w:p w14:paraId="27D066BF" w14:textId="0102849B" w:rsidR="00B20A6D" w:rsidRDefault="00B20A6D" w:rsidP="00A74016"/>
    <w:p w14:paraId="58A5F244" w14:textId="714C113D" w:rsidR="00B20A6D" w:rsidRDefault="00B20A6D" w:rsidP="00A74016"/>
    <w:p w14:paraId="0E3E441B" w14:textId="05C76580" w:rsidR="00B20A6D" w:rsidRDefault="00B20A6D" w:rsidP="00A74016"/>
    <w:p w14:paraId="4D8DA0FD" w14:textId="4D65DA4F" w:rsidR="00B20A6D" w:rsidRDefault="00B20A6D" w:rsidP="00A74016"/>
    <w:p w14:paraId="5774DEB7" w14:textId="39910067" w:rsidR="00B20A6D" w:rsidRDefault="00B20A6D" w:rsidP="00A74016"/>
    <w:p w14:paraId="0AC934CE" w14:textId="63FB7DF4" w:rsidR="00B20A6D" w:rsidRDefault="00B20A6D" w:rsidP="00A74016"/>
    <w:p w14:paraId="421BDF8B" w14:textId="425BB289" w:rsidR="00B20A6D" w:rsidRDefault="00B20A6D" w:rsidP="00A74016"/>
    <w:p w14:paraId="52DCFFD8" w14:textId="034FE5A7" w:rsidR="00B20A6D" w:rsidRDefault="00B20A6D" w:rsidP="00A74016"/>
    <w:p w14:paraId="2B29E587" w14:textId="015725D2" w:rsidR="00B20A6D" w:rsidRDefault="00B20A6D" w:rsidP="00A74016"/>
    <w:p w14:paraId="07528F22" w14:textId="0549B46B" w:rsidR="00B20A6D" w:rsidRDefault="00B20A6D" w:rsidP="00A74016"/>
    <w:p w14:paraId="779B1A2A" w14:textId="1447A2AD" w:rsidR="00B20A6D" w:rsidRDefault="00B20A6D" w:rsidP="00A74016"/>
    <w:p w14:paraId="1B3887D0" w14:textId="62BEFC8B" w:rsidR="00B20A6D" w:rsidRDefault="00B20A6D" w:rsidP="00A74016"/>
    <w:p w14:paraId="53EB535C" w14:textId="05E9DBB9" w:rsidR="00B20A6D" w:rsidRDefault="00B20A6D" w:rsidP="00A74016"/>
    <w:p w14:paraId="779EFFE0" w14:textId="29CB3301" w:rsidR="00B20A6D" w:rsidRDefault="00B20A6D" w:rsidP="00A74016"/>
    <w:p w14:paraId="7370864D" w14:textId="3EDD291D" w:rsidR="00B20A6D" w:rsidRDefault="00B20A6D" w:rsidP="00A74016"/>
    <w:p w14:paraId="457F222A" w14:textId="394E7CED" w:rsidR="00B20A6D" w:rsidRDefault="00B20A6D" w:rsidP="00A74016"/>
    <w:p w14:paraId="131B5782" w14:textId="1AF8CDAD" w:rsidR="00B20A6D" w:rsidRDefault="00B20A6D" w:rsidP="00A74016"/>
    <w:p w14:paraId="55F72935" w14:textId="05F4BB69" w:rsidR="00B20A6D" w:rsidRDefault="00B20A6D" w:rsidP="00A74016"/>
    <w:p w14:paraId="18C666DD" w14:textId="0E64FD36" w:rsidR="00B20A6D" w:rsidRDefault="00B20A6D" w:rsidP="00A74016"/>
    <w:p w14:paraId="5352BAB0" w14:textId="27D0C303" w:rsidR="00B20A6D" w:rsidRDefault="00B20A6D" w:rsidP="00A74016"/>
    <w:p w14:paraId="0ED61219" w14:textId="458111EA" w:rsidR="00B20A6D" w:rsidRDefault="00B20A6D" w:rsidP="00A74016"/>
    <w:p w14:paraId="039906C4" w14:textId="20A54EFE" w:rsidR="00B20A6D" w:rsidRDefault="00B20A6D" w:rsidP="00A74016"/>
    <w:p w14:paraId="00D42C30" w14:textId="66AFCC9B" w:rsidR="00B20A6D" w:rsidRDefault="00B20A6D" w:rsidP="00A74016"/>
    <w:p w14:paraId="014945BB" w14:textId="7304D9B1" w:rsidR="00B20A6D" w:rsidRDefault="00B20A6D" w:rsidP="00A74016"/>
    <w:p w14:paraId="1C205570" w14:textId="1F7A6B8D" w:rsidR="00B20A6D" w:rsidRDefault="00B20A6D" w:rsidP="00A74016"/>
    <w:p w14:paraId="367CCD1A" w14:textId="6CD51FDB" w:rsidR="00B20A6D" w:rsidRDefault="00B20A6D" w:rsidP="00A74016"/>
    <w:p w14:paraId="4734045A" w14:textId="3197CAD6" w:rsidR="00B20A6D" w:rsidRDefault="00B20A6D" w:rsidP="00A74016"/>
    <w:p w14:paraId="274D3AED" w14:textId="58DA5F00" w:rsidR="00B20A6D" w:rsidRDefault="00B20A6D" w:rsidP="00A74016"/>
    <w:p w14:paraId="4C7B7916" w14:textId="37E12506" w:rsidR="00B20A6D" w:rsidRDefault="00B20A6D" w:rsidP="00A74016"/>
    <w:p w14:paraId="53561D76" w14:textId="29B5203E" w:rsidR="00B20A6D" w:rsidRDefault="00B20A6D" w:rsidP="00A74016"/>
    <w:p w14:paraId="24A2C557" w14:textId="137953C7" w:rsidR="00B20A6D" w:rsidRDefault="00B20A6D" w:rsidP="00A74016"/>
    <w:p w14:paraId="308FC379" w14:textId="164ACC0E" w:rsidR="00B20A6D" w:rsidRDefault="00B20A6D" w:rsidP="00A74016"/>
    <w:p w14:paraId="4E82F96C" w14:textId="11A770E4" w:rsidR="00B20A6D" w:rsidRDefault="00B20A6D" w:rsidP="00A74016"/>
    <w:p w14:paraId="5FA28755" w14:textId="792EC408" w:rsidR="00B20A6D" w:rsidRDefault="00B20A6D" w:rsidP="00A74016"/>
    <w:p w14:paraId="1223664A" w14:textId="7317D043" w:rsidR="00B20A6D" w:rsidRDefault="00B20A6D" w:rsidP="00A74016"/>
    <w:p w14:paraId="739DA10F" w14:textId="0138AD12" w:rsidR="00B20A6D" w:rsidRDefault="00B20A6D" w:rsidP="00A74016"/>
    <w:p w14:paraId="76543F50" w14:textId="77777777" w:rsidR="00B20A6D" w:rsidRDefault="00B20A6D" w:rsidP="00A74016"/>
    <w:p w14:paraId="327F5253" w14:textId="77777777" w:rsidR="00A74016" w:rsidRDefault="00A74016" w:rsidP="00A74016"/>
    <w:permEnd w:id="1352234654"/>
    <w:p w14:paraId="19970A7D" w14:textId="59870717" w:rsidR="003122BB" w:rsidRDefault="00EA1171" w:rsidP="003122BB">
      <w:r>
        <w:br w:type="page"/>
      </w:r>
    </w:p>
    <w:p w14:paraId="7DDFA007" w14:textId="77777777" w:rsidR="0085381A" w:rsidRDefault="00125F0C" w:rsidP="0085381A">
      <w:pPr>
        <w:pStyle w:val="CPAP2"/>
      </w:pPr>
      <w:bookmarkStart w:id="169" w:name="_Toc43472045"/>
      <w:r>
        <w:lastRenderedPageBreak/>
        <w:t>CPAP failure</w:t>
      </w:r>
      <w:bookmarkEnd w:id="169"/>
    </w:p>
    <w:p w14:paraId="212B9655" w14:textId="6B9CEA91" w:rsidR="0085381A" w:rsidRDefault="0085381A" w:rsidP="0085381A">
      <w:r w:rsidRPr="00D967C6">
        <w:rPr>
          <w:noProof/>
          <w:highlight w:val="cyan"/>
        </w:rPr>
        <w:drawing>
          <wp:anchor distT="0" distB="0" distL="114300" distR="114300" simplePos="0" relativeHeight="251679744" behindDoc="0" locked="0" layoutInCell="1" allowOverlap="1" wp14:anchorId="6841E8FC" wp14:editId="3D9F3206">
            <wp:simplePos x="0" y="0"/>
            <wp:positionH relativeFrom="margin">
              <wp:align>left</wp:align>
            </wp:positionH>
            <wp:positionV relativeFrom="paragraph">
              <wp:posOffset>151765</wp:posOffset>
            </wp:positionV>
            <wp:extent cx="720000" cy="720000"/>
            <wp:effectExtent l="0" t="0" r="0" b="4445"/>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4FA31718" w14:textId="3FE652F4" w:rsidR="0085381A" w:rsidRPr="008320B7" w:rsidRDefault="0085381A" w:rsidP="0085381A">
      <w:r>
        <w:t>Review</w:t>
      </w:r>
      <w:r w:rsidRPr="00280AFD">
        <w:t xml:space="preserve"> Queensland Clinical Guidelines </w:t>
      </w:r>
      <w:r w:rsidRPr="00280AFD">
        <w:rPr>
          <w:i/>
        </w:rPr>
        <w:t>Respiratory distress and CPAP</w:t>
      </w:r>
      <w:r w:rsidRPr="00280AFD">
        <w:rPr>
          <w:i/>
        </w:rPr>
        <w:fldChar w:fldCharType="begin"/>
      </w:r>
      <w:r w:rsidRPr="00280AFD">
        <w:rPr>
          <w:i/>
        </w:rPr>
        <w:instrText xml:space="preserve"> ADDIN EN.CITE &lt;EndNote&gt;&lt;Cite&gt;&lt;Year&gt;2020&lt;/Year&gt;&lt;RecNum&gt;6&lt;/RecNum&gt;&lt;DisplayText&gt;&lt;style face="superscript"&gt;1&lt;/style&gt;&lt;/DisplayText&gt;&lt;record&gt;&lt;rec-number&gt;6&lt;/rec-number&gt;&lt;foreign-keys&gt;&lt;key app="EN" db-id="awpsxttzdspr9deparxpad53f2t0r0wezste" timestamp="0"&gt;6&lt;/key&gt;&lt;/foreign-keys&gt;&lt;ref-type name="QCG"&gt;41&lt;/ref-type&gt;&lt;contributors&gt;&lt;/contributors&gt;&lt;titles&gt;&lt;title&gt;Respiratory distress and CPAP&lt;/title&gt;&lt;/titles&gt;&lt;number&gt;MN20.3-V7-R25&lt;/number&gt;&lt;dates&gt;&lt;year&gt;2020&lt;/year&gt;&lt;pub-dates&gt;&lt;date&gt;2020 May 1&lt;/date&gt;&lt;/pub-dates&gt;&lt;/dates&gt;&lt;urls&gt;&lt;related-urls&gt;&lt;url&gt;https://www.health.qld.gov.au/qcg&lt;/url&gt;&lt;/related-urls&gt;&lt;/urls&gt;&lt;/record&gt;&lt;/Cite&gt;&lt;/EndNote&gt;</w:instrText>
      </w:r>
      <w:r w:rsidRPr="00280AFD">
        <w:rPr>
          <w:i/>
        </w:rPr>
        <w:fldChar w:fldCharType="separate"/>
      </w:r>
      <w:r w:rsidRPr="00280AFD">
        <w:rPr>
          <w:i/>
          <w:noProof/>
          <w:vertAlign w:val="superscript"/>
        </w:rPr>
        <w:t>1</w:t>
      </w:r>
      <w:r w:rsidRPr="00280AFD">
        <w:rPr>
          <w:i/>
        </w:rPr>
        <w:fldChar w:fldCharType="end"/>
      </w:r>
      <w:r w:rsidRPr="00280AFD">
        <w:t xml:space="preserve"> guideline </w:t>
      </w:r>
      <w:r>
        <w:t>(</w:t>
      </w:r>
      <w:r w:rsidR="00BC73BB">
        <w:t>Reading 5</w:t>
      </w:r>
      <w:r>
        <w:t>).</w:t>
      </w:r>
      <w:r w:rsidRPr="00280AFD">
        <w:t xml:space="preserve"> </w:t>
      </w:r>
    </w:p>
    <w:p w14:paraId="3EB9C1A5" w14:textId="77777777" w:rsidR="0085381A" w:rsidRPr="00E823E0" w:rsidRDefault="0085381A" w:rsidP="0071493D">
      <w:pPr>
        <w:pStyle w:val="ListParagraph"/>
        <w:numPr>
          <w:ilvl w:val="0"/>
          <w:numId w:val="38"/>
        </w:numPr>
      </w:pPr>
      <w:r w:rsidRPr="00E823E0">
        <w:t>Identify the signs of failure of CPAP as described in the guideline</w:t>
      </w:r>
    </w:p>
    <w:p w14:paraId="7746AD2E" w14:textId="77777777" w:rsidR="0085381A" w:rsidRPr="00E823E0" w:rsidRDefault="0085381A" w:rsidP="0071493D">
      <w:pPr>
        <w:pStyle w:val="ListParagraph"/>
        <w:numPr>
          <w:ilvl w:val="0"/>
          <w:numId w:val="38"/>
        </w:numPr>
      </w:pPr>
      <w:r w:rsidRPr="00E823E0">
        <w:t>Describe the nursing actions that would be initiated</w:t>
      </w:r>
    </w:p>
    <w:p w14:paraId="1D913F9B" w14:textId="77777777" w:rsidR="003122BB" w:rsidRDefault="003122BB" w:rsidP="003122BB"/>
    <w:p w14:paraId="6CA29FD3" w14:textId="7DA7BDA5" w:rsidR="003122BB" w:rsidRDefault="00125F0C" w:rsidP="007E31A3">
      <w:pPr>
        <w:pStyle w:val="CPAP3"/>
      </w:pPr>
      <w:bookmarkStart w:id="170" w:name="_Toc43472046"/>
      <w:r w:rsidRPr="00125F0C">
        <w:t>Signs of CPAP failure</w:t>
      </w:r>
      <w:bookmarkEnd w:id="170"/>
    </w:p>
    <w:tbl>
      <w:tblPr>
        <w:tblW w:w="89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3"/>
      </w:tblGrid>
      <w:tr w:rsidR="00125F0C" w14:paraId="005E729E" w14:textId="77777777" w:rsidTr="00514BC3">
        <w:trPr>
          <w:trHeight w:val="454"/>
        </w:trPr>
        <w:tc>
          <w:tcPr>
            <w:tcW w:w="8963" w:type="dxa"/>
            <w:shd w:val="clear" w:color="auto" w:fill="auto"/>
            <w:vAlign w:val="center"/>
          </w:tcPr>
          <w:p w14:paraId="018903AB" w14:textId="77777777" w:rsidR="00125F0C" w:rsidRPr="00AE028B" w:rsidRDefault="00125F0C" w:rsidP="00514BC3">
            <w:pPr>
              <w:pStyle w:val="Editable"/>
            </w:pPr>
            <w:permStart w:id="1150384701" w:edGrp="everyone"/>
          </w:p>
        </w:tc>
      </w:tr>
      <w:tr w:rsidR="00125F0C" w14:paraId="435B9A2E" w14:textId="77777777" w:rsidTr="00514BC3">
        <w:trPr>
          <w:trHeight w:val="454"/>
        </w:trPr>
        <w:tc>
          <w:tcPr>
            <w:tcW w:w="8963" w:type="dxa"/>
            <w:shd w:val="clear" w:color="auto" w:fill="auto"/>
            <w:vAlign w:val="center"/>
          </w:tcPr>
          <w:p w14:paraId="06068652" w14:textId="77777777" w:rsidR="00125F0C" w:rsidRPr="00AE028B" w:rsidRDefault="00125F0C" w:rsidP="00514BC3">
            <w:pPr>
              <w:pStyle w:val="Editable"/>
            </w:pPr>
          </w:p>
        </w:tc>
      </w:tr>
      <w:tr w:rsidR="00125F0C" w14:paraId="0353AD16" w14:textId="77777777" w:rsidTr="00514BC3">
        <w:trPr>
          <w:trHeight w:val="454"/>
        </w:trPr>
        <w:tc>
          <w:tcPr>
            <w:tcW w:w="8963" w:type="dxa"/>
            <w:shd w:val="clear" w:color="auto" w:fill="auto"/>
            <w:vAlign w:val="center"/>
          </w:tcPr>
          <w:p w14:paraId="2DD945B3" w14:textId="77777777" w:rsidR="00125F0C" w:rsidRPr="00AE028B" w:rsidRDefault="00125F0C" w:rsidP="00514BC3">
            <w:pPr>
              <w:pStyle w:val="Editable"/>
            </w:pPr>
          </w:p>
        </w:tc>
      </w:tr>
      <w:tr w:rsidR="00125F0C" w14:paraId="3A8CA895" w14:textId="77777777" w:rsidTr="00514BC3">
        <w:trPr>
          <w:trHeight w:val="454"/>
        </w:trPr>
        <w:tc>
          <w:tcPr>
            <w:tcW w:w="8963" w:type="dxa"/>
            <w:shd w:val="clear" w:color="auto" w:fill="auto"/>
            <w:vAlign w:val="center"/>
          </w:tcPr>
          <w:p w14:paraId="56594A85" w14:textId="77777777" w:rsidR="00125F0C" w:rsidRPr="00AE028B" w:rsidRDefault="00125F0C" w:rsidP="00514BC3">
            <w:pPr>
              <w:pStyle w:val="Editable"/>
            </w:pPr>
          </w:p>
        </w:tc>
      </w:tr>
      <w:tr w:rsidR="00125F0C" w14:paraId="24AD0EAC" w14:textId="77777777" w:rsidTr="00514BC3">
        <w:trPr>
          <w:trHeight w:val="454"/>
        </w:trPr>
        <w:tc>
          <w:tcPr>
            <w:tcW w:w="8963" w:type="dxa"/>
            <w:shd w:val="clear" w:color="auto" w:fill="auto"/>
            <w:vAlign w:val="center"/>
          </w:tcPr>
          <w:p w14:paraId="5F3F9110" w14:textId="77777777" w:rsidR="00125F0C" w:rsidRPr="00AE028B" w:rsidRDefault="00125F0C" w:rsidP="00514BC3">
            <w:pPr>
              <w:pStyle w:val="Editable"/>
            </w:pPr>
          </w:p>
        </w:tc>
      </w:tr>
      <w:tr w:rsidR="00125F0C" w14:paraId="616B8EEB" w14:textId="77777777" w:rsidTr="00514BC3">
        <w:trPr>
          <w:trHeight w:val="454"/>
        </w:trPr>
        <w:tc>
          <w:tcPr>
            <w:tcW w:w="8963" w:type="dxa"/>
            <w:shd w:val="clear" w:color="auto" w:fill="auto"/>
            <w:vAlign w:val="center"/>
          </w:tcPr>
          <w:p w14:paraId="30CA715B" w14:textId="77777777" w:rsidR="00125F0C" w:rsidRPr="00AE028B" w:rsidRDefault="00125F0C" w:rsidP="00514BC3">
            <w:pPr>
              <w:pStyle w:val="Editable"/>
            </w:pPr>
          </w:p>
        </w:tc>
      </w:tr>
      <w:tr w:rsidR="00125F0C" w14:paraId="136FA69C" w14:textId="77777777" w:rsidTr="00514BC3">
        <w:trPr>
          <w:trHeight w:val="454"/>
        </w:trPr>
        <w:tc>
          <w:tcPr>
            <w:tcW w:w="8963" w:type="dxa"/>
            <w:shd w:val="clear" w:color="auto" w:fill="auto"/>
            <w:vAlign w:val="center"/>
          </w:tcPr>
          <w:p w14:paraId="39913A20" w14:textId="77777777" w:rsidR="00125F0C" w:rsidRPr="00AE028B" w:rsidRDefault="00125F0C" w:rsidP="00514BC3">
            <w:pPr>
              <w:pStyle w:val="Editable"/>
            </w:pPr>
          </w:p>
        </w:tc>
      </w:tr>
      <w:tr w:rsidR="00125F0C" w14:paraId="705CADD3" w14:textId="77777777" w:rsidTr="00514BC3">
        <w:trPr>
          <w:trHeight w:val="454"/>
        </w:trPr>
        <w:tc>
          <w:tcPr>
            <w:tcW w:w="8963" w:type="dxa"/>
            <w:shd w:val="clear" w:color="auto" w:fill="auto"/>
            <w:vAlign w:val="center"/>
          </w:tcPr>
          <w:p w14:paraId="63B34B4D" w14:textId="77777777" w:rsidR="00125F0C" w:rsidRPr="00AE028B" w:rsidRDefault="00125F0C" w:rsidP="00514BC3">
            <w:pPr>
              <w:pStyle w:val="Editable"/>
            </w:pPr>
          </w:p>
        </w:tc>
      </w:tr>
      <w:permEnd w:id="1150384701"/>
    </w:tbl>
    <w:p w14:paraId="272359B4" w14:textId="77777777" w:rsidR="00125F0C" w:rsidRPr="00125F0C" w:rsidRDefault="00125F0C" w:rsidP="00125F0C"/>
    <w:p w14:paraId="7D44D75F" w14:textId="050D8D3E" w:rsidR="00125F0C" w:rsidRPr="00125F0C" w:rsidRDefault="00125F0C" w:rsidP="007E31A3">
      <w:pPr>
        <w:pStyle w:val="CPAP3"/>
      </w:pPr>
      <w:bookmarkStart w:id="171" w:name="_Toc43472047"/>
      <w:r>
        <w:t>Nursing actions</w:t>
      </w:r>
      <w:bookmarkEnd w:id="171"/>
    </w:p>
    <w:p w14:paraId="6FF37B1C" w14:textId="77777777" w:rsidR="00125F0C" w:rsidRPr="00125F0C" w:rsidRDefault="00125F0C" w:rsidP="00125F0C">
      <w:permStart w:id="1656041941" w:edGrp="everyone"/>
    </w:p>
    <w:p w14:paraId="6AC6CCFE" w14:textId="77777777" w:rsidR="00125F0C" w:rsidRPr="00125F0C" w:rsidRDefault="00125F0C" w:rsidP="00125F0C">
      <w:r w:rsidRPr="00125F0C">
        <w:t>________________________________________________________________________________</w:t>
      </w:r>
    </w:p>
    <w:p w14:paraId="67B314CC" w14:textId="77777777" w:rsidR="00125F0C" w:rsidRPr="00125F0C" w:rsidRDefault="00125F0C" w:rsidP="00125F0C"/>
    <w:p w14:paraId="5C31BEEF" w14:textId="77777777" w:rsidR="00125F0C" w:rsidRPr="00125F0C" w:rsidRDefault="00125F0C" w:rsidP="00125F0C">
      <w:r w:rsidRPr="00125F0C">
        <w:t>________________________________________________________________________________</w:t>
      </w:r>
    </w:p>
    <w:p w14:paraId="7B76B515" w14:textId="77777777" w:rsidR="00125F0C" w:rsidRPr="00125F0C" w:rsidRDefault="00125F0C" w:rsidP="00125F0C"/>
    <w:p w14:paraId="140DD3CD" w14:textId="77777777" w:rsidR="00125F0C" w:rsidRPr="00125F0C" w:rsidRDefault="00125F0C" w:rsidP="00125F0C">
      <w:r w:rsidRPr="00125F0C">
        <w:t>________________________________________________________________________________</w:t>
      </w:r>
    </w:p>
    <w:p w14:paraId="71832BF9" w14:textId="77777777" w:rsidR="00125F0C" w:rsidRPr="00125F0C" w:rsidRDefault="00125F0C" w:rsidP="00125F0C"/>
    <w:p w14:paraId="503ADAC1" w14:textId="77777777" w:rsidR="00125F0C" w:rsidRPr="00125F0C" w:rsidRDefault="00125F0C" w:rsidP="00125F0C">
      <w:r w:rsidRPr="00125F0C">
        <w:t>________________________________________________________________________________</w:t>
      </w:r>
    </w:p>
    <w:p w14:paraId="7CE6FC25" w14:textId="77777777" w:rsidR="00125F0C" w:rsidRPr="00125F0C" w:rsidRDefault="00125F0C" w:rsidP="00125F0C"/>
    <w:p w14:paraId="44641612" w14:textId="77777777" w:rsidR="00125F0C" w:rsidRPr="00125F0C" w:rsidRDefault="00125F0C" w:rsidP="00125F0C">
      <w:r w:rsidRPr="00125F0C">
        <w:t>________________________________________________________________________________</w:t>
      </w:r>
    </w:p>
    <w:p w14:paraId="4EAF897A" w14:textId="77777777" w:rsidR="00125F0C" w:rsidRPr="00125F0C" w:rsidRDefault="00125F0C" w:rsidP="00125F0C"/>
    <w:p w14:paraId="3F39FE76" w14:textId="77777777" w:rsidR="00125F0C" w:rsidRPr="00125F0C" w:rsidRDefault="00125F0C" w:rsidP="00125F0C">
      <w:r w:rsidRPr="00125F0C">
        <w:t>________________________________________________________________________________</w:t>
      </w:r>
    </w:p>
    <w:p w14:paraId="2EE3D959" w14:textId="77777777" w:rsidR="00125F0C" w:rsidRPr="00125F0C" w:rsidRDefault="00125F0C" w:rsidP="00125F0C"/>
    <w:p w14:paraId="7615F50F" w14:textId="77777777" w:rsidR="00125F0C" w:rsidRPr="00125F0C" w:rsidRDefault="00125F0C" w:rsidP="00125F0C">
      <w:r w:rsidRPr="00125F0C">
        <w:t>________________________________________________________________________________</w:t>
      </w:r>
    </w:p>
    <w:p w14:paraId="43673676" w14:textId="77777777" w:rsidR="00125F0C" w:rsidRPr="00125F0C" w:rsidRDefault="00125F0C" w:rsidP="00125F0C"/>
    <w:p w14:paraId="69A12A00" w14:textId="77777777" w:rsidR="00125F0C" w:rsidRPr="00125F0C" w:rsidRDefault="00125F0C" w:rsidP="00125F0C">
      <w:r w:rsidRPr="00125F0C">
        <w:t>________________________________________________________________________________</w:t>
      </w:r>
    </w:p>
    <w:p w14:paraId="66D539BC" w14:textId="77777777" w:rsidR="00125F0C" w:rsidRPr="00125F0C" w:rsidRDefault="00125F0C" w:rsidP="00125F0C"/>
    <w:p w14:paraId="1D14C52E" w14:textId="77777777" w:rsidR="00125F0C" w:rsidRPr="00125F0C" w:rsidRDefault="00125F0C" w:rsidP="00125F0C">
      <w:r w:rsidRPr="00125F0C">
        <w:t>________________________________________________________________________________</w:t>
      </w:r>
    </w:p>
    <w:p w14:paraId="40DD2E0F" w14:textId="77777777" w:rsidR="00125F0C" w:rsidRPr="00125F0C" w:rsidRDefault="00125F0C" w:rsidP="00125F0C"/>
    <w:p w14:paraId="003CBFB5" w14:textId="77777777" w:rsidR="00125F0C" w:rsidRPr="00125F0C" w:rsidRDefault="00125F0C" w:rsidP="00125F0C">
      <w:r w:rsidRPr="00125F0C">
        <w:t>_______________________________________________________________________________</w:t>
      </w:r>
    </w:p>
    <w:permEnd w:id="1656041941"/>
    <w:p w14:paraId="275B3427" w14:textId="77777777" w:rsidR="00125F0C" w:rsidRDefault="00125F0C" w:rsidP="003122BB">
      <w:r>
        <w:br w:type="page"/>
      </w:r>
    </w:p>
    <w:p w14:paraId="70EC7423" w14:textId="54BD10AA" w:rsidR="00125F0C" w:rsidRDefault="00125F0C" w:rsidP="00125F0C">
      <w:pPr>
        <w:pStyle w:val="CPAP2"/>
      </w:pPr>
      <w:bookmarkStart w:id="172" w:name="_Toc43472048"/>
      <w:r>
        <w:lastRenderedPageBreak/>
        <w:t>Maintaining pressure</w:t>
      </w:r>
      <w:bookmarkEnd w:id="172"/>
    </w:p>
    <w:p w14:paraId="371EE52F" w14:textId="77777777" w:rsidR="00B20A6D" w:rsidRPr="00BC73BB" w:rsidRDefault="00B20A6D" w:rsidP="00B20A6D">
      <w:pPr>
        <w:pStyle w:val="GreenHeading-notnumbered12pt"/>
        <w:rPr>
          <w:sz w:val="24"/>
          <w:szCs w:val="24"/>
        </w:rPr>
      </w:pPr>
      <w:r w:rsidRPr="00BC73BB">
        <w:rPr>
          <w:sz w:val="24"/>
          <w:szCs w:val="24"/>
        </w:rPr>
        <w:t>Clinical scenario</w:t>
      </w:r>
    </w:p>
    <w:p w14:paraId="374B0EB9" w14:textId="7AE9C7CB" w:rsidR="00B20A6D" w:rsidRPr="00B20A6D" w:rsidRDefault="00B20A6D" w:rsidP="00B20A6D">
      <w:pPr>
        <w:rPr>
          <w:rFonts w:eastAsiaTheme="minorHAnsi"/>
        </w:rPr>
      </w:pPr>
      <w:r w:rsidRPr="00B20A6D">
        <w:rPr>
          <w:rFonts w:eastAsiaTheme="minorHAnsi"/>
        </w:rPr>
        <w:t xml:space="preserve">During your shift you notice that Lucy’s </w:t>
      </w:r>
      <w:r w:rsidR="004679D9">
        <w:rPr>
          <w:rFonts w:eastAsiaTheme="minorHAnsi"/>
        </w:rPr>
        <w:t>CPAP is not bubbling.</w:t>
      </w:r>
      <w:r w:rsidRPr="00B20A6D">
        <w:rPr>
          <w:rFonts w:eastAsiaTheme="minorHAnsi"/>
        </w:rPr>
        <w:t xml:space="preserve"> You inspect the circuit, and nothing appears to have disconnected</w:t>
      </w:r>
      <w:r w:rsidR="0085381A">
        <w:rPr>
          <w:rFonts w:eastAsiaTheme="minorHAnsi"/>
        </w:rPr>
        <w:t xml:space="preserve">, </w:t>
      </w:r>
      <w:r w:rsidR="0085381A">
        <w:rPr>
          <w:rFonts w:eastAsiaTheme="minorHAnsi"/>
          <w:lang w:eastAsia="en-US"/>
        </w:rPr>
        <w:t>and the flow is correct.</w:t>
      </w:r>
    </w:p>
    <w:p w14:paraId="74352D7C" w14:textId="77777777" w:rsidR="00B20A6D" w:rsidRPr="00B20A6D" w:rsidRDefault="00B20A6D" w:rsidP="00B20A6D"/>
    <w:p w14:paraId="3A3056DB" w14:textId="77777777" w:rsidR="00125F0C" w:rsidRPr="00D967C6" w:rsidRDefault="00125F0C" w:rsidP="00125F0C">
      <w:r w:rsidRPr="00D967C6">
        <w:rPr>
          <w:noProof/>
          <w:highlight w:val="cyan"/>
        </w:rPr>
        <w:drawing>
          <wp:anchor distT="0" distB="0" distL="114300" distR="114300" simplePos="0" relativeHeight="251698176" behindDoc="0" locked="0" layoutInCell="1" allowOverlap="1" wp14:anchorId="0D048B26" wp14:editId="025AEE8D">
            <wp:simplePos x="0" y="0"/>
            <wp:positionH relativeFrom="margin">
              <wp:posOffset>0</wp:posOffset>
            </wp:positionH>
            <wp:positionV relativeFrom="paragraph">
              <wp:posOffset>60325</wp:posOffset>
            </wp:positionV>
            <wp:extent cx="720000" cy="720000"/>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3869F0D0" w14:textId="7827B1ED" w:rsidR="0085381A" w:rsidRDefault="0085381A" w:rsidP="0085381A">
      <w:pPr>
        <w:rPr>
          <w:rFonts w:eastAsiaTheme="minorHAnsi"/>
          <w:lang w:eastAsia="en-US"/>
        </w:rPr>
      </w:pPr>
      <w:r>
        <w:rPr>
          <w:rFonts w:eastAsiaTheme="minorHAnsi"/>
          <w:lang w:eastAsia="en-US"/>
        </w:rPr>
        <w:t>Consider</w:t>
      </w:r>
      <w:r w:rsidRPr="00170A5F">
        <w:rPr>
          <w:rFonts w:eastAsiaTheme="minorHAnsi"/>
          <w:lang w:eastAsia="en-US"/>
        </w:rPr>
        <w:t xml:space="preserve"> </w:t>
      </w:r>
      <w:r>
        <w:rPr>
          <w:rFonts w:eastAsiaTheme="minorHAnsi"/>
          <w:lang w:eastAsia="en-US"/>
        </w:rPr>
        <w:t>the troubleshooting measures to ensure that Lucy receives her prescribed CPAP pressure.</w:t>
      </w:r>
    </w:p>
    <w:p w14:paraId="534836AD" w14:textId="1FF37545" w:rsidR="0085381A" w:rsidRPr="0005707E" w:rsidRDefault="0085381A" w:rsidP="0071493D">
      <w:pPr>
        <w:pStyle w:val="ListParagraph"/>
        <w:numPr>
          <w:ilvl w:val="0"/>
          <w:numId w:val="39"/>
        </w:numPr>
        <w:ind w:left="1701"/>
        <w:rPr>
          <w:rFonts w:eastAsiaTheme="minorHAnsi"/>
          <w:lang w:eastAsia="en-US"/>
        </w:rPr>
      </w:pPr>
      <w:r>
        <w:rPr>
          <w:rFonts w:eastAsiaTheme="minorHAnsi"/>
          <w:lang w:eastAsia="en-US"/>
        </w:rPr>
        <w:t>Answer the questions the following questions.</w:t>
      </w:r>
    </w:p>
    <w:p w14:paraId="7DE89521" w14:textId="77777777" w:rsidR="0085381A" w:rsidRDefault="0085381A" w:rsidP="0085381A"/>
    <w:p w14:paraId="553A6688" w14:textId="77777777" w:rsidR="0085381A" w:rsidRDefault="0085381A" w:rsidP="0085381A"/>
    <w:p w14:paraId="1BA6257A" w14:textId="6465B724" w:rsidR="00125F0C" w:rsidRDefault="0085381A" w:rsidP="007E31A3">
      <w:pPr>
        <w:pStyle w:val="CPAP3"/>
      </w:pPr>
      <w:bookmarkStart w:id="173" w:name="_Toc43472049"/>
      <w:r>
        <w:t>Maintaining pressure</w:t>
      </w:r>
      <w:bookmarkEnd w:id="173"/>
    </w:p>
    <w:p w14:paraId="1D6C01FB" w14:textId="77777777" w:rsidR="0085381A" w:rsidRPr="0085381A" w:rsidRDefault="0085381A" w:rsidP="00BC73BB">
      <w:pPr>
        <w:pStyle w:val="ListParagraph"/>
        <w:numPr>
          <w:ilvl w:val="0"/>
          <w:numId w:val="40"/>
        </w:numPr>
        <w:ind w:left="284"/>
        <w:rPr>
          <w:b/>
        </w:rPr>
      </w:pPr>
      <w:r w:rsidRPr="0085381A">
        <w:rPr>
          <w:b/>
        </w:rPr>
        <w:t>What strategies will you use to ensure the prongs remain in the nares?</w:t>
      </w:r>
    </w:p>
    <w:p w14:paraId="6AC91C4F" w14:textId="0E535A53" w:rsidR="00125F0C" w:rsidRPr="00125F0C" w:rsidRDefault="00125F0C" w:rsidP="00125F0C">
      <w:permStart w:id="1156857608" w:edGrp="everyone"/>
      <w:r w:rsidRPr="00125F0C">
        <w:t>_____________________________________________________________________________</w:t>
      </w:r>
      <w:r w:rsidR="00081B33" w:rsidRPr="00125F0C">
        <w:t>___</w:t>
      </w:r>
    </w:p>
    <w:p w14:paraId="404FF258" w14:textId="77777777" w:rsidR="00125F0C" w:rsidRPr="00125F0C" w:rsidRDefault="00125F0C" w:rsidP="00125F0C"/>
    <w:p w14:paraId="5610E652" w14:textId="77777777" w:rsidR="00125F0C" w:rsidRPr="00125F0C" w:rsidRDefault="00125F0C" w:rsidP="00125F0C">
      <w:r w:rsidRPr="00125F0C">
        <w:t>________________________________________________________________________________</w:t>
      </w:r>
    </w:p>
    <w:p w14:paraId="6160B526" w14:textId="77777777" w:rsidR="00125F0C" w:rsidRPr="00125F0C" w:rsidRDefault="00125F0C" w:rsidP="00125F0C"/>
    <w:p w14:paraId="56125915" w14:textId="77777777" w:rsidR="00125F0C" w:rsidRPr="00125F0C" w:rsidRDefault="00125F0C" w:rsidP="00125F0C">
      <w:r w:rsidRPr="00125F0C">
        <w:t>________________________________________________________________________________</w:t>
      </w:r>
    </w:p>
    <w:p w14:paraId="18F05226" w14:textId="77777777" w:rsidR="00125F0C" w:rsidRPr="00125F0C" w:rsidRDefault="00125F0C" w:rsidP="00125F0C"/>
    <w:p w14:paraId="568C3546" w14:textId="77777777" w:rsidR="00125F0C" w:rsidRPr="00125F0C" w:rsidRDefault="00125F0C" w:rsidP="00125F0C">
      <w:r w:rsidRPr="00125F0C">
        <w:t>________________________________________________________________________________</w:t>
      </w:r>
    </w:p>
    <w:p w14:paraId="5BE4A47B" w14:textId="77777777" w:rsidR="00125F0C" w:rsidRPr="00125F0C" w:rsidRDefault="00125F0C" w:rsidP="00125F0C"/>
    <w:p w14:paraId="6D86EBA8" w14:textId="77777777" w:rsidR="00125F0C" w:rsidRPr="00125F0C" w:rsidRDefault="00125F0C" w:rsidP="00125F0C">
      <w:r w:rsidRPr="00125F0C">
        <w:t>________________________________________________________________________________</w:t>
      </w:r>
    </w:p>
    <w:p w14:paraId="6C0B783A" w14:textId="77777777" w:rsidR="00125F0C" w:rsidRPr="00125F0C" w:rsidRDefault="00125F0C" w:rsidP="00125F0C"/>
    <w:p w14:paraId="0F102E01" w14:textId="77777777" w:rsidR="00125F0C" w:rsidRPr="00125F0C" w:rsidRDefault="00125F0C" w:rsidP="00125F0C">
      <w:r w:rsidRPr="00125F0C">
        <w:t>________________________________________________________________________________</w:t>
      </w:r>
    </w:p>
    <w:p w14:paraId="7AC1833F" w14:textId="77777777" w:rsidR="00125F0C" w:rsidRPr="00125F0C" w:rsidRDefault="00125F0C" w:rsidP="00125F0C"/>
    <w:p w14:paraId="6CD51280" w14:textId="77777777" w:rsidR="00125F0C" w:rsidRPr="00125F0C" w:rsidRDefault="00125F0C" w:rsidP="00125F0C">
      <w:r w:rsidRPr="00125F0C">
        <w:t>________________________________________________________________________________</w:t>
      </w:r>
    </w:p>
    <w:p w14:paraId="4533BA33" w14:textId="77777777" w:rsidR="00125F0C" w:rsidRPr="00125F0C" w:rsidRDefault="00125F0C" w:rsidP="00125F0C"/>
    <w:p w14:paraId="75152535" w14:textId="21D04B42" w:rsidR="00125F0C" w:rsidRPr="00125F0C" w:rsidRDefault="00125F0C" w:rsidP="00081B33">
      <w:r w:rsidRPr="00125F0C">
        <w:t>________________________________________________________________________________</w:t>
      </w:r>
    </w:p>
    <w:permEnd w:id="1156857608"/>
    <w:p w14:paraId="201C8E4A" w14:textId="77777777" w:rsidR="00125F0C" w:rsidRPr="00125F0C" w:rsidRDefault="00125F0C" w:rsidP="00125F0C"/>
    <w:p w14:paraId="15AB4EA0" w14:textId="77777777" w:rsidR="0085381A" w:rsidRPr="00170A5F" w:rsidRDefault="0085381A" w:rsidP="00BC73BB">
      <w:pPr>
        <w:pStyle w:val="ListParagraph"/>
        <w:numPr>
          <w:ilvl w:val="0"/>
          <w:numId w:val="40"/>
        </w:numPr>
        <w:ind w:left="284"/>
        <w:rPr>
          <w:b/>
        </w:rPr>
      </w:pPr>
      <w:r w:rsidRPr="00170A5F">
        <w:rPr>
          <w:b/>
        </w:rPr>
        <w:t>How will you assess the fit of the prongs to minimise air leak?</w:t>
      </w:r>
    </w:p>
    <w:p w14:paraId="4D485A16" w14:textId="77777777" w:rsidR="00125F0C" w:rsidRPr="00125F0C" w:rsidRDefault="00125F0C" w:rsidP="00125F0C">
      <w:permStart w:id="1958350060" w:edGrp="everyone"/>
    </w:p>
    <w:p w14:paraId="6BB4DA74" w14:textId="77777777" w:rsidR="00125F0C" w:rsidRPr="00125F0C" w:rsidRDefault="00125F0C" w:rsidP="00125F0C">
      <w:r w:rsidRPr="00125F0C">
        <w:t>________________________________________________________________________________</w:t>
      </w:r>
    </w:p>
    <w:p w14:paraId="142D7387" w14:textId="77777777" w:rsidR="00125F0C" w:rsidRPr="00125F0C" w:rsidRDefault="00125F0C" w:rsidP="00125F0C"/>
    <w:p w14:paraId="2EB5BE5D" w14:textId="77777777" w:rsidR="00125F0C" w:rsidRPr="00125F0C" w:rsidRDefault="00125F0C" w:rsidP="00125F0C">
      <w:r w:rsidRPr="00125F0C">
        <w:t>________________________________________________________________________________</w:t>
      </w:r>
    </w:p>
    <w:p w14:paraId="0D54B1BB" w14:textId="77777777" w:rsidR="00125F0C" w:rsidRPr="00125F0C" w:rsidRDefault="00125F0C" w:rsidP="00125F0C"/>
    <w:p w14:paraId="05331267" w14:textId="77777777" w:rsidR="00125F0C" w:rsidRPr="00125F0C" w:rsidRDefault="00125F0C" w:rsidP="00125F0C">
      <w:r w:rsidRPr="00125F0C">
        <w:t>________________________________________________________________________________</w:t>
      </w:r>
    </w:p>
    <w:p w14:paraId="1355A721" w14:textId="77777777" w:rsidR="00125F0C" w:rsidRPr="00125F0C" w:rsidRDefault="00125F0C" w:rsidP="00125F0C"/>
    <w:p w14:paraId="57F948D2" w14:textId="77777777" w:rsidR="00125F0C" w:rsidRPr="00125F0C" w:rsidRDefault="00125F0C" w:rsidP="00125F0C">
      <w:r w:rsidRPr="00125F0C">
        <w:t>________________________________________________________________________________</w:t>
      </w:r>
    </w:p>
    <w:p w14:paraId="116B8419" w14:textId="77777777" w:rsidR="00125F0C" w:rsidRPr="00125F0C" w:rsidRDefault="00125F0C" w:rsidP="00125F0C"/>
    <w:p w14:paraId="64B76475" w14:textId="77777777" w:rsidR="00125F0C" w:rsidRPr="00125F0C" w:rsidRDefault="00125F0C" w:rsidP="00125F0C">
      <w:r w:rsidRPr="00125F0C">
        <w:t>________________________________________________________________________________</w:t>
      </w:r>
    </w:p>
    <w:p w14:paraId="6A95D13D" w14:textId="77777777" w:rsidR="00125F0C" w:rsidRPr="00125F0C" w:rsidRDefault="00125F0C" w:rsidP="00125F0C"/>
    <w:p w14:paraId="10891137" w14:textId="77777777" w:rsidR="00125F0C" w:rsidRPr="00125F0C" w:rsidRDefault="00125F0C" w:rsidP="00125F0C">
      <w:r w:rsidRPr="00125F0C">
        <w:t>________________________________________________________________________________</w:t>
      </w:r>
    </w:p>
    <w:p w14:paraId="75662EB6" w14:textId="77777777" w:rsidR="00125F0C" w:rsidRPr="00125F0C" w:rsidRDefault="00125F0C" w:rsidP="00125F0C"/>
    <w:p w14:paraId="6C1B041C" w14:textId="77777777" w:rsidR="00125F0C" w:rsidRPr="00125F0C" w:rsidRDefault="00125F0C" w:rsidP="00125F0C">
      <w:r w:rsidRPr="00125F0C">
        <w:t>________________________________________________________________________________</w:t>
      </w:r>
    </w:p>
    <w:p w14:paraId="63799A16" w14:textId="77777777" w:rsidR="00125F0C" w:rsidRPr="00125F0C" w:rsidRDefault="00125F0C" w:rsidP="00125F0C"/>
    <w:p w14:paraId="4B1917D5" w14:textId="77777777" w:rsidR="00125F0C" w:rsidRPr="00125F0C" w:rsidRDefault="00125F0C" w:rsidP="00125F0C">
      <w:r w:rsidRPr="00125F0C">
        <w:t>________________________________________________________________________________</w:t>
      </w:r>
    </w:p>
    <w:permEnd w:id="1958350060"/>
    <w:p w14:paraId="646EA1D3" w14:textId="77777777" w:rsidR="0085381A" w:rsidRPr="00170A5F" w:rsidRDefault="0085381A" w:rsidP="00BC73BB">
      <w:pPr>
        <w:pStyle w:val="ListParagraph"/>
        <w:numPr>
          <w:ilvl w:val="0"/>
          <w:numId w:val="40"/>
        </w:numPr>
        <w:ind w:left="284"/>
        <w:rPr>
          <w:b/>
        </w:rPr>
      </w:pPr>
      <w:r w:rsidRPr="00170A5F">
        <w:rPr>
          <w:b/>
          <w:color w:val="000000"/>
        </w:rPr>
        <w:t>How will you address and minimise oral air leaks?</w:t>
      </w:r>
    </w:p>
    <w:p w14:paraId="5CB71A12" w14:textId="66D3BFB6" w:rsidR="00125F0C" w:rsidRPr="0085381A" w:rsidRDefault="00125F0C" w:rsidP="0085381A">
      <w:permStart w:id="209870076" w:edGrp="everyone"/>
    </w:p>
    <w:p w14:paraId="65D19B0F" w14:textId="1D640995" w:rsidR="00125F0C" w:rsidRPr="00125F0C" w:rsidRDefault="00125F0C" w:rsidP="00125F0C">
      <w:r w:rsidRPr="00125F0C">
        <w:t>_____________________________________________________________________________</w:t>
      </w:r>
      <w:r w:rsidR="00081B33" w:rsidRPr="00125F0C">
        <w:t>___</w:t>
      </w:r>
    </w:p>
    <w:p w14:paraId="35368BBB" w14:textId="77777777" w:rsidR="00125F0C" w:rsidRPr="00125F0C" w:rsidRDefault="00125F0C" w:rsidP="00125F0C"/>
    <w:p w14:paraId="089B5363" w14:textId="77777777" w:rsidR="00125F0C" w:rsidRPr="00125F0C" w:rsidRDefault="00125F0C" w:rsidP="00125F0C">
      <w:r w:rsidRPr="00125F0C">
        <w:t>________________________________________________________________________________</w:t>
      </w:r>
    </w:p>
    <w:p w14:paraId="49DAB742" w14:textId="77777777" w:rsidR="00125F0C" w:rsidRPr="00125F0C" w:rsidRDefault="00125F0C" w:rsidP="00125F0C"/>
    <w:p w14:paraId="66B544F4" w14:textId="77777777" w:rsidR="00125F0C" w:rsidRPr="00125F0C" w:rsidRDefault="00125F0C" w:rsidP="00125F0C">
      <w:r w:rsidRPr="00125F0C">
        <w:t>________________________________________________________________________________</w:t>
      </w:r>
    </w:p>
    <w:p w14:paraId="532326A5" w14:textId="77777777" w:rsidR="00125F0C" w:rsidRPr="00125F0C" w:rsidRDefault="00125F0C" w:rsidP="00125F0C"/>
    <w:p w14:paraId="068E7843" w14:textId="77777777" w:rsidR="00125F0C" w:rsidRPr="00125F0C" w:rsidRDefault="00125F0C" w:rsidP="00125F0C">
      <w:r w:rsidRPr="00125F0C">
        <w:t>________________________________________________________________________________</w:t>
      </w:r>
    </w:p>
    <w:p w14:paraId="22A86088" w14:textId="77777777" w:rsidR="00125F0C" w:rsidRPr="00125F0C" w:rsidRDefault="00125F0C" w:rsidP="00125F0C"/>
    <w:p w14:paraId="308C121B" w14:textId="77777777" w:rsidR="00125F0C" w:rsidRPr="00125F0C" w:rsidRDefault="00125F0C" w:rsidP="00125F0C">
      <w:r w:rsidRPr="00125F0C">
        <w:t>________________________________________________________________________________</w:t>
      </w:r>
    </w:p>
    <w:p w14:paraId="089F6157" w14:textId="77777777" w:rsidR="00125F0C" w:rsidRPr="00125F0C" w:rsidRDefault="00125F0C" w:rsidP="00125F0C"/>
    <w:p w14:paraId="6565FDAD" w14:textId="77777777" w:rsidR="00125F0C" w:rsidRPr="00125F0C" w:rsidRDefault="00125F0C" w:rsidP="00125F0C">
      <w:r w:rsidRPr="00125F0C">
        <w:t>________________________________________________________________________________</w:t>
      </w:r>
    </w:p>
    <w:p w14:paraId="14C1C319" w14:textId="77777777" w:rsidR="00125F0C" w:rsidRPr="00125F0C" w:rsidRDefault="00125F0C" w:rsidP="00125F0C"/>
    <w:p w14:paraId="6866431D" w14:textId="77777777" w:rsidR="00125F0C" w:rsidRPr="00125F0C" w:rsidRDefault="00125F0C" w:rsidP="00125F0C">
      <w:r w:rsidRPr="00125F0C">
        <w:t>________________________________________________________________________________</w:t>
      </w:r>
    </w:p>
    <w:p w14:paraId="737C4E8D" w14:textId="4CB8D79E" w:rsidR="00125F0C" w:rsidRPr="00125F0C" w:rsidRDefault="00125F0C" w:rsidP="00125F0C"/>
    <w:p w14:paraId="3FA95DEA" w14:textId="76191706" w:rsidR="00081B33" w:rsidRDefault="00081B33" w:rsidP="00081B33">
      <w:pPr>
        <w:pStyle w:val="CPAP2"/>
      </w:pPr>
      <w:bookmarkStart w:id="174" w:name="_Toc43472050"/>
      <w:permEnd w:id="209870076"/>
      <w:r>
        <w:lastRenderedPageBreak/>
        <w:t>Deterioration</w:t>
      </w:r>
      <w:bookmarkEnd w:id="174"/>
      <w:r>
        <w:t xml:space="preserve"> </w:t>
      </w:r>
    </w:p>
    <w:p w14:paraId="65A15973" w14:textId="77777777" w:rsidR="00EC5A30" w:rsidRPr="00BC73BB" w:rsidRDefault="00EC5A30" w:rsidP="00EC5A30">
      <w:pPr>
        <w:pStyle w:val="GreenHeading-notnumbered12pt"/>
        <w:rPr>
          <w:sz w:val="24"/>
          <w:szCs w:val="24"/>
        </w:rPr>
      </w:pPr>
      <w:r w:rsidRPr="00BC73BB">
        <w:rPr>
          <w:sz w:val="24"/>
          <w:szCs w:val="24"/>
        </w:rPr>
        <w:t>Clinical scenario</w:t>
      </w:r>
    </w:p>
    <w:p w14:paraId="2651CE54" w14:textId="6A3C0840" w:rsidR="004D6293" w:rsidRDefault="004D6293" w:rsidP="004D6293">
      <w:r>
        <w:t xml:space="preserve">You continue to care for Lucy and have had a challenging day managing her seal and achieving her mean airway pressure. You have had to enter Lucy’s incubator several times to troubleshoot her CPAP, and over the remainder of your shift you observe that Lucy is having increasing periods of apnoea and desaturation. You update the medical officer/nurse practitioner about her condition, </w:t>
      </w:r>
      <w:bookmarkStart w:id="175" w:name="_Hlk43454336"/>
      <w:r>
        <w:t>and it is suggested that the pressure and oxygen are increased.</w:t>
      </w:r>
      <w:bookmarkEnd w:id="175"/>
      <w:r>
        <w:t xml:space="preserve"> Despite the increased pressure baby Lucy shows no signs of immediate improvement.</w:t>
      </w:r>
    </w:p>
    <w:p w14:paraId="5F84A8AE" w14:textId="77777777" w:rsidR="00081B33" w:rsidRPr="00D967C6" w:rsidRDefault="00081B33" w:rsidP="00081B33">
      <w:r w:rsidRPr="00D967C6">
        <w:rPr>
          <w:noProof/>
          <w:highlight w:val="cyan"/>
        </w:rPr>
        <w:drawing>
          <wp:anchor distT="0" distB="0" distL="114300" distR="114300" simplePos="0" relativeHeight="251700224" behindDoc="0" locked="0" layoutInCell="1" allowOverlap="1" wp14:anchorId="122D9889" wp14:editId="7A41854D">
            <wp:simplePos x="0" y="0"/>
            <wp:positionH relativeFrom="margin">
              <wp:posOffset>0</wp:posOffset>
            </wp:positionH>
            <wp:positionV relativeFrom="paragraph">
              <wp:posOffset>60325</wp:posOffset>
            </wp:positionV>
            <wp:extent cx="720000" cy="720000"/>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p w14:paraId="15C67BA4" w14:textId="4A5AFDA5" w:rsidR="00081B33" w:rsidRPr="00081B33" w:rsidRDefault="00081B33" w:rsidP="00081B33">
      <w:r>
        <w:t>Us</w:t>
      </w:r>
      <w:r w:rsidRPr="00081B33">
        <w:t>ing the information provided in your readings and throughout the resource package answer the following questions.</w:t>
      </w:r>
    </w:p>
    <w:p w14:paraId="7A820F00" w14:textId="77777777" w:rsidR="00081B33" w:rsidRPr="00081B33" w:rsidRDefault="00081B33" w:rsidP="0071493D">
      <w:pPr>
        <w:pStyle w:val="ListParagraph"/>
        <w:numPr>
          <w:ilvl w:val="0"/>
          <w:numId w:val="27"/>
        </w:numPr>
      </w:pPr>
      <w:r w:rsidRPr="00081B33">
        <w:t>Identify why baby Lucy may be experiencing a deterioration in her health status.</w:t>
      </w:r>
    </w:p>
    <w:p w14:paraId="6A867DB1" w14:textId="2DDE1B83" w:rsidR="00081B33" w:rsidRPr="00081B33" w:rsidRDefault="00081B33" w:rsidP="0071493D">
      <w:pPr>
        <w:pStyle w:val="ListParagraph"/>
        <w:numPr>
          <w:ilvl w:val="0"/>
          <w:numId w:val="27"/>
        </w:numPr>
      </w:pPr>
      <w:r w:rsidRPr="00081B33">
        <w:t>Identify how CPAP may reduce apnoea in pre</w:t>
      </w:r>
      <w:r w:rsidR="004D6293">
        <w:t>term</w:t>
      </w:r>
      <w:r w:rsidRPr="00081B33">
        <w:t xml:space="preserve"> babies.</w:t>
      </w:r>
    </w:p>
    <w:p w14:paraId="7242DFD6" w14:textId="206E5778" w:rsidR="00081B33" w:rsidRDefault="00081B33" w:rsidP="007E31A3">
      <w:pPr>
        <w:pStyle w:val="CPAP3"/>
      </w:pPr>
      <w:bookmarkStart w:id="176" w:name="_Toc43472051"/>
      <w:r>
        <w:t>Deterioration in health status</w:t>
      </w:r>
      <w:bookmarkEnd w:id="176"/>
    </w:p>
    <w:p w14:paraId="0A92116D" w14:textId="77777777" w:rsidR="00081B33" w:rsidRPr="00125F0C" w:rsidRDefault="00081B33" w:rsidP="00081B33">
      <w:permStart w:id="167053962" w:edGrp="everyone"/>
      <w:r w:rsidRPr="00125F0C">
        <w:t>________________________________________________________________________________</w:t>
      </w:r>
    </w:p>
    <w:p w14:paraId="20B33FAB" w14:textId="77777777" w:rsidR="00081B33" w:rsidRPr="00125F0C" w:rsidRDefault="00081B33" w:rsidP="00081B33"/>
    <w:p w14:paraId="179E3806" w14:textId="77777777" w:rsidR="00081B33" w:rsidRPr="00125F0C" w:rsidRDefault="00081B33" w:rsidP="00081B33">
      <w:r w:rsidRPr="00125F0C">
        <w:t>________________________________________________________________________________</w:t>
      </w:r>
    </w:p>
    <w:p w14:paraId="2BD7FACC" w14:textId="77777777" w:rsidR="00081B33" w:rsidRPr="00125F0C" w:rsidRDefault="00081B33" w:rsidP="00081B33"/>
    <w:p w14:paraId="17BD3BEE" w14:textId="77777777" w:rsidR="00081B33" w:rsidRPr="00125F0C" w:rsidRDefault="00081B33" w:rsidP="00081B33">
      <w:r w:rsidRPr="00125F0C">
        <w:t>________________________________________________________________________________</w:t>
      </w:r>
    </w:p>
    <w:p w14:paraId="51B0C871" w14:textId="77777777" w:rsidR="00081B33" w:rsidRPr="00125F0C" w:rsidRDefault="00081B33" w:rsidP="00081B33"/>
    <w:p w14:paraId="06066C9F" w14:textId="77777777" w:rsidR="00081B33" w:rsidRPr="00125F0C" w:rsidRDefault="00081B33" w:rsidP="00081B33">
      <w:r w:rsidRPr="00125F0C">
        <w:t>________________________________________________________________________________</w:t>
      </w:r>
    </w:p>
    <w:p w14:paraId="3F81D3DF" w14:textId="77777777" w:rsidR="00081B33" w:rsidRPr="00125F0C" w:rsidRDefault="00081B33" w:rsidP="00081B33"/>
    <w:p w14:paraId="72A9F01E" w14:textId="77777777" w:rsidR="00081B33" w:rsidRPr="00125F0C" w:rsidRDefault="00081B33" w:rsidP="00081B33">
      <w:r w:rsidRPr="00125F0C">
        <w:t>________________________________________________________________________________</w:t>
      </w:r>
    </w:p>
    <w:p w14:paraId="7C6DB47E" w14:textId="77777777" w:rsidR="00081B33" w:rsidRPr="00125F0C" w:rsidRDefault="00081B33" w:rsidP="00081B33"/>
    <w:p w14:paraId="17B240E2" w14:textId="77777777" w:rsidR="00081B33" w:rsidRPr="00125F0C" w:rsidRDefault="00081B33" w:rsidP="00081B33">
      <w:r w:rsidRPr="00125F0C">
        <w:t>________________________________________________________________________________</w:t>
      </w:r>
    </w:p>
    <w:p w14:paraId="2C6FE25D" w14:textId="77777777" w:rsidR="00081B33" w:rsidRPr="00125F0C" w:rsidRDefault="00081B33" w:rsidP="00081B33"/>
    <w:p w14:paraId="5B4BCF78" w14:textId="77777777" w:rsidR="00081B33" w:rsidRPr="00125F0C" w:rsidRDefault="00081B33" w:rsidP="00081B33">
      <w:r w:rsidRPr="00125F0C">
        <w:t>________________________________________________________________________________</w:t>
      </w:r>
    </w:p>
    <w:p w14:paraId="06630597" w14:textId="77777777" w:rsidR="00081B33" w:rsidRPr="00125F0C" w:rsidRDefault="00081B33" w:rsidP="00081B33"/>
    <w:p w14:paraId="1FDA20EA" w14:textId="77777777" w:rsidR="00081B33" w:rsidRPr="00125F0C" w:rsidRDefault="00081B33" w:rsidP="00081B33">
      <w:r w:rsidRPr="00125F0C">
        <w:t>________________________________________________________________________________</w:t>
      </w:r>
    </w:p>
    <w:permEnd w:id="167053962"/>
    <w:p w14:paraId="0E2D672F" w14:textId="77777777" w:rsidR="00081B33" w:rsidRPr="00125F0C" w:rsidRDefault="00081B33" w:rsidP="00081B33"/>
    <w:p w14:paraId="7EDC360F" w14:textId="68D89748" w:rsidR="00081B33" w:rsidRDefault="00081B33" w:rsidP="007E31A3">
      <w:pPr>
        <w:pStyle w:val="CPAP3"/>
      </w:pPr>
      <w:bookmarkStart w:id="177" w:name="_Toc43472052"/>
      <w:bookmarkStart w:id="178" w:name="_Hlk42258793"/>
      <w:r>
        <w:t>How CPAP reduces apnoea in preterm babies</w:t>
      </w:r>
      <w:bookmarkEnd w:id="177"/>
    </w:p>
    <w:bookmarkEnd w:id="178"/>
    <w:p w14:paraId="6112E24C" w14:textId="77777777" w:rsidR="00081B33" w:rsidRPr="00125F0C" w:rsidRDefault="00081B33" w:rsidP="00081B33">
      <w:permStart w:id="1690907076" w:edGrp="everyone"/>
    </w:p>
    <w:p w14:paraId="2C805966" w14:textId="77777777" w:rsidR="00081B33" w:rsidRPr="00125F0C" w:rsidRDefault="00081B33" w:rsidP="00081B33">
      <w:r w:rsidRPr="00125F0C">
        <w:t>________________________________________________________________________________</w:t>
      </w:r>
    </w:p>
    <w:p w14:paraId="52F26516" w14:textId="77777777" w:rsidR="00081B33" w:rsidRPr="00125F0C" w:rsidRDefault="00081B33" w:rsidP="00081B33"/>
    <w:p w14:paraId="381CDE53" w14:textId="77777777" w:rsidR="00081B33" w:rsidRPr="00125F0C" w:rsidRDefault="00081B33" w:rsidP="00081B33">
      <w:r w:rsidRPr="00125F0C">
        <w:t>________________________________________________________________________________</w:t>
      </w:r>
    </w:p>
    <w:p w14:paraId="4689EE1E" w14:textId="77777777" w:rsidR="00081B33" w:rsidRPr="00125F0C" w:rsidRDefault="00081B33" w:rsidP="00081B33"/>
    <w:p w14:paraId="3480D82E" w14:textId="77777777" w:rsidR="00081B33" w:rsidRPr="00125F0C" w:rsidRDefault="00081B33" w:rsidP="00081B33">
      <w:r w:rsidRPr="00125F0C">
        <w:t>________________________________________________________________________________</w:t>
      </w:r>
    </w:p>
    <w:p w14:paraId="4DF22A09" w14:textId="77777777" w:rsidR="00081B33" w:rsidRPr="00125F0C" w:rsidRDefault="00081B33" w:rsidP="00081B33"/>
    <w:p w14:paraId="5E43867E" w14:textId="77777777" w:rsidR="00081B33" w:rsidRPr="00125F0C" w:rsidRDefault="00081B33" w:rsidP="00081B33">
      <w:r w:rsidRPr="00125F0C">
        <w:t>________________________________________________________________________________</w:t>
      </w:r>
    </w:p>
    <w:p w14:paraId="5F8B66D7" w14:textId="77777777" w:rsidR="00081B33" w:rsidRPr="00125F0C" w:rsidRDefault="00081B33" w:rsidP="00081B33"/>
    <w:p w14:paraId="01F5227F" w14:textId="77777777" w:rsidR="00081B33" w:rsidRPr="00125F0C" w:rsidRDefault="00081B33" w:rsidP="00081B33">
      <w:r w:rsidRPr="00125F0C">
        <w:t>________________________________________________________________________________</w:t>
      </w:r>
    </w:p>
    <w:p w14:paraId="34391431" w14:textId="77777777" w:rsidR="00081B33" w:rsidRPr="00125F0C" w:rsidRDefault="00081B33" w:rsidP="00081B33"/>
    <w:p w14:paraId="0CC85C2C" w14:textId="77777777" w:rsidR="00081B33" w:rsidRPr="00125F0C" w:rsidRDefault="00081B33" w:rsidP="00081B33">
      <w:r w:rsidRPr="00125F0C">
        <w:t>________________________________________________________________________________</w:t>
      </w:r>
    </w:p>
    <w:p w14:paraId="7D84A938" w14:textId="77777777" w:rsidR="00081B33" w:rsidRPr="00125F0C" w:rsidRDefault="00081B33" w:rsidP="00081B33"/>
    <w:p w14:paraId="655CD41C" w14:textId="77777777" w:rsidR="00081B33" w:rsidRPr="00125F0C" w:rsidRDefault="00081B33" w:rsidP="00081B33">
      <w:r w:rsidRPr="00125F0C">
        <w:t>________________________________________________________________________________</w:t>
      </w:r>
    </w:p>
    <w:p w14:paraId="35421F4C" w14:textId="77777777" w:rsidR="00081B33" w:rsidRPr="00125F0C" w:rsidRDefault="00081B33" w:rsidP="00081B33"/>
    <w:p w14:paraId="44B77A61" w14:textId="77777777" w:rsidR="00081B33" w:rsidRPr="00125F0C" w:rsidRDefault="00081B33" w:rsidP="00081B33">
      <w:r w:rsidRPr="00125F0C">
        <w:t>________________________________________________________________________________</w:t>
      </w:r>
    </w:p>
    <w:permEnd w:id="1690907076"/>
    <w:p w14:paraId="09CF64CA" w14:textId="304BCA98" w:rsidR="0014419A" w:rsidRDefault="00081B33" w:rsidP="0014419A">
      <w:r>
        <w:br w:type="page"/>
      </w:r>
    </w:p>
    <w:p w14:paraId="3E3E93DF" w14:textId="33928D54" w:rsidR="003122BB" w:rsidRDefault="00B10136" w:rsidP="003122BB">
      <w:pPr>
        <w:pStyle w:val="CPAP2"/>
      </w:pPr>
      <w:bookmarkStart w:id="179" w:name="_Toc43472053"/>
      <w:r>
        <w:lastRenderedPageBreak/>
        <w:t>Nasal trauma</w:t>
      </w:r>
      <w:bookmarkEnd w:id="179"/>
    </w:p>
    <w:p w14:paraId="66567C46" w14:textId="77777777" w:rsidR="00EC5A30" w:rsidRPr="00C1314A" w:rsidRDefault="00EC5A30" w:rsidP="00EC5A30">
      <w:pPr>
        <w:pStyle w:val="GreenHeading-notnumbered12pt"/>
        <w:rPr>
          <w:sz w:val="24"/>
          <w:szCs w:val="24"/>
        </w:rPr>
      </w:pPr>
      <w:r w:rsidRPr="00C1314A">
        <w:rPr>
          <w:sz w:val="24"/>
          <w:szCs w:val="24"/>
        </w:rPr>
        <w:t>Clinical scenario</w:t>
      </w:r>
    </w:p>
    <w:p w14:paraId="7DD224C6" w14:textId="4BB3E701" w:rsidR="004D6293" w:rsidRPr="00C05E41" w:rsidRDefault="004D6293" w:rsidP="004D6293">
      <w:pPr>
        <w:rPr>
          <w:highlight w:val="green"/>
        </w:rPr>
      </w:pPr>
      <w:bookmarkStart w:id="180" w:name="_Hlk43212449"/>
      <w:r w:rsidRPr="00C05E41">
        <w:t xml:space="preserve">You </w:t>
      </w:r>
      <w:r>
        <w:t>are</w:t>
      </w:r>
      <w:r w:rsidRPr="00C05E41">
        <w:t xml:space="preserve"> allocated to care for Lucy</w:t>
      </w:r>
      <w:r w:rsidR="00B87680">
        <w:t xml:space="preserve"> who</w:t>
      </w:r>
      <w:r w:rsidRPr="00C05E41">
        <w:t xml:space="preserve"> has now been on CPAP for </w:t>
      </w:r>
      <w:r w:rsidR="00B87680">
        <w:t>four</w:t>
      </w:r>
      <w:r w:rsidRPr="00C05E41">
        <w:t xml:space="preserve"> days. During handover the nurse </w:t>
      </w:r>
      <w:r>
        <w:t>on the previous shift</w:t>
      </w:r>
      <w:r w:rsidRPr="00C05E41">
        <w:t xml:space="preserve"> mention</w:t>
      </w:r>
      <w:r>
        <w:t>s</w:t>
      </w:r>
      <w:r w:rsidRPr="00C05E41">
        <w:t xml:space="preserve"> that she had noticed bruising on Lucy’s septum when she removed the CPAP interface for cares.</w:t>
      </w:r>
    </w:p>
    <w:bookmarkEnd w:id="180"/>
    <w:p w14:paraId="42AF9E3E" w14:textId="00C44824" w:rsidR="00EC5A30" w:rsidRPr="00EC5A30" w:rsidRDefault="00EC5A30" w:rsidP="00EC5A30"/>
    <w:p w14:paraId="0AD1CBB3" w14:textId="13D72CE5" w:rsidR="004D6293" w:rsidRPr="00D967C6" w:rsidRDefault="004D6293" w:rsidP="004D6293">
      <w:pPr>
        <w:pStyle w:val="ListParagraph"/>
      </w:pPr>
      <w:r w:rsidRPr="00E823E0">
        <w:rPr>
          <w:noProof/>
        </w:rPr>
        <w:drawing>
          <wp:anchor distT="0" distB="0" distL="114300" distR="114300" simplePos="0" relativeHeight="251681792" behindDoc="0" locked="0" layoutInCell="1" allowOverlap="1" wp14:anchorId="1B5E910E" wp14:editId="50A0A04F">
            <wp:simplePos x="0" y="0"/>
            <wp:positionH relativeFrom="margin">
              <wp:posOffset>137160</wp:posOffset>
            </wp:positionH>
            <wp:positionV relativeFrom="paragraph">
              <wp:posOffset>46355</wp:posOffset>
            </wp:positionV>
            <wp:extent cx="720000" cy="720000"/>
            <wp:effectExtent l="0" t="0" r="0" b="444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t>Regarding management strategies for minimising nasal trauma to Lucy:</w:t>
      </w:r>
    </w:p>
    <w:p w14:paraId="736872DA" w14:textId="4C242629" w:rsidR="004D6293" w:rsidRDefault="004D6293" w:rsidP="007E31A3">
      <w:pPr>
        <w:pStyle w:val="ListParagraph"/>
        <w:numPr>
          <w:ilvl w:val="0"/>
          <w:numId w:val="41"/>
        </w:numPr>
        <w:tabs>
          <w:tab w:val="left" w:pos="1701"/>
        </w:tabs>
        <w:ind w:left="1843" w:hanging="284"/>
      </w:pPr>
      <w:bookmarkStart w:id="181" w:name="_Hlk40870545"/>
      <w:r>
        <w:t xml:space="preserve">Refer to Reading 11 Guay (2018) and Reading 12 Haymes (2020) to answer the following </w:t>
      </w:r>
      <w:r w:rsidR="00C1314A">
        <w:t>questions.</w:t>
      </w:r>
    </w:p>
    <w:p w14:paraId="090B079D" w14:textId="77777777" w:rsidR="004D6293" w:rsidRPr="003A7BB4" w:rsidRDefault="004D6293" w:rsidP="004D6293">
      <w:pPr>
        <w:rPr>
          <w:highlight w:val="green"/>
        </w:rPr>
      </w:pPr>
    </w:p>
    <w:p w14:paraId="2975A1E6" w14:textId="6DDEF4F5" w:rsidR="00B10136" w:rsidRDefault="00B10136" w:rsidP="00B10136">
      <w:bookmarkStart w:id="182" w:name="_Toc40710159"/>
      <w:bookmarkEnd w:id="181"/>
    </w:p>
    <w:p w14:paraId="1D685BE2" w14:textId="77777777" w:rsidR="004D6293" w:rsidRPr="00B10136" w:rsidRDefault="004D6293" w:rsidP="00B10136"/>
    <w:p w14:paraId="32597674" w14:textId="2C1E1D35" w:rsidR="003122BB" w:rsidRPr="003122BB" w:rsidRDefault="00B10136" w:rsidP="007E31A3">
      <w:pPr>
        <w:pStyle w:val="CPAP3"/>
      </w:pPr>
      <w:bookmarkStart w:id="183" w:name="_Toc43472054"/>
      <w:bookmarkEnd w:id="182"/>
      <w:r>
        <w:t>Nasal trauma</w:t>
      </w:r>
      <w:bookmarkEnd w:id="183"/>
    </w:p>
    <w:p w14:paraId="6666E11F" w14:textId="77777777" w:rsidR="00B10136"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How will you evaluate if the prongs fit correctly?</w:t>
      </w:r>
    </w:p>
    <w:p w14:paraId="2288DD96" w14:textId="77777777" w:rsidR="003122BB" w:rsidRDefault="003122BB" w:rsidP="003122BB">
      <w:permStart w:id="662913038" w:edGrp="everyone"/>
      <w:r>
        <w:t>________________________________________________________________________________</w:t>
      </w:r>
    </w:p>
    <w:p w14:paraId="77A98E7E" w14:textId="77777777" w:rsidR="003122BB" w:rsidRDefault="003122BB" w:rsidP="003122BB"/>
    <w:p w14:paraId="3ECC7128" w14:textId="77777777" w:rsidR="003122BB" w:rsidRDefault="003122BB" w:rsidP="003122BB">
      <w:r>
        <w:t>________________________________________________________________________________</w:t>
      </w:r>
    </w:p>
    <w:p w14:paraId="441DEF43" w14:textId="77777777" w:rsidR="003122BB" w:rsidRDefault="003122BB" w:rsidP="003122BB"/>
    <w:p w14:paraId="4B70AE1D" w14:textId="77777777" w:rsidR="003122BB" w:rsidRDefault="003122BB" w:rsidP="003122BB">
      <w:r>
        <w:t>________________________________________________________________________________</w:t>
      </w:r>
    </w:p>
    <w:p w14:paraId="3CD46108" w14:textId="77777777" w:rsidR="003122BB" w:rsidRDefault="003122BB" w:rsidP="003122BB"/>
    <w:p w14:paraId="3A9B4939" w14:textId="77777777" w:rsidR="003122BB" w:rsidRDefault="003122BB" w:rsidP="003122BB">
      <w:r>
        <w:t>________________________________________________________________________________</w:t>
      </w:r>
    </w:p>
    <w:permEnd w:id="662913038"/>
    <w:p w14:paraId="7254D6F6" w14:textId="2BFC78DF" w:rsidR="003122BB"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What is the optimal position of the prongs to reduce or prevent pressure injury?</w:t>
      </w:r>
    </w:p>
    <w:p w14:paraId="3BC7919B" w14:textId="77777777" w:rsidR="003122BB" w:rsidRDefault="003122BB" w:rsidP="003122BB">
      <w:permStart w:id="1724808776" w:edGrp="everyone"/>
      <w:r>
        <w:t>________________________________________________________________________________</w:t>
      </w:r>
    </w:p>
    <w:p w14:paraId="7229B30F" w14:textId="77777777" w:rsidR="003122BB" w:rsidRDefault="003122BB" w:rsidP="003122BB"/>
    <w:p w14:paraId="44C738CA" w14:textId="77777777" w:rsidR="003122BB" w:rsidRDefault="003122BB" w:rsidP="003122BB">
      <w:r>
        <w:t>________________________________________________________________________________</w:t>
      </w:r>
    </w:p>
    <w:p w14:paraId="29DA7E6B" w14:textId="77777777" w:rsidR="003122BB" w:rsidRDefault="003122BB" w:rsidP="003122BB"/>
    <w:p w14:paraId="3E308AF7" w14:textId="77777777" w:rsidR="003122BB" w:rsidRDefault="003122BB" w:rsidP="003122BB">
      <w:r>
        <w:t>________________________________________________________________________________</w:t>
      </w:r>
    </w:p>
    <w:p w14:paraId="674FF321" w14:textId="77777777" w:rsidR="003122BB" w:rsidRDefault="003122BB" w:rsidP="003122BB"/>
    <w:p w14:paraId="012F2B2F" w14:textId="77777777" w:rsidR="003122BB" w:rsidRDefault="003122BB" w:rsidP="003122BB">
      <w:r>
        <w:t>________________________________________________________________________________</w:t>
      </w:r>
    </w:p>
    <w:permEnd w:id="1724808776"/>
    <w:p w14:paraId="099856A9" w14:textId="218361C3" w:rsidR="003122BB"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How will you monitor pressure areas including the fit of the hat?</w:t>
      </w:r>
    </w:p>
    <w:p w14:paraId="344147CB" w14:textId="77777777" w:rsidR="003122BB" w:rsidRDefault="003122BB" w:rsidP="003122BB">
      <w:permStart w:id="2010393562" w:edGrp="everyone"/>
      <w:r>
        <w:t>________________________________________________________________________________</w:t>
      </w:r>
    </w:p>
    <w:p w14:paraId="476C1724" w14:textId="15D3C239" w:rsidR="003122BB" w:rsidRDefault="003122BB" w:rsidP="003122BB"/>
    <w:p w14:paraId="50A21310" w14:textId="77777777" w:rsidR="00B10136" w:rsidRDefault="00B10136" w:rsidP="00B10136">
      <w:r>
        <w:t>________________________________________________________________________________</w:t>
      </w:r>
    </w:p>
    <w:p w14:paraId="77CEB927" w14:textId="77777777" w:rsidR="00B10136" w:rsidRDefault="00B10136" w:rsidP="003122BB"/>
    <w:p w14:paraId="18C0A0DA" w14:textId="77777777" w:rsidR="003122BB" w:rsidRDefault="003122BB" w:rsidP="003122BB">
      <w:r>
        <w:t>________________________________________________________________________________</w:t>
      </w:r>
    </w:p>
    <w:p w14:paraId="30E7820B" w14:textId="77777777" w:rsidR="003122BB" w:rsidRDefault="003122BB" w:rsidP="003122BB"/>
    <w:p w14:paraId="3C74B856" w14:textId="171FB5BF" w:rsidR="003122BB" w:rsidRDefault="003122BB" w:rsidP="003122BB">
      <w:r>
        <w:t>________________________________________________________________________________</w:t>
      </w:r>
    </w:p>
    <w:permEnd w:id="2010393562"/>
    <w:p w14:paraId="368C185C" w14:textId="77777777" w:rsidR="00B10136" w:rsidRDefault="00B10136" w:rsidP="003122BB"/>
    <w:p w14:paraId="64D09B00" w14:textId="32883FDE" w:rsidR="003122BB"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How will you ensure movement of the prongs and CPAP interface are reduced?</w:t>
      </w:r>
    </w:p>
    <w:p w14:paraId="13B6F1AC" w14:textId="5AA1C8AE" w:rsidR="00B10136" w:rsidRDefault="00B10136" w:rsidP="00B10136">
      <w:permStart w:id="1537295072" w:edGrp="everyone"/>
      <w:r>
        <w:t>________________________________________________________________________________</w:t>
      </w:r>
    </w:p>
    <w:p w14:paraId="6C620635" w14:textId="74C23D6D" w:rsidR="00B10136" w:rsidRDefault="00B10136" w:rsidP="00B10136"/>
    <w:p w14:paraId="6604EFE8" w14:textId="77777777" w:rsidR="00B10136" w:rsidRDefault="00B10136" w:rsidP="00B10136">
      <w:r>
        <w:t>________________________________________________________________________________</w:t>
      </w:r>
    </w:p>
    <w:p w14:paraId="5ABB7F06" w14:textId="77777777" w:rsidR="00B10136" w:rsidRDefault="00B10136" w:rsidP="00B10136"/>
    <w:p w14:paraId="07951E56" w14:textId="77777777" w:rsidR="00B10136" w:rsidRDefault="00B10136" w:rsidP="00B10136">
      <w:r>
        <w:t>________________________________________________________________________________</w:t>
      </w:r>
    </w:p>
    <w:p w14:paraId="7EB97F1D" w14:textId="77777777" w:rsidR="00B10136" w:rsidRDefault="00B10136" w:rsidP="00B10136"/>
    <w:p w14:paraId="1433C130" w14:textId="77777777" w:rsidR="00B10136" w:rsidRDefault="00B10136" w:rsidP="00B10136">
      <w:r>
        <w:t>________________________________________________________________________________</w:t>
      </w:r>
      <w:permEnd w:id="1537295072"/>
    </w:p>
    <w:p w14:paraId="7615E12D" w14:textId="77777777" w:rsidR="00B10136" w:rsidRDefault="00B10136" w:rsidP="00B10136"/>
    <w:p w14:paraId="37E5AAC4" w14:textId="2086FE78" w:rsidR="00B10136"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How will you position baby Lucy for comfort and containment?</w:t>
      </w:r>
    </w:p>
    <w:p w14:paraId="0A3AB7D4" w14:textId="77777777" w:rsidR="00B10136" w:rsidRDefault="00B10136" w:rsidP="00B10136">
      <w:permStart w:id="1268738864" w:edGrp="everyone"/>
      <w:r>
        <w:t>________________________________________________________________________________</w:t>
      </w:r>
    </w:p>
    <w:p w14:paraId="51FDC900" w14:textId="2AE19A7C" w:rsidR="00B10136" w:rsidRDefault="00B10136" w:rsidP="00B10136"/>
    <w:p w14:paraId="36067593" w14:textId="77777777" w:rsidR="00B10136" w:rsidRDefault="00B10136" w:rsidP="00B10136">
      <w:r>
        <w:t>________________________________________________________________________________</w:t>
      </w:r>
    </w:p>
    <w:p w14:paraId="1C4FA1FF" w14:textId="77777777" w:rsidR="00B10136" w:rsidRDefault="00B10136" w:rsidP="00B10136"/>
    <w:p w14:paraId="1014D40D" w14:textId="77777777" w:rsidR="00B10136" w:rsidRDefault="00B10136" w:rsidP="00B10136">
      <w:r>
        <w:t>________________________________________________________________________________</w:t>
      </w:r>
    </w:p>
    <w:permEnd w:id="1268738864"/>
    <w:p w14:paraId="75DD05A0" w14:textId="77777777" w:rsidR="00B10136" w:rsidRPr="00B10136" w:rsidRDefault="00B10136" w:rsidP="00B10136">
      <w:pPr>
        <w:rPr>
          <w:color w:val="000000"/>
        </w:rPr>
      </w:pPr>
    </w:p>
    <w:p w14:paraId="270FC8BA" w14:textId="310F6D6D" w:rsidR="003122BB" w:rsidRPr="00174583" w:rsidRDefault="00B10136" w:rsidP="0071493D">
      <w:pPr>
        <w:pStyle w:val="ListParagraph"/>
        <w:numPr>
          <w:ilvl w:val="0"/>
          <w:numId w:val="31"/>
        </w:numPr>
        <w:spacing w:before="40" w:after="40"/>
        <w:ind w:left="284"/>
        <w:rPr>
          <w:rFonts w:ascii="Arial Bold" w:hAnsi="Arial Bold"/>
        </w:rPr>
      </w:pPr>
      <w:r w:rsidRPr="00174583">
        <w:rPr>
          <w:rFonts w:ascii="Arial Bold" w:hAnsi="Arial Bold"/>
        </w:rPr>
        <w:t>What strategies will you use to prevent ‘drag’ on the nares by the circuit tubing?</w:t>
      </w:r>
    </w:p>
    <w:p w14:paraId="0A17C267" w14:textId="77777777" w:rsidR="00B10136" w:rsidRDefault="00B10136" w:rsidP="00B10136">
      <w:permStart w:id="1984972707" w:edGrp="everyone"/>
      <w:r>
        <w:t>________________________________________________________________________________</w:t>
      </w:r>
    </w:p>
    <w:p w14:paraId="4C89AE6D" w14:textId="3D66114C" w:rsidR="00B10136" w:rsidRDefault="00B10136" w:rsidP="00B10136"/>
    <w:p w14:paraId="480FAD74" w14:textId="77777777" w:rsidR="00174583" w:rsidRDefault="00174583" w:rsidP="00174583">
      <w:r>
        <w:t>________________________________________________________________________________</w:t>
      </w:r>
    </w:p>
    <w:p w14:paraId="0FB25911" w14:textId="77777777" w:rsidR="00174583" w:rsidRDefault="00174583" w:rsidP="00B10136"/>
    <w:p w14:paraId="58F5709A" w14:textId="77777777" w:rsidR="00B10136" w:rsidRDefault="00B10136" w:rsidP="00B10136">
      <w:r>
        <w:t>________________________________________________________________________________</w:t>
      </w:r>
    </w:p>
    <w:p w14:paraId="107C85C1" w14:textId="5660A7D5" w:rsidR="00AC26BA" w:rsidRPr="00574307" w:rsidRDefault="00AC26BA" w:rsidP="00574307">
      <w:pPr>
        <w:pStyle w:val="CPAP11"/>
      </w:pPr>
      <w:bookmarkStart w:id="184" w:name="_Toc43472055"/>
      <w:permEnd w:id="1984972707"/>
      <w:r w:rsidRPr="00574307">
        <w:lastRenderedPageBreak/>
        <w:t>Special considerations</w:t>
      </w:r>
      <w:bookmarkEnd w:id="184"/>
    </w:p>
    <w:p w14:paraId="4366F04B" w14:textId="06F1C584" w:rsidR="00AC26BA" w:rsidRDefault="00AC26BA" w:rsidP="00AC26BA">
      <w:pPr>
        <w:pStyle w:val="CPAP2"/>
      </w:pPr>
      <w:bookmarkStart w:id="185" w:name="_Toc43472056"/>
      <w:bookmarkEnd w:id="185"/>
    </w:p>
    <w:p w14:paraId="7BF2C44D" w14:textId="77777777" w:rsidR="004D6293" w:rsidRDefault="004D6293" w:rsidP="004D6293">
      <w:r w:rsidRPr="00893F30">
        <w:rPr>
          <w:noProof/>
          <w:sz w:val="28"/>
          <w:szCs w:val="28"/>
        </w:rPr>
        <w:drawing>
          <wp:anchor distT="0" distB="0" distL="114300" distR="114300" simplePos="0" relativeHeight="251714560" behindDoc="0" locked="0" layoutInCell="1" allowOverlap="1" wp14:anchorId="37C84712" wp14:editId="195B4B78">
            <wp:simplePos x="0" y="0"/>
            <wp:positionH relativeFrom="margin">
              <wp:posOffset>0</wp:posOffset>
            </wp:positionH>
            <wp:positionV relativeFrom="paragraph">
              <wp:posOffset>60325</wp:posOffset>
            </wp:positionV>
            <wp:extent cx="720000" cy="720000"/>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t>Consider</w:t>
      </w:r>
      <w:r w:rsidRPr="00DD2DFD">
        <w:t xml:space="preserve"> the following </w:t>
      </w:r>
      <w:r>
        <w:t xml:space="preserve">statements: </w:t>
      </w:r>
    </w:p>
    <w:p w14:paraId="2B61C8BE" w14:textId="77777777" w:rsidR="004D6293" w:rsidRDefault="004D6293" w:rsidP="0071493D">
      <w:pPr>
        <w:pStyle w:val="ListParagraph"/>
        <w:numPr>
          <w:ilvl w:val="0"/>
          <w:numId w:val="42"/>
        </w:numPr>
        <w:tabs>
          <w:tab w:val="left" w:pos="1701"/>
        </w:tabs>
      </w:pPr>
      <w:r>
        <w:t>Answer true or false and provide a reason or rationale for your answer in the response booklet.</w:t>
      </w:r>
    </w:p>
    <w:p w14:paraId="615EE3C8" w14:textId="77777777" w:rsidR="004D6293" w:rsidRDefault="004D6293" w:rsidP="004D6293"/>
    <w:p w14:paraId="105569CB" w14:textId="77777777" w:rsidR="004D6293" w:rsidRDefault="004D6293" w:rsidP="004D6293"/>
    <w:p w14:paraId="5829F291" w14:textId="77777777" w:rsidR="00AC26BA" w:rsidRDefault="00AC26BA" w:rsidP="00F73FA7"/>
    <w:p w14:paraId="04331054" w14:textId="01D04179" w:rsidR="00AC26BA" w:rsidRDefault="004D6293" w:rsidP="007E31A3">
      <w:pPr>
        <w:pStyle w:val="CPAP3"/>
      </w:pPr>
      <w:bookmarkStart w:id="186" w:name="_Toc43472057"/>
      <w:r>
        <w:t>Special considerations</w:t>
      </w:r>
      <w:bookmarkEnd w:id="186"/>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5329"/>
      </w:tblGrid>
      <w:tr w:rsidR="004D6293" w:rsidRPr="00055E57" w14:paraId="04966CA2" w14:textId="77777777" w:rsidTr="0085318C">
        <w:trPr>
          <w:trHeight w:val="427"/>
          <w:jc w:val="center"/>
        </w:trPr>
        <w:tc>
          <w:tcPr>
            <w:tcW w:w="3628" w:type="dxa"/>
            <w:tcBorders>
              <w:top w:val="single" w:sz="4" w:space="0" w:color="auto"/>
              <w:left w:val="single" w:sz="4" w:space="0" w:color="auto"/>
              <w:bottom w:val="single" w:sz="4" w:space="0" w:color="auto"/>
              <w:right w:val="single" w:sz="4" w:space="0" w:color="auto"/>
            </w:tcBorders>
            <w:shd w:val="clear" w:color="auto" w:fill="99D2D6"/>
            <w:vAlign w:val="center"/>
          </w:tcPr>
          <w:p w14:paraId="0D9F6C0A" w14:textId="77777777" w:rsidR="004D6293" w:rsidRPr="00853CEE" w:rsidRDefault="004D6293" w:rsidP="0085318C">
            <w:pPr>
              <w:rPr>
                <w:b/>
                <w:color w:val="000000"/>
              </w:rPr>
            </w:pPr>
            <w:r w:rsidRPr="00853CEE">
              <w:rPr>
                <w:b/>
                <w:color w:val="000000"/>
              </w:rPr>
              <w:t>Statement</w:t>
            </w:r>
          </w:p>
        </w:tc>
        <w:tc>
          <w:tcPr>
            <w:tcW w:w="5329" w:type="dxa"/>
            <w:tcBorders>
              <w:top w:val="single" w:sz="4" w:space="0" w:color="auto"/>
              <w:left w:val="single" w:sz="4" w:space="0" w:color="auto"/>
              <w:bottom w:val="single" w:sz="4" w:space="0" w:color="auto"/>
              <w:right w:val="single" w:sz="4" w:space="0" w:color="auto"/>
            </w:tcBorders>
            <w:shd w:val="clear" w:color="auto" w:fill="99D2D6"/>
            <w:vAlign w:val="center"/>
          </w:tcPr>
          <w:p w14:paraId="38007507" w14:textId="793EF22B" w:rsidR="004D6293" w:rsidRPr="00853CEE" w:rsidRDefault="004D6293" w:rsidP="0085318C">
            <w:pPr>
              <w:rPr>
                <w:b/>
              </w:rPr>
            </w:pPr>
            <w:r w:rsidRPr="00853CEE">
              <w:rPr>
                <w:b/>
              </w:rPr>
              <w:t>True</w:t>
            </w:r>
            <w:r>
              <w:rPr>
                <w:b/>
              </w:rPr>
              <w:t xml:space="preserve"> or </w:t>
            </w:r>
            <w:r w:rsidRPr="00853CEE">
              <w:rPr>
                <w:b/>
              </w:rPr>
              <w:t>false</w:t>
            </w:r>
            <w:r>
              <w:rPr>
                <w:b/>
              </w:rPr>
              <w:t>/r</w:t>
            </w:r>
            <w:r w:rsidRPr="00853CEE">
              <w:rPr>
                <w:b/>
              </w:rPr>
              <w:t>ationale</w:t>
            </w:r>
          </w:p>
        </w:tc>
      </w:tr>
      <w:tr w:rsidR="004D6293" w14:paraId="2285BEB6" w14:textId="77777777" w:rsidTr="004D6293">
        <w:trPr>
          <w:trHeight w:val="1531"/>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19D22339" w14:textId="77777777" w:rsidR="004D6293" w:rsidRPr="00853CEE" w:rsidRDefault="004D6293" w:rsidP="004D6293">
            <w:pPr>
              <w:rPr>
                <w:color w:val="000000"/>
              </w:rPr>
            </w:pPr>
            <w:bookmarkStart w:id="187" w:name="_Hlk43212616"/>
            <w:r w:rsidRPr="00853CEE">
              <w:rPr>
                <w:color w:val="000000"/>
              </w:rPr>
              <w:t xml:space="preserve">NPT CPAP </w:t>
            </w:r>
            <w:r w:rsidRPr="00853CEE">
              <w:t>is suitable for routine use in a baby requiring respiratory support after birth</w:t>
            </w:r>
            <w:permStart w:id="784484287"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2D9E072B" w14:textId="3B10F19F" w:rsidR="004D6293" w:rsidRPr="00853CEE" w:rsidRDefault="004D6293" w:rsidP="0085318C"/>
        </w:tc>
      </w:tr>
      <w:permEnd w:id="784484287"/>
      <w:tr w:rsidR="004D6293" w14:paraId="48194BA1" w14:textId="77777777" w:rsidTr="004D6293">
        <w:trPr>
          <w:trHeight w:val="1531"/>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7FF20788" w14:textId="77777777" w:rsidR="004D6293" w:rsidRPr="00853CEE" w:rsidRDefault="004D6293" w:rsidP="004D6293">
            <w:pPr>
              <w:rPr>
                <w:color w:val="000000"/>
              </w:rPr>
            </w:pPr>
            <w:r w:rsidRPr="00853CEE">
              <w:rPr>
                <w:color w:val="000000"/>
              </w:rPr>
              <w:t>An NPT increases the work of breathing</w:t>
            </w:r>
            <w:permStart w:id="430000750"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0317EE30" w14:textId="141242EC" w:rsidR="004D6293" w:rsidRPr="00853CEE" w:rsidRDefault="004D6293" w:rsidP="0085318C"/>
        </w:tc>
      </w:tr>
      <w:permEnd w:id="430000750"/>
      <w:tr w:rsidR="004D6293" w14:paraId="5733611A" w14:textId="77777777" w:rsidTr="004D6293">
        <w:trPr>
          <w:trHeight w:val="1531"/>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D772F11" w14:textId="77777777" w:rsidR="004D6293" w:rsidRPr="00853CEE" w:rsidRDefault="004D6293" w:rsidP="004D6293">
            <w:pPr>
              <w:rPr>
                <w:color w:val="000000"/>
              </w:rPr>
            </w:pPr>
            <w:r w:rsidRPr="00853CEE">
              <w:rPr>
                <w:color w:val="000000"/>
              </w:rPr>
              <w:t>CPAP is suitable in a baby with a diaphragmatic hernia</w:t>
            </w:r>
            <w:permStart w:id="1412917069"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305565E9" w14:textId="1B9E0944" w:rsidR="004D6293" w:rsidRPr="00853CEE" w:rsidRDefault="004D6293" w:rsidP="0085318C"/>
        </w:tc>
      </w:tr>
      <w:bookmarkEnd w:id="187"/>
      <w:permEnd w:id="1412917069"/>
    </w:tbl>
    <w:p w14:paraId="2476078F" w14:textId="77777777" w:rsidR="00AC26BA" w:rsidRPr="00AC26BA" w:rsidRDefault="00AC26BA" w:rsidP="00AC26BA"/>
    <w:p w14:paraId="2086BAFA" w14:textId="1423FB28" w:rsidR="00AC26BA" w:rsidRDefault="00AC26BA" w:rsidP="005C2C49">
      <w:r>
        <w:br w:type="page"/>
      </w:r>
    </w:p>
    <w:p w14:paraId="4204D57E" w14:textId="7632B0E3" w:rsidR="00AC26BA" w:rsidRDefault="00B10136" w:rsidP="00574307">
      <w:pPr>
        <w:pStyle w:val="CPAP11"/>
      </w:pPr>
      <w:bookmarkStart w:id="188" w:name="_Toc43472058"/>
      <w:r>
        <w:lastRenderedPageBreak/>
        <w:t>Developmental care and positioning</w:t>
      </w:r>
      <w:bookmarkEnd w:id="188"/>
    </w:p>
    <w:p w14:paraId="29BF48CC" w14:textId="77777777" w:rsidR="00B20A6D" w:rsidRPr="00C1314A" w:rsidRDefault="00B20A6D" w:rsidP="00B20A6D">
      <w:pPr>
        <w:pStyle w:val="GreenHeading-notnumbered12pt"/>
        <w:rPr>
          <w:sz w:val="24"/>
          <w:szCs w:val="24"/>
        </w:rPr>
      </w:pPr>
      <w:bookmarkStart w:id="189" w:name="_Toc41395545"/>
      <w:r w:rsidRPr="00C1314A">
        <w:rPr>
          <w:sz w:val="24"/>
          <w:szCs w:val="24"/>
        </w:rPr>
        <w:t>Reflection</w:t>
      </w:r>
      <w:bookmarkEnd w:id="189"/>
    </w:p>
    <w:p w14:paraId="2A5889FC" w14:textId="0B5DD352" w:rsidR="00B20A6D" w:rsidRPr="00B20A6D" w:rsidRDefault="00B20A6D" w:rsidP="00B20A6D">
      <w:r w:rsidRPr="00B20A6D">
        <w:rPr>
          <w:noProof/>
        </w:rPr>
        <w:drawing>
          <wp:anchor distT="0" distB="0" distL="114300" distR="114300" simplePos="0" relativeHeight="251708416" behindDoc="0" locked="0" layoutInCell="1" allowOverlap="1" wp14:anchorId="430C9E90" wp14:editId="562BD62C">
            <wp:simplePos x="0" y="0"/>
            <wp:positionH relativeFrom="column">
              <wp:posOffset>0</wp:posOffset>
            </wp:positionH>
            <wp:positionV relativeFrom="paragraph">
              <wp:posOffset>52705</wp:posOffset>
            </wp:positionV>
            <wp:extent cx="720000" cy="720000"/>
            <wp:effectExtent l="0" t="0" r="4445" b="4445"/>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B20A6D">
        <w:t xml:space="preserve">Following the </w:t>
      </w:r>
      <w:r>
        <w:t>Reading 1</w:t>
      </w:r>
      <w:r w:rsidR="004D6293">
        <w:t>3</w:t>
      </w:r>
      <w:r>
        <w:t xml:space="preserve"> (Griffiths et al 2019)</w:t>
      </w:r>
      <w:r w:rsidRPr="00B20A6D">
        <w:t xml:space="preserve"> spend a moment considering how these strategies are used in your day to day care of newborn babies.</w:t>
      </w:r>
    </w:p>
    <w:p w14:paraId="21B25427" w14:textId="77777777" w:rsidR="00B20A6D" w:rsidRPr="00B20A6D" w:rsidRDefault="00B20A6D" w:rsidP="00B20A6D">
      <w:permStart w:id="195561585" w:edGrp="everyone"/>
    </w:p>
    <w:p w14:paraId="51531A35" w14:textId="77777777" w:rsidR="00B20A6D" w:rsidRPr="00B20A6D" w:rsidRDefault="00B20A6D" w:rsidP="00B20A6D"/>
    <w:p w14:paraId="7C214C60" w14:textId="77777777" w:rsidR="00B20A6D" w:rsidRPr="00B20A6D" w:rsidRDefault="00B20A6D" w:rsidP="00B20A6D"/>
    <w:p w14:paraId="247BF903" w14:textId="3246E7D5" w:rsidR="00B20A6D" w:rsidRDefault="00B20A6D" w:rsidP="00B20A6D"/>
    <w:p w14:paraId="65389431" w14:textId="469A1662" w:rsidR="00B20A6D" w:rsidRDefault="00B20A6D" w:rsidP="00B20A6D"/>
    <w:p w14:paraId="20598DBD" w14:textId="269F40DC" w:rsidR="00B20A6D" w:rsidRDefault="00B20A6D" w:rsidP="00B20A6D"/>
    <w:p w14:paraId="4688106A" w14:textId="6CEA79D6" w:rsidR="00B20A6D" w:rsidRDefault="00B20A6D" w:rsidP="00B20A6D"/>
    <w:p w14:paraId="7A5103F2" w14:textId="111148D6" w:rsidR="00B20A6D" w:rsidRDefault="00B20A6D" w:rsidP="00B20A6D"/>
    <w:p w14:paraId="5F23FF33" w14:textId="03022FFB" w:rsidR="00B20A6D" w:rsidRDefault="00B20A6D" w:rsidP="00B20A6D"/>
    <w:p w14:paraId="05F76B9B" w14:textId="7FE7CE5B" w:rsidR="00B20A6D" w:rsidRDefault="00B20A6D" w:rsidP="00B20A6D"/>
    <w:p w14:paraId="7AE480F7" w14:textId="2B3487D5" w:rsidR="00B20A6D" w:rsidRDefault="00B20A6D" w:rsidP="00B20A6D"/>
    <w:p w14:paraId="194BB2D9" w14:textId="0818F8B7" w:rsidR="00B20A6D" w:rsidRDefault="00B20A6D" w:rsidP="00B20A6D"/>
    <w:p w14:paraId="410A3BB4" w14:textId="40A13D36" w:rsidR="00B20A6D" w:rsidRDefault="00B20A6D" w:rsidP="00B20A6D"/>
    <w:p w14:paraId="04B60BC6" w14:textId="56EE6586" w:rsidR="00B20A6D" w:rsidRDefault="00B20A6D" w:rsidP="00B20A6D"/>
    <w:p w14:paraId="12B9A12C" w14:textId="7668C024" w:rsidR="00B20A6D" w:rsidRDefault="00B20A6D" w:rsidP="00B20A6D"/>
    <w:p w14:paraId="2BA016E5" w14:textId="379B25BC" w:rsidR="00B20A6D" w:rsidRDefault="00B20A6D" w:rsidP="00B20A6D"/>
    <w:p w14:paraId="56036F44" w14:textId="5CD078F7" w:rsidR="00B20A6D" w:rsidRDefault="00B20A6D" w:rsidP="00B20A6D"/>
    <w:p w14:paraId="44BD7FD6" w14:textId="34DE01FF" w:rsidR="00B20A6D" w:rsidRDefault="00B20A6D" w:rsidP="00B20A6D"/>
    <w:p w14:paraId="43FF5187" w14:textId="34E7833B" w:rsidR="00B20A6D" w:rsidRDefault="00B20A6D" w:rsidP="00B20A6D"/>
    <w:p w14:paraId="30A24A72" w14:textId="5D0ED35A" w:rsidR="00B20A6D" w:rsidRDefault="00B20A6D" w:rsidP="00B20A6D"/>
    <w:p w14:paraId="1CCEF8AB" w14:textId="4B266AD9" w:rsidR="00B20A6D" w:rsidRDefault="00B20A6D" w:rsidP="00B20A6D"/>
    <w:p w14:paraId="1BDDDF8D" w14:textId="29D5DA19" w:rsidR="00B20A6D" w:rsidRDefault="00B20A6D" w:rsidP="00B20A6D"/>
    <w:p w14:paraId="0C1CBB90" w14:textId="45544BEB" w:rsidR="00B20A6D" w:rsidRDefault="00B20A6D" w:rsidP="00B20A6D"/>
    <w:p w14:paraId="4DF15096" w14:textId="3DAD58A5" w:rsidR="00B20A6D" w:rsidRDefault="00B20A6D" w:rsidP="00B20A6D"/>
    <w:p w14:paraId="3E2E76BA" w14:textId="178D8DAC" w:rsidR="00B20A6D" w:rsidRDefault="00B20A6D" w:rsidP="00B20A6D"/>
    <w:p w14:paraId="2C80B9A1" w14:textId="615E2D87" w:rsidR="00B20A6D" w:rsidRDefault="00B20A6D" w:rsidP="00B20A6D"/>
    <w:p w14:paraId="75057E4A" w14:textId="6ECACC73" w:rsidR="00B20A6D" w:rsidRDefault="00B20A6D" w:rsidP="00B20A6D"/>
    <w:p w14:paraId="75124372" w14:textId="58B26D5D" w:rsidR="00B20A6D" w:rsidRDefault="00B20A6D" w:rsidP="00B20A6D"/>
    <w:p w14:paraId="501A79DA" w14:textId="22C17DB5" w:rsidR="00B20A6D" w:rsidRDefault="00B20A6D" w:rsidP="00B20A6D"/>
    <w:p w14:paraId="7400569A" w14:textId="4C074795" w:rsidR="00B20A6D" w:rsidRDefault="00B20A6D" w:rsidP="00B20A6D"/>
    <w:p w14:paraId="4E51FFDC" w14:textId="3AD187DE" w:rsidR="00B20A6D" w:rsidRDefault="00B20A6D" w:rsidP="00B20A6D"/>
    <w:p w14:paraId="13562D89" w14:textId="6C1DAB19" w:rsidR="00B20A6D" w:rsidRDefault="00B20A6D" w:rsidP="00B20A6D"/>
    <w:p w14:paraId="4939BF1D" w14:textId="47659E11" w:rsidR="00B20A6D" w:rsidRDefault="00B20A6D" w:rsidP="00B20A6D"/>
    <w:p w14:paraId="206DC68C" w14:textId="2E66B091" w:rsidR="00B20A6D" w:rsidRDefault="00B20A6D" w:rsidP="00B20A6D"/>
    <w:p w14:paraId="34907DFF" w14:textId="263E78E1" w:rsidR="00B20A6D" w:rsidRDefault="00B20A6D" w:rsidP="00B20A6D"/>
    <w:p w14:paraId="45B01007" w14:textId="0E63B08A" w:rsidR="00B20A6D" w:rsidRDefault="00B20A6D" w:rsidP="00B20A6D"/>
    <w:p w14:paraId="2178695D" w14:textId="236ED659" w:rsidR="00B20A6D" w:rsidRDefault="00B20A6D" w:rsidP="00B20A6D"/>
    <w:p w14:paraId="6E21EBB2" w14:textId="265C03ED" w:rsidR="00B20A6D" w:rsidRDefault="00B20A6D" w:rsidP="00B20A6D"/>
    <w:p w14:paraId="330F631B" w14:textId="7059CBA3" w:rsidR="00B20A6D" w:rsidRDefault="00B20A6D" w:rsidP="00B20A6D"/>
    <w:p w14:paraId="3FE61B55" w14:textId="79B3741A" w:rsidR="00B20A6D" w:rsidRDefault="00B20A6D" w:rsidP="00B20A6D"/>
    <w:p w14:paraId="7479FCAF" w14:textId="06DFAD81" w:rsidR="00B20A6D" w:rsidRDefault="00B20A6D" w:rsidP="00B20A6D"/>
    <w:p w14:paraId="4E0FDEF1" w14:textId="51E89C6A" w:rsidR="00B20A6D" w:rsidRDefault="00B20A6D" w:rsidP="00B20A6D"/>
    <w:p w14:paraId="63C578AE" w14:textId="29B393D0" w:rsidR="00B20A6D" w:rsidRDefault="00B20A6D" w:rsidP="00B20A6D"/>
    <w:p w14:paraId="693A5BEA" w14:textId="7EE5198A" w:rsidR="00B20A6D" w:rsidRDefault="00B20A6D" w:rsidP="00B20A6D"/>
    <w:p w14:paraId="3611B4CD" w14:textId="6051E514" w:rsidR="00B20A6D" w:rsidRDefault="00B20A6D" w:rsidP="00B20A6D"/>
    <w:p w14:paraId="40CE0A7B" w14:textId="3B74DED6" w:rsidR="00B20A6D" w:rsidRDefault="00B20A6D" w:rsidP="00B20A6D"/>
    <w:p w14:paraId="0D957C88" w14:textId="3AD71724" w:rsidR="00B20A6D" w:rsidRDefault="00B20A6D" w:rsidP="00B20A6D"/>
    <w:p w14:paraId="689FA095" w14:textId="4EE07288" w:rsidR="00B20A6D" w:rsidRDefault="00B20A6D" w:rsidP="00B20A6D"/>
    <w:p w14:paraId="1396B5A8" w14:textId="17C3B73D" w:rsidR="00B20A6D" w:rsidRDefault="00B20A6D" w:rsidP="00B20A6D"/>
    <w:p w14:paraId="4A596465" w14:textId="626D4A3C" w:rsidR="00B20A6D" w:rsidRDefault="00B20A6D" w:rsidP="00B20A6D"/>
    <w:p w14:paraId="15C5CDF2" w14:textId="607A70D6" w:rsidR="00B20A6D" w:rsidRDefault="00B20A6D" w:rsidP="00B20A6D"/>
    <w:p w14:paraId="5447BD39" w14:textId="5F331ABB" w:rsidR="00B20A6D" w:rsidRDefault="00B20A6D" w:rsidP="00B20A6D"/>
    <w:permEnd w:id="195561585"/>
    <w:p w14:paraId="46956EC5" w14:textId="139D0306" w:rsidR="00B20A6D" w:rsidRDefault="00B20A6D" w:rsidP="00B20A6D">
      <w:r>
        <w:br w:type="page"/>
      </w:r>
    </w:p>
    <w:p w14:paraId="5652A37F" w14:textId="1C6CD898" w:rsidR="00AC26BA" w:rsidRPr="00A01C84" w:rsidRDefault="00B10136" w:rsidP="00AC26BA">
      <w:pPr>
        <w:pStyle w:val="CPAP2"/>
      </w:pPr>
      <w:bookmarkStart w:id="190" w:name="_Toc43472059"/>
      <w:r>
        <w:lastRenderedPageBreak/>
        <w:t>Care plan</w:t>
      </w:r>
      <w:bookmarkEnd w:id="190"/>
    </w:p>
    <w:p w14:paraId="1458BC57" w14:textId="77777777" w:rsidR="004D6293" w:rsidRDefault="004D6293" w:rsidP="004D6293">
      <w:r w:rsidRPr="0062255A">
        <w:rPr>
          <w:noProof/>
        </w:rPr>
        <w:drawing>
          <wp:anchor distT="0" distB="0" distL="114300" distR="114300" simplePos="0" relativeHeight="251716608" behindDoc="0" locked="0" layoutInCell="1" allowOverlap="1" wp14:anchorId="053464B6" wp14:editId="46084C78">
            <wp:simplePos x="0" y="0"/>
            <wp:positionH relativeFrom="margin">
              <wp:posOffset>0</wp:posOffset>
            </wp:positionH>
            <wp:positionV relativeFrom="paragraph">
              <wp:posOffset>60325</wp:posOffset>
            </wp:positionV>
            <wp:extent cx="720000" cy="720000"/>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pn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Pr="0062255A">
        <w:t>U</w:t>
      </w:r>
      <w:r>
        <w:t>se the readings, and local policy, guidelines and procedure, and your clinical experience.</w:t>
      </w:r>
    </w:p>
    <w:p w14:paraId="2B3E0436" w14:textId="4211A6C2" w:rsidR="004D6293" w:rsidRDefault="004D6293" w:rsidP="0071493D">
      <w:pPr>
        <w:pStyle w:val="ListParagraph"/>
        <w:numPr>
          <w:ilvl w:val="0"/>
          <w:numId w:val="43"/>
        </w:numPr>
        <w:ind w:left="1701"/>
      </w:pPr>
      <w:r>
        <w:t>Formulate a plan of care for Lucy</w:t>
      </w:r>
      <w:r w:rsidR="004734AE">
        <w:t>.</w:t>
      </w:r>
      <w:r>
        <w:t xml:space="preserve"> Some headings have been suggested but you may wish to add others.</w:t>
      </w:r>
    </w:p>
    <w:p w14:paraId="185775A2" w14:textId="77777777" w:rsidR="00AC26BA" w:rsidRDefault="00AC26BA" w:rsidP="00F73FA7">
      <w:pPr>
        <w:ind w:left="1418"/>
      </w:pPr>
    </w:p>
    <w:p w14:paraId="50538581" w14:textId="77777777" w:rsidR="00AC26BA" w:rsidRDefault="00AC26BA" w:rsidP="00F73FA7"/>
    <w:p w14:paraId="071A6DB2" w14:textId="12AE2276" w:rsidR="00AC26BA" w:rsidRDefault="00B10136" w:rsidP="007E31A3">
      <w:pPr>
        <w:pStyle w:val="CPAP3"/>
      </w:pPr>
      <w:bookmarkStart w:id="191" w:name="_Toc43472060"/>
      <w:r>
        <w:t>Care plan for Lucy</w:t>
      </w:r>
      <w:bookmarkEnd w:id="191"/>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5329"/>
      </w:tblGrid>
      <w:tr w:rsidR="00B10136" w:rsidRPr="00055E57" w14:paraId="53302C80" w14:textId="77777777" w:rsidTr="00B20A6D">
        <w:trPr>
          <w:trHeight w:val="283"/>
          <w:jc w:val="center"/>
        </w:trPr>
        <w:tc>
          <w:tcPr>
            <w:tcW w:w="3628" w:type="dxa"/>
            <w:tcBorders>
              <w:top w:val="single" w:sz="4" w:space="0" w:color="auto"/>
              <w:left w:val="single" w:sz="4" w:space="0" w:color="auto"/>
              <w:bottom w:val="single" w:sz="4" w:space="0" w:color="auto"/>
              <w:right w:val="single" w:sz="4" w:space="0" w:color="auto"/>
            </w:tcBorders>
            <w:shd w:val="clear" w:color="auto" w:fill="99D2D6"/>
            <w:vAlign w:val="center"/>
          </w:tcPr>
          <w:p w14:paraId="2327AF18" w14:textId="77777777" w:rsidR="00B10136" w:rsidRPr="00C90B79" w:rsidRDefault="00B10136" w:rsidP="00514BC3">
            <w:pPr>
              <w:rPr>
                <w:b/>
                <w:color w:val="000000"/>
              </w:rPr>
            </w:pPr>
            <w:r w:rsidRPr="00C90B79">
              <w:rPr>
                <w:b/>
                <w:color w:val="000000"/>
              </w:rPr>
              <w:t>Care consideration</w:t>
            </w:r>
          </w:p>
        </w:tc>
        <w:tc>
          <w:tcPr>
            <w:tcW w:w="5329" w:type="dxa"/>
            <w:tcBorders>
              <w:top w:val="single" w:sz="4" w:space="0" w:color="auto"/>
              <w:left w:val="single" w:sz="4" w:space="0" w:color="auto"/>
              <w:bottom w:val="single" w:sz="4" w:space="0" w:color="auto"/>
              <w:right w:val="single" w:sz="4" w:space="0" w:color="auto"/>
            </w:tcBorders>
            <w:shd w:val="clear" w:color="auto" w:fill="99D2D6"/>
            <w:vAlign w:val="center"/>
          </w:tcPr>
          <w:p w14:paraId="4474E2DE" w14:textId="77777777" w:rsidR="00B10136" w:rsidRPr="00C90B79" w:rsidRDefault="00B10136" w:rsidP="00514BC3">
            <w:pPr>
              <w:rPr>
                <w:b/>
              </w:rPr>
            </w:pPr>
            <w:r w:rsidRPr="00C90B79">
              <w:rPr>
                <w:b/>
              </w:rPr>
              <w:t>Plan</w:t>
            </w:r>
          </w:p>
        </w:tc>
      </w:tr>
      <w:tr w:rsidR="004734AE" w14:paraId="7D94DDAC"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7A27F9C5" w14:textId="5B2119D7" w:rsidR="004734AE" w:rsidRPr="00C05421" w:rsidRDefault="004734AE" w:rsidP="004734AE">
            <w:pPr>
              <w:rPr>
                <w:color w:val="000000"/>
                <w:sz w:val="24"/>
                <w:szCs w:val="24"/>
              </w:rPr>
            </w:pPr>
            <w:r w:rsidRPr="0062255A">
              <w:rPr>
                <w:b/>
                <w:color w:val="000000"/>
              </w:rPr>
              <w:t>Cardio-respiratory assessment</w:t>
            </w:r>
            <w:permStart w:id="370487853"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6AA60183" w14:textId="77777777" w:rsidR="004734AE" w:rsidRPr="00C05421" w:rsidRDefault="004734AE" w:rsidP="004734AE">
            <w:pPr>
              <w:rPr>
                <w:sz w:val="24"/>
                <w:szCs w:val="24"/>
              </w:rPr>
            </w:pPr>
          </w:p>
        </w:tc>
      </w:tr>
      <w:permEnd w:id="370487853"/>
      <w:tr w:rsidR="004734AE" w14:paraId="04B353F2"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5308FC94" w14:textId="4DB6187D" w:rsidR="004734AE" w:rsidRPr="00C05421" w:rsidRDefault="004734AE" w:rsidP="004734AE">
            <w:pPr>
              <w:rPr>
                <w:color w:val="000000"/>
                <w:sz w:val="24"/>
                <w:szCs w:val="24"/>
              </w:rPr>
            </w:pPr>
            <w:r w:rsidRPr="00DB38DC">
              <w:rPr>
                <w:b/>
                <w:color w:val="000000"/>
              </w:rPr>
              <w:t>Ventilator/CPAP management</w:t>
            </w:r>
            <w:permStart w:id="892163522"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1ACEA597" w14:textId="77777777" w:rsidR="004734AE" w:rsidRPr="00C05421" w:rsidRDefault="004734AE" w:rsidP="004734AE">
            <w:pPr>
              <w:rPr>
                <w:sz w:val="24"/>
                <w:szCs w:val="24"/>
              </w:rPr>
            </w:pPr>
          </w:p>
        </w:tc>
      </w:tr>
      <w:permEnd w:id="892163522"/>
      <w:tr w:rsidR="004734AE" w14:paraId="200815CD"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6EA82654" w14:textId="04F078CD" w:rsidR="004734AE" w:rsidRPr="00C05421" w:rsidRDefault="004734AE" w:rsidP="004734AE">
            <w:pPr>
              <w:rPr>
                <w:color w:val="000000"/>
                <w:sz w:val="24"/>
                <w:szCs w:val="24"/>
              </w:rPr>
            </w:pPr>
            <w:r>
              <w:rPr>
                <w:b/>
                <w:color w:val="000000"/>
              </w:rPr>
              <w:t>Gastric venting</w:t>
            </w:r>
            <w:permStart w:id="1320104954"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3D3664B" w14:textId="77777777" w:rsidR="004734AE" w:rsidRPr="00C05421" w:rsidRDefault="004734AE" w:rsidP="004734AE">
            <w:pPr>
              <w:rPr>
                <w:sz w:val="24"/>
                <w:szCs w:val="24"/>
              </w:rPr>
            </w:pPr>
          </w:p>
        </w:tc>
      </w:tr>
      <w:permEnd w:id="1320104954"/>
      <w:tr w:rsidR="004734AE" w14:paraId="4BA13BBD"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7139290B" w14:textId="5C425E54" w:rsidR="004734AE" w:rsidRPr="00C05421" w:rsidRDefault="004734AE" w:rsidP="004734AE">
            <w:pPr>
              <w:rPr>
                <w:color w:val="000000"/>
                <w:sz w:val="24"/>
                <w:szCs w:val="24"/>
              </w:rPr>
            </w:pPr>
            <w:r w:rsidRPr="0062255A">
              <w:rPr>
                <w:b/>
                <w:color w:val="000000"/>
              </w:rPr>
              <w:t>Analgesia</w:t>
            </w:r>
            <w:permStart w:id="1996441490"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38E88774" w14:textId="77777777" w:rsidR="004734AE" w:rsidRPr="00C05421" w:rsidRDefault="004734AE" w:rsidP="004734AE">
            <w:pPr>
              <w:rPr>
                <w:sz w:val="24"/>
                <w:szCs w:val="24"/>
              </w:rPr>
            </w:pPr>
          </w:p>
        </w:tc>
      </w:tr>
      <w:permEnd w:id="1996441490"/>
    </w:tbl>
    <w:p w14:paraId="0FDAD20D" w14:textId="411A76F0" w:rsidR="004734AE" w:rsidRDefault="004734AE">
      <w:r>
        <w:br w:type="page"/>
      </w:r>
    </w:p>
    <w:p w14:paraId="2F51B060" w14:textId="65A5C276" w:rsidR="004734AE" w:rsidRDefault="004734AE" w:rsidP="004734AE">
      <w:pPr>
        <w:pStyle w:val="GreenHeading-notnumbered12pt"/>
      </w:pPr>
      <w:r w:rsidRPr="003D257A">
        <w:lastRenderedPageBreak/>
        <w:t>Care plan (continued)</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5329"/>
      </w:tblGrid>
      <w:tr w:rsidR="00B20A6D" w:rsidRPr="00055E57" w14:paraId="4571D50C" w14:textId="77777777" w:rsidTr="00560511">
        <w:trPr>
          <w:trHeight w:val="283"/>
          <w:jc w:val="center"/>
        </w:trPr>
        <w:tc>
          <w:tcPr>
            <w:tcW w:w="3628" w:type="dxa"/>
            <w:tcBorders>
              <w:top w:val="single" w:sz="4" w:space="0" w:color="auto"/>
              <w:left w:val="single" w:sz="4" w:space="0" w:color="auto"/>
              <w:bottom w:val="single" w:sz="4" w:space="0" w:color="auto"/>
              <w:right w:val="single" w:sz="4" w:space="0" w:color="auto"/>
            </w:tcBorders>
            <w:shd w:val="clear" w:color="auto" w:fill="99D2D6"/>
            <w:vAlign w:val="center"/>
          </w:tcPr>
          <w:p w14:paraId="41F43AB5" w14:textId="77777777" w:rsidR="00B20A6D" w:rsidRPr="00C90B79" w:rsidRDefault="00B20A6D" w:rsidP="00560511">
            <w:pPr>
              <w:rPr>
                <w:b/>
                <w:color w:val="000000"/>
              </w:rPr>
            </w:pPr>
            <w:r w:rsidRPr="00C90B79">
              <w:rPr>
                <w:b/>
                <w:color w:val="000000"/>
              </w:rPr>
              <w:t>Care consideration</w:t>
            </w:r>
          </w:p>
        </w:tc>
        <w:tc>
          <w:tcPr>
            <w:tcW w:w="5329" w:type="dxa"/>
            <w:tcBorders>
              <w:top w:val="single" w:sz="4" w:space="0" w:color="auto"/>
              <w:left w:val="single" w:sz="4" w:space="0" w:color="auto"/>
              <w:bottom w:val="single" w:sz="4" w:space="0" w:color="auto"/>
              <w:right w:val="single" w:sz="4" w:space="0" w:color="auto"/>
            </w:tcBorders>
            <w:shd w:val="clear" w:color="auto" w:fill="99D2D6"/>
            <w:vAlign w:val="center"/>
          </w:tcPr>
          <w:p w14:paraId="517D0D3E" w14:textId="77777777" w:rsidR="00B20A6D" w:rsidRPr="00C90B79" w:rsidRDefault="00B20A6D" w:rsidP="00560511">
            <w:pPr>
              <w:rPr>
                <w:b/>
              </w:rPr>
            </w:pPr>
            <w:r w:rsidRPr="00C90B79">
              <w:rPr>
                <w:b/>
              </w:rPr>
              <w:t>Plan</w:t>
            </w:r>
          </w:p>
        </w:tc>
      </w:tr>
      <w:tr w:rsidR="004734AE" w14:paraId="6B3AE2DE"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279988BA" w14:textId="1D3F3C78" w:rsidR="004734AE" w:rsidRDefault="004734AE" w:rsidP="004734AE">
            <w:pPr>
              <w:rPr>
                <w:b/>
                <w:color w:val="000000"/>
              </w:rPr>
            </w:pPr>
            <w:r w:rsidRPr="00DB38DC">
              <w:rPr>
                <w:b/>
                <w:color w:val="000000"/>
              </w:rPr>
              <w:t>Skin assessment</w:t>
            </w:r>
            <w:permStart w:id="1305286949" w:edGrp="everyone"/>
            <w:permStart w:id="214004566"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81F1379" w14:textId="77777777" w:rsidR="004734AE" w:rsidRPr="00C05421" w:rsidRDefault="004734AE" w:rsidP="004734AE">
            <w:pPr>
              <w:rPr>
                <w:sz w:val="24"/>
                <w:szCs w:val="24"/>
              </w:rPr>
            </w:pPr>
          </w:p>
        </w:tc>
      </w:tr>
      <w:permEnd w:id="1305286949"/>
      <w:permEnd w:id="214004566"/>
      <w:tr w:rsidR="004734AE" w14:paraId="622D2663"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28873CA" w14:textId="1DFF870F" w:rsidR="004734AE" w:rsidRDefault="004734AE" w:rsidP="004734AE">
            <w:pPr>
              <w:rPr>
                <w:b/>
                <w:color w:val="000000"/>
              </w:rPr>
            </w:pPr>
            <w:r w:rsidRPr="0062255A">
              <w:rPr>
                <w:b/>
                <w:color w:val="000000"/>
              </w:rPr>
              <w:t>Suction</w:t>
            </w:r>
            <w:r>
              <w:rPr>
                <w:b/>
                <w:color w:val="000000"/>
              </w:rPr>
              <w:t>ing</w:t>
            </w:r>
            <w:permStart w:id="1550871301" w:edGrp="everyone"/>
            <w:permStart w:id="2121141344"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7CEC374" w14:textId="77777777" w:rsidR="004734AE" w:rsidRPr="00C05421" w:rsidRDefault="004734AE" w:rsidP="004734AE">
            <w:pPr>
              <w:rPr>
                <w:sz w:val="24"/>
                <w:szCs w:val="24"/>
              </w:rPr>
            </w:pPr>
          </w:p>
        </w:tc>
      </w:tr>
      <w:permEnd w:id="1550871301"/>
      <w:permEnd w:id="2121141344"/>
      <w:tr w:rsidR="004734AE" w14:paraId="2FC28465"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1263A800" w14:textId="6EED1E84" w:rsidR="004734AE" w:rsidRDefault="004734AE" w:rsidP="004734AE">
            <w:pPr>
              <w:rPr>
                <w:b/>
                <w:color w:val="000000"/>
              </w:rPr>
            </w:pPr>
            <w:r w:rsidRPr="0062255A">
              <w:rPr>
                <w:b/>
                <w:color w:val="000000"/>
              </w:rPr>
              <w:t>Frequency of position changes</w:t>
            </w:r>
            <w:permStart w:id="840529445" w:edGrp="everyone"/>
            <w:permStart w:id="1763534513"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1430D0AF" w14:textId="77777777" w:rsidR="004734AE" w:rsidRPr="00C05421" w:rsidRDefault="004734AE" w:rsidP="004734AE">
            <w:pPr>
              <w:rPr>
                <w:sz w:val="24"/>
                <w:szCs w:val="24"/>
              </w:rPr>
            </w:pPr>
          </w:p>
        </w:tc>
      </w:tr>
      <w:permEnd w:id="840529445"/>
      <w:permEnd w:id="1763534513"/>
      <w:tr w:rsidR="004734AE" w14:paraId="143309BD"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121B81DE" w14:textId="556543D8" w:rsidR="004734AE" w:rsidRDefault="004734AE" w:rsidP="004734AE">
            <w:pPr>
              <w:rPr>
                <w:b/>
                <w:color w:val="000000"/>
              </w:rPr>
            </w:pPr>
            <w:r>
              <w:rPr>
                <w:b/>
                <w:color w:val="000000"/>
              </w:rPr>
              <w:t>Cares on CPAP</w:t>
            </w:r>
            <w:permStart w:id="1793929051" w:edGrp="everyone"/>
            <w:permStart w:id="2059685152"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4451E10A" w14:textId="77777777" w:rsidR="004734AE" w:rsidRPr="00C05421" w:rsidRDefault="004734AE" w:rsidP="004734AE">
            <w:pPr>
              <w:rPr>
                <w:sz w:val="24"/>
                <w:szCs w:val="24"/>
              </w:rPr>
            </w:pPr>
          </w:p>
        </w:tc>
      </w:tr>
      <w:permEnd w:id="1793929051"/>
      <w:permEnd w:id="2059685152"/>
    </w:tbl>
    <w:p w14:paraId="68164020" w14:textId="7A4A1A86" w:rsidR="004734AE" w:rsidRDefault="004734AE">
      <w:r>
        <w:br w:type="page"/>
      </w:r>
    </w:p>
    <w:p w14:paraId="07E89054" w14:textId="53667E3F" w:rsidR="004734AE" w:rsidRDefault="004734AE" w:rsidP="004734AE">
      <w:pPr>
        <w:pStyle w:val="GreenHeading-notnumbered12pt"/>
      </w:pPr>
      <w:r w:rsidRPr="003D257A">
        <w:lastRenderedPageBreak/>
        <w:t>Care plan (continued)</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8"/>
        <w:gridCol w:w="5329"/>
      </w:tblGrid>
      <w:tr w:rsidR="004734AE" w14:paraId="583D647D" w14:textId="77777777" w:rsidTr="004734AE">
        <w:trPr>
          <w:trHeight w:val="283"/>
          <w:jc w:val="center"/>
        </w:trPr>
        <w:tc>
          <w:tcPr>
            <w:tcW w:w="3628" w:type="dxa"/>
            <w:tcBorders>
              <w:top w:val="single" w:sz="4" w:space="0" w:color="auto"/>
              <w:left w:val="single" w:sz="4" w:space="0" w:color="auto"/>
              <w:bottom w:val="single" w:sz="4" w:space="0" w:color="auto"/>
              <w:right w:val="single" w:sz="4" w:space="0" w:color="auto"/>
            </w:tcBorders>
            <w:shd w:val="clear" w:color="auto" w:fill="99D2D6"/>
            <w:vAlign w:val="center"/>
          </w:tcPr>
          <w:p w14:paraId="00E02164" w14:textId="15141D2F" w:rsidR="004734AE" w:rsidRPr="0062255A" w:rsidRDefault="004734AE" w:rsidP="004734AE">
            <w:pPr>
              <w:rPr>
                <w:b/>
                <w:color w:val="000000"/>
              </w:rPr>
            </w:pPr>
            <w:r w:rsidRPr="00C90B79">
              <w:rPr>
                <w:b/>
                <w:color w:val="000000"/>
              </w:rPr>
              <w:t>Care consideration</w:t>
            </w:r>
          </w:p>
        </w:tc>
        <w:tc>
          <w:tcPr>
            <w:tcW w:w="5329" w:type="dxa"/>
            <w:tcBorders>
              <w:top w:val="single" w:sz="4" w:space="0" w:color="auto"/>
              <w:left w:val="single" w:sz="4" w:space="0" w:color="auto"/>
              <w:bottom w:val="single" w:sz="4" w:space="0" w:color="auto"/>
              <w:right w:val="single" w:sz="4" w:space="0" w:color="auto"/>
            </w:tcBorders>
            <w:shd w:val="clear" w:color="auto" w:fill="99D2D6"/>
            <w:vAlign w:val="center"/>
          </w:tcPr>
          <w:p w14:paraId="316DB173" w14:textId="3FB0575C" w:rsidR="004734AE" w:rsidRPr="00C05421" w:rsidRDefault="004734AE" w:rsidP="004734AE">
            <w:pPr>
              <w:rPr>
                <w:sz w:val="24"/>
                <w:szCs w:val="24"/>
              </w:rPr>
            </w:pPr>
            <w:r w:rsidRPr="00C90B79">
              <w:rPr>
                <w:b/>
              </w:rPr>
              <w:t>Plan</w:t>
            </w:r>
          </w:p>
        </w:tc>
      </w:tr>
      <w:tr w:rsidR="004734AE" w14:paraId="25C8F17F"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509479E" w14:textId="7E0ACD24" w:rsidR="004734AE" w:rsidRDefault="004734AE" w:rsidP="004734AE">
            <w:pPr>
              <w:rPr>
                <w:b/>
                <w:color w:val="000000"/>
              </w:rPr>
            </w:pPr>
            <w:r w:rsidRPr="0062255A">
              <w:rPr>
                <w:b/>
                <w:color w:val="000000"/>
              </w:rPr>
              <w:t>Feed</w:t>
            </w:r>
            <w:r>
              <w:rPr>
                <w:b/>
                <w:color w:val="000000"/>
              </w:rPr>
              <w:t>ing</w:t>
            </w:r>
            <w:permStart w:id="1401446728"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500D3577" w14:textId="77777777" w:rsidR="004734AE" w:rsidRPr="00C05421" w:rsidRDefault="004734AE" w:rsidP="004734AE">
            <w:pPr>
              <w:rPr>
                <w:sz w:val="24"/>
                <w:szCs w:val="24"/>
              </w:rPr>
            </w:pPr>
          </w:p>
        </w:tc>
      </w:tr>
      <w:permEnd w:id="1401446728"/>
      <w:tr w:rsidR="004734AE" w14:paraId="0AFF8804"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06827064" w14:textId="1FE8192F" w:rsidR="004734AE" w:rsidRDefault="004734AE" w:rsidP="004734AE">
            <w:pPr>
              <w:rPr>
                <w:b/>
                <w:color w:val="000000"/>
              </w:rPr>
            </w:pPr>
            <w:r w:rsidRPr="0062255A">
              <w:rPr>
                <w:b/>
                <w:color w:val="000000"/>
              </w:rPr>
              <w:t>Communication with family</w:t>
            </w:r>
            <w:permStart w:id="575825430"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551E6B19" w14:textId="77777777" w:rsidR="004734AE" w:rsidRPr="00C05421" w:rsidRDefault="004734AE" w:rsidP="004734AE">
            <w:pPr>
              <w:rPr>
                <w:sz w:val="24"/>
                <w:szCs w:val="24"/>
              </w:rPr>
            </w:pPr>
          </w:p>
        </w:tc>
      </w:tr>
      <w:permEnd w:id="575825430"/>
      <w:tr w:rsidR="004734AE" w14:paraId="53C8207D"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4A34D53A" w14:textId="261AE529" w:rsidR="004734AE" w:rsidRDefault="004734AE" w:rsidP="004734AE">
            <w:pPr>
              <w:rPr>
                <w:b/>
                <w:color w:val="000000"/>
              </w:rPr>
            </w:pPr>
            <w:r w:rsidRPr="0062255A">
              <w:rPr>
                <w:b/>
                <w:color w:val="000000"/>
              </w:rPr>
              <w:t>Kangaroo cuddles</w:t>
            </w:r>
            <w:permStart w:id="2095734799" w:edGrp="everyone"/>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67E4E8E9" w14:textId="77777777" w:rsidR="004734AE" w:rsidRPr="00C05421" w:rsidRDefault="004734AE" w:rsidP="004734AE">
            <w:pPr>
              <w:rPr>
                <w:sz w:val="24"/>
                <w:szCs w:val="24"/>
              </w:rPr>
            </w:pPr>
          </w:p>
        </w:tc>
      </w:tr>
      <w:tr w:rsidR="00B10136" w14:paraId="51AA5BD2"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4DA20029" w14:textId="77777777" w:rsidR="00B10136" w:rsidRDefault="00B10136" w:rsidP="00514BC3">
            <w:pPr>
              <w:rPr>
                <w:b/>
                <w:color w:val="000000"/>
              </w:rPr>
            </w:pP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5AED0374" w14:textId="77777777" w:rsidR="00B10136" w:rsidRPr="00C05421" w:rsidRDefault="00B10136" w:rsidP="00514BC3">
            <w:pPr>
              <w:rPr>
                <w:sz w:val="24"/>
                <w:szCs w:val="24"/>
              </w:rPr>
            </w:pPr>
          </w:p>
        </w:tc>
      </w:tr>
      <w:tr w:rsidR="00B10136" w14:paraId="4BF69B83" w14:textId="77777777" w:rsidTr="004734AE">
        <w:trPr>
          <w:trHeight w:val="2835"/>
          <w:jc w:val="center"/>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tcPr>
          <w:p w14:paraId="7941A86C" w14:textId="77777777" w:rsidR="00B10136" w:rsidRDefault="00B10136" w:rsidP="00514BC3">
            <w:pPr>
              <w:rPr>
                <w:b/>
                <w:color w:val="000000"/>
              </w:rPr>
            </w:pP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14:paraId="66E72155" w14:textId="77777777" w:rsidR="00B10136" w:rsidRPr="00C05421" w:rsidRDefault="00B10136" w:rsidP="00514BC3">
            <w:pPr>
              <w:rPr>
                <w:sz w:val="24"/>
                <w:szCs w:val="24"/>
              </w:rPr>
            </w:pPr>
          </w:p>
        </w:tc>
      </w:tr>
    </w:tbl>
    <w:p w14:paraId="6B9E1993" w14:textId="2A25809C" w:rsidR="005C66A1" w:rsidRDefault="005C66A1" w:rsidP="005C66A1">
      <w:pPr>
        <w:pStyle w:val="GreenHeading-notnumbered"/>
      </w:pPr>
      <w:bookmarkStart w:id="192" w:name="_Toc41395552"/>
      <w:bookmarkStart w:id="193" w:name="_Toc43472061"/>
      <w:bookmarkStart w:id="194" w:name="AppendixA"/>
      <w:bookmarkStart w:id="195" w:name="_Hlk42253069"/>
      <w:bookmarkEnd w:id="33"/>
      <w:permEnd w:id="2095734799"/>
      <w:r>
        <w:lastRenderedPageBreak/>
        <w:t xml:space="preserve">Appendix A Clinical skills assessment </w:t>
      </w:r>
      <w:bookmarkEnd w:id="192"/>
      <w:r>
        <w:t>tool</w:t>
      </w:r>
      <w:bookmarkEnd w:id="193"/>
    </w:p>
    <w:bookmarkEnd w:id="194"/>
    <w:p w14:paraId="76B6A4CE" w14:textId="76DB326F" w:rsidR="00560511" w:rsidRPr="00E258C4" w:rsidRDefault="00560511" w:rsidP="00560511">
      <w:pPr>
        <w:spacing w:before="200" w:after="60"/>
        <w:rPr>
          <w:b/>
          <w:color w:val="008D9D"/>
          <w:sz w:val="24"/>
          <w:szCs w:val="24"/>
        </w:rPr>
      </w:pPr>
      <w:r w:rsidRPr="00E258C4">
        <w:rPr>
          <w:b/>
          <w:color w:val="008D9D"/>
          <w:sz w:val="24"/>
          <w:szCs w:val="24"/>
        </w:rPr>
        <w:t xml:space="preserve">Nursing </w:t>
      </w:r>
      <w:r w:rsidR="0085318C">
        <w:rPr>
          <w:b/>
          <w:color w:val="008D9D"/>
          <w:sz w:val="24"/>
          <w:szCs w:val="24"/>
        </w:rPr>
        <w:t>c</w:t>
      </w:r>
      <w:r w:rsidRPr="00E258C4">
        <w:rPr>
          <w:b/>
          <w:color w:val="008D9D"/>
          <w:sz w:val="24"/>
          <w:szCs w:val="24"/>
        </w:rPr>
        <w:t>are of the baby with respiratory distress requiring CPAP</w:t>
      </w:r>
    </w:p>
    <w:tbl>
      <w:tblPr>
        <w:tblW w:w="8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0"/>
        <w:gridCol w:w="1134"/>
        <w:gridCol w:w="1136"/>
      </w:tblGrid>
      <w:tr w:rsidR="005C66A1" w:rsidRPr="00055E57" w14:paraId="3FE379B7" w14:textId="77777777" w:rsidTr="00560511">
        <w:trPr>
          <w:trHeight w:val="283"/>
        </w:trPr>
        <w:tc>
          <w:tcPr>
            <w:tcW w:w="8960" w:type="dxa"/>
            <w:gridSpan w:val="3"/>
            <w:shd w:val="clear" w:color="auto" w:fill="99D2D6"/>
            <w:vAlign w:val="center"/>
          </w:tcPr>
          <w:p w14:paraId="08AF15C9" w14:textId="77777777" w:rsidR="005C66A1" w:rsidRPr="00C05421" w:rsidRDefault="005C66A1" w:rsidP="00560511">
            <w:pPr>
              <w:rPr>
                <w:b/>
              </w:rPr>
            </w:pPr>
            <w:r>
              <w:rPr>
                <w:b/>
              </w:rPr>
              <w:t>Prior to clinical assessment</w:t>
            </w:r>
          </w:p>
        </w:tc>
      </w:tr>
      <w:tr w:rsidR="005C66A1" w14:paraId="53445383" w14:textId="77777777" w:rsidTr="00560511">
        <w:trPr>
          <w:trHeight w:val="283"/>
        </w:trPr>
        <w:tc>
          <w:tcPr>
            <w:tcW w:w="8960" w:type="dxa"/>
            <w:gridSpan w:val="3"/>
            <w:shd w:val="clear" w:color="auto" w:fill="auto"/>
            <w:vAlign w:val="center"/>
          </w:tcPr>
          <w:p w14:paraId="14C13614" w14:textId="522AD152" w:rsidR="005C66A1" w:rsidRPr="00AE028B" w:rsidRDefault="00B53C0B" w:rsidP="00560511">
            <w:sdt>
              <w:sdtPr>
                <w:id w:val="1197354227"/>
                <w14:checkbox>
                  <w14:checked w14:val="0"/>
                  <w14:checkedState w14:val="2612" w14:font="MS Gothic"/>
                  <w14:uncheckedState w14:val="2610" w14:font="MS Gothic"/>
                </w14:checkbox>
              </w:sdtPr>
              <w:sdtContent>
                <w:r w:rsidR="005C66A1">
                  <w:rPr>
                    <w:rFonts w:ascii="MS Gothic" w:eastAsia="MS Gothic" w:hAnsi="MS Gothic" w:hint="eastAsia"/>
                  </w:rPr>
                  <w:t>☐</w:t>
                </w:r>
              </w:sdtContent>
            </w:sdt>
            <w:r w:rsidR="0085318C">
              <w:t xml:space="preserve"> </w:t>
            </w:r>
            <w:r w:rsidR="005C66A1">
              <w:t>Neonatal respiratory distress and CPAP CLR completed</w:t>
            </w:r>
          </w:p>
        </w:tc>
      </w:tr>
      <w:tr w:rsidR="005C66A1" w:rsidRPr="00055E57" w14:paraId="0A038603" w14:textId="77777777" w:rsidTr="00560511">
        <w:trPr>
          <w:trHeight w:val="283"/>
        </w:trPr>
        <w:tc>
          <w:tcPr>
            <w:tcW w:w="8960" w:type="dxa"/>
            <w:gridSpan w:val="3"/>
            <w:shd w:val="clear" w:color="auto" w:fill="99D2D6"/>
            <w:vAlign w:val="center"/>
          </w:tcPr>
          <w:p w14:paraId="7F44B5E8" w14:textId="77777777" w:rsidR="005C66A1" w:rsidRPr="00C05421" w:rsidRDefault="005C66A1" w:rsidP="00560511">
            <w:pPr>
              <w:rPr>
                <w:b/>
              </w:rPr>
            </w:pPr>
            <w:r>
              <w:rPr>
                <w:b/>
              </w:rPr>
              <w:t>Objective of clinical assessment</w:t>
            </w:r>
          </w:p>
        </w:tc>
      </w:tr>
      <w:tr w:rsidR="005C66A1" w14:paraId="7A67B0EB" w14:textId="77777777" w:rsidTr="00560511">
        <w:trPr>
          <w:trHeight w:val="283"/>
        </w:trPr>
        <w:tc>
          <w:tcPr>
            <w:tcW w:w="8960" w:type="dxa"/>
            <w:gridSpan w:val="3"/>
            <w:shd w:val="clear" w:color="auto" w:fill="auto"/>
            <w:vAlign w:val="center"/>
          </w:tcPr>
          <w:p w14:paraId="4438D6F7" w14:textId="77777777" w:rsidR="005C66A1" w:rsidRDefault="005C66A1" w:rsidP="00560511">
            <w:r w:rsidRPr="00C422DC">
              <w:t>The participant will demonstrate</w:t>
            </w:r>
            <w:r>
              <w:t>:</w:t>
            </w:r>
          </w:p>
          <w:p w14:paraId="539B8C35" w14:textId="77777777" w:rsidR="005C66A1" w:rsidRDefault="005C66A1" w:rsidP="0071493D">
            <w:pPr>
              <w:pStyle w:val="ListParagraph"/>
              <w:numPr>
                <w:ilvl w:val="0"/>
                <w:numId w:val="28"/>
              </w:numPr>
            </w:pPr>
            <w:r>
              <w:t>T</w:t>
            </w:r>
            <w:r w:rsidRPr="00C422DC">
              <w:t>he ability to correctly assess the baby with respiratory distress</w:t>
            </w:r>
          </w:p>
          <w:p w14:paraId="115EBC3A" w14:textId="77777777" w:rsidR="005C66A1" w:rsidRPr="00AE028B" w:rsidRDefault="005C66A1" w:rsidP="0071493D">
            <w:pPr>
              <w:pStyle w:val="ListParagraph"/>
              <w:numPr>
                <w:ilvl w:val="0"/>
                <w:numId w:val="28"/>
              </w:numPr>
            </w:pPr>
            <w:r>
              <w:t xml:space="preserve">Demonstrate </w:t>
            </w:r>
            <w:r w:rsidRPr="00C422DC">
              <w:t>the clinical skills required to manage the baby requiring CPAP in a safe manner</w:t>
            </w:r>
          </w:p>
        </w:tc>
      </w:tr>
      <w:tr w:rsidR="005C66A1" w:rsidRPr="00055E57" w14:paraId="4DF1439A" w14:textId="77777777" w:rsidTr="00560511">
        <w:trPr>
          <w:trHeight w:val="283"/>
        </w:trPr>
        <w:tc>
          <w:tcPr>
            <w:tcW w:w="6690" w:type="dxa"/>
            <w:shd w:val="clear" w:color="auto" w:fill="99D2D6"/>
            <w:vAlign w:val="center"/>
          </w:tcPr>
          <w:p w14:paraId="76FB1BE2" w14:textId="77777777" w:rsidR="005C66A1" w:rsidRPr="00C05421" w:rsidRDefault="005C66A1" w:rsidP="00560511">
            <w:pPr>
              <w:rPr>
                <w:b/>
              </w:rPr>
            </w:pPr>
            <w:r>
              <w:rPr>
                <w:b/>
              </w:rPr>
              <w:t>Performance criteria</w:t>
            </w:r>
          </w:p>
        </w:tc>
        <w:tc>
          <w:tcPr>
            <w:tcW w:w="1134" w:type="dxa"/>
            <w:shd w:val="clear" w:color="auto" w:fill="99D2D6"/>
            <w:vAlign w:val="center"/>
          </w:tcPr>
          <w:p w14:paraId="1A699854" w14:textId="77777777" w:rsidR="005C66A1" w:rsidRPr="00C05421" w:rsidRDefault="005C66A1" w:rsidP="00560511">
            <w:pPr>
              <w:rPr>
                <w:b/>
              </w:rPr>
            </w:pPr>
            <w:r>
              <w:rPr>
                <w:b/>
              </w:rPr>
              <w:t>Achieved</w:t>
            </w:r>
          </w:p>
        </w:tc>
        <w:tc>
          <w:tcPr>
            <w:tcW w:w="1134" w:type="dxa"/>
            <w:shd w:val="clear" w:color="auto" w:fill="99D2D6"/>
            <w:vAlign w:val="center"/>
          </w:tcPr>
          <w:p w14:paraId="60057F4B" w14:textId="77777777" w:rsidR="005C66A1" w:rsidRPr="00C05421" w:rsidRDefault="005C66A1" w:rsidP="00560511">
            <w:pPr>
              <w:rPr>
                <w:b/>
              </w:rPr>
            </w:pPr>
            <w:r>
              <w:rPr>
                <w:b/>
              </w:rPr>
              <w:t>Not achieved</w:t>
            </w:r>
          </w:p>
        </w:tc>
      </w:tr>
      <w:tr w:rsidR="005C66A1" w:rsidRPr="00055E57" w14:paraId="61DCA67F" w14:textId="77777777" w:rsidTr="00560511">
        <w:trPr>
          <w:trHeight w:val="283"/>
        </w:trPr>
        <w:tc>
          <w:tcPr>
            <w:tcW w:w="6690" w:type="dxa"/>
            <w:shd w:val="clear" w:color="auto" w:fill="auto"/>
            <w:vAlign w:val="center"/>
          </w:tcPr>
          <w:p w14:paraId="3BBB3F3D" w14:textId="77777777" w:rsidR="005C66A1" w:rsidRPr="00C422DC" w:rsidRDefault="005C66A1" w:rsidP="00560511">
            <w:pPr>
              <w:pStyle w:val="TableBulletLevel1"/>
              <w:numPr>
                <w:ilvl w:val="0"/>
                <w:numId w:val="0"/>
              </w:numPr>
            </w:pPr>
            <w:permStart w:id="339615545" w:edGrp="everyone" w:colFirst="1" w:colLast="1"/>
            <w:permStart w:id="1342195271" w:edGrp="everyone" w:colFirst="2" w:colLast="2"/>
            <w:r w:rsidRPr="00C422DC">
              <w:t xml:space="preserve">Demonstrated awareness of and performs in accordance with current research, local policies, procedures and guidelines and Queensland Clinical Guidelines: </w:t>
            </w:r>
            <w:r w:rsidRPr="00F172A8">
              <w:rPr>
                <w:i/>
              </w:rPr>
              <w:t>Respiratory distress and CPAP</w:t>
            </w:r>
            <w:r>
              <w:t xml:space="preserve"> and other relevant </w:t>
            </w:r>
            <w:r w:rsidRPr="00F172A8">
              <w:t>guideline</w:t>
            </w:r>
            <w:r>
              <w:t>s</w:t>
            </w:r>
            <w:r w:rsidRPr="00C422DC">
              <w:t xml:space="preserve"> by identifying the following:</w:t>
            </w:r>
          </w:p>
          <w:p w14:paraId="1975EE44" w14:textId="77777777" w:rsidR="005C66A1" w:rsidRPr="00966889" w:rsidRDefault="005C66A1" w:rsidP="005C66A1">
            <w:pPr>
              <w:pStyle w:val="TableBulletLevel1"/>
              <w:numPr>
                <w:ilvl w:val="0"/>
                <w:numId w:val="2"/>
              </w:numPr>
            </w:pPr>
            <w:r w:rsidRPr="00966889">
              <w:t>Frequency of observations</w:t>
            </w:r>
          </w:p>
          <w:p w14:paraId="5C4257C8" w14:textId="77777777" w:rsidR="005C66A1" w:rsidRPr="00966889" w:rsidRDefault="005C66A1" w:rsidP="005C66A1">
            <w:pPr>
              <w:pStyle w:val="TableBulletLevel1"/>
              <w:numPr>
                <w:ilvl w:val="0"/>
                <w:numId w:val="2"/>
              </w:numPr>
            </w:pPr>
            <w:r w:rsidRPr="00966889">
              <w:t>Signs and symptoms of respiratory distress</w:t>
            </w:r>
          </w:p>
          <w:p w14:paraId="782E6C85" w14:textId="77777777" w:rsidR="005C66A1" w:rsidRPr="00966889" w:rsidRDefault="005C66A1" w:rsidP="005C66A1">
            <w:pPr>
              <w:pStyle w:val="TableBulletLevel1"/>
              <w:numPr>
                <w:ilvl w:val="0"/>
                <w:numId w:val="2"/>
              </w:numPr>
            </w:pPr>
            <w:r w:rsidRPr="00966889">
              <w:t>Management of oxygenation</w:t>
            </w:r>
          </w:p>
          <w:p w14:paraId="2806147E" w14:textId="77777777" w:rsidR="005C66A1" w:rsidRPr="00966889" w:rsidRDefault="005C66A1" w:rsidP="005C66A1">
            <w:pPr>
              <w:pStyle w:val="TableBulletLevel1"/>
              <w:numPr>
                <w:ilvl w:val="0"/>
                <w:numId w:val="2"/>
              </w:numPr>
            </w:pPr>
            <w:r w:rsidRPr="00966889">
              <w:t>Blood glucose management</w:t>
            </w:r>
          </w:p>
          <w:p w14:paraId="0C4CE817" w14:textId="77777777" w:rsidR="005C66A1" w:rsidRPr="00966889" w:rsidRDefault="005C66A1" w:rsidP="005C66A1">
            <w:pPr>
              <w:pStyle w:val="TableBulletLevel1"/>
              <w:numPr>
                <w:ilvl w:val="0"/>
                <w:numId w:val="2"/>
              </w:numPr>
            </w:pPr>
            <w:r w:rsidRPr="00966889">
              <w:t>Thermoregulation</w:t>
            </w:r>
          </w:p>
          <w:p w14:paraId="7D706450" w14:textId="77777777" w:rsidR="005C66A1" w:rsidRPr="00966889" w:rsidRDefault="005C66A1" w:rsidP="005C66A1">
            <w:pPr>
              <w:pStyle w:val="TableBulletLevel1"/>
              <w:numPr>
                <w:ilvl w:val="0"/>
                <w:numId w:val="2"/>
              </w:numPr>
            </w:pPr>
            <w:r w:rsidRPr="00966889">
              <w:t xml:space="preserve">Frequency of cares required and rationale including rationale for 1 or 2 person cares </w:t>
            </w:r>
          </w:p>
          <w:p w14:paraId="5BC54679" w14:textId="77777777" w:rsidR="005C66A1" w:rsidRPr="00966889" w:rsidRDefault="005C66A1" w:rsidP="005C66A1">
            <w:pPr>
              <w:pStyle w:val="TableBulletLevel1"/>
              <w:numPr>
                <w:ilvl w:val="0"/>
                <w:numId w:val="2"/>
              </w:numPr>
            </w:pPr>
            <w:r w:rsidRPr="00966889">
              <w:t>Indications and contraindications to CPAP use</w:t>
            </w:r>
          </w:p>
          <w:p w14:paraId="3A2D8213" w14:textId="77777777" w:rsidR="005C66A1" w:rsidRPr="00966889" w:rsidRDefault="005C66A1" w:rsidP="005C66A1">
            <w:pPr>
              <w:pStyle w:val="TableBulletLevel1"/>
              <w:numPr>
                <w:ilvl w:val="0"/>
                <w:numId w:val="2"/>
              </w:numPr>
            </w:pPr>
            <w:r w:rsidRPr="00966889">
              <w:t>Differences, benefits and risks associated with varying types of CPAP interfaces</w:t>
            </w:r>
          </w:p>
          <w:p w14:paraId="7EE3DEE0" w14:textId="77777777" w:rsidR="005C66A1" w:rsidRPr="00966889" w:rsidRDefault="005C66A1" w:rsidP="005C66A1">
            <w:pPr>
              <w:pStyle w:val="TableBulletLevel1"/>
              <w:numPr>
                <w:ilvl w:val="0"/>
                <w:numId w:val="2"/>
              </w:numPr>
            </w:pPr>
            <w:r w:rsidRPr="00966889">
              <w:t>Familiarity with available CPAP generator/s, manipulation of settings and relevant safety aspects</w:t>
            </w:r>
          </w:p>
          <w:p w14:paraId="06EA3EA0" w14:textId="77777777" w:rsidR="005C66A1" w:rsidRPr="00966889" w:rsidRDefault="005C66A1" w:rsidP="005C66A1">
            <w:pPr>
              <w:pStyle w:val="TableBulletLevel1"/>
              <w:numPr>
                <w:ilvl w:val="0"/>
                <w:numId w:val="2"/>
              </w:numPr>
            </w:pPr>
            <w:r w:rsidRPr="00966889">
              <w:t>Rationale for humidification of the CPAP circuit</w:t>
            </w:r>
          </w:p>
          <w:p w14:paraId="63712E5B" w14:textId="77777777" w:rsidR="005C66A1" w:rsidRPr="00966889" w:rsidRDefault="005C66A1" w:rsidP="005C66A1">
            <w:pPr>
              <w:pStyle w:val="TableBulletLevel1"/>
              <w:numPr>
                <w:ilvl w:val="0"/>
                <w:numId w:val="2"/>
              </w:numPr>
            </w:pPr>
            <w:r w:rsidRPr="00966889">
              <w:t>Management of CPAP complications including air leaks, pressure injury, abdominal insufflation and hyperinflation</w:t>
            </w:r>
          </w:p>
          <w:p w14:paraId="080C35AC" w14:textId="77777777" w:rsidR="005C66A1" w:rsidRPr="00966889" w:rsidRDefault="005C66A1" w:rsidP="005C66A1">
            <w:pPr>
              <w:pStyle w:val="TableBulletLevel1"/>
              <w:numPr>
                <w:ilvl w:val="0"/>
                <w:numId w:val="2"/>
              </w:numPr>
            </w:pPr>
            <w:r w:rsidRPr="00966889">
              <w:t>Emergency equipment required for pneumothorax management</w:t>
            </w:r>
          </w:p>
          <w:p w14:paraId="5773CE71" w14:textId="77777777" w:rsidR="005C66A1" w:rsidRPr="00966889" w:rsidRDefault="005C66A1" w:rsidP="005C66A1">
            <w:pPr>
              <w:pStyle w:val="TableBulletLevel1"/>
              <w:numPr>
                <w:ilvl w:val="0"/>
                <w:numId w:val="2"/>
              </w:numPr>
            </w:pPr>
            <w:r w:rsidRPr="00966889">
              <w:t>Signs of CPAP failure</w:t>
            </w:r>
          </w:p>
          <w:p w14:paraId="10C39F6B" w14:textId="77777777" w:rsidR="005C66A1" w:rsidRPr="00966889" w:rsidRDefault="005C66A1" w:rsidP="005C66A1">
            <w:pPr>
              <w:pStyle w:val="TableBulletLevel1"/>
              <w:numPr>
                <w:ilvl w:val="0"/>
                <w:numId w:val="2"/>
              </w:numPr>
            </w:pPr>
            <w:r w:rsidRPr="00966889">
              <w:t>Guidelines for weaning and ceasing CPAP</w:t>
            </w:r>
          </w:p>
          <w:p w14:paraId="3BC78198" w14:textId="77777777" w:rsidR="005C66A1" w:rsidRPr="00F30A7B" w:rsidRDefault="005C66A1" w:rsidP="005C66A1">
            <w:pPr>
              <w:pStyle w:val="TableBulletLevel1"/>
              <w:numPr>
                <w:ilvl w:val="0"/>
                <w:numId w:val="2"/>
              </w:numPr>
            </w:pPr>
            <w:r w:rsidRPr="00966889">
              <w:t>Process for consultation and referral to a tertiary centre</w:t>
            </w:r>
          </w:p>
        </w:tc>
        <w:tc>
          <w:tcPr>
            <w:tcW w:w="1134" w:type="dxa"/>
            <w:shd w:val="clear" w:color="auto" w:fill="auto"/>
            <w:vAlign w:val="center"/>
          </w:tcPr>
          <w:p w14:paraId="6FC3871F" w14:textId="77777777" w:rsidR="005C66A1" w:rsidRPr="004F125E" w:rsidRDefault="005C66A1" w:rsidP="00560511"/>
        </w:tc>
        <w:tc>
          <w:tcPr>
            <w:tcW w:w="1134" w:type="dxa"/>
            <w:shd w:val="clear" w:color="auto" w:fill="auto"/>
            <w:vAlign w:val="center"/>
          </w:tcPr>
          <w:p w14:paraId="3B23A779" w14:textId="77777777" w:rsidR="005C66A1" w:rsidRPr="004F125E" w:rsidRDefault="005C66A1" w:rsidP="00560511"/>
        </w:tc>
      </w:tr>
      <w:tr w:rsidR="005C66A1" w:rsidRPr="00055E57" w14:paraId="119131C6" w14:textId="77777777" w:rsidTr="00560511">
        <w:trPr>
          <w:trHeight w:val="283"/>
        </w:trPr>
        <w:tc>
          <w:tcPr>
            <w:tcW w:w="6690" w:type="dxa"/>
            <w:shd w:val="clear" w:color="auto" w:fill="auto"/>
            <w:vAlign w:val="center"/>
          </w:tcPr>
          <w:p w14:paraId="68EC324C" w14:textId="77777777" w:rsidR="005C66A1" w:rsidRPr="00C05421" w:rsidRDefault="005C66A1" w:rsidP="00560511">
            <w:pPr>
              <w:rPr>
                <w:b/>
              </w:rPr>
            </w:pPr>
            <w:permStart w:id="1769557566" w:edGrp="everyone" w:colFirst="1" w:colLast="1"/>
            <w:permStart w:id="1656951834" w:edGrp="everyone" w:colFirst="2" w:colLast="2"/>
            <w:permEnd w:id="339615545"/>
            <w:permEnd w:id="1342195271"/>
            <w:r>
              <w:t>Demonstrated ability to correctly set up CPAP generator with appropriate circuit and humidification</w:t>
            </w:r>
          </w:p>
        </w:tc>
        <w:tc>
          <w:tcPr>
            <w:tcW w:w="1134" w:type="dxa"/>
            <w:shd w:val="clear" w:color="auto" w:fill="auto"/>
            <w:vAlign w:val="center"/>
          </w:tcPr>
          <w:p w14:paraId="4852777C" w14:textId="77777777" w:rsidR="005C66A1" w:rsidRPr="00C05421" w:rsidRDefault="005C66A1" w:rsidP="00560511">
            <w:pPr>
              <w:rPr>
                <w:b/>
              </w:rPr>
            </w:pPr>
          </w:p>
        </w:tc>
        <w:tc>
          <w:tcPr>
            <w:tcW w:w="1134" w:type="dxa"/>
            <w:shd w:val="clear" w:color="auto" w:fill="auto"/>
            <w:vAlign w:val="center"/>
          </w:tcPr>
          <w:p w14:paraId="1EBE9CC7" w14:textId="77777777" w:rsidR="005C66A1" w:rsidRPr="00C05421" w:rsidRDefault="005C66A1" w:rsidP="00560511">
            <w:pPr>
              <w:rPr>
                <w:b/>
              </w:rPr>
            </w:pPr>
          </w:p>
        </w:tc>
      </w:tr>
      <w:tr w:rsidR="005C66A1" w:rsidRPr="00055E57" w14:paraId="76043387" w14:textId="77777777" w:rsidTr="00560511">
        <w:trPr>
          <w:trHeight w:val="283"/>
        </w:trPr>
        <w:tc>
          <w:tcPr>
            <w:tcW w:w="6690" w:type="dxa"/>
            <w:shd w:val="clear" w:color="auto" w:fill="auto"/>
            <w:vAlign w:val="center"/>
          </w:tcPr>
          <w:p w14:paraId="0A2F243E" w14:textId="77777777" w:rsidR="005C66A1" w:rsidRPr="00C05421" w:rsidRDefault="005C66A1" w:rsidP="00560511">
            <w:pPr>
              <w:rPr>
                <w:b/>
              </w:rPr>
            </w:pPr>
            <w:permStart w:id="1253054360" w:edGrp="everyone" w:colFirst="1" w:colLast="1"/>
            <w:permStart w:id="1278608542" w:edGrp="everyone" w:colFirst="2" w:colLast="2"/>
            <w:permEnd w:id="1769557566"/>
            <w:permEnd w:id="1656951834"/>
            <w:r>
              <w:t>Demonstrated ability to correctly measure and fit CPAP interface</w:t>
            </w:r>
          </w:p>
        </w:tc>
        <w:tc>
          <w:tcPr>
            <w:tcW w:w="1134" w:type="dxa"/>
            <w:shd w:val="clear" w:color="auto" w:fill="auto"/>
            <w:vAlign w:val="center"/>
          </w:tcPr>
          <w:p w14:paraId="4D8E118D" w14:textId="77777777" w:rsidR="005C66A1" w:rsidRPr="00C05421" w:rsidRDefault="005C66A1" w:rsidP="00560511">
            <w:pPr>
              <w:rPr>
                <w:b/>
              </w:rPr>
            </w:pPr>
          </w:p>
        </w:tc>
        <w:tc>
          <w:tcPr>
            <w:tcW w:w="1134" w:type="dxa"/>
            <w:shd w:val="clear" w:color="auto" w:fill="auto"/>
            <w:vAlign w:val="center"/>
          </w:tcPr>
          <w:p w14:paraId="5E441C72" w14:textId="77777777" w:rsidR="005C66A1" w:rsidRPr="00C05421" w:rsidRDefault="005C66A1" w:rsidP="00560511">
            <w:pPr>
              <w:rPr>
                <w:b/>
              </w:rPr>
            </w:pPr>
          </w:p>
        </w:tc>
      </w:tr>
      <w:tr w:rsidR="005C66A1" w:rsidRPr="00055E57" w14:paraId="50A86260" w14:textId="77777777" w:rsidTr="00560511">
        <w:trPr>
          <w:trHeight w:val="283"/>
        </w:trPr>
        <w:tc>
          <w:tcPr>
            <w:tcW w:w="6690" w:type="dxa"/>
            <w:shd w:val="clear" w:color="auto" w:fill="auto"/>
            <w:vAlign w:val="center"/>
          </w:tcPr>
          <w:p w14:paraId="1A39B463" w14:textId="77777777" w:rsidR="005C66A1" w:rsidRDefault="005C66A1" w:rsidP="00560511">
            <w:permStart w:id="1286700025" w:edGrp="everyone" w:colFirst="1" w:colLast="1"/>
            <w:permStart w:id="1189246802" w:edGrp="everyone" w:colFirst="2" w:colLast="2"/>
            <w:permEnd w:id="1253054360"/>
            <w:permEnd w:id="1278608542"/>
            <w:r>
              <w:t>Demonstrated knowledge of:</w:t>
            </w:r>
          </w:p>
          <w:p w14:paraId="32C9F4A3" w14:textId="77777777" w:rsidR="005C66A1" w:rsidRPr="000A1746" w:rsidRDefault="005C66A1" w:rsidP="005C66A1">
            <w:pPr>
              <w:pStyle w:val="TableBulletLevel1"/>
              <w:numPr>
                <w:ilvl w:val="0"/>
                <w:numId w:val="2"/>
              </w:numPr>
            </w:pPr>
            <w:r w:rsidRPr="000A1746">
              <w:t>Respiratory distress physiology in the newborn</w:t>
            </w:r>
          </w:p>
          <w:p w14:paraId="08BACD50" w14:textId="77777777" w:rsidR="005C66A1" w:rsidRPr="00966889" w:rsidRDefault="005C66A1" w:rsidP="005C66A1">
            <w:pPr>
              <w:pStyle w:val="TableBulletLevel1"/>
              <w:numPr>
                <w:ilvl w:val="0"/>
                <w:numId w:val="2"/>
              </w:numPr>
              <w:rPr>
                <w:b/>
              </w:rPr>
            </w:pPr>
            <w:r w:rsidRPr="000A1746">
              <w:t>How CPAP supports the anatomical and physiological difficulties experienced by these babies</w:t>
            </w:r>
          </w:p>
        </w:tc>
        <w:tc>
          <w:tcPr>
            <w:tcW w:w="1134" w:type="dxa"/>
            <w:shd w:val="clear" w:color="auto" w:fill="auto"/>
            <w:vAlign w:val="center"/>
          </w:tcPr>
          <w:p w14:paraId="01631D1B" w14:textId="77777777" w:rsidR="005C66A1" w:rsidRPr="00C05421" w:rsidRDefault="005C66A1" w:rsidP="00560511">
            <w:pPr>
              <w:rPr>
                <w:b/>
              </w:rPr>
            </w:pPr>
          </w:p>
        </w:tc>
        <w:tc>
          <w:tcPr>
            <w:tcW w:w="1134" w:type="dxa"/>
            <w:shd w:val="clear" w:color="auto" w:fill="auto"/>
            <w:vAlign w:val="center"/>
          </w:tcPr>
          <w:p w14:paraId="52603A46" w14:textId="77777777" w:rsidR="005C66A1" w:rsidRPr="00C05421" w:rsidRDefault="005C66A1" w:rsidP="00560511">
            <w:pPr>
              <w:rPr>
                <w:b/>
              </w:rPr>
            </w:pPr>
          </w:p>
        </w:tc>
      </w:tr>
      <w:tr w:rsidR="005C66A1" w:rsidRPr="00055E57" w14:paraId="184F4E76" w14:textId="77777777" w:rsidTr="00560511">
        <w:trPr>
          <w:trHeight w:val="283"/>
        </w:trPr>
        <w:tc>
          <w:tcPr>
            <w:tcW w:w="6690" w:type="dxa"/>
            <w:shd w:val="clear" w:color="auto" w:fill="auto"/>
            <w:vAlign w:val="center"/>
          </w:tcPr>
          <w:p w14:paraId="66D2E519" w14:textId="77777777" w:rsidR="005C66A1" w:rsidRPr="000A1746" w:rsidRDefault="005C66A1" w:rsidP="00560511">
            <w:permStart w:id="622661836" w:edGrp="everyone" w:colFirst="1" w:colLast="1"/>
            <w:permStart w:id="866809591" w:edGrp="everyone" w:colFirst="2" w:colLast="2"/>
            <w:permEnd w:id="1286700025"/>
            <w:permEnd w:id="1189246802"/>
            <w:r w:rsidRPr="000A1746">
              <w:t>Performed a safety check at the cotside at the commencement of the shift</w:t>
            </w:r>
          </w:p>
          <w:p w14:paraId="43ABE352" w14:textId="77777777" w:rsidR="005C66A1" w:rsidRPr="000A1746" w:rsidRDefault="005C66A1" w:rsidP="005C66A1">
            <w:pPr>
              <w:pStyle w:val="TableBulletLevel1"/>
              <w:numPr>
                <w:ilvl w:val="0"/>
                <w:numId w:val="2"/>
              </w:numPr>
            </w:pPr>
            <w:r>
              <w:t>S</w:t>
            </w:r>
            <w:r w:rsidRPr="000A1746">
              <w:t>afety and resuscitation equipment available and functional, alarm parameters</w:t>
            </w:r>
            <w:r>
              <w:t xml:space="preserve"> correctly set</w:t>
            </w:r>
            <w:r w:rsidRPr="000A1746">
              <w:t xml:space="preserve">, CPAP settings </w:t>
            </w:r>
            <w:r>
              <w:t>as per</w:t>
            </w:r>
            <w:r w:rsidRPr="000A1746">
              <w:t xml:space="preserve"> written orders, fluids infusing</w:t>
            </w:r>
            <w:r>
              <w:t xml:space="preserve"> as per </w:t>
            </w:r>
            <w:r w:rsidRPr="000A1746">
              <w:t>fluid orders</w:t>
            </w:r>
            <w:r>
              <w:t>,</w:t>
            </w:r>
            <w:r w:rsidRPr="000A1746">
              <w:t xml:space="preserve"> floors clear of spills/cords </w:t>
            </w:r>
          </w:p>
          <w:p w14:paraId="343CA891" w14:textId="77777777" w:rsidR="005C66A1" w:rsidRPr="00C05421" w:rsidRDefault="005C66A1" w:rsidP="005C66A1">
            <w:pPr>
              <w:pStyle w:val="TableBulletLevel1"/>
              <w:numPr>
                <w:ilvl w:val="0"/>
                <w:numId w:val="2"/>
              </w:numPr>
              <w:rPr>
                <w:b/>
              </w:rPr>
            </w:pPr>
            <w:r>
              <w:t>A</w:t>
            </w:r>
            <w:r w:rsidRPr="000A1746">
              <w:t xml:space="preserve">ware of the evacuation procedure for the unit </w:t>
            </w:r>
          </w:p>
        </w:tc>
        <w:tc>
          <w:tcPr>
            <w:tcW w:w="1134" w:type="dxa"/>
            <w:shd w:val="clear" w:color="auto" w:fill="auto"/>
            <w:vAlign w:val="center"/>
          </w:tcPr>
          <w:p w14:paraId="161B8C1C" w14:textId="77777777" w:rsidR="005C66A1" w:rsidRPr="00C05421" w:rsidRDefault="005C66A1" w:rsidP="00560511">
            <w:pPr>
              <w:rPr>
                <w:b/>
              </w:rPr>
            </w:pPr>
          </w:p>
        </w:tc>
        <w:tc>
          <w:tcPr>
            <w:tcW w:w="1134" w:type="dxa"/>
            <w:shd w:val="clear" w:color="auto" w:fill="auto"/>
            <w:vAlign w:val="center"/>
          </w:tcPr>
          <w:p w14:paraId="39DAC1F3" w14:textId="77777777" w:rsidR="005C66A1" w:rsidRPr="00C05421" w:rsidRDefault="005C66A1" w:rsidP="00560511">
            <w:pPr>
              <w:rPr>
                <w:b/>
              </w:rPr>
            </w:pPr>
          </w:p>
        </w:tc>
      </w:tr>
      <w:tr w:rsidR="005C66A1" w:rsidRPr="00055E57" w14:paraId="2FE2FDCB" w14:textId="77777777" w:rsidTr="00560511">
        <w:trPr>
          <w:trHeight w:val="283"/>
        </w:trPr>
        <w:tc>
          <w:tcPr>
            <w:tcW w:w="6690" w:type="dxa"/>
            <w:shd w:val="clear" w:color="auto" w:fill="auto"/>
            <w:vAlign w:val="center"/>
          </w:tcPr>
          <w:p w14:paraId="3581CDC6" w14:textId="77777777" w:rsidR="005C66A1" w:rsidRDefault="005C66A1" w:rsidP="00560511">
            <w:permStart w:id="1271673413" w:edGrp="everyone" w:colFirst="1" w:colLast="1"/>
            <w:permStart w:id="586814031" w:edGrp="everyone" w:colFirst="2" w:colLast="2"/>
            <w:permEnd w:id="622661836"/>
            <w:permEnd w:id="866809591"/>
            <w:r>
              <w:t>Performed a comprehensive physical assessment of the baby</w:t>
            </w:r>
          </w:p>
          <w:p w14:paraId="4FBFF4A7" w14:textId="77777777" w:rsidR="005C66A1" w:rsidRDefault="005C66A1" w:rsidP="005C66A1">
            <w:pPr>
              <w:pStyle w:val="TableBulletLevel1"/>
              <w:numPr>
                <w:ilvl w:val="0"/>
                <w:numId w:val="2"/>
              </w:numPr>
            </w:pPr>
            <w:r>
              <w:t>Systematic approach</w:t>
            </w:r>
          </w:p>
          <w:p w14:paraId="12198EB3" w14:textId="77777777" w:rsidR="005C66A1" w:rsidRPr="00C05421" w:rsidRDefault="005C66A1" w:rsidP="005C66A1">
            <w:pPr>
              <w:pStyle w:val="TableBulletLevel1"/>
              <w:numPr>
                <w:ilvl w:val="0"/>
                <w:numId w:val="2"/>
              </w:numPr>
              <w:rPr>
                <w:b/>
              </w:rPr>
            </w:pPr>
            <w:r>
              <w:t xml:space="preserve">Utilises other relevant information to inform assessment , e.g. antenatal and perinatal history, blood gas, biochemistry, haematology, microbiology, chest x-ray, CT/MRI scans </w:t>
            </w:r>
          </w:p>
        </w:tc>
        <w:tc>
          <w:tcPr>
            <w:tcW w:w="1134" w:type="dxa"/>
            <w:shd w:val="clear" w:color="auto" w:fill="auto"/>
            <w:vAlign w:val="center"/>
          </w:tcPr>
          <w:p w14:paraId="79842F4F" w14:textId="77777777" w:rsidR="005C66A1" w:rsidRPr="00C05421" w:rsidRDefault="005C66A1" w:rsidP="00560511">
            <w:pPr>
              <w:rPr>
                <w:b/>
              </w:rPr>
            </w:pPr>
          </w:p>
        </w:tc>
        <w:tc>
          <w:tcPr>
            <w:tcW w:w="1134" w:type="dxa"/>
            <w:shd w:val="clear" w:color="auto" w:fill="auto"/>
            <w:vAlign w:val="center"/>
          </w:tcPr>
          <w:p w14:paraId="5F17D213" w14:textId="77777777" w:rsidR="005C66A1" w:rsidRPr="00C05421" w:rsidRDefault="005C66A1" w:rsidP="00560511">
            <w:pPr>
              <w:rPr>
                <w:b/>
              </w:rPr>
            </w:pPr>
          </w:p>
        </w:tc>
      </w:tr>
      <w:permEnd w:id="1271673413"/>
      <w:permEnd w:id="586814031"/>
    </w:tbl>
    <w:p w14:paraId="322F14E3" w14:textId="77777777" w:rsidR="005C66A1" w:rsidRDefault="005C66A1" w:rsidP="005C66A1">
      <w:r>
        <w:br w:type="page"/>
      </w:r>
    </w:p>
    <w:tbl>
      <w:tblPr>
        <w:tblW w:w="89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0"/>
        <w:gridCol w:w="1134"/>
        <w:gridCol w:w="1135"/>
      </w:tblGrid>
      <w:tr w:rsidR="005C66A1" w:rsidRPr="00055E57" w14:paraId="60D72198" w14:textId="77777777" w:rsidTr="00560511">
        <w:trPr>
          <w:trHeight w:val="283"/>
        </w:trPr>
        <w:tc>
          <w:tcPr>
            <w:tcW w:w="6690" w:type="dxa"/>
            <w:shd w:val="clear" w:color="auto" w:fill="99D2D6"/>
            <w:vAlign w:val="center"/>
          </w:tcPr>
          <w:p w14:paraId="53410E86" w14:textId="77777777" w:rsidR="005C66A1" w:rsidRPr="00C05421" w:rsidRDefault="005C66A1" w:rsidP="00560511">
            <w:pPr>
              <w:rPr>
                <w:b/>
              </w:rPr>
            </w:pPr>
            <w:r>
              <w:rPr>
                <w:b/>
              </w:rPr>
              <w:lastRenderedPageBreak/>
              <w:t>Performance criteria</w:t>
            </w:r>
          </w:p>
        </w:tc>
        <w:tc>
          <w:tcPr>
            <w:tcW w:w="1134" w:type="dxa"/>
            <w:shd w:val="clear" w:color="auto" w:fill="99D2D6"/>
            <w:vAlign w:val="center"/>
          </w:tcPr>
          <w:p w14:paraId="01D6FE27" w14:textId="77777777" w:rsidR="005C66A1" w:rsidRPr="00BB5D78" w:rsidRDefault="005C66A1" w:rsidP="00560511">
            <w:pPr>
              <w:rPr>
                <w:b/>
              </w:rPr>
            </w:pPr>
            <w:r w:rsidRPr="00BB5D78">
              <w:rPr>
                <w:b/>
              </w:rPr>
              <w:t>Achieved</w:t>
            </w:r>
          </w:p>
        </w:tc>
        <w:tc>
          <w:tcPr>
            <w:tcW w:w="1135" w:type="dxa"/>
            <w:shd w:val="clear" w:color="auto" w:fill="99D2D6"/>
            <w:vAlign w:val="center"/>
          </w:tcPr>
          <w:p w14:paraId="2FE0DEFB" w14:textId="77777777" w:rsidR="005C66A1" w:rsidRPr="00BB5D78" w:rsidRDefault="005C66A1" w:rsidP="00560511">
            <w:pPr>
              <w:rPr>
                <w:b/>
              </w:rPr>
            </w:pPr>
            <w:r w:rsidRPr="00BB5D78">
              <w:rPr>
                <w:b/>
              </w:rPr>
              <w:t>Not achieved</w:t>
            </w:r>
          </w:p>
        </w:tc>
      </w:tr>
      <w:tr w:rsidR="005C66A1" w:rsidRPr="00055E57" w14:paraId="18B6AD04" w14:textId="77777777" w:rsidTr="00560511">
        <w:trPr>
          <w:trHeight w:val="283"/>
        </w:trPr>
        <w:tc>
          <w:tcPr>
            <w:tcW w:w="6690" w:type="dxa"/>
            <w:shd w:val="clear" w:color="auto" w:fill="auto"/>
            <w:vAlign w:val="center"/>
          </w:tcPr>
          <w:p w14:paraId="3830AFF7" w14:textId="77777777" w:rsidR="005C66A1" w:rsidRDefault="005C66A1" w:rsidP="00560511">
            <w:permStart w:id="198508573" w:edGrp="everyone" w:colFirst="1" w:colLast="1"/>
            <w:permStart w:id="1308371071" w:edGrp="everyone" w:colFirst="2" w:colLast="2"/>
            <w:r>
              <w:t>Formulated an individualised plan of nursing care including:</w:t>
            </w:r>
          </w:p>
          <w:p w14:paraId="3EDB7836" w14:textId="77777777" w:rsidR="005C66A1" w:rsidRDefault="005C66A1" w:rsidP="005C66A1">
            <w:pPr>
              <w:pStyle w:val="TableBulletLevel1"/>
              <w:numPr>
                <w:ilvl w:val="0"/>
                <w:numId w:val="2"/>
              </w:numPr>
            </w:pPr>
            <w:r>
              <w:t>Involved family in care plan development including religious or cultural needs</w:t>
            </w:r>
          </w:p>
          <w:p w14:paraId="049F9586" w14:textId="77777777" w:rsidR="005C66A1" w:rsidRDefault="005C66A1" w:rsidP="005C66A1">
            <w:pPr>
              <w:pStyle w:val="TableBulletLevel1"/>
              <w:numPr>
                <w:ilvl w:val="0"/>
                <w:numId w:val="2"/>
              </w:numPr>
            </w:pPr>
            <w:r>
              <w:t>Used assessment data as a basis for the plan</w:t>
            </w:r>
          </w:p>
          <w:p w14:paraId="7937EA5A" w14:textId="77777777" w:rsidR="005C66A1" w:rsidRDefault="005C66A1" w:rsidP="005C66A1">
            <w:pPr>
              <w:pStyle w:val="TableBulletLevel1"/>
              <w:numPr>
                <w:ilvl w:val="0"/>
                <w:numId w:val="2"/>
              </w:numPr>
            </w:pPr>
            <w:r>
              <w:t>Formulated predicted outcomes of the nursing care plan</w:t>
            </w:r>
          </w:p>
          <w:p w14:paraId="71267322" w14:textId="77777777" w:rsidR="005C66A1" w:rsidRDefault="005C66A1" w:rsidP="005C66A1">
            <w:pPr>
              <w:pStyle w:val="TableBulletLevel1"/>
              <w:numPr>
                <w:ilvl w:val="0"/>
                <w:numId w:val="2"/>
              </w:numPr>
            </w:pPr>
            <w:r>
              <w:t>Developed criteria for evaluation of predicted outcomes</w:t>
            </w:r>
          </w:p>
          <w:p w14:paraId="6B1BC3AE" w14:textId="77777777" w:rsidR="005C66A1" w:rsidRDefault="005C66A1" w:rsidP="005C66A1">
            <w:pPr>
              <w:pStyle w:val="TableBulletLevel1"/>
              <w:numPr>
                <w:ilvl w:val="0"/>
                <w:numId w:val="2"/>
              </w:numPr>
            </w:pPr>
            <w:r>
              <w:t>Identified potential problems that may adversely affect the baby</w:t>
            </w:r>
          </w:p>
          <w:p w14:paraId="232ECC72" w14:textId="77777777" w:rsidR="005C66A1" w:rsidRDefault="005C66A1" w:rsidP="005C66A1">
            <w:pPr>
              <w:pStyle w:val="TableBulletLevel1"/>
              <w:numPr>
                <w:ilvl w:val="0"/>
                <w:numId w:val="2"/>
              </w:numPr>
            </w:pPr>
            <w:r>
              <w:t>Formulated nursing interventions/activities to support neurodevelopment</w:t>
            </w:r>
          </w:p>
          <w:p w14:paraId="5565E9FC" w14:textId="77777777" w:rsidR="005C66A1" w:rsidRDefault="005C66A1" w:rsidP="005C66A1">
            <w:pPr>
              <w:pStyle w:val="TableBulletLevel1"/>
              <w:numPr>
                <w:ilvl w:val="0"/>
                <w:numId w:val="2"/>
              </w:numPr>
            </w:pPr>
            <w:r>
              <w:t>Identified nursing interventions to address potential problems and provided rationale</w:t>
            </w:r>
          </w:p>
          <w:p w14:paraId="41CE47B5" w14:textId="77777777" w:rsidR="005C66A1" w:rsidRDefault="005C66A1" w:rsidP="005C66A1">
            <w:pPr>
              <w:pStyle w:val="TableBulletLevel1"/>
              <w:numPr>
                <w:ilvl w:val="0"/>
                <w:numId w:val="2"/>
              </w:numPr>
            </w:pPr>
            <w:r>
              <w:t>Contributed to and participates in decision making on the ward round</w:t>
            </w:r>
          </w:p>
          <w:p w14:paraId="21A1B875" w14:textId="77777777" w:rsidR="005C66A1" w:rsidRPr="00540ABE" w:rsidRDefault="005C66A1" w:rsidP="005C66A1">
            <w:pPr>
              <w:pStyle w:val="TableBulletLevel1"/>
              <w:numPr>
                <w:ilvl w:val="0"/>
                <w:numId w:val="2"/>
              </w:numPr>
            </w:pPr>
            <w:r w:rsidRPr="00540ABE">
              <w:t>Involved</w:t>
            </w:r>
            <w:r>
              <w:t xml:space="preserve"> </w:t>
            </w:r>
            <w:r w:rsidRPr="00540ABE">
              <w:t>members of the health care team (e.g. physiotherapist, social worker, stomal therapist, pharmacist)</w:t>
            </w:r>
          </w:p>
          <w:p w14:paraId="542E21D7" w14:textId="77777777" w:rsidR="005C66A1" w:rsidRPr="00C05421" w:rsidRDefault="005C66A1" w:rsidP="005C66A1">
            <w:pPr>
              <w:pStyle w:val="TableBulletLevel1"/>
              <w:numPr>
                <w:ilvl w:val="0"/>
                <w:numId w:val="2"/>
              </w:numPr>
              <w:rPr>
                <w:b/>
              </w:rPr>
            </w:pPr>
            <w:r>
              <w:t xml:space="preserve">Recognised own abilities and incorporates other nursing staff to assist or provide guidance if necessary  </w:t>
            </w:r>
          </w:p>
        </w:tc>
        <w:tc>
          <w:tcPr>
            <w:tcW w:w="1134" w:type="dxa"/>
            <w:shd w:val="clear" w:color="auto" w:fill="auto"/>
            <w:vAlign w:val="center"/>
          </w:tcPr>
          <w:p w14:paraId="08D51DEF" w14:textId="77777777" w:rsidR="005C66A1" w:rsidRPr="00C05421" w:rsidRDefault="005C66A1" w:rsidP="00560511">
            <w:pPr>
              <w:rPr>
                <w:b/>
              </w:rPr>
            </w:pPr>
          </w:p>
        </w:tc>
        <w:tc>
          <w:tcPr>
            <w:tcW w:w="1135" w:type="dxa"/>
            <w:shd w:val="clear" w:color="auto" w:fill="auto"/>
            <w:vAlign w:val="center"/>
          </w:tcPr>
          <w:p w14:paraId="72EA11B8" w14:textId="77777777" w:rsidR="005C66A1" w:rsidRPr="00C05421" w:rsidRDefault="005C66A1" w:rsidP="00560511">
            <w:pPr>
              <w:rPr>
                <w:b/>
              </w:rPr>
            </w:pPr>
          </w:p>
        </w:tc>
      </w:tr>
      <w:tr w:rsidR="005C66A1" w:rsidRPr="00055E57" w14:paraId="6C028CF8" w14:textId="77777777" w:rsidTr="00560511">
        <w:trPr>
          <w:trHeight w:val="283"/>
        </w:trPr>
        <w:tc>
          <w:tcPr>
            <w:tcW w:w="6690" w:type="dxa"/>
            <w:shd w:val="clear" w:color="auto" w:fill="auto"/>
            <w:vAlign w:val="center"/>
          </w:tcPr>
          <w:p w14:paraId="33183EF5" w14:textId="77777777" w:rsidR="005C66A1" w:rsidRPr="007E275C" w:rsidRDefault="005C66A1" w:rsidP="00560511">
            <w:permStart w:id="1332543883" w:edGrp="everyone" w:colFirst="1" w:colLast="1"/>
            <w:permStart w:id="1062223320" w:edGrp="everyone" w:colFirst="2" w:colLast="2"/>
            <w:permEnd w:id="198508573"/>
            <w:permEnd w:id="1308371071"/>
            <w:r>
              <w:t>Documentation is correct and precise and incorporates all aspects of care including assessment findings, baby’s response to handling, nursing care provided and any relevant changes to baby’s status or care</w:t>
            </w:r>
          </w:p>
        </w:tc>
        <w:tc>
          <w:tcPr>
            <w:tcW w:w="1134" w:type="dxa"/>
            <w:shd w:val="clear" w:color="auto" w:fill="auto"/>
            <w:vAlign w:val="center"/>
          </w:tcPr>
          <w:p w14:paraId="443401F0" w14:textId="77777777" w:rsidR="005C66A1" w:rsidRPr="00C05421" w:rsidRDefault="005C66A1" w:rsidP="00560511">
            <w:pPr>
              <w:rPr>
                <w:b/>
              </w:rPr>
            </w:pPr>
          </w:p>
        </w:tc>
        <w:tc>
          <w:tcPr>
            <w:tcW w:w="1135" w:type="dxa"/>
            <w:shd w:val="clear" w:color="auto" w:fill="auto"/>
            <w:vAlign w:val="center"/>
          </w:tcPr>
          <w:p w14:paraId="1A3B323A" w14:textId="77777777" w:rsidR="005C66A1" w:rsidRPr="00C05421" w:rsidRDefault="005C66A1" w:rsidP="00560511">
            <w:pPr>
              <w:rPr>
                <w:b/>
              </w:rPr>
            </w:pPr>
          </w:p>
        </w:tc>
      </w:tr>
      <w:tr w:rsidR="005C66A1" w:rsidRPr="00055E57" w14:paraId="5E9B44A7" w14:textId="77777777" w:rsidTr="00560511">
        <w:trPr>
          <w:trHeight w:val="283"/>
        </w:trPr>
        <w:tc>
          <w:tcPr>
            <w:tcW w:w="6690" w:type="dxa"/>
            <w:shd w:val="clear" w:color="auto" w:fill="auto"/>
            <w:vAlign w:val="center"/>
          </w:tcPr>
          <w:p w14:paraId="38E7053F" w14:textId="77777777" w:rsidR="005C66A1" w:rsidRDefault="005C66A1" w:rsidP="00560511">
            <w:permStart w:id="274027" w:edGrp="everyone" w:colFirst="1" w:colLast="1"/>
            <w:permStart w:id="186925073" w:edGrp="everyone" w:colFirst="2" w:colLast="2"/>
            <w:permEnd w:id="1332543883"/>
            <w:permEnd w:id="1062223320"/>
            <w:r>
              <w:t>Demonstrated evidence of therapeutic interaction by:</w:t>
            </w:r>
          </w:p>
          <w:p w14:paraId="11C1252B" w14:textId="77777777" w:rsidR="005C66A1" w:rsidRDefault="005C66A1" w:rsidP="005C66A1">
            <w:pPr>
              <w:pStyle w:val="TableBulletLevel1"/>
              <w:numPr>
                <w:ilvl w:val="0"/>
                <w:numId w:val="2"/>
              </w:numPr>
            </w:pPr>
            <w:r>
              <w:t>Used the correct patient identification process</w:t>
            </w:r>
          </w:p>
          <w:p w14:paraId="39BBAFF3" w14:textId="77777777" w:rsidR="005C66A1" w:rsidRDefault="005C66A1" w:rsidP="005C66A1">
            <w:pPr>
              <w:pStyle w:val="TableBulletLevel1"/>
              <w:numPr>
                <w:ilvl w:val="0"/>
                <w:numId w:val="2"/>
              </w:numPr>
            </w:pPr>
            <w:r>
              <w:t>Provided privacy as able</w:t>
            </w:r>
          </w:p>
          <w:p w14:paraId="7059C222" w14:textId="77777777" w:rsidR="005C66A1" w:rsidRDefault="005C66A1" w:rsidP="005C66A1">
            <w:pPr>
              <w:pStyle w:val="TableBulletLevel1"/>
              <w:numPr>
                <w:ilvl w:val="0"/>
                <w:numId w:val="2"/>
              </w:numPr>
            </w:pPr>
            <w:r>
              <w:t>Explained any procedures to the family</w:t>
            </w:r>
          </w:p>
          <w:p w14:paraId="3E798FC8" w14:textId="77777777" w:rsidR="005C66A1" w:rsidRPr="00C05421" w:rsidRDefault="005C66A1" w:rsidP="005C66A1">
            <w:pPr>
              <w:pStyle w:val="TableBulletLevel1"/>
              <w:numPr>
                <w:ilvl w:val="0"/>
                <w:numId w:val="2"/>
              </w:numPr>
              <w:rPr>
                <w:b/>
              </w:rPr>
            </w:pPr>
            <w:r>
              <w:t>Obtained informed consent from the parents as appropriate</w:t>
            </w:r>
          </w:p>
        </w:tc>
        <w:tc>
          <w:tcPr>
            <w:tcW w:w="1134" w:type="dxa"/>
            <w:shd w:val="clear" w:color="auto" w:fill="auto"/>
            <w:vAlign w:val="center"/>
          </w:tcPr>
          <w:p w14:paraId="588DC831" w14:textId="77777777" w:rsidR="005C66A1" w:rsidRPr="00C05421" w:rsidRDefault="005C66A1" w:rsidP="00560511">
            <w:pPr>
              <w:rPr>
                <w:b/>
              </w:rPr>
            </w:pPr>
          </w:p>
        </w:tc>
        <w:tc>
          <w:tcPr>
            <w:tcW w:w="1135" w:type="dxa"/>
            <w:shd w:val="clear" w:color="auto" w:fill="auto"/>
            <w:vAlign w:val="center"/>
          </w:tcPr>
          <w:p w14:paraId="5245E627" w14:textId="77777777" w:rsidR="005C66A1" w:rsidRPr="00C05421" w:rsidRDefault="005C66A1" w:rsidP="00560511">
            <w:pPr>
              <w:rPr>
                <w:b/>
              </w:rPr>
            </w:pPr>
          </w:p>
        </w:tc>
      </w:tr>
      <w:tr w:rsidR="005C66A1" w:rsidRPr="00055E57" w14:paraId="20088736" w14:textId="77777777" w:rsidTr="00560511">
        <w:trPr>
          <w:trHeight w:val="283"/>
        </w:trPr>
        <w:tc>
          <w:tcPr>
            <w:tcW w:w="6690" w:type="dxa"/>
            <w:shd w:val="clear" w:color="auto" w:fill="auto"/>
            <w:vAlign w:val="center"/>
          </w:tcPr>
          <w:p w14:paraId="05A59662" w14:textId="77777777" w:rsidR="005C66A1" w:rsidRPr="00C05421" w:rsidRDefault="005C66A1" w:rsidP="00560511">
            <w:pPr>
              <w:rPr>
                <w:b/>
              </w:rPr>
            </w:pPr>
            <w:permStart w:id="2071727991" w:edGrp="everyone" w:colFirst="1" w:colLast="1"/>
            <w:permStart w:id="1958417725" w:edGrp="everyone" w:colFirst="2" w:colLast="2"/>
            <w:permEnd w:id="274027"/>
            <w:permEnd w:id="186925073"/>
            <w:r>
              <w:t xml:space="preserve">Positioned the baby in accordance with developmental care principles also considering the disease process </w:t>
            </w:r>
          </w:p>
        </w:tc>
        <w:tc>
          <w:tcPr>
            <w:tcW w:w="1134" w:type="dxa"/>
            <w:shd w:val="clear" w:color="auto" w:fill="auto"/>
            <w:vAlign w:val="center"/>
          </w:tcPr>
          <w:p w14:paraId="3C86EDAA" w14:textId="77777777" w:rsidR="005C66A1" w:rsidRPr="00C05421" w:rsidRDefault="005C66A1" w:rsidP="00560511">
            <w:pPr>
              <w:rPr>
                <w:b/>
              </w:rPr>
            </w:pPr>
          </w:p>
        </w:tc>
        <w:tc>
          <w:tcPr>
            <w:tcW w:w="1135" w:type="dxa"/>
            <w:shd w:val="clear" w:color="auto" w:fill="auto"/>
            <w:vAlign w:val="center"/>
          </w:tcPr>
          <w:p w14:paraId="1F587837" w14:textId="77777777" w:rsidR="005C66A1" w:rsidRPr="00C05421" w:rsidRDefault="005C66A1" w:rsidP="00560511">
            <w:pPr>
              <w:rPr>
                <w:b/>
              </w:rPr>
            </w:pPr>
          </w:p>
        </w:tc>
      </w:tr>
      <w:tr w:rsidR="005C66A1" w:rsidRPr="00055E57" w14:paraId="50E17426" w14:textId="77777777" w:rsidTr="00560511">
        <w:trPr>
          <w:trHeight w:val="283"/>
        </w:trPr>
        <w:tc>
          <w:tcPr>
            <w:tcW w:w="6690" w:type="dxa"/>
            <w:shd w:val="clear" w:color="auto" w:fill="auto"/>
            <w:vAlign w:val="center"/>
          </w:tcPr>
          <w:p w14:paraId="0237E30F" w14:textId="77777777" w:rsidR="005C66A1" w:rsidRPr="007E275C" w:rsidRDefault="005C66A1" w:rsidP="00560511">
            <w:pPr>
              <w:rPr>
                <w:b/>
              </w:rPr>
            </w:pPr>
            <w:permStart w:id="1267822821" w:edGrp="everyone" w:colFirst="1" w:colLast="1"/>
            <w:permStart w:id="480005162" w:edGrp="everyone" w:colFirst="2" w:colLast="2"/>
            <w:permEnd w:id="2071727991"/>
            <w:permEnd w:id="1958417725"/>
            <w:r>
              <w:t xml:space="preserve">Aligned practice to local policy, procedures and guidelines, and Queensland Clinical Guidelines: </w:t>
            </w:r>
            <w:r w:rsidRPr="007E275C">
              <w:rPr>
                <w:i/>
              </w:rPr>
              <w:t>Respiratory distress and CPAP</w:t>
            </w:r>
            <w:r>
              <w:rPr>
                <w:i/>
              </w:rPr>
              <w:t xml:space="preserve"> </w:t>
            </w:r>
            <w:r>
              <w:t>guideline</w:t>
            </w:r>
          </w:p>
        </w:tc>
        <w:tc>
          <w:tcPr>
            <w:tcW w:w="1134" w:type="dxa"/>
            <w:shd w:val="clear" w:color="auto" w:fill="auto"/>
            <w:vAlign w:val="center"/>
          </w:tcPr>
          <w:p w14:paraId="350E7205" w14:textId="77777777" w:rsidR="005C66A1" w:rsidRPr="00C05421" w:rsidRDefault="005C66A1" w:rsidP="00560511">
            <w:pPr>
              <w:rPr>
                <w:b/>
              </w:rPr>
            </w:pPr>
          </w:p>
        </w:tc>
        <w:tc>
          <w:tcPr>
            <w:tcW w:w="1135" w:type="dxa"/>
            <w:shd w:val="clear" w:color="auto" w:fill="auto"/>
            <w:vAlign w:val="center"/>
          </w:tcPr>
          <w:p w14:paraId="0638ECCF" w14:textId="77777777" w:rsidR="005C66A1" w:rsidRPr="00C05421" w:rsidRDefault="005C66A1" w:rsidP="00560511">
            <w:pPr>
              <w:rPr>
                <w:b/>
              </w:rPr>
            </w:pPr>
          </w:p>
        </w:tc>
      </w:tr>
      <w:tr w:rsidR="005C66A1" w:rsidRPr="00055E57" w14:paraId="54160718" w14:textId="77777777" w:rsidTr="00560511">
        <w:trPr>
          <w:trHeight w:val="283"/>
        </w:trPr>
        <w:tc>
          <w:tcPr>
            <w:tcW w:w="6690" w:type="dxa"/>
            <w:shd w:val="clear" w:color="auto" w:fill="auto"/>
            <w:vAlign w:val="center"/>
          </w:tcPr>
          <w:p w14:paraId="7431C36C" w14:textId="77777777" w:rsidR="005C66A1" w:rsidRPr="00C05421" w:rsidRDefault="005C66A1" w:rsidP="00560511">
            <w:pPr>
              <w:rPr>
                <w:b/>
              </w:rPr>
            </w:pPr>
            <w:permStart w:id="1639202532" w:edGrp="everyone" w:colFirst="1" w:colLast="1"/>
            <w:permStart w:id="198211558" w:edGrp="everyone" w:colFirst="2" w:colLast="2"/>
            <w:permEnd w:id="1267822821"/>
            <w:permEnd w:id="480005162"/>
            <w:r>
              <w:t>Applied principles of hand hygiene and aseptic non-touch technique (ANTT) throughout the procedure</w:t>
            </w:r>
          </w:p>
        </w:tc>
        <w:tc>
          <w:tcPr>
            <w:tcW w:w="1134" w:type="dxa"/>
            <w:shd w:val="clear" w:color="auto" w:fill="auto"/>
            <w:vAlign w:val="center"/>
          </w:tcPr>
          <w:p w14:paraId="3422FC79" w14:textId="77777777" w:rsidR="005C66A1" w:rsidRPr="00C05421" w:rsidRDefault="005C66A1" w:rsidP="00560511">
            <w:pPr>
              <w:rPr>
                <w:b/>
              </w:rPr>
            </w:pPr>
          </w:p>
        </w:tc>
        <w:tc>
          <w:tcPr>
            <w:tcW w:w="1135" w:type="dxa"/>
            <w:shd w:val="clear" w:color="auto" w:fill="auto"/>
            <w:vAlign w:val="center"/>
          </w:tcPr>
          <w:p w14:paraId="3D3C79B6" w14:textId="77777777" w:rsidR="005C66A1" w:rsidRPr="00C05421" w:rsidRDefault="005C66A1" w:rsidP="00560511">
            <w:pPr>
              <w:rPr>
                <w:b/>
              </w:rPr>
            </w:pPr>
          </w:p>
        </w:tc>
      </w:tr>
      <w:tr w:rsidR="005C66A1" w:rsidRPr="00055E57" w14:paraId="6FAE5A73" w14:textId="77777777" w:rsidTr="00560511">
        <w:trPr>
          <w:trHeight w:val="283"/>
        </w:trPr>
        <w:tc>
          <w:tcPr>
            <w:tcW w:w="6690" w:type="dxa"/>
            <w:shd w:val="clear" w:color="auto" w:fill="auto"/>
            <w:vAlign w:val="center"/>
          </w:tcPr>
          <w:p w14:paraId="6C1B0499" w14:textId="77777777" w:rsidR="005C66A1" w:rsidRPr="00C05421" w:rsidRDefault="005C66A1" w:rsidP="00560511">
            <w:pPr>
              <w:rPr>
                <w:b/>
              </w:rPr>
            </w:pPr>
            <w:permStart w:id="1990022292" w:edGrp="everyone" w:colFirst="1" w:colLast="1"/>
            <w:permStart w:id="69608526" w:edGrp="everyone" w:colFirst="2" w:colLast="2"/>
            <w:permEnd w:id="1639202532"/>
            <w:permEnd w:id="198211558"/>
            <w:r>
              <w:t>Disposed of waste in line with the infection control policies, procedures and guidelines</w:t>
            </w:r>
          </w:p>
        </w:tc>
        <w:tc>
          <w:tcPr>
            <w:tcW w:w="1134" w:type="dxa"/>
            <w:shd w:val="clear" w:color="auto" w:fill="auto"/>
            <w:vAlign w:val="center"/>
          </w:tcPr>
          <w:p w14:paraId="638C5C76" w14:textId="77777777" w:rsidR="005C66A1" w:rsidRPr="00C05421" w:rsidRDefault="005C66A1" w:rsidP="00560511">
            <w:pPr>
              <w:rPr>
                <w:b/>
              </w:rPr>
            </w:pPr>
          </w:p>
        </w:tc>
        <w:tc>
          <w:tcPr>
            <w:tcW w:w="1135" w:type="dxa"/>
            <w:shd w:val="clear" w:color="auto" w:fill="auto"/>
            <w:vAlign w:val="center"/>
          </w:tcPr>
          <w:p w14:paraId="1AC416E0" w14:textId="77777777" w:rsidR="005C66A1" w:rsidRPr="00C05421" w:rsidRDefault="005C66A1" w:rsidP="00560511">
            <w:pPr>
              <w:rPr>
                <w:b/>
              </w:rPr>
            </w:pPr>
          </w:p>
        </w:tc>
      </w:tr>
      <w:permEnd w:id="1990022292"/>
      <w:permEnd w:id="69608526"/>
      <w:tr w:rsidR="005C66A1" w:rsidRPr="00055E57" w14:paraId="004C47AD" w14:textId="77777777" w:rsidTr="00560511">
        <w:trPr>
          <w:trHeight w:val="283"/>
        </w:trPr>
        <w:tc>
          <w:tcPr>
            <w:tcW w:w="8959" w:type="dxa"/>
            <w:gridSpan w:val="3"/>
            <w:shd w:val="clear" w:color="auto" w:fill="99D2D6"/>
            <w:vAlign w:val="center"/>
          </w:tcPr>
          <w:p w14:paraId="0ED0EE22" w14:textId="77777777" w:rsidR="005C66A1" w:rsidRPr="00C05421" w:rsidRDefault="005C66A1" w:rsidP="00560511">
            <w:pPr>
              <w:rPr>
                <w:b/>
              </w:rPr>
            </w:pPr>
            <w:r>
              <w:rPr>
                <w:b/>
              </w:rPr>
              <w:t>Completion of clinical assessment</w:t>
            </w:r>
          </w:p>
        </w:tc>
      </w:tr>
      <w:tr w:rsidR="005C66A1" w:rsidRPr="00055E57" w14:paraId="38EE03CD" w14:textId="77777777" w:rsidTr="00560511">
        <w:trPr>
          <w:trHeight w:val="283"/>
        </w:trPr>
        <w:tc>
          <w:tcPr>
            <w:tcW w:w="8959" w:type="dxa"/>
            <w:gridSpan w:val="3"/>
            <w:shd w:val="clear" w:color="auto" w:fill="auto"/>
            <w:vAlign w:val="center"/>
          </w:tcPr>
          <w:p w14:paraId="0966699B" w14:textId="77777777" w:rsidR="005C66A1" w:rsidRPr="00C05421" w:rsidRDefault="005C66A1" w:rsidP="00560511">
            <w:pPr>
              <w:rPr>
                <w:b/>
              </w:rPr>
            </w:pPr>
            <w:r>
              <w:rPr>
                <w:b/>
              </w:rPr>
              <w:t>Achieved/Not achieved (please circle)</w:t>
            </w:r>
          </w:p>
        </w:tc>
      </w:tr>
      <w:tr w:rsidR="005C66A1" w:rsidRPr="00055E57" w14:paraId="18BB82B8" w14:textId="77777777" w:rsidTr="00560511">
        <w:trPr>
          <w:trHeight w:val="4082"/>
        </w:trPr>
        <w:tc>
          <w:tcPr>
            <w:tcW w:w="8959" w:type="dxa"/>
            <w:gridSpan w:val="3"/>
            <w:shd w:val="clear" w:color="auto" w:fill="auto"/>
          </w:tcPr>
          <w:p w14:paraId="653AC660" w14:textId="7F5734B9" w:rsidR="00B86A37" w:rsidRDefault="005C66A1" w:rsidP="00560511">
            <w:pPr>
              <w:rPr>
                <w:b/>
              </w:rPr>
            </w:pPr>
            <w:r>
              <w:rPr>
                <w:b/>
              </w:rPr>
              <w:t>Comments:</w:t>
            </w:r>
            <w:permStart w:id="177761317" w:edGrp="everyone"/>
          </w:p>
          <w:p w14:paraId="7E7BFA5B" w14:textId="77777777" w:rsidR="00B86A37" w:rsidRDefault="00B86A37" w:rsidP="00560511">
            <w:pPr>
              <w:rPr>
                <w:b/>
              </w:rPr>
            </w:pPr>
          </w:p>
          <w:p w14:paraId="721FC58C" w14:textId="77777777" w:rsidR="00B86A37" w:rsidRDefault="00B86A37" w:rsidP="00560511">
            <w:pPr>
              <w:rPr>
                <w:b/>
              </w:rPr>
            </w:pPr>
          </w:p>
          <w:permEnd w:id="177761317"/>
          <w:p w14:paraId="1E14A2F0" w14:textId="6E3E967A" w:rsidR="00B86A37" w:rsidRPr="00C05421" w:rsidRDefault="00B86A37" w:rsidP="00560511">
            <w:pPr>
              <w:rPr>
                <w:b/>
              </w:rPr>
            </w:pPr>
          </w:p>
        </w:tc>
      </w:tr>
      <w:tr w:rsidR="005C66A1" w:rsidRPr="00055E57" w14:paraId="71B903C3" w14:textId="77777777" w:rsidTr="00560511">
        <w:trPr>
          <w:trHeight w:val="567"/>
        </w:trPr>
        <w:tc>
          <w:tcPr>
            <w:tcW w:w="6690" w:type="dxa"/>
            <w:shd w:val="clear" w:color="auto" w:fill="auto"/>
            <w:vAlign w:val="center"/>
          </w:tcPr>
          <w:p w14:paraId="6C9282CA" w14:textId="2621FC8A" w:rsidR="005C66A1" w:rsidRDefault="005C66A1" w:rsidP="00560511">
            <w:pPr>
              <w:rPr>
                <w:b/>
              </w:rPr>
            </w:pPr>
            <w:r>
              <w:rPr>
                <w:b/>
              </w:rPr>
              <w:t xml:space="preserve">Name of </w:t>
            </w:r>
            <w:r w:rsidR="006D4675">
              <w:rPr>
                <w:b/>
              </w:rPr>
              <w:t>participant</w:t>
            </w:r>
            <w:permStart w:id="1510557989" w:edGrp="everyone"/>
            <w:r>
              <w:rPr>
                <w:b/>
              </w:rPr>
              <w:t>:</w:t>
            </w:r>
            <w:r w:rsidR="00B86A37">
              <w:rPr>
                <w:b/>
              </w:rPr>
              <w:t xml:space="preserve">     </w:t>
            </w:r>
          </w:p>
          <w:permEnd w:id="1510557989"/>
          <w:p w14:paraId="4BB07731" w14:textId="4C01BE1B" w:rsidR="005C66A1" w:rsidRDefault="005C66A1" w:rsidP="00560511">
            <w:pPr>
              <w:spacing w:before="240"/>
              <w:rPr>
                <w:b/>
              </w:rPr>
            </w:pPr>
            <w:r>
              <w:rPr>
                <w:b/>
              </w:rPr>
              <w:t>Signature:</w:t>
            </w:r>
            <w:r w:rsidR="006D4675">
              <w:rPr>
                <w:b/>
              </w:rPr>
              <w:t xml:space="preserve"> </w:t>
            </w:r>
            <w:permStart w:id="682326501" w:edGrp="everyone"/>
            <w:r w:rsidR="002226AE">
              <w:rPr>
                <w:b/>
              </w:rPr>
              <w:t xml:space="preserve">   </w:t>
            </w:r>
            <w:permEnd w:id="682326501"/>
          </w:p>
        </w:tc>
        <w:tc>
          <w:tcPr>
            <w:tcW w:w="2268" w:type="dxa"/>
            <w:gridSpan w:val="2"/>
            <w:vAlign w:val="center"/>
          </w:tcPr>
          <w:p w14:paraId="4BD97DB9" w14:textId="76824A3E" w:rsidR="005C66A1" w:rsidRPr="00055E57" w:rsidRDefault="005C66A1" w:rsidP="00560511">
            <w:r>
              <w:rPr>
                <w:b/>
              </w:rPr>
              <w:t>Date:</w:t>
            </w:r>
            <w:r w:rsidR="00B86A37">
              <w:rPr>
                <w:b/>
              </w:rPr>
              <w:t xml:space="preserve"> </w:t>
            </w:r>
            <w:permStart w:id="829849446" w:edGrp="everyone"/>
            <w:r w:rsidR="00B86A37">
              <w:rPr>
                <w:b/>
              </w:rPr>
              <w:t xml:space="preserve">   </w:t>
            </w:r>
            <w:permEnd w:id="829849446"/>
          </w:p>
        </w:tc>
      </w:tr>
      <w:tr w:rsidR="005C66A1" w:rsidRPr="00055E57" w14:paraId="263FF965" w14:textId="77777777" w:rsidTr="00560511">
        <w:trPr>
          <w:trHeight w:val="567"/>
        </w:trPr>
        <w:tc>
          <w:tcPr>
            <w:tcW w:w="6690" w:type="dxa"/>
            <w:shd w:val="clear" w:color="auto" w:fill="auto"/>
            <w:vAlign w:val="center"/>
          </w:tcPr>
          <w:p w14:paraId="61D23CB5" w14:textId="0AD021FB" w:rsidR="005C66A1" w:rsidRDefault="005C66A1" w:rsidP="00560511">
            <w:pPr>
              <w:rPr>
                <w:b/>
              </w:rPr>
            </w:pPr>
            <w:r>
              <w:rPr>
                <w:b/>
              </w:rPr>
              <w:t>Name of assessor</w:t>
            </w:r>
            <w:permStart w:id="581190197" w:edGrp="everyone"/>
            <w:r>
              <w:rPr>
                <w:b/>
              </w:rPr>
              <w:t>:</w:t>
            </w:r>
            <w:r w:rsidR="00B86A37">
              <w:rPr>
                <w:b/>
              </w:rPr>
              <w:t xml:space="preserve">    </w:t>
            </w:r>
          </w:p>
          <w:permEnd w:id="581190197"/>
          <w:p w14:paraId="596FE91C" w14:textId="14C0208C" w:rsidR="005C66A1" w:rsidRDefault="005C66A1" w:rsidP="00560511">
            <w:pPr>
              <w:spacing w:before="240"/>
              <w:rPr>
                <w:b/>
              </w:rPr>
            </w:pPr>
            <w:r>
              <w:rPr>
                <w:b/>
              </w:rPr>
              <w:t>Signature:</w:t>
            </w:r>
            <w:r w:rsidR="002226AE">
              <w:rPr>
                <w:b/>
              </w:rPr>
              <w:t xml:space="preserve"> </w:t>
            </w:r>
            <w:permStart w:id="2025728428" w:edGrp="everyone"/>
            <w:r w:rsidR="002226AE">
              <w:rPr>
                <w:b/>
              </w:rPr>
              <w:t xml:space="preserve">   </w:t>
            </w:r>
            <w:permEnd w:id="2025728428"/>
          </w:p>
        </w:tc>
        <w:tc>
          <w:tcPr>
            <w:tcW w:w="2268" w:type="dxa"/>
            <w:gridSpan w:val="2"/>
            <w:shd w:val="clear" w:color="auto" w:fill="auto"/>
            <w:vAlign w:val="center"/>
          </w:tcPr>
          <w:p w14:paraId="354EAC97" w14:textId="1D6DF7B1" w:rsidR="005C66A1" w:rsidRDefault="005C66A1" w:rsidP="00560511">
            <w:pPr>
              <w:rPr>
                <w:b/>
              </w:rPr>
            </w:pPr>
            <w:r>
              <w:rPr>
                <w:b/>
              </w:rPr>
              <w:t>Date:</w:t>
            </w:r>
            <w:r w:rsidR="00B86A37">
              <w:rPr>
                <w:b/>
              </w:rPr>
              <w:t xml:space="preserve">  </w:t>
            </w:r>
            <w:permStart w:id="1610686147" w:edGrp="everyone"/>
            <w:r w:rsidR="00B86A37">
              <w:rPr>
                <w:b/>
              </w:rPr>
              <w:t xml:space="preserve">  </w:t>
            </w:r>
            <w:permEnd w:id="1610686147"/>
          </w:p>
        </w:tc>
      </w:tr>
      <w:bookmarkEnd w:id="195"/>
    </w:tbl>
    <w:p w14:paraId="7E712323" w14:textId="77777777" w:rsidR="00560511" w:rsidRPr="006D4675" w:rsidRDefault="00560511" w:rsidP="006D4675">
      <w:r>
        <w:br w:type="page"/>
      </w:r>
    </w:p>
    <w:p w14:paraId="555DED39" w14:textId="77777777" w:rsidR="00560511" w:rsidRDefault="00560511" w:rsidP="00560511">
      <w:pPr>
        <w:pStyle w:val="GreenHeading-notnumbered"/>
      </w:pPr>
      <w:bookmarkStart w:id="196" w:name="_Toc42504639"/>
      <w:bookmarkStart w:id="197" w:name="_Toc43472062"/>
      <w:bookmarkStart w:id="198" w:name="AppendixB"/>
      <w:bookmarkStart w:id="199" w:name="_Hlk42600352"/>
      <w:r>
        <w:lastRenderedPageBreak/>
        <w:t>Appendix B Clinical learning resource package final assessment</w:t>
      </w:r>
      <w:bookmarkEnd w:id="196"/>
      <w:bookmarkEnd w:id="197"/>
    </w:p>
    <w:tbl>
      <w:tblPr>
        <w:tblW w:w="89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1"/>
        <w:gridCol w:w="4482"/>
      </w:tblGrid>
      <w:tr w:rsidR="00560511" w14:paraId="0D85B390" w14:textId="77777777" w:rsidTr="00560511">
        <w:trPr>
          <w:trHeight w:val="624"/>
        </w:trPr>
        <w:tc>
          <w:tcPr>
            <w:tcW w:w="4481" w:type="dxa"/>
            <w:shd w:val="clear" w:color="auto" w:fill="auto"/>
          </w:tcPr>
          <w:bookmarkEnd w:id="198"/>
          <w:p w14:paraId="0F62991F" w14:textId="10A7A007" w:rsidR="00560511" w:rsidRPr="00E258C4" w:rsidRDefault="00560511" w:rsidP="00560511">
            <w:pPr>
              <w:rPr>
                <w:b/>
              </w:rPr>
            </w:pPr>
            <w:r>
              <w:rPr>
                <w:b/>
              </w:rPr>
              <w:t>Name of participant:</w:t>
            </w:r>
            <w:permStart w:id="835062194" w:edGrp="everyone"/>
            <w:r w:rsidR="00B86A37">
              <w:rPr>
                <w:b/>
              </w:rPr>
              <w:t xml:space="preserve">      </w:t>
            </w:r>
          </w:p>
        </w:tc>
        <w:permEnd w:id="835062194"/>
        <w:tc>
          <w:tcPr>
            <w:tcW w:w="4482" w:type="dxa"/>
            <w:shd w:val="clear" w:color="auto" w:fill="auto"/>
          </w:tcPr>
          <w:p w14:paraId="549905F0" w14:textId="707516F8" w:rsidR="00560511" w:rsidRPr="00E258C4" w:rsidRDefault="00560511" w:rsidP="00560511">
            <w:pPr>
              <w:rPr>
                <w:b/>
              </w:rPr>
            </w:pPr>
            <w:r>
              <w:rPr>
                <w:b/>
              </w:rPr>
              <w:t>Participant signature:</w:t>
            </w:r>
            <w:permStart w:id="295327486" w:edGrp="everyone"/>
            <w:r w:rsidR="00B86A37">
              <w:rPr>
                <w:b/>
              </w:rPr>
              <w:t xml:space="preserve">      </w:t>
            </w:r>
          </w:p>
        </w:tc>
      </w:tr>
      <w:permEnd w:id="295327486"/>
      <w:tr w:rsidR="00560511" w14:paraId="63E52D2F" w14:textId="77777777" w:rsidTr="00560511">
        <w:trPr>
          <w:trHeight w:val="624"/>
        </w:trPr>
        <w:tc>
          <w:tcPr>
            <w:tcW w:w="4481" w:type="dxa"/>
            <w:shd w:val="clear" w:color="auto" w:fill="auto"/>
          </w:tcPr>
          <w:p w14:paraId="5D4659F3" w14:textId="6FD5F974" w:rsidR="00560511" w:rsidRPr="0061509B" w:rsidRDefault="00560511" w:rsidP="00560511">
            <w:pPr>
              <w:rPr>
                <w:b/>
              </w:rPr>
            </w:pPr>
            <w:r w:rsidRPr="00E258C4">
              <w:rPr>
                <w:b/>
              </w:rPr>
              <w:t>Position:</w:t>
            </w:r>
            <w:permStart w:id="75071182" w:edGrp="everyone"/>
            <w:r w:rsidR="00B86A37">
              <w:rPr>
                <w:b/>
              </w:rPr>
              <w:t xml:space="preserve">      </w:t>
            </w:r>
          </w:p>
        </w:tc>
        <w:permEnd w:id="75071182"/>
        <w:tc>
          <w:tcPr>
            <w:tcW w:w="4482" w:type="dxa"/>
            <w:shd w:val="clear" w:color="auto" w:fill="auto"/>
          </w:tcPr>
          <w:p w14:paraId="6EF5B9C8" w14:textId="4B429116" w:rsidR="00560511" w:rsidRPr="0061509B" w:rsidRDefault="00560511" w:rsidP="00560511">
            <w:pPr>
              <w:rPr>
                <w:b/>
              </w:rPr>
            </w:pPr>
            <w:r w:rsidRPr="0061509B">
              <w:rPr>
                <w:b/>
              </w:rPr>
              <w:t>Work Unit:</w:t>
            </w:r>
            <w:permStart w:id="1082807236" w:edGrp="everyone"/>
            <w:r w:rsidR="00B86A37">
              <w:rPr>
                <w:b/>
              </w:rPr>
              <w:t xml:space="preserve">       </w:t>
            </w:r>
          </w:p>
        </w:tc>
      </w:tr>
      <w:permEnd w:id="1082807236"/>
      <w:tr w:rsidR="00560511" w14:paraId="30AD02DB" w14:textId="77777777" w:rsidTr="00560511">
        <w:trPr>
          <w:trHeight w:val="624"/>
        </w:trPr>
        <w:tc>
          <w:tcPr>
            <w:tcW w:w="4481" w:type="dxa"/>
            <w:shd w:val="clear" w:color="auto" w:fill="auto"/>
          </w:tcPr>
          <w:p w14:paraId="346481B9" w14:textId="77777777" w:rsidR="00560511" w:rsidRDefault="00560511" w:rsidP="00560511">
            <w:pPr>
              <w:rPr>
                <w:b/>
              </w:rPr>
            </w:pPr>
            <w:r w:rsidRPr="0061509B">
              <w:rPr>
                <w:b/>
              </w:rPr>
              <w:t>Assessor name:</w:t>
            </w:r>
            <w:permStart w:id="337730442" w:edGrp="everyone"/>
          </w:p>
          <w:p w14:paraId="6A0343E8" w14:textId="46202DD8" w:rsidR="00B86A37" w:rsidRPr="0061509B" w:rsidRDefault="00B86A37" w:rsidP="00560511">
            <w:pPr>
              <w:rPr>
                <w:b/>
              </w:rPr>
            </w:pPr>
            <w:r>
              <w:rPr>
                <w:b/>
              </w:rPr>
              <w:t xml:space="preserve">    </w:t>
            </w:r>
          </w:p>
        </w:tc>
        <w:permEnd w:id="337730442"/>
        <w:tc>
          <w:tcPr>
            <w:tcW w:w="4482" w:type="dxa"/>
            <w:shd w:val="clear" w:color="auto" w:fill="auto"/>
          </w:tcPr>
          <w:p w14:paraId="1A510156" w14:textId="77777777" w:rsidR="00560511" w:rsidRPr="0061509B" w:rsidRDefault="00560511" w:rsidP="00560511">
            <w:pPr>
              <w:rPr>
                <w:b/>
              </w:rPr>
            </w:pPr>
            <w:r w:rsidRPr="0061509B">
              <w:rPr>
                <w:b/>
              </w:rPr>
              <w:t>Date:</w:t>
            </w:r>
            <w:permStart w:id="1769431796" w:edGrp="everyone"/>
          </w:p>
        </w:tc>
      </w:tr>
    </w:tbl>
    <w:permEnd w:id="1769431796"/>
    <w:p w14:paraId="78535163" w14:textId="77777777" w:rsidR="00560511" w:rsidRPr="00E258C4" w:rsidRDefault="00560511" w:rsidP="00560511">
      <w:r>
        <w:t xml:space="preserve">This assessment sheet is evidence of completing of the </w:t>
      </w:r>
      <w:r w:rsidRPr="0061509B">
        <w:rPr>
          <w:i/>
        </w:rPr>
        <w:t>Respiratory distress and CPAP</w:t>
      </w:r>
      <w:r>
        <w:t xml:space="preserve"> clinical learning resource (CLR) workbook and clinical skills assessment equivalent to 28 hours of continuing professional development.</w:t>
      </w:r>
    </w:p>
    <w:p w14:paraId="2F664E42" w14:textId="77777777" w:rsidR="00560511" w:rsidRPr="00E258C4" w:rsidRDefault="00560511" w:rsidP="00560511"/>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1"/>
        <w:gridCol w:w="1791"/>
        <w:gridCol w:w="1792"/>
        <w:gridCol w:w="1791"/>
        <w:gridCol w:w="1792"/>
      </w:tblGrid>
      <w:tr w:rsidR="00560511" w:rsidRPr="0061509B" w14:paraId="3B8FDDA5" w14:textId="77777777" w:rsidTr="00560511">
        <w:trPr>
          <w:trHeight w:val="454"/>
          <w:jc w:val="center"/>
        </w:trPr>
        <w:tc>
          <w:tcPr>
            <w:tcW w:w="1791" w:type="dxa"/>
            <w:tcBorders>
              <w:top w:val="single" w:sz="4" w:space="0" w:color="auto"/>
              <w:left w:val="single" w:sz="4" w:space="0" w:color="auto"/>
              <w:bottom w:val="single" w:sz="4" w:space="0" w:color="auto"/>
              <w:right w:val="single" w:sz="4" w:space="0" w:color="auto"/>
            </w:tcBorders>
            <w:shd w:val="clear" w:color="auto" w:fill="99D2D6"/>
            <w:vAlign w:val="center"/>
          </w:tcPr>
          <w:p w14:paraId="02D5073B" w14:textId="77777777" w:rsidR="00560511" w:rsidRPr="0061509B" w:rsidRDefault="00560511" w:rsidP="00560511">
            <w:pPr>
              <w:rPr>
                <w:b/>
              </w:rPr>
            </w:pPr>
            <w:r w:rsidRPr="0061509B">
              <w:rPr>
                <w:b/>
              </w:rPr>
              <w:t>Component of competency</w:t>
            </w:r>
          </w:p>
        </w:tc>
        <w:tc>
          <w:tcPr>
            <w:tcW w:w="1791" w:type="dxa"/>
            <w:tcBorders>
              <w:top w:val="single" w:sz="4" w:space="0" w:color="auto"/>
              <w:left w:val="single" w:sz="4" w:space="0" w:color="auto"/>
              <w:bottom w:val="single" w:sz="4" w:space="0" w:color="auto"/>
              <w:right w:val="single" w:sz="4" w:space="0" w:color="auto"/>
            </w:tcBorders>
            <w:shd w:val="clear" w:color="auto" w:fill="99D2D6"/>
            <w:vAlign w:val="center"/>
          </w:tcPr>
          <w:p w14:paraId="41832053" w14:textId="77777777" w:rsidR="00560511" w:rsidRPr="0061509B" w:rsidRDefault="00560511" w:rsidP="00560511">
            <w:pPr>
              <w:rPr>
                <w:b/>
              </w:rPr>
            </w:pPr>
            <w:r w:rsidRPr="0061509B">
              <w:rPr>
                <w:b/>
              </w:rPr>
              <w:t>Date/s of completion</w:t>
            </w:r>
          </w:p>
        </w:tc>
        <w:tc>
          <w:tcPr>
            <w:tcW w:w="1792" w:type="dxa"/>
            <w:tcBorders>
              <w:top w:val="single" w:sz="4" w:space="0" w:color="auto"/>
              <w:left w:val="single" w:sz="4" w:space="0" w:color="auto"/>
              <w:bottom w:val="single" w:sz="4" w:space="0" w:color="auto"/>
              <w:right w:val="single" w:sz="4" w:space="0" w:color="auto"/>
            </w:tcBorders>
            <w:shd w:val="clear" w:color="auto" w:fill="99D2D6"/>
            <w:vAlign w:val="center"/>
          </w:tcPr>
          <w:p w14:paraId="5E7BEB57" w14:textId="77777777" w:rsidR="00560511" w:rsidRPr="0061509B" w:rsidRDefault="00560511" w:rsidP="00560511">
            <w:pPr>
              <w:rPr>
                <w:b/>
              </w:rPr>
            </w:pPr>
            <w:r w:rsidRPr="0061509B">
              <w:rPr>
                <w:b/>
              </w:rPr>
              <w:t>Assessor’s name</w:t>
            </w:r>
          </w:p>
        </w:tc>
        <w:tc>
          <w:tcPr>
            <w:tcW w:w="1791" w:type="dxa"/>
            <w:tcBorders>
              <w:top w:val="single" w:sz="4" w:space="0" w:color="auto"/>
              <w:left w:val="single" w:sz="4" w:space="0" w:color="auto"/>
              <w:bottom w:val="single" w:sz="4" w:space="0" w:color="auto"/>
              <w:right w:val="single" w:sz="4" w:space="0" w:color="auto"/>
            </w:tcBorders>
            <w:shd w:val="clear" w:color="auto" w:fill="99D2D6"/>
            <w:vAlign w:val="center"/>
          </w:tcPr>
          <w:p w14:paraId="53005B9F" w14:textId="77777777" w:rsidR="00560511" w:rsidRPr="0061509B" w:rsidRDefault="00560511" w:rsidP="00560511">
            <w:pPr>
              <w:rPr>
                <w:b/>
              </w:rPr>
            </w:pPr>
            <w:r w:rsidRPr="0061509B">
              <w:rPr>
                <w:b/>
              </w:rPr>
              <w:t>Assessor’s position</w:t>
            </w:r>
          </w:p>
        </w:tc>
        <w:tc>
          <w:tcPr>
            <w:tcW w:w="1792" w:type="dxa"/>
            <w:tcBorders>
              <w:top w:val="single" w:sz="4" w:space="0" w:color="auto"/>
              <w:left w:val="single" w:sz="4" w:space="0" w:color="auto"/>
              <w:bottom w:val="single" w:sz="4" w:space="0" w:color="auto"/>
              <w:right w:val="single" w:sz="4" w:space="0" w:color="auto"/>
            </w:tcBorders>
            <w:shd w:val="clear" w:color="auto" w:fill="99D2D6"/>
            <w:vAlign w:val="center"/>
          </w:tcPr>
          <w:p w14:paraId="4FC7B5A2" w14:textId="77777777" w:rsidR="00560511" w:rsidRPr="0061509B" w:rsidRDefault="00560511" w:rsidP="00560511">
            <w:pPr>
              <w:rPr>
                <w:b/>
              </w:rPr>
            </w:pPr>
            <w:r w:rsidRPr="0061509B">
              <w:rPr>
                <w:b/>
              </w:rPr>
              <w:t>Assessor’s signature</w:t>
            </w:r>
          </w:p>
        </w:tc>
      </w:tr>
      <w:tr w:rsidR="00560511" w:rsidRPr="0061509B" w14:paraId="3AD45A31" w14:textId="77777777" w:rsidTr="00560511">
        <w:trPr>
          <w:trHeight w:val="1134"/>
          <w:jc w:val="center"/>
        </w:trPr>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14:paraId="1936DBF5" w14:textId="77777777" w:rsidR="00560511" w:rsidRPr="0061509B" w:rsidRDefault="00560511" w:rsidP="00560511">
            <w:permStart w:id="74605094" w:edGrp="everyone" w:colFirst="1" w:colLast="1"/>
            <w:permStart w:id="1925529570" w:edGrp="everyone" w:colFirst="2" w:colLast="2"/>
            <w:permStart w:id="196626273" w:edGrp="everyone" w:colFirst="3" w:colLast="3"/>
            <w:permStart w:id="5067357" w:edGrp="everyone" w:colFirst="4" w:colLast="4"/>
            <w:r>
              <w:t>CLR workbook</w:t>
            </w:r>
          </w:p>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14:paraId="68A117C0" w14:textId="77777777" w:rsidR="00560511" w:rsidRPr="0061509B" w:rsidRDefault="00560511" w:rsidP="00560511"/>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0719011D" w14:textId="77777777" w:rsidR="00560511" w:rsidRPr="0061509B" w:rsidRDefault="00560511" w:rsidP="00560511"/>
        </w:tc>
        <w:tc>
          <w:tcPr>
            <w:tcW w:w="1791" w:type="dxa"/>
            <w:tcBorders>
              <w:top w:val="single" w:sz="4" w:space="0" w:color="auto"/>
              <w:left w:val="single" w:sz="4" w:space="0" w:color="auto"/>
              <w:bottom w:val="single" w:sz="4" w:space="0" w:color="auto"/>
              <w:right w:val="single" w:sz="4" w:space="0" w:color="auto"/>
            </w:tcBorders>
            <w:shd w:val="clear" w:color="auto" w:fill="auto"/>
            <w:vAlign w:val="center"/>
          </w:tcPr>
          <w:p w14:paraId="654C5946" w14:textId="77777777" w:rsidR="00560511" w:rsidRPr="0061509B" w:rsidRDefault="00560511" w:rsidP="00560511"/>
        </w:tc>
        <w:tc>
          <w:tcPr>
            <w:tcW w:w="1792" w:type="dxa"/>
            <w:tcBorders>
              <w:top w:val="single" w:sz="4" w:space="0" w:color="auto"/>
              <w:left w:val="single" w:sz="4" w:space="0" w:color="auto"/>
              <w:bottom w:val="single" w:sz="4" w:space="0" w:color="auto"/>
              <w:right w:val="single" w:sz="4" w:space="0" w:color="auto"/>
            </w:tcBorders>
            <w:shd w:val="clear" w:color="auto" w:fill="auto"/>
            <w:vAlign w:val="center"/>
          </w:tcPr>
          <w:p w14:paraId="3D09C4EC" w14:textId="77777777" w:rsidR="00560511" w:rsidRPr="0061509B" w:rsidRDefault="00560511" w:rsidP="00560511"/>
        </w:tc>
      </w:tr>
      <w:tr w:rsidR="00560511" w:rsidRPr="0061509B" w14:paraId="01D6317A" w14:textId="77777777" w:rsidTr="00560511">
        <w:trPr>
          <w:trHeight w:val="1134"/>
          <w:jc w:val="center"/>
        </w:trPr>
        <w:tc>
          <w:tcPr>
            <w:tcW w:w="1791" w:type="dxa"/>
            <w:tcBorders>
              <w:top w:val="single" w:sz="4" w:space="0" w:color="auto"/>
              <w:left w:val="single" w:sz="4" w:space="0" w:color="auto"/>
              <w:right w:val="single" w:sz="4" w:space="0" w:color="auto"/>
            </w:tcBorders>
            <w:shd w:val="clear" w:color="auto" w:fill="auto"/>
            <w:vAlign w:val="center"/>
          </w:tcPr>
          <w:p w14:paraId="7F94D613" w14:textId="77777777" w:rsidR="00560511" w:rsidRPr="0061509B" w:rsidRDefault="00560511" w:rsidP="00560511">
            <w:permStart w:id="582695309" w:edGrp="everyone" w:colFirst="1" w:colLast="1"/>
            <w:permStart w:id="193795123" w:edGrp="everyone" w:colFirst="2" w:colLast="2"/>
            <w:permStart w:id="1698587820" w:edGrp="everyone" w:colFirst="3" w:colLast="3"/>
            <w:permStart w:id="1756251713" w:edGrp="everyone" w:colFirst="4" w:colLast="4"/>
            <w:permEnd w:id="74605094"/>
            <w:permEnd w:id="1925529570"/>
            <w:permEnd w:id="196626273"/>
            <w:permEnd w:id="5067357"/>
            <w:r>
              <w:t>Clinical skills assessment</w:t>
            </w:r>
          </w:p>
        </w:tc>
        <w:tc>
          <w:tcPr>
            <w:tcW w:w="1791" w:type="dxa"/>
            <w:tcBorders>
              <w:top w:val="single" w:sz="4" w:space="0" w:color="auto"/>
              <w:left w:val="single" w:sz="4" w:space="0" w:color="auto"/>
              <w:right w:val="single" w:sz="4" w:space="0" w:color="auto"/>
            </w:tcBorders>
            <w:shd w:val="clear" w:color="auto" w:fill="auto"/>
            <w:vAlign w:val="center"/>
          </w:tcPr>
          <w:p w14:paraId="0BE593A9" w14:textId="77777777" w:rsidR="00560511" w:rsidRPr="0061509B" w:rsidRDefault="00560511" w:rsidP="00560511"/>
        </w:tc>
        <w:tc>
          <w:tcPr>
            <w:tcW w:w="1792" w:type="dxa"/>
            <w:tcBorders>
              <w:top w:val="single" w:sz="4" w:space="0" w:color="auto"/>
              <w:left w:val="single" w:sz="4" w:space="0" w:color="auto"/>
              <w:right w:val="single" w:sz="4" w:space="0" w:color="auto"/>
            </w:tcBorders>
            <w:shd w:val="clear" w:color="auto" w:fill="auto"/>
            <w:vAlign w:val="center"/>
          </w:tcPr>
          <w:p w14:paraId="015E7E82" w14:textId="77777777" w:rsidR="00560511" w:rsidRPr="0061509B" w:rsidRDefault="00560511" w:rsidP="00560511"/>
        </w:tc>
        <w:tc>
          <w:tcPr>
            <w:tcW w:w="1791" w:type="dxa"/>
            <w:tcBorders>
              <w:top w:val="single" w:sz="4" w:space="0" w:color="auto"/>
              <w:left w:val="single" w:sz="4" w:space="0" w:color="auto"/>
              <w:right w:val="single" w:sz="4" w:space="0" w:color="auto"/>
            </w:tcBorders>
            <w:shd w:val="clear" w:color="auto" w:fill="auto"/>
            <w:vAlign w:val="center"/>
          </w:tcPr>
          <w:p w14:paraId="2127F8FA" w14:textId="77777777" w:rsidR="00560511" w:rsidRPr="0061509B" w:rsidRDefault="00560511" w:rsidP="00560511"/>
        </w:tc>
        <w:tc>
          <w:tcPr>
            <w:tcW w:w="1792" w:type="dxa"/>
            <w:tcBorders>
              <w:top w:val="single" w:sz="4" w:space="0" w:color="auto"/>
              <w:left w:val="single" w:sz="4" w:space="0" w:color="auto"/>
              <w:right w:val="single" w:sz="4" w:space="0" w:color="auto"/>
            </w:tcBorders>
            <w:shd w:val="clear" w:color="auto" w:fill="auto"/>
            <w:vAlign w:val="center"/>
          </w:tcPr>
          <w:p w14:paraId="158747B2" w14:textId="77777777" w:rsidR="00560511" w:rsidRPr="0061509B" w:rsidRDefault="00560511" w:rsidP="00560511"/>
        </w:tc>
      </w:tr>
      <w:permEnd w:id="582695309"/>
      <w:permEnd w:id="193795123"/>
      <w:permEnd w:id="1698587820"/>
      <w:permEnd w:id="1756251713"/>
    </w:tbl>
    <w:p w14:paraId="1134BAD3" w14:textId="77777777" w:rsidR="00560511" w:rsidRPr="00E258C4" w:rsidRDefault="00560511" w:rsidP="00560511"/>
    <w:tbl>
      <w:tblPr>
        <w:tblW w:w="89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0"/>
        <w:gridCol w:w="1933"/>
      </w:tblGrid>
      <w:tr w:rsidR="00560511" w:rsidRPr="00055E57" w14:paraId="55929211" w14:textId="77777777" w:rsidTr="00560511">
        <w:trPr>
          <w:trHeight w:val="454"/>
        </w:trPr>
        <w:tc>
          <w:tcPr>
            <w:tcW w:w="8963" w:type="dxa"/>
            <w:gridSpan w:val="2"/>
            <w:shd w:val="clear" w:color="auto" w:fill="99D2D6"/>
            <w:vAlign w:val="center"/>
          </w:tcPr>
          <w:p w14:paraId="2EEFF3E7" w14:textId="77777777" w:rsidR="00560511" w:rsidRDefault="00560511" w:rsidP="00560511">
            <w:pPr>
              <w:rPr>
                <w:b/>
              </w:rPr>
            </w:pPr>
            <w:r>
              <w:rPr>
                <w:b/>
              </w:rPr>
              <w:t xml:space="preserve">The participant has met expected standard for competency </w:t>
            </w:r>
          </w:p>
          <w:p w14:paraId="466CC371" w14:textId="5BE7FE38" w:rsidR="00560511" w:rsidRPr="00C05421" w:rsidRDefault="00B53C0B" w:rsidP="00560511">
            <w:pPr>
              <w:rPr>
                <w:b/>
              </w:rPr>
            </w:pPr>
            <w:sdt>
              <w:sdtPr>
                <w:rPr>
                  <w:b/>
                </w:rPr>
                <w:id w:val="-1467433105"/>
                <w14:checkbox>
                  <w14:checked w14:val="0"/>
                  <w14:checkedState w14:val="2612" w14:font="MS Gothic"/>
                  <w14:uncheckedState w14:val="2610" w14:font="MS Gothic"/>
                </w14:checkbox>
              </w:sdtPr>
              <w:sdtContent>
                <w:r w:rsidR="00560511">
                  <w:rPr>
                    <w:rFonts w:ascii="MS Gothic" w:eastAsia="MS Gothic" w:hAnsi="MS Gothic" w:hint="eastAsia"/>
                    <w:b/>
                  </w:rPr>
                  <w:t>☐</w:t>
                </w:r>
              </w:sdtContent>
            </w:sdt>
            <w:r w:rsidR="0085318C">
              <w:rPr>
                <w:b/>
              </w:rPr>
              <w:t xml:space="preserve"> </w:t>
            </w:r>
            <w:r w:rsidR="00560511">
              <w:rPr>
                <w:b/>
              </w:rPr>
              <w:t xml:space="preserve">Yes                                    </w:t>
            </w:r>
            <w:r w:rsidR="00560511" w:rsidRPr="002615AC">
              <w:rPr>
                <w:rFonts w:cs="Arial"/>
                <w:b/>
              </w:rPr>
              <w:t xml:space="preserve">  </w:t>
            </w:r>
            <w:sdt>
              <w:sdtPr>
                <w:rPr>
                  <w:rFonts w:cs="Arial"/>
                  <w:b/>
                </w:rPr>
                <w:id w:val="1090281439"/>
                <w14:checkbox>
                  <w14:checked w14:val="0"/>
                  <w14:checkedState w14:val="2612" w14:font="MS Gothic"/>
                  <w14:uncheckedState w14:val="2610" w14:font="MS Gothic"/>
                </w14:checkbox>
              </w:sdtPr>
              <w:sdtContent>
                <w:r w:rsidR="00560511" w:rsidRPr="002615AC">
                  <w:rPr>
                    <w:rFonts w:ascii="Segoe UI Symbol" w:eastAsia="MS Gothic" w:hAnsi="Segoe UI Symbol" w:cs="Segoe UI Symbol"/>
                    <w:b/>
                  </w:rPr>
                  <w:t>☐</w:t>
                </w:r>
              </w:sdtContent>
            </w:sdt>
            <w:r w:rsidR="0085318C">
              <w:rPr>
                <w:rFonts w:cs="Arial"/>
                <w:b/>
              </w:rPr>
              <w:t xml:space="preserve"> </w:t>
            </w:r>
            <w:r w:rsidR="00560511" w:rsidRPr="002615AC">
              <w:rPr>
                <w:rFonts w:eastAsia="MS Gothic" w:cs="Arial"/>
                <w:b/>
              </w:rPr>
              <w:t xml:space="preserve">No </w:t>
            </w:r>
          </w:p>
        </w:tc>
      </w:tr>
      <w:tr w:rsidR="00560511" w14:paraId="0B5D8A00" w14:textId="77777777" w:rsidTr="00560511">
        <w:trPr>
          <w:trHeight w:val="3969"/>
        </w:trPr>
        <w:tc>
          <w:tcPr>
            <w:tcW w:w="8963" w:type="dxa"/>
            <w:gridSpan w:val="2"/>
            <w:shd w:val="clear" w:color="auto" w:fill="auto"/>
          </w:tcPr>
          <w:p w14:paraId="2B7468B2" w14:textId="77777777" w:rsidR="00560511" w:rsidRDefault="00560511" w:rsidP="00560511">
            <w:pPr>
              <w:rPr>
                <w:b/>
              </w:rPr>
            </w:pPr>
            <w:r>
              <w:rPr>
                <w:b/>
              </w:rPr>
              <w:t>If expected standard not met, further evidence required:</w:t>
            </w:r>
          </w:p>
          <w:p w14:paraId="72FA6765" w14:textId="4DF68D12" w:rsidR="00B86A37" w:rsidRPr="002615AC" w:rsidRDefault="00B86A37" w:rsidP="00560511">
            <w:pPr>
              <w:rPr>
                <w:b/>
              </w:rPr>
            </w:pPr>
            <w:permStart w:id="751371918" w:edGrp="everyone"/>
            <w:r>
              <w:rPr>
                <w:b/>
              </w:rPr>
              <w:t xml:space="preserve">    </w:t>
            </w:r>
            <w:permEnd w:id="751371918"/>
          </w:p>
        </w:tc>
      </w:tr>
      <w:tr w:rsidR="00560511" w:rsidRPr="00055E57" w14:paraId="449B643B" w14:textId="77777777" w:rsidTr="00560511">
        <w:trPr>
          <w:trHeight w:val="454"/>
        </w:trPr>
        <w:tc>
          <w:tcPr>
            <w:tcW w:w="8963" w:type="dxa"/>
            <w:gridSpan w:val="2"/>
            <w:shd w:val="clear" w:color="auto" w:fill="99D2D6"/>
            <w:vAlign w:val="center"/>
          </w:tcPr>
          <w:p w14:paraId="1E83E2AA" w14:textId="77777777" w:rsidR="00560511" w:rsidRPr="00C05421" w:rsidRDefault="00560511" w:rsidP="00560511">
            <w:pPr>
              <w:rPr>
                <w:b/>
              </w:rPr>
            </w:pPr>
            <w:r>
              <w:rPr>
                <w:b/>
              </w:rPr>
              <w:t>Complete when further evidence provided:</w:t>
            </w:r>
          </w:p>
        </w:tc>
      </w:tr>
      <w:tr w:rsidR="00560511" w14:paraId="7FADBE3D" w14:textId="77777777" w:rsidTr="00560511">
        <w:trPr>
          <w:trHeight w:val="454"/>
        </w:trPr>
        <w:tc>
          <w:tcPr>
            <w:tcW w:w="7030" w:type="dxa"/>
            <w:shd w:val="clear" w:color="auto" w:fill="auto"/>
            <w:vAlign w:val="center"/>
          </w:tcPr>
          <w:p w14:paraId="1861086C" w14:textId="094EF823" w:rsidR="00560511" w:rsidRPr="007A1E7B" w:rsidRDefault="00560511" w:rsidP="00560511">
            <w:pPr>
              <w:rPr>
                <w:b/>
              </w:rPr>
            </w:pPr>
            <w:r>
              <w:rPr>
                <w:b/>
              </w:rPr>
              <w:t>Participant’s signature:</w:t>
            </w:r>
            <w:r w:rsidR="00B86A37">
              <w:rPr>
                <w:b/>
              </w:rPr>
              <w:t xml:space="preserve"> </w:t>
            </w:r>
            <w:permStart w:id="1091188113" w:edGrp="everyone"/>
            <w:r w:rsidR="00B86A37">
              <w:rPr>
                <w:b/>
              </w:rPr>
              <w:t xml:space="preserve">      </w:t>
            </w:r>
            <w:permEnd w:id="1091188113"/>
          </w:p>
        </w:tc>
        <w:tc>
          <w:tcPr>
            <w:tcW w:w="1933" w:type="dxa"/>
            <w:shd w:val="clear" w:color="auto" w:fill="auto"/>
            <w:vAlign w:val="center"/>
          </w:tcPr>
          <w:p w14:paraId="5D8CDAAB" w14:textId="06B0C391" w:rsidR="00560511" w:rsidRPr="007A1E7B" w:rsidRDefault="00560511" w:rsidP="00560511">
            <w:pPr>
              <w:rPr>
                <w:b/>
              </w:rPr>
            </w:pPr>
            <w:r w:rsidRPr="007A1E7B">
              <w:rPr>
                <w:b/>
              </w:rPr>
              <w:t>Date:</w:t>
            </w:r>
            <w:r w:rsidR="00B86A37">
              <w:rPr>
                <w:b/>
              </w:rPr>
              <w:t xml:space="preserve"> </w:t>
            </w:r>
            <w:permStart w:id="1374832202" w:edGrp="everyone"/>
            <w:r w:rsidR="00B86A37">
              <w:rPr>
                <w:b/>
              </w:rPr>
              <w:t xml:space="preserve">    </w:t>
            </w:r>
            <w:permEnd w:id="1374832202"/>
          </w:p>
        </w:tc>
      </w:tr>
      <w:tr w:rsidR="00560511" w14:paraId="6B6DF89E" w14:textId="77777777" w:rsidTr="00560511">
        <w:trPr>
          <w:trHeight w:val="454"/>
        </w:trPr>
        <w:tc>
          <w:tcPr>
            <w:tcW w:w="7030" w:type="dxa"/>
            <w:shd w:val="clear" w:color="auto" w:fill="auto"/>
            <w:vAlign w:val="center"/>
          </w:tcPr>
          <w:p w14:paraId="47682E7C" w14:textId="6507582A" w:rsidR="00560511" w:rsidRPr="007A1E7B" w:rsidRDefault="00560511" w:rsidP="00560511">
            <w:pPr>
              <w:rPr>
                <w:b/>
              </w:rPr>
            </w:pPr>
            <w:r>
              <w:rPr>
                <w:b/>
              </w:rPr>
              <w:t>Assessor’s signature:</w:t>
            </w:r>
            <w:r w:rsidR="00B86A37">
              <w:rPr>
                <w:b/>
              </w:rPr>
              <w:t xml:space="preserve">  </w:t>
            </w:r>
            <w:permStart w:id="870606285" w:edGrp="everyone"/>
            <w:r w:rsidR="00B86A37">
              <w:rPr>
                <w:b/>
              </w:rPr>
              <w:t xml:space="preserve">       </w:t>
            </w:r>
            <w:permEnd w:id="870606285"/>
          </w:p>
        </w:tc>
        <w:tc>
          <w:tcPr>
            <w:tcW w:w="1933" w:type="dxa"/>
            <w:shd w:val="clear" w:color="auto" w:fill="auto"/>
            <w:vAlign w:val="center"/>
          </w:tcPr>
          <w:p w14:paraId="02CC1C7F" w14:textId="6B3834B4" w:rsidR="00560511" w:rsidRPr="007A1E7B" w:rsidRDefault="00560511" w:rsidP="00560511">
            <w:pPr>
              <w:rPr>
                <w:b/>
              </w:rPr>
            </w:pPr>
            <w:r w:rsidRPr="007A1E7B">
              <w:rPr>
                <w:b/>
              </w:rPr>
              <w:t>Date:</w:t>
            </w:r>
            <w:permStart w:id="1638164042" w:edGrp="everyone"/>
            <w:r w:rsidR="00B86A37">
              <w:rPr>
                <w:b/>
              </w:rPr>
              <w:t xml:space="preserve">     </w:t>
            </w:r>
            <w:permEnd w:id="1638164042"/>
          </w:p>
        </w:tc>
      </w:tr>
    </w:tbl>
    <w:p w14:paraId="74E7C659" w14:textId="77777777" w:rsidR="00560511" w:rsidRPr="00E258C4" w:rsidRDefault="00560511" w:rsidP="00560511"/>
    <w:p w14:paraId="7AB14C53" w14:textId="77777777" w:rsidR="00560511" w:rsidRPr="00E258C4" w:rsidRDefault="00560511" w:rsidP="00560511"/>
    <w:bookmarkEnd w:id="199"/>
    <w:p w14:paraId="4E3421D5" w14:textId="2C56CB1F" w:rsidR="00514BC3" w:rsidRPr="00216A2E" w:rsidRDefault="00560511" w:rsidP="00560511">
      <w:pPr>
        <w:pStyle w:val="GreenHeading-notnumbered"/>
        <w:rPr>
          <w:color w:val="auto"/>
        </w:rPr>
      </w:pPr>
      <w:r>
        <w:br w:type="page"/>
      </w:r>
      <w:bookmarkStart w:id="200" w:name="_Toc41395554"/>
      <w:bookmarkStart w:id="201" w:name="_Toc43472063"/>
      <w:r w:rsidR="00514BC3" w:rsidRPr="00216A2E">
        <w:rPr>
          <w:color w:val="auto"/>
        </w:rPr>
        <w:lastRenderedPageBreak/>
        <w:t>Acknowledgements</w:t>
      </w:r>
      <w:bookmarkEnd w:id="200"/>
      <w:bookmarkEnd w:id="201"/>
    </w:p>
    <w:p w14:paraId="1DDA9938" w14:textId="77777777" w:rsidR="00685FF7" w:rsidRDefault="00685FF7" w:rsidP="00685FF7">
      <w:bookmarkStart w:id="202" w:name="_Hlk44063825"/>
      <w:r>
        <w:t>This resource builds on the previous versions developed by QCG with the support of the Women’s and Newborn Services, and the Workforce Development and Education Unit/Centre for Clinical Nursing at the Royal Brisbane and Women’s Hospital.</w:t>
      </w:r>
    </w:p>
    <w:bookmarkEnd w:id="202"/>
    <w:p w14:paraId="37346408" w14:textId="77777777" w:rsidR="004C7CF8" w:rsidRDefault="004C7CF8" w:rsidP="00514BC3"/>
    <w:p w14:paraId="4BFDDB59" w14:textId="39ACDA02" w:rsidR="00514BC3" w:rsidRPr="00514BC3" w:rsidRDefault="00514BC3" w:rsidP="00514BC3">
      <w:r w:rsidRPr="00514BC3">
        <w:t>Queensland Clinical Guidelines gratefully acknowledge the contribution of Queensland clinicians and other stakeholders who participated throughout the clinical learning resource development process particularly:</w:t>
      </w:r>
    </w:p>
    <w:p w14:paraId="3E53E4B4" w14:textId="77777777" w:rsidR="0097549D" w:rsidRDefault="0097549D"/>
    <w:p w14:paraId="777D1453" w14:textId="77777777" w:rsidR="0097549D" w:rsidRDefault="001917FD">
      <w:pPr>
        <w:spacing w:before="120" w:after="120"/>
        <w:rPr>
          <w:rStyle w:val="Strong"/>
        </w:rPr>
      </w:pPr>
      <w:r>
        <w:rPr>
          <w:rStyle w:val="Strong"/>
        </w:rPr>
        <w:t>QCG Program Officer</w:t>
      </w:r>
    </w:p>
    <w:p w14:paraId="1481AA51" w14:textId="0102BDC7" w:rsidR="0097549D" w:rsidRDefault="00C1314A">
      <w:pPr>
        <w:rPr>
          <w:rStyle w:val="Strong"/>
          <w:b w:val="0"/>
        </w:rPr>
      </w:pPr>
      <w:r>
        <w:t xml:space="preserve">Ms </w:t>
      </w:r>
      <w:r w:rsidR="00276E47" w:rsidRPr="00276E47">
        <w:rPr>
          <w:rStyle w:val="Strong"/>
          <w:b w:val="0"/>
        </w:rPr>
        <w:t>Eliza Hughes</w:t>
      </w:r>
    </w:p>
    <w:p w14:paraId="5500972C" w14:textId="18CF76D3" w:rsidR="006D4675" w:rsidRPr="00276E47" w:rsidRDefault="00C1314A">
      <w:pPr>
        <w:rPr>
          <w:rStyle w:val="Strong"/>
          <w:b w:val="0"/>
        </w:rPr>
      </w:pPr>
      <w:r>
        <w:t xml:space="preserve">Ms </w:t>
      </w:r>
      <w:r w:rsidR="006D4675">
        <w:rPr>
          <w:rStyle w:val="Strong"/>
          <w:b w:val="0"/>
        </w:rPr>
        <w:t>Stephanie Sutherns</w:t>
      </w:r>
    </w:p>
    <w:p w14:paraId="4D6FAA22" w14:textId="77777777" w:rsidR="0097549D" w:rsidRDefault="001917FD">
      <w:pPr>
        <w:spacing w:before="120" w:after="120"/>
        <w:rPr>
          <w:rStyle w:val="Strong"/>
        </w:rPr>
      </w:pPr>
      <w:r>
        <w:rPr>
          <w:rStyle w:val="Strong"/>
        </w:rPr>
        <w:t>Working Party Members</w:t>
      </w:r>
    </w:p>
    <w:p w14:paraId="2CC4BB35" w14:textId="77777777" w:rsidR="006D4675" w:rsidRPr="00866C1C" w:rsidRDefault="006D4675" w:rsidP="006D4675">
      <w:bookmarkStart w:id="203" w:name="_Hlk42174182"/>
      <w:r w:rsidRPr="00866C1C">
        <w:t>Mandy College Nurse Educator, Royal Brisbane and Women’s Hospital</w:t>
      </w:r>
    </w:p>
    <w:p w14:paraId="124EA2DE" w14:textId="77777777" w:rsidR="006D4675" w:rsidRPr="00866C1C" w:rsidRDefault="006D4675" w:rsidP="006D4675">
      <w:r w:rsidRPr="00866C1C">
        <w:t>Li-An Collie Nurse Educator, Neo RESQ</w:t>
      </w:r>
    </w:p>
    <w:p w14:paraId="6DCAE47B" w14:textId="77777777" w:rsidR="006D4675" w:rsidRPr="00866C1C" w:rsidRDefault="006D4675" w:rsidP="006D4675">
      <w:r w:rsidRPr="00866C1C">
        <w:t>Anndrea Flint Nurse Practitioner, Redcliffe Hospital</w:t>
      </w:r>
    </w:p>
    <w:p w14:paraId="1BAC279D" w14:textId="77777777" w:rsidR="006D4675" w:rsidRPr="00866C1C" w:rsidRDefault="006D4675" w:rsidP="006D4675">
      <w:r w:rsidRPr="00866C1C">
        <w:t>Nicol Franz, Nurse Educator, Caboolture Hospital</w:t>
      </w:r>
    </w:p>
    <w:p w14:paraId="36787F4A" w14:textId="77777777" w:rsidR="006D4675" w:rsidRPr="00866C1C" w:rsidRDefault="006D4675" w:rsidP="006D4675">
      <w:r w:rsidRPr="00866C1C">
        <w:t>Julianne Hite Nurse Educator, Rockhampton Hospital</w:t>
      </w:r>
    </w:p>
    <w:p w14:paraId="47B7F7C6" w14:textId="77777777" w:rsidR="006D4675" w:rsidRPr="00866C1C" w:rsidRDefault="006D4675" w:rsidP="006D4675">
      <w:r w:rsidRPr="00866C1C">
        <w:t>Katharine Lawlor Nurse Educator, Logan Hospital</w:t>
      </w:r>
    </w:p>
    <w:p w14:paraId="77A9421D" w14:textId="77777777" w:rsidR="006D4675" w:rsidRPr="00866C1C" w:rsidRDefault="006D4675" w:rsidP="006D4675">
      <w:r w:rsidRPr="00866C1C">
        <w:t>Vicki Stevens Nurse Educator, Toowoomba Hospital</w:t>
      </w:r>
    </w:p>
    <w:bookmarkEnd w:id="203"/>
    <w:p w14:paraId="59C4BEBF" w14:textId="77777777" w:rsidR="0097549D" w:rsidRDefault="001917FD">
      <w:pPr>
        <w:spacing w:before="120" w:after="120"/>
        <w:rPr>
          <w:rStyle w:val="Strong"/>
        </w:rPr>
      </w:pPr>
      <w:r>
        <w:rPr>
          <w:rStyle w:val="Strong"/>
        </w:rPr>
        <w:t>Queensland Clinical Guidelines Team</w:t>
      </w:r>
    </w:p>
    <w:p w14:paraId="60C24A4E" w14:textId="77777777" w:rsidR="00514BC3" w:rsidRDefault="00514BC3" w:rsidP="00514BC3">
      <w:r>
        <w:t>Associate Professor Rebecca Kimble, Director</w:t>
      </w:r>
    </w:p>
    <w:p w14:paraId="18A9770B" w14:textId="77777777" w:rsidR="00514BC3" w:rsidRDefault="00514BC3" w:rsidP="00514BC3">
      <w:r>
        <w:t>Ms Jacinta Lee, Manager</w:t>
      </w:r>
    </w:p>
    <w:p w14:paraId="38489945" w14:textId="77777777" w:rsidR="00514BC3" w:rsidRDefault="00514BC3" w:rsidP="00514BC3">
      <w:r>
        <w:t>Ms Stephanie Sutherns, Clinical Nurse Consultant</w:t>
      </w:r>
    </w:p>
    <w:p w14:paraId="542CAF5A" w14:textId="77777777" w:rsidR="00514BC3" w:rsidRDefault="00514BC3" w:rsidP="00514BC3">
      <w:r>
        <w:t>Ms Cara Cox, Clinical Nurse Consultant</w:t>
      </w:r>
    </w:p>
    <w:p w14:paraId="514FEDE1" w14:textId="77777777" w:rsidR="00514BC3" w:rsidRDefault="00514BC3" w:rsidP="00514BC3">
      <w:r>
        <w:t>Ms Emily Holmes, Clinical Nurse Consultant</w:t>
      </w:r>
    </w:p>
    <w:p w14:paraId="0265B6F2" w14:textId="77777777" w:rsidR="00514BC3" w:rsidRDefault="00514BC3" w:rsidP="00514BC3">
      <w:r>
        <w:t>Ms Eliza Hughes, Clinical Nurse Consultant</w:t>
      </w:r>
    </w:p>
    <w:p w14:paraId="13280C1A" w14:textId="77777777" w:rsidR="00514BC3" w:rsidRDefault="00514BC3" w:rsidP="00514BC3">
      <w:r>
        <w:t>Ms Janene Rattray, Clinical Nurse Consultant</w:t>
      </w:r>
    </w:p>
    <w:p w14:paraId="318F7A1C" w14:textId="420AFE82" w:rsidR="0097549D" w:rsidRDefault="001917FD">
      <w:pPr>
        <w:spacing w:before="120" w:after="120"/>
        <w:rPr>
          <w:rStyle w:val="Strong"/>
        </w:rPr>
      </w:pPr>
      <w:r>
        <w:rPr>
          <w:rStyle w:val="Strong"/>
        </w:rPr>
        <w:t>Funding</w:t>
      </w:r>
    </w:p>
    <w:p w14:paraId="684C3EFD" w14:textId="71FD531A" w:rsidR="0097549D" w:rsidRDefault="001917FD">
      <w:r>
        <w:t xml:space="preserve">This </w:t>
      </w:r>
      <w:r w:rsidR="00514BC3">
        <w:t>CLR</w:t>
      </w:r>
      <w:r>
        <w:t xml:space="preserve"> was funded by Healthcare Improvement Unit, Queensland Health</w:t>
      </w:r>
    </w:p>
    <w:p w14:paraId="5019604D" w14:textId="77777777" w:rsidR="0097549D" w:rsidRDefault="0097549D" w:rsidP="005C2C49"/>
    <w:p w14:paraId="7890557E" w14:textId="77777777" w:rsidR="008F451B" w:rsidRDefault="008F451B" w:rsidP="005C2C49"/>
    <w:p w14:paraId="542CB5B6" w14:textId="77777777" w:rsidR="008F451B" w:rsidRPr="00E2048D" w:rsidRDefault="008F451B" w:rsidP="00E2048D"/>
    <w:sectPr w:rsidR="008F451B" w:rsidRPr="00E2048D">
      <w:headerReference w:type="even" r:id="rId20"/>
      <w:headerReference w:type="default" r:id="rId21"/>
      <w:footerReference w:type="even" r:id="rId22"/>
      <w:footerReference w:type="default" r:id="rId23"/>
      <w:headerReference w:type="first" r:id="rId24"/>
      <w:footerReference w:type="first" r:id="rId25"/>
      <w:pgSz w:w="11906" w:h="16838" w:code="9"/>
      <w:pgMar w:top="907" w:right="1644" w:bottom="851" w:left="1298" w:header="567"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2C8C6" w14:textId="77777777" w:rsidR="00447F95" w:rsidRDefault="00447F95">
      <w:r>
        <w:separator/>
      </w:r>
    </w:p>
    <w:p w14:paraId="03BD459A" w14:textId="77777777" w:rsidR="00447F95" w:rsidRDefault="00447F95"/>
    <w:p w14:paraId="0F23C71E" w14:textId="77777777" w:rsidR="00447F95" w:rsidRDefault="00447F95"/>
  </w:endnote>
  <w:endnote w:type="continuationSeparator" w:id="0">
    <w:p w14:paraId="42CBA8ED" w14:textId="77777777" w:rsidR="00447F95" w:rsidRDefault="00447F95">
      <w:r>
        <w:continuationSeparator/>
      </w:r>
    </w:p>
    <w:p w14:paraId="1A1C76E0" w14:textId="77777777" w:rsidR="00447F95" w:rsidRDefault="00447F95"/>
    <w:p w14:paraId="51091CA2" w14:textId="77777777" w:rsidR="00447F95" w:rsidRDefault="00447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etaNormalLF-Roman">
    <w:panose1 w:val="00000000000000000000"/>
    <w:charset w:val="00"/>
    <w:family w:val="modern"/>
    <w:notTrueType/>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4E6" w14:textId="77777777" w:rsidR="00B53C0B" w:rsidRDefault="00B53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DC42" w14:textId="77777777" w:rsidR="00B53C0B" w:rsidRDefault="00B53C0B">
    <w:pPr>
      <w:pBdr>
        <w:top w:val="single" w:sz="4" w:space="1" w:color="auto"/>
      </w:pBdr>
      <w:tabs>
        <w:tab w:val="right" w:pos="9000"/>
      </w:tabs>
      <w:rPr>
        <w:sz w:val="18"/>
        <w:szCs w:val="18"/>
      </w:rPr>
    </w:pPr>
    <w:r>
      <w:rPr>
        <w:sz w:val="18"/>
        <w:szCs w:val="18"/>
      </w:rPr>
      <w:t xml:space="preserve">Refer to online version, destroy printed copies after use </w:t>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Pr>
        <w:noProof/>
        <w:sz w:val="18"/>
        <w:szCs w:val="18"/>
      </w:rPr>
      <w:t>11</w:t>
    </w:r>
    <w:r>
      <w:rPr>
        <w:sz w:val="18"/>
        <w:szCs w:val="18"/>
      </w:rPr>
      <w:fldChar w:fldCharType="end"/>
    </w:r>
    <w:r>
      <w:rPr>
        <w:sz w:val="18"/>
        <w:szCs w:val="18"/>
      </w:rPr>
      <w:t xml:space="preserve"> of </w:t>
    </w:r>
    <w:r>
      <w:rPr>
        <w:sz w:val="18"/>
        <w:szCs w:val="18"/>
      </w:rPr>
      <w:fldChar w:fldCharType="begin"/>
    </w:r>
    <w:r>
      <w:rPr>
        <w:sz w:val="18"/>
        <w:szCs w:val="18"/>
      </w:rPr>
      <w:instrText xml:space="preserve"> NUMPAGES</w:instrText>
    </w:r>
    <w:r>
      <w:rPr>
        <w:sz w:val="18"/>
        <w:szCs w:val="18"/>
      </w:rPr>
      <w:fldChar w:fldCharType="separate"/>
    </w:r>
    <w:r>
      <w:rPr>
        <w:noProof/>
        <w:sz w:val="18"/>
        <w:szCs w:val="18"/>
      </w:rPr>
      <w:t>11</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4B829" w14:textId="77777777" w:rsidR="00B53C0B" w:rsidRDefault="00B53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A4943" w14:textId="77777777" w:rsidR="00447F95" w:rsidRDefault="00447F95">
      <w:r>
        <w:separator/>
      </w:r>
    </w:p>
    <w:p w14:paraId="61396030" w14:textId="77777777" w:rsidR="00447F95" w:rsidRDefault="00447F95"/>
    <w:p w14:paraId="712BEAE6" w14:textId="77777777" w:rsidR="00447F95" w:rsidRDefault="00447F95"/>
  </w:footnote>
  <w:footnote w:type="continuationSeparator" w:id="0">
    <w:p w14:paraId="639CA13D" w14:textId="77777777" w:rsidR="00447F95" w:rsidRDefault="00447F95">
      <w:r>
        <w:continuationSeparator/>
      </w:r>
    </w:p>
    <w:p w14:paraId="0AE29AD9" w14:textId="77777777" w:rsidR="00447F95" w:rsidRDefault="00447F95"/>
    <w:p w14:paraId="325B29B6" w14:textId="77777777" w:rsidR="00447F95" w:rsidRDefault="00447F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A0944" w14:textId="77777777" w:rsidR="00B53C0B" w:rsidRDefault="00B53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0CADC" w14:textId="752E410D" w:rsidR="00B53C0B" w:rsidRDefault="00B53C0B">
    <w:pPr>
      <w:pBdr>
        <w:bottom w:val="single" w:sz="4" w:space="1" w:color="auto"/>
      </w:pBdr>
      <w:tabs>
        <w:tab w:val="left" w:pos="4253"/>
        <w:tab w:val="right" w:pos="8505"/>
      </w:tabs>
      <w:rPr>
        <w:sz w:val="18"/>
        <w:szCs w:val="18"/>
      </w:rPr>
    </w:pPr>
    <w:r>
      <w:rPr>
        <w:sz w:val="18"/>
        <w:szCs w:val="18"/>
      </w:rPr>
      <w:t>Queensland Clinical Guid</w:t>
    </w:r>
    <w:r w:rsidRPr="000F1A24">
      <w:rPr>
        <w:sz w:val="18"/>
        <w:szCs w:val="18"/>
      </w:rPr>
      <w:t xml:space="preserve">eline: </w:t>
    </w:r>
    <w:r>
      <w:rPr>
        <w:sz w:val="18"/>
        <w:szCs w:val="18"/>
      </w:rPr>
      <w:t>Neonatal CPAP workshop response booklet</w:t>
    </w:r>
  </w:p>
  <w:p w14:paraId="60334D9C" w14:textId="77777777" w:rsidR="00B53C0B" w:rsidRDefault="00B53C0B">
    <w:pPr>
      <w:tabs>
        <w:tab w:val="left" w:pos="4253"/>
        <w:tab w:val="right" w:pos="8505"/>
      </w:tabs>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74433" w14:textId="2132638B" w:rsidR="00B53C0B" w:rsidRDefault="00B53C0B">
    <w:pPr>
      <w:pStyle w:val="Header"/>
    </w:pPr>
    <w:r w:rsidRPr="0098347D">
      <w:rPr>
        <w:noProof/>
      </w:rPr>
      <mc:AlternateContent>
        <mc:Choice Requires="wpg">
          <w:drawing>
            <wp:anchor distT="0" distB="0" distL="114300" distR="114300" simplePos="0" relativeHeight="251662336" behindDoc="0" locked="0" layoutInCell="1" allowOverlap="1" wp14:anchorId="13DC16AC" wp14:editId="18E14ABF">
              <wp:simplePos x="0" y="0"/>
              <wp:positionH relativeFrom="column">
                <wp:posOffset>-824230</wp:posOffset>
              </wp:positionH>
              <wp:positionV relativeFrom="paragraph">
                <wp:posOffset>2687955</wp:posOffset>
              </wp:positionV>
              <wp:extent cx="7594006" cy="504620"/>
              <wp:effectExtent l="0" t="0" r="6985" b="0"/>
              <wp:wrapNone/>
              <wp:docPr id="14" name="Group 13"/>
              <wp:cNvGraphicFramePr/>
              <a:graphic xmlns:a="http://schemas.openxmlformats.org/drawingml/2006/main">
                <a:graphicData uri="http://schemas.microsoft.com/office/word/2010/wordprocessingGroup">
                  <wpg:wgp>
                    <wpg:cNvGrpSpPr/>
                    <wpg:grpSpPr>
                      <a:xfrm>
                        <a:off x="0" y="0"/>
                        <a:ext cx="7594006" cy="504620"/>
                        <a:chOff x="-77492" y="1189518"/>
                        <a:chExt cx="7594006" cy="495231"/>
                      </a:xfrm>
                    </wpg:grpSpPr>
                    <pic:pic xmlns:pic="http://schemas.openxmlformats.org/drawingml/2006/picture">
                      <pic:nvPicPr>
                        <pic:cNvPr id="17" name="Picture 17"/>
                        <pic:cNvPicPr>
                          <a:picLocks noChangeAspect="1"/>
                        </pic:cNvPicPr>
                      </pic:nvPicPr>
                      <pic:blipFill rotWithShape="1">
                        <a:blip r:embed="rId1">
                          <a:extLst>
                            <a:ext uri="{28A0092B-C50C-407E-A947-70E740481C1C}">
                              <a14:useLocalDpi xmlns:a14="http://schemas.microsoft.com/office/drawing/2010/main" val="0"/>
                            </a:ext>
                          </a:extLst>
                        </a:blip>
                        <a:srcRect t="3364" r="54183" b="2528"/>
                        <a:stretch/>
                      </pic:blipFill>
                      <pic:spPr>
                        <a:xfrm>
                          <a:off x="-77492" y="1189518"/>
                          <a:ext cx="7594006" cy="495231"/>
                        </a:xfrm>
                        <a:prstGeom prst="rect">
                          <a:avLst/>
                        </a:prstGeom>
                      </pic:spPr>
                    </pic:pic>
                    <wps:wsp>
                      <wps:cNvPr id="20" name="TextBox 12"/>
                      <wps:cNvSpPr txBox="1"/>
                      <wps:spPr>
                        <a:xfrm>
                          <a:off x="4460928" y="1242665"/>
                          <a:ext cx="2866351" cy="350520"/>
                        </a:xfrm>
                        <a:prstGeom prst="rect">
                          <a:avLst/>
                        </a:prstGeom>
                        <a:noFill/>
                      </wps:spPr>
                      <wps:txbx>
                        <w:txbxContent>
                          <w:p w14:paraId="7D5B5F30" w14:textId="77777777" w:rsidR="00B53C0B" w:rsidRDefault="00B53C0B" w:rsidP="00344227">
                            <w:pPr>
                              <w:rPr>
                                <w:sz w:val="24"/>
                                <w:szCs w:val="24"/>
                              </w:rPr>
                            </w:pPr>
                            <w:r>
                              <w:rPr>
                                <w:rFonts w:ascii="MetaNormalLF-Roman" w:hAnsi="MetaNormalLF-Roman" w:cstheme="minorBidi"/>
                                <w:b/>
                                <w:bCs/>
                                <w:color w:val="FFFFFF" w:themeColor="background1"/>
                                <w:kern w:val="24"/>
                                <w:sz w:val="36"/>
                                <w:szCs w:val="36"/>
                              </w:rPr>
                              <w:t>Clinical Learning Resource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3DC16AC" id="Group 13" o:spid="_x0000_s1028" style="position:absolute;margin-left:-64.9pt;margin-top:211.65pt;width:597.95pt;height:39.75pt;z-index:251662336;mso-width-relative:margin;mso-height-relative:margin" coordorigin="-774,11895" coordsize="75940,495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774;top:11895;width:75939;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">
                <v:imagedata r:id="rId2" o:title="" croptop="2205f" cropbottom="1657f" cropright="35509f"/>
              </v:shape>
              <v:shapetype id="_x0000_t202" coordsize="21600,21600" o:spt="202" path="m,l,21600r21600,l21600,xe">
                <v:stroke joinstyle="miter"/>
                <v:path gradientshapeok="t" o:connecttype="rect"/>
              </v:shapetype>
              <v:shape id="TextBox 12" o:spid="_x0000_s1030" type="#_x0000_t202" style="position:absolute;left:44609;top:12426;width:2866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5B5F30" w14:textId="77777777" w:rsidR="00B86A37" w:rsidRDefault="00B86A37" w:rsidP="00344227">
                      <w:pPr>
                        <w:rPr>
                          <w:sz w:val="24"/>
                          <w:szCs w:val="24"/>
                        </w:rPr>
                      </w:pPr>
                      <w:r>
                        <w:rPr>
                          <w:rFonts w:ascii="MetaNormalLF-Roman" w:hAnsi="MetaNormalLF-Roman" w:cstheme="minorBidi"/>
                          <w:b/>
                          <w:bCs/>
                          <w:color w:val="FFFFFF" w:themeColor="background1"/>
                          <w:kern w:val="24"/>
                          <w:sz w:val="36"/>
                          <w:szCs w:val="36"/>
                        </w:rPr>
                        <w:t>Clinical Learning Resource</w:t>
                      </w:r>
                    </w:p>
                  </w:txbxContent>
                </v:textbox>
              </v:shape>
            </v:group>
          </w:pict>
        </mc:Fallback>
      </mc:AlternateContent>
    </w:r>
    <w:r>
      <w:rPr>
        <w:noProof/>
      </w:rPr>
      <mc:AlternateContent>
        <mc:Choice Requires="wps">
          <w:drawing>
            <wp:anchor distT="0" distB="0" distL="114300" distR="114300" simplePos="0" relativeHeight="251661312" behindDoc="0" locked="0" layoutInCell="1" allowOverlap="1" wp14:anchorId="73327B56" wp14:editId="7156E9EA">
              <wp:simplePos x="0" y="0"/>
              <wp:positionH relativeFrom="column">
                <wp:posOffset>-767403</wp:posOffset>
              </wp:positionH>
              <wp:positionV relativeFrom="paragraph">
                <wp:posOffset>2706036</wp:posOffset>
              </wp:positionV>
              <wp:extent cx="7532177" cy="472074"/>
              <wp:effectExtent l="0" t="0" r="0" b="4445"/>
              <wp:wrapNone/>
              <wp:docPr id="22" name="Rectangle 22"/>
              <wp:cNvGraphicFramePr/>
              <a:graphic xmlns:a="http://schemas.openxmlformats.org/drawingml/2006/main">
                <a:graphicData uri="http://schemas.microsoft.com/office/word/2010/wordprocessingShape">
                  <wps:wsp>
                    <wps:cNvSpPr/>
                    <wps:spPr>
                      <a:xfrm>
                        <a:off x="0" y="0"/>
                        <a:ext cx="7532177" cy="4720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3A600" id="Rectangle 22" o:spid="_x0000_s1026" style="position:absolute;margin-left:-60.45pt;margin-top:213.05pt;width:593.1pt;height:3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" fillcolor="white [3212]" stroked="f" strokeweight="2pt"/>
          </w:pict>
        </mc:Fallback>
      </mc:AlternateContent>
    </w:r>
    <w:r>
      <w:rPr>
        <w:noProof/>
      </w:rPr>
      <w:drawing>
        <wp:anchor distT="0" distB="0" distL="114300" distR="114300" simplePos="0" relativeHeight="251657216" behindDoc="0" locked="0" layoutInCell="1" allowOverlap="1" wp14:anchorId="57B1F2E8" wp14:editId="0C11AE4F">
          <wp:simplePos x="0" y="0"/>
          <wp:positionH relativeFrom="column">
            <wp:posOffset>-839729</wp:posOffset>
          </wp:positionH>
          <wp:positionV relativeFrom="paragraph">
            <wp:posOffset>-372961</wp:posOffset>
          </wp:positionV>
          <wp:extent cx="7639050" cy="10807065"/>
          <wp:effectExtent l="0" t="0" r="0" b="0"/>
          <wp:wrapNone/>
          <wp:docPr id="3" name="Picture 44" descr="QCG COVER A4 2013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CG COVER A4 2013 PRI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9050" cy="10807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4FBCA3DF" wp14:editId="70EE33E6">
              <wp:simplePos x="0" y="0"/>
              <wp:positionH relativeFrom="column">
                <wp:posOffset>-824230</wp:posOffset>
              </wp:positionH>
              <wp:positionV relativeFrom="paragraph">
                <wp:posOffset>-131445</wp:posOffset>
              </wp:positionV>
              <wp:extent cx="7324725" cy="10239375"/>
              <wp:effectExtent l="0" t="0" r="0" b="0"/>
              <wp:wrapNone/>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725" cy="10239375"/>
                        <a:chOff x="0" y="0"/>
                        <a:chExt cx="7324725" cy="10239375"/>
                      </a:xfrm>
                    </wpg:grpSpPr>
                    <wpg:grpSp>
                      <wpg:cNvPr id="5" name="Group 6"/>
                      <wpg:cNvGrpSpPr/>
                      <wpg:grpSpPr>
                        <a:xfrm>
                          <a:off x="0" y="0"/>
                          <a:ext cx="7324725" cy="530860"/>
                          <a:chOff x="0" y="0"/>
                          <a:chExt cx="7324725" cy="530860"/>
                        </a:xfrm>
                      </wpg:grpSpPr>
                      <wps:wsp>
                        <wps:cNvPr id="6" name="AutoShape 31"/>
                        <wps:cNvCnPr>
                          <a:cxnSpLocks noChangeShapeType="1"/>
                        </wps:cNvCnPr>
                        <wps:spPr bwMode="auto">
                          <a:xfrm>
                            <a:off x="0" y="228600"/>
                            <a:ext cx="7246620" cy="0"/>
                          </a:xfrm>
                          <a:prstGeom prst="straightConnector1">
                            <a:avLst/>
                          </a:prstGeom>
                          <a:noFill/>
                          <a:ln w="6350">
                            <a:solidFill>
                              <a:srgbClr val="007381"/>
                            </a:solidFill>
                            <a:round/>
                            <a:headEnd/>
                            <a:tailEnd/>
                          </a:ln>
                          <a:extLst>
                            <a:ext uri="{909E8E84-426E-40DD-AFC4-6F175D3DCCD1}">
                              <a14:hiddenFill xmlns:a14="http://schemas.microsoft.com/office/drawing/2010/main">
                                <a:noFill/>
                              </a14:hiddenFill>
                            </a:ext>
                          </a:extLst>
                        </wps:spPr>
                        <wps:bodyPr/>
                      </wps:wsp>
                      <wps:wsp>
                        <wps:cNvPr id="7" name="Text Box 2"/>
                        <wps:cNvSpPr txBox="1">
                          <a:spLocks noChangeArrowheads="1"/>
                        </wps:cNvSpPr>
                        <wps:spPr bwMode="auto">
                          <a:xfrm>
                            <a:off x="4924425" y="0"/>
                            <a:ext cx="240030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21986" w14:textId="77777777" w:rsidR="00B53C0B" w:rsidRDefault="00B53C0B" w:rsidP="00B40BC0">
                              <w:pPr>
                                <w:spacing w:after="60"/>
                                <w:jc w:val="right"/>
                                <w:rPr>
                                  <w:rFonts w:ascii="MetaNormalLF-Roman" w:hAnsi="MetaNormalLF-Roman" w:cs="Arial"/>
                                  <w:color w:val="007381"/>
                                </w:rPr>
                              </w:pPr>
                              <w:r>
                                <w:rPr>
                                  <w:rFonts w:ascii="MetaNormalLF-Roman" w:hAnsi="MetaNormalLF-Roman" w:cs="Arial"/>
                                  <w:color w:val="007381"/>
                                </w:rPr>
                                <w:t>Queensland Health</w:t>
                              </w:r>
                            </w:p>
                            <w:p w14:paraId="3A2A29E2" w14:textId="77777777" w:rsidR="00B53C0B" w:rsidRDefault="00B53C0B" w:rsidP="00B40BC0">
                              <w:pPr>
                                <w:spacing w:beforeLines="60" w:before="144" w:after="60"/>
                                <w:jc w:val="right"/>
                                <w:rPr>
                                  <w:rFonts w:ascii="MetaNormalLF-Roman" w:hAnsi="MetaNormalLF-Roman" w:cs="Arial"/>
                                  <w:color w:val="007381"/>
                                </w:rPr>
                              </w:pPr>
                              <w:r>
                                <w:rPr>
                                  <w:rFonts w:ascii="MetaNormalLF-Roman" w:hAnsi="MetaNormalLF-Roman" w:cs="Arial"/>
                                  <w:color w:val="007381"/>
                                </w:rPr>
                                <w:t>Clinical Excellence Queensland</w:t>
                              </w:r>
                            </w:p>
                            <w:p w14:paraId="7E9594D8" w14:textId="77777777" w:rsidR="00B53C0B" w:rsidRDefault="00B53C0B">
                              <w:pPr>
                                <w:jc w:val="center"/>
                                <w:rPr>
                                  <w:rFonts w:cs="Arial"/>
                                  <w:color w:val="FFFFFF"/>
                                  <w:sz w:val="18"/>
                                  <w:szCs w:val="18"/>
                                </w:rPr>
                              </w:pPr>
                            </w:p>
                          </w:txbxContent>
                        </wps:txbx>
                        <wps:bodyPr rot="0" vert="horz" wrap="square" lIns="91440" tIns="45720" rIns="91440" bIns="45720" anchor="t" anchorCtr="0" upright="1">
                          <a:noAutofit/>
                        </wps:bodyPr>
                      </wps:wsp>
                    </wpg:grpSp>
                    <pic:pic xmlns:pic="http://schemas.openxmlformats.org/drawingml/2006/picture">
                      <pic:nvPicPr>
                        <pic:cNvPr id="8" name="Picture 48" descr="QG logo"/>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429375" y="9324975"/>
                          <a:ext cx="733425" cy="9144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FBCA3DF" id="Group 7" o:spid="_x0000_s1031" style="position:absolute;margin-left:-64.9pt;margin-top:-10.35pt;width:576.75pt;height:806.25pt;z-index:251658240" coordsize="73247,10239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">
              <v:group id="Group 6" o:spid="_x0000_s1032" style="position:absolute;width:73247;height:5308" coordsize="73247,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AutoShape 31" o:spid="_x0000_s1033" type="#_x0000_t32" style="position:absolute;top:2286;width:724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" strokecolor="#007381" strokeweight=".5pt"/>
                <v:shape id="_x0000_s1034" type="#_x0000_t202" style="position:absolute;left:49244;width:24003;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FD21986" w14:textId="77777777" w:rsidR="00B86A37" w:rsidRDefault="00B86A37" w:rsidP="00B40BC0">
                        <w:pPr>
                          <w:spacing w:after="60"/>
                          <w:jc w:val="right"/>
                          <w:rPr>
                            <w:rFonts w:ascii="MetaNormalLF-Roman" w:hAnsi="MetaNormalLF-Roman" w:cs="Arial"/>
                            <w:color w:val="007381"/>
                          </w:rPr>
                        </w:pPr>
                        <w:r>
                          <w:rPr>
                            <w:rFonts w:ascii="MetaNormalLF-Roman" w:hAnsi="MetaNormalLF-Roman" w:cs="Arial"/>
                            <w:color w:val="007381"/>
                          </w:rPr>
                          <w:t>Queensland Health</w:t>
                        </w:r>
                      </w:p>
                      <w:p w14:paraId="3A2A29E2" w14:textId="77777777" w:rsidR="00B86A37" w:rsidRDefault="00B86A37" w:rsidP="00B40BC0">
                        <w:pPr>
                          <w:spacing w:beforeLines="60" w:before="144" w:after="60"/>
                          <w:jc w:val="right"/>
                          <w:rPr>
                            <w:rFonts w:ascii="MetaNormalLF-Roman" w:hAnsi="MetaNormalLF-Roman" w:cs="Arial"/>
                            <w:color w:val="007381"/>
                          </w:rPr>
                        </w:pPr>
                        <w:r>
                          <w:rPr>
                            <w:rFonts w:ascii="MetaNormalLF-Roman" w:hAnsi="MetaNormalLF-Roman" w:cs="Arial"/>
                            <w:color w:val="007381"/>
                          </w:rPr>
                          <w:t>Clinical Excellence Queensland</w:t>
                        </w:r>
                      </w:p>
                      <w:p w14:paraId="7E9594D8" w14:textId="77777777" w:rsidR="00B86A37" w:rsidRDefault="00B86A37">
                        <w:pPr>
                          <w:jc w:val="center"/>
                          <w:rPr>
                            <w:rFonts w:cs="Arial"/>
                            <w:color w:val="FFFFFF"/>
                            <w:sz w:val="18"/>
                            <w:szCs w:val="18"/>
                          </w:rPr>
                        </w:pPr>
                      </w:p>
                    </w:txbxContent>
                  </v:textbox>
                </v:shape>
              </v:group>
              <v:shape id="Picture 48" o:spid="_x0000_s1035" type="#_x0000_t75" alt="QG logo" style="position:absolute;left:64293;top:93249;width:733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">
                <v:imagedata r:id="rId5" o:title="QG log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996493"/>
    <w:multiLevelType w:val="hybridMultilevel"/>
    <w:tmpl w:val="09B8ED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2" w15:restartNumberingAfterBreak="0">
    <w:nsid w:val="FFFFFF80"/>
    <w:multiLevelType w:val="singleLevel"/>
    <w:tmpl w:val="061A7B6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9"/>
    <w:multiLevelType w:val="singleLevel"/>
    <w:tmpl w:val="A46EA5AE"/>
    <w:lvl w:ilvl="0">
      <w:start w:val="1"/>
      <w:numFmt w:val="bullet"/>
      <w:lvlText w:val=""/>
      <w:lvlJc w:val="left"/>
      <w:pPr>
        <w:tabs>
          <w:tab w:val="num" w:pos="1360"/>
        </w:tabs>
        <w:ind w:left="1360" w:hanging="623"/>
      </w:pPr>
      <w:rPr>
        <w:rFonts w:ascii="Symbol" w:hAnsi="Symbol" w:hint="default"/>
      </w:rPr>
    </w:lvl>
  </w:abstractNum>
  <w:abstractNum w:abstractNumId="4" w15:restartNumberingAfterBreak="0">
    <w:nsid w:val="019F57F1"/>
    <w:multiLevelType w:val="multilevel"/>
    <w:tmpl w:val="48184FE2"/>
    <w:styleLink w:val="QCG-tableliststyle"/>
    <w:lvl w:ilvl="0">
      <w:start w:val="1"/>
      <w:numFmt w:val="bullet"/>
      <w:pStyle w:val="TableBulletLevel1"/>
      <w:lvlText w:val=""/>
      <w:lvlJc w:val="left"/>
      <w:pPr>
        <w:tabs>
          <w:tab w:val="num" w:pos="227"/>
        </w:tabs>
        <w:ind w:left="227" w:hanging="227"/>
      </w:pPr>
      <w:rPr>
        <w:rFonts w:ascii="Symbol" w:hAnsi="Symbol" w:hint="default"/>
      </w:rPr>
    </w:lvl>
    <w:lvl w:ilvl="1">
      <w:start w:val="1"/>
      <w:numFmt w:val="bullet"/>
      <w:pStyle w:val="TableBulletLevel2"/>
      <w:lvlText w:val="o"/>
      <w:lvlJc w:val="left"/>
      <w:pPr>
        <w:tabs>
          <w:tab w:val="num" w:pos="454"/>
        </w:tabs>
        <w:ind w:left="454" w:hanging="227"/>
      </w:pPr>
      <w:rPr>
        <w:rFonts w:ascii="Courier New" w:hAnsi="Courier New" w:hint="default"/>
      </w:rPr>
    </w:lvl>
    <w:lvl w:ilvl="2">
      <w:start w:val="1"/>
      <w:numFmt w:val="bullet"/>
      <w:pStyle w:val="TableBulletLevel3"/>
      <w:lvlText w:val=""/>
      <w:lvlJc w:val="left"/>
      <w:pPr>
        <w:tabs>
          <w:tab w:val="num" w:pos="681"/>
        </w:tabs>
        <w:ind w:left="681" w:hanging="227"/>
      </w:pPr>
      <w:rPr>
        <w:rFonts w:ascii="Wingdings" w:hAnsi="Wingdings" w:hint="default"/>
      </w:rPr>
    </w:lvl>
    <w:lvl w:ilvl="3">
      <w:start w:val="1"/>
      <w:numFmt w:val="none"/>
      <w:lvlText w:val=""/>
      <w:lvlJc w:val="left"/>
      <w:pPr>
        <w:tabs>
          <w:tab w:val="num" w:pos="908"/>
        </w:tabs>
        <w:ind w:left="908" w:hanging="227"/>
      </w:pPr>
      <w:rPr>
        <w:rFonts w:hint="default"/>
      </w:rPr>
    </w:lvl>
    <w:lvl w:ilvl="4">
      <w:start w:val="1"/>
      <w:numFmt w:val="none"/>
      <w:lvlText w:val=""/>
      <w:lvlJc w:val="left"/>
      <w:pPr>
        <w:tabs>
          <w:tab w:val="num" w:pos="1135"/>
        </w:tabs>
        <w:ind w:left="1135" w:hanging="227"/>
      </w:pPr>
      <w:rPr>
        <w:rFonts w:hint="default"/>
      </w:rPr>
    </w:lvl>
    <w:lvl w:ilvl="5">
      <w:start w:val="1"/>
      <w:numFmt w:val="none"/>
      <w:lvlText w:val=""/>
      <w:lvlJc w:val="left"/>
      <w:pPr>
        <w:tabs>
          <w:tab w:val="num" w:pos="1362"/>
        </w:tabs>
        <w:ind w:left="1362" w:hanging="227"/>
      </w:pPr>
      <w:rPr>
        <w:rFonts w:hint="default"/>
      </w:rPr>
    </w:lvl>
    <w:lvl w:ilvl="6">
      <w:start w:val="1"/>
      <w:numFmt w:val="none"/>
      <w:lvlText w:val=""/>
      <w:lvlJc w:val="left"/>
      <w:pPr>
        <w:tabs>
          <w:tab w:val="num" w:pos="1589"/>
        </w:tabs>
        <w:ind w:left="1589" w:hanging="227"/>
      </w:pPr>
      <w:rPr>
        <w:rFonts w:hint="default"/>
      </w:rPr>
    </w:lvl>
    <w:lvl w:ilvl="7">
      <w:start w:val="1"/>
      <w:numFmt w:val="none"/>
      <w:lvlText w:val=""/>
      <w:lvlJc w:val="left"/>
      <w:pPr>
        <w:tabs>
          <w:tab w:val="num" w:pos="1816"/>
        </w:tabs>
        <w:ind w:left="1816" w:hanging="227"/>
      </w:pPr>
      <w:rPr>
        <w:rFonts w:hint="default"/>
      </w:rPr>
    </w:lvl>
    <w:lvl w:ilvl="8">
      <w:start w:val="1"/>
      <w:numFmt w:val="none"/>
      <w:lvlText w:val=""/>
      <w:lvlJc w:val="left"/>
      <w:pPr>
        <w:tabs>
          <w:tab w:val="num" w:pos="2043"/>
        </w:tabs>
        <w:ind w:left="2043" w:hanging="227"/>
      </w:pPr>
      <w:rPr>
        <w:rFonts w:hint="default"/>
      </w:rPr>
    </w:lvl>
  </w:abstractNum>
  <w:abstractNum w:abstractNumId="5" w15:restartNumberingAfterBreak="0">
    <w:nsid w:val="039D414B"/>
    <w:multiLevelType w:val="multilevel"/>
    <w:tmpl w:val="58DC8520"/>
    <w:lvl w:ilvl="0">
      <w:start w:val="1"/>
      <w:numFmt w:val="decimal"/>
      <w:pStyle w:val="Reading"/>
      <w:lvlText w:val="Reading %1"/>
      <w:lvlJc w:val="left"/>
      <w:pPr>
        <w:ind w:left="1418" w:hanging="141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4C77FF2"/>
    <w:multiLevelType w:val="multilevel"/>
    <w:tmpl w:val="82709708"/>
    <w:lvl w:ilvl="0">
      <w:start w:val="1"/>
      <w:numFmt w:val="decimal"/>
      <w:pStyle w:val="Unit"/>
      <w:lvlText w:val="Unit: %1"/>
      <w:lvlJc w:val="left"/>
      <w:pPr>
        <w:ind w:left="360" w:hanging="360"/>
      </w:pPr>
      <w:rPr>
        <w:rFonts w:ascii="Arial Bold" w:hAnsi="Arial Bold" w:hint="default"/>
        <w:b/>
        <w:i w:val="0"/>
        <w:strike w:val="0"/>
        <w:dstrike w:val="0"/>
        <w:color w:val="349E9E"/>
        <w:sz w:val="28"/>
        <w:vertAlign w:val="baseline"/>
      </w:rPr>
    </w:lvl>
    <w:lvl w:ilvl="1">
      <w:start w:val="1"/>
      <w:numFmt w:val="none"/>
      <w:lvlText w:val="Activity%2%1"/>
      <w:lvlJc w:val="left"/>
      <w:pPr>
        <w:ind w:left="0" w:firstLine="0"/>
      </w:pPr>
      <w:rPr>
        <w:rFonts w:ascii="Arial Bold" w:hAnsi="Arial Bold" w:hint="default"/>
        <w:b/>
        <w:i w:val="0"/>
        <w:color w:val="009999"/>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6A7039"/>
    <w:multiLevelType w:val="hybridMultilevel"/>
    <w:tmpl w:val="186C63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927FC0"/>
    <w:multiLevelType w:val="hybridMultilevel"/>
    <w:tmpl w:val="74CC40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823178"/>
    <w:multiLevelType w:val="hybridMultilevel"/>
    <w:tmpl w:val="52143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3E1EE2"/>
    <w:multiLevelType w:val="multilevel"/>
    <w:tmpl w:val="87A69540"/>
    <w:styleLink w:val="Style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38516F3"/>
    <w:multiLevelType w:val="multilevel"/>
    <w:tmpl w:val="63F04AA2"/>
    <w:lvl w:ilvl="0">
      <w:start w:val="1"/>
      <w:numFmt w:val="decimal"/>
      <w:pStyle w:val="JLUnit"/>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3F70FF"/>
    <w:multiLevelType w:val="multilevel"/>
    <w:tmpl w:val="40242BF4"/>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3" w15:restartNumberingAfterBreak="0">
    <w:nsid w:val="19E64493"/>
    <w:multiLevelType w:val="multilevel"/>
    <w:tmpl w:val="7764A5FE"/>
    <w:styleLink w:val="Agendanumberedliststyle"/>
    <w:lvl w:ilvl="0">
      <w:start w:val="1"/>
      <w:numFmt w:val="decimal"/>
      <w:lvlText w:val="%1."/>
      <w:lvlJc w:val="left"/>
      <w:pPr>
        <w:tabs>
          <w:tab w:val="num" w:pos="360"/>
        </w:tabs>
        <w:ind w:left="360" w:hanging="360"/>
      </w:pPr>
      <w:rPr>
        <w:rFonts w:ascii="Arial Bold" w:hAnsi="Arial Bold"/>
        <w:b/>
        <w:bCs/>
        <w:sz w:val="16"/>
      </w:rPr>
    </w:lvl>
    <w:lvl w:ilvl="1">
      <w:start w:val="1"/>
      <w:numFmt w:val="decimal"/>
      <w:lvlText w:val="%1.%2."/>
      <w:lvlJc w:val="left"/>
      <w:pPr>
        <w:tabs>
          <w:tab w:val="num" w:pos="720"/>
        </w:tabs>
        <w:ind w:left="432" w:hanging="319"/>
      </w:pPr>
      <w:rPr>
        <w:rFonts w:ascii="Arial Bold" w:hAnsi="Arial Bold" w:hint="default"/>
        <w:b/>
        <w:i w:val="0"/>
        <w:sz w:val="16"/>
        <w:szCs w:val="16"/>
      </w:rPr>
    </w:lvl>
    <w:lvl w:ilvl="2">
      <w:start w:val="1"/>
      <w:numFmt w:val="decimal"/>
      <w:lvlText w:val="%1.%2.%3."/>
      <w:lvlJc w:val="left"/>
      <w:pPr>
        <w:tabs>
          <w:tab w:val="num" w:pos="1440"/>
        </w:tabs>
        <w:ind w:left="1224" w:hanging="884"/>
      </w:pPr>
      <w:rPr>
        <w:rFonts w:ascii="Arial Bold" w:hAnsi="Arial Bold" w:hint="default"/>
        <w:b/>
        <w:i w:val="0"/>
        <w:sz w:val="16"/>
        <w:szCs w:val="1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A74025A"/>
    <w:multiLevelType w:val="multilevel"/>
    <w:tmpl w:val="9E3847DA"/>
    <w:name w:val="Unit322"/>
    <w:lvl w:ilvl="0">
      <w:start w:val="1"/>
      <w:numFmt w:val="decimal"/>
      <w:lvlText w:val="UNIT %1."/>
      <w:lvlJc w:val="left"/>
      <w:pPr>
        <w:ind w:left="0" w:firstLine="0"/>
      </w:pPr>
      <w:rPr>
        <w:rFonts w:ascii="Arial Bold" w:hAnsi="Arial Bold" w:hint="default"/>
        <w:b/>
        <w:i w:val="0"/>
        <w:color w:val="009999"/>
        <w:sz w:val="28"/>
      </w:rPr>
    </w:lvl>
    <w:lvl w:ilvl="1">
      <w:start w:val="1"/>
      <w:numFmt w:val="decimal"/>
      <w:lvlText w:val="Activity %1.%2"/>
      <w:lvlJc w:val="left"/>
      <w:pPr>
        <w:ind w:left="0" w:firstLine="0"/>
      </w:pPr>
      <w:rPr>
        <w:rFonts w:ascii="Arial Bold" w:hAnsi="Arial Bold" w:hint="default"/>
        <w:b/>
        <w:i w:val="0"/>
        <w:color w:val="009999"/>
        <w:sz w:val="24"/>
      </w:rPr>
    </w:lvl>
    <w:lvl w:ilvl="2">
      <w:start w:val="1"/>
      <w:numFmt w:val="lowerLetter"/>
      <w:lvlText w:val="Activity Response %1.%2.%3."/>
      <w:lvlJc w:val="left"/>
      <w:pPr>
        <w:ind w:left="0" w:firstLine="0"/>
      </w:pPr>
      <w:rPr>
        <w:rFonts w:ascii="Arial Bold" w:hAnsi="Arial Bold" w:hint="default"/>
        <w:b/>
        <w:i w:val="0"/>
        <w:color w:val="009999"/>
        <w:sz w:val="2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1A7820C4"/>
    <w:multiLevelType w:val="hybridMultilevel"/>
    <w:tmpl w:val="795C1E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1D15DB"/>
    <w:multiLevelType w:val="hybridMultilevel"/>
    <w:tmpl w:val="71F41090"/>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C02EF9"/>
    <w:multiLevelType w:val="hybridMultilevel"/>
    <w:tmpl w:val="04404D76"/>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21363A87"/>
    <w:multiLevelType w:val="multilevel"/>
    <w:tmpl w:val="E5EC182A"/>
    <w:styleLink w:val="Style6"/>
    <w:lvl w:ilvl="0">
      <w:start w:val="1"/>
      <w:numFmt w:val="decimal"/>
      <w:lvlText w:val="Activity %1.1"/>
      <w:lvlJc w:val="left"/>
      <w:pPr>
        <w:ind w:left="360" w:hanging="360"/>
      </w:pPr>
      <w:rPr>
        <w:rFonts w:ascii="Arial Bold" w:hAnsi="Arial Bold" w:hint="default"/>
        <w:b/>
        <w:i w:val="0"/>
        <w:strike w:val="0"/>
        <w:dstrike w:val="0"/>
        <w:color w:val="349E9E"/>
        <w:sz w:val="28"/>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3E7134B"/>
    <w:multiLevelType w:val="multilevel"/>
    <w:tmpl w:val="363E6928"/>
    <w:lvl w:ilvl="0">
      <w:start w:val="1"/>
      <w:numFmt w:val="decimal"/>
      <w:lvlText w:val="UNIT %1."/>
      <w:lvlJc w:val="left"/>
      <w:pPr>
        <w:ind w:left="0" w:firstLine="0"/>
      </w:pPr>
      <w:rPr>
        <w:rFonts w:ascii="Arial Bold" w:hAnsi="Arial Bold" w:hint="default"/>
        <w:b/>
        <w:i w:val="0"/>
        <w:color w:val="C0504D" w:themeColor="accent2"/>
        <w:sz w:val="28"/>
      </w:rPr>
    </w:lvl>
    <w:lvl w:ilvl="1">
      <w:start w:val="1"/>
      <w:numFmt w:val="decimal"/>
      <w:lvlText w:val="Activity %1.%2."/>
      <w:lvlJc w:val="left"/>
      <w:pPr>
        <w:ind w:left="0" w:firstLine="0"/>
      </w:pPr>
      <w:rPr>
        <w:rFonts w:ascii="Arial Bold" w:hAnsi="Arial Bold" w:hint="default"/>
        <w:b/>
        <w:i w:val="0"/>
        <w:color w:val="009999"/>
        <w:sz w:val="24"/>
      </w:rPr>
    </w:lvl>
    <w:lvl w:ilvl="2">
      <w:start w:val="1"/>
      <w:numFmt w:val="lowerLetter"/>
      <w:lvlText w:val="Activity Response %1 %3."/>
      <w:lvlJc w:val="left"/>
      <w:pPr>
        <w:ind w:left="0" w:firstLine="0"/>
      </w:pPr>
      <w:rPr>
        <w:rFonts w:ascii="Arial Bold" w:hAnsi="Arial Bold" w:hint="default"/>
        <w:b/>
        <w:i w:val="0"/>
        <w:color w:val="0070C0"/>
        <w:sz w:val="20"/>
      </w:rPr>
    </w:lvl>
    <w:lvl w:ilvl="3">
      <w:start w:val="1"/>
      <w:numFmt w:val="decimal"/>
      <w:pStyle w:val="CPAP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256F4C12"/>
    <w:multiLevelType w:val="hybridMultilevel"/>
    <w:tmpl w:val="2506DA66"/>
    <w:name w:val="Unit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663D95"/>
    <w:multiLevelType w:val="hybridMultilevel"/>
    <w:tmpl w:val="2838305E"/>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2" w15:restartNumberingAfterBreak="0">
    <w:nsid w:val="2D467F60"/>
    <w:multiLevelType w:val="multilevel"/>
    <w:tmpl w:val="7764A5FE"/>
    <w:styleLink w:val="Style1"/>
    <w:lvl w:ilvl="0">
      <w:start w:val="1"/>
      <w:numFmt w:val="decimal"/>
      <w:lvlText w:val="%1."/>
      <w:lvlJc w:val="left"/>
      <w:pPr>
        <w:tabs>
          <w:tab w:val="num" w:pos="360"/>
        </w:tabs>
        <w:ind w:left="360" w:hanging="360"/>
      </w:pPr>
      <w:rPr>
        <w:rFonts w:ascii="Arial Bold" w:hAnsi="Arial Bold" w:hint="default"/>
        <w:b/>
        <w:i w:val="0"/>
        <w:sz w:val="16"/>
        <w:szCs w:val="16"/>
      </w:rPr>
    </w:lvl>
    <w:lvl w:ilvl="1">
      <w:start w:val="1"/>
      <w:numFmt w:val="decimal"/>
      <w:lvlText w:val="%1.%2."/>
      <w:lvlJc w:val="left"/>
      <w:pPr>
        <w:tabs>
          <w:tab w:val="num" w:pos="720"/>
        </w:tabs>
        <w:ind w:left="432" w:hanging="319"/>
      </w:pPr>
      <w:rPr>
        <w:rFonts w:ascii="Arial Bold" w:hAnsi="Arial Bold" w:hint="default"/>
        <w:b/>
        <w:i w:val="0"/>
        <w:sz w:val="16"/>
        <w:szCs w:val="16"/>
      </w:rPr>
    </w:lvl>
    <w:lvl w:ilvl="2">
      <w:start w:val="1"/>
      <w:numFmt w:val="decimal"/>
      <w:lvlText w:val="%1.%2.%3."/>
      <w:lvlJc w:val="left"/>
      <w:pPr>
        <w:tabs>
          <w:tab w:val="num" w:pos="1440"/>
        </w:tabs>
        <w:ind w:left="1224" w:hanging="884"/>
      </w:pPr>
      <w:rPr>
        <w:rFonts w:ascii="Arial Bold" w:hAnsi="Arial Bold" w:hint="default"/>
        <w:b/>
        <w:i w:val="0"/>
        <w:sz w:val="16"/>
        <w:szCs w:val="1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34734E0C"/>
    <w:multiLevelType w:val="hybridMultilevel"/>
    <w:tmpl w:val="AC8288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C4627E"/>
    <w:multiLevelType w:val="hybridMultilevel"/>
    <w:tmpl w:val="71F41090"/>
    <w:lvl w:ilvl="0" w:tplc="0C090017">
      <w:start w:val="1"/>
      <w:numFmt w:val="lowerLetter"/>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6A6FC5"/>
    <w:multiLevelType w:val="hybridMultilevel"/>
    <w:tmpl w:val="5F3E6256"/>
    <w:name w:val="Unit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A495381"/>
    <w:multiLevelType w:val="hybridMultilevel"/>
    <w:tmpl w:val="8CAC1E8C"/>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CA14000"/>
    <w:multiLevelType w:val="hybridMultilevel"/>
    <w:tmpl w:val="04404D76"/>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8" w15:restartNumberingAfterBreak="0">
    <w:nsid w:val="405113AE"/>
    <w:multiLevelType w:val="hybridMultilevel"/>
    <w:tmpl w:val="4998DF3C"/>
    <w:name w:val="Unit322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EB3B58"/>
    <w:multiLevelType w:val="hybridMultilevel"/>
    <w:tmpl w:val="BAC822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EF5377"/>
    <w:multiLevelType w:val="hybridMultilevel"/>
    <w:tmpl w:val="71F41090"/>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C8373A3"/>
    <w:multiLevelType w:val="hybridMultilevel"/>
    <w:tmpl w:val="23DE6C0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F23417F"/>
    <w:multiLevelType w:val="multilevel"/>
    <w:tmpl w:val="5E9A8F72"/>
    <w:styleLink w:val="QCGHeadersliststyle"/>
    <w:lvl w:ilvl="0">
      <w:start w:val="1"/>
      <w:numFmt w:val="decimal"/>
      <w:pStyle w:val="Heading1"/>
      <w:lvlText w:val="%1"/>
      <w:lvlJc w:val="left"/>
      <w:pPr>
        <w:tabs>
          <w:tab w:val="num" w:pos="680"/>
        </w:tabs>
        <w:ind w:left="680" w:hanging="680"/>
      </w:pPr>
      <w:rPr>
        <w:rFonts w:cs="Times New Roman" w:hint="default"/>
      </w:rPr>
    </w:lvl>
    <w:lvl w:ilvl="1">
      <w:start w:val="1"/>
      <w:numFmt w:val="decimal"/>
      <w:pStyle w:val="Heading2"/>
      <w:lvlText w:val="%1.%2"/>
      <w:lvlJc w:val="left"/>
      <w:pPr>
        <w:tabs>
          <w:tab w:val="num" w:pos="680"/>
        </w:tabs>
        <w:ind w:left="680" w:hanging="680"/>
      </w:pPr>
      <w:rPr>
        <w:rFonts w:cs="Times New Roman" w:hint="default"/>
      </w:rPr>
    </w:lvl>
    <w:lvl w:ilvl="2">
      <w:start w:val="1"/>
      <w:numFmt w:val="decimal"/>
      <w:pStyle w:val="Heading3"/>
      <w:lvlText w:val="%1.%2.%3"/>
      <w:lvlJc w:val="left"/>
      <w:pPr>
        <w:tabs>
          <w:tab w:val="num" w:pos="822"/>
        </w:tabs>
        <w:ind w:left="822" w:hanging="680"/>
      </w:pPr>
      <w:rPr>
        <w:rFonts w:cs="Times New Roman" w:hint="default"/>
      </w:rPr>
    </w:lvl>
    <w:lvl w:ilvl="3">
      <w:start w:val="1"/>
      <w:numFmt w:val="decimal"/>
      <w:pStyle w:val="Heading4"/>
      <w:lvlText w:val="%1.%2.%3.%4"/>
      <w:lvlJc w:val="left"/>
      <w:pPr>
        <w:tabs>
          <w:tab w:val="num" w:pos="680"/>
        </w:tabs>
        <w:ind w:left="680" w:hanging="68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5029770B"/>
    <w:multiLevelType w:val="multilevel"/>
    <w:tmpl w:val="E4A04CC2"/>
    <w:name w:val="Unit32"/>
    <w:lvl w:ilvl="0">
      <w:start w:val="1"/>
      <w:numFmt w:val="decimal"/>
      <w:lvlText w:val="UNIT %1."/>
      <w:lvlJc w:val="left"/>
      <w:pPr>
        <w:ind w:left="0" w:firstLine="0"/>
      </w:pPr>
      <w:rPr>
        <w:rFonts w:ascii="Arial Bold" w:hAnsi="Arial Bold" w:hint="default"/>
        <w:b/>
        <w:i w:val="0"/>
        <w:color w:val="009999"/>
        <w:sz w:val="28"/>
      </w:rPr>
    </w:lvl>
    <w:lvl w:ilvl="1">
      <w:start w:val="1"/>
      <w:numFmt w:val="decimal"/>
      <w:lvlText w:val="Activity %1.%2"/>
      <w:lvlJc w:val="left"/>
      <w:pPr>
        <w:ind w:left="0" w:firstLine="0"/>
      </w:pPr>
      <w:rPr>
        <w:rFonts w:ascii="Arial Bold" w:hAnsi="Arial Bold" w:hint="default"/>
        <w:b/>
        <w:i w:val="0"/>
        <w:color w:val="009999"/>
        <w:sz w:val="24"/>
      </w:rPr>
    </w:lvl>
    <w:lvl w:ilvl="2">
      <w:start w:val="1"/>
      <w:numFmt w:val="lowerLetter"/>
      <w:lvlText w:val="Activity Response %1.%2.%3."/>
      <w:lvlJc w:val="left"/>
      <w:pPr>
        <w:ind w:left="0" w:firstLine="0"/>
      </w:pPr>
      <w:rPr>
        <w:rFonts w:ascii="Arial Bold" w:hAnsi="Arial Bold" w:hint="default"/>
        <w:b/>
        <w:i w:val="0"/>
        <w:color w:val="009999"/>
        <w:sz w:val="2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4" w15:restartNumberingAfterBreak="0">
    <w:nsid w:val="525372B4"/>
    <w:multiLevelType w:val="hybridMultilevel"/>
    <w:tmpl w:val="71F41090"/>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0861B1"/>
    <w:multiLevelType w:val="hybridMultilevel"/>
    <w:tmpl w:val="1D4656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2753A7"/>
    <w:multiLevelType w:val="hybridMultilevel"/>
    <w:tmpl w:val="52143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772871"/>
    <w:multiLevelType w:val="hybridMultilevel"/>
    <w:tmpl w:val="6BA881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492405"/>
    <w:multiLevelType w:val="hybridMultilevel"/>
    <w:tmpl w:val="E432E62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CDA6C7E"/>
    <w:multiLevelType w:val="multilevel"/>
    <w:tmpl w:val="0BC6284C"/>
    <w:lvl w:ilvl="0">
      <w:start w:val="1"/>
      <w:numFmt w:val="decimal"/>
      <w:pStyle w:val="CPAP11"/>
      <w:lvlText w:val="Unit %1."/>
      <w:lvlJc w:val="left"/>
      <w:pPr>
        <w:ind w:left="360" w:hanging="360"/>
      </w:pPr>
      <w:rPr>
        <w:rFonts w:ascii="Arial Bold" w:hAnsi="Arial Bold" w:hint="default"/>
        <w:b/>
        <w:i w:val="0"/>
        <w:color w:val="009999"/>
        <w:sz w:val="24"/>
      </w:rPr>
    </w:lvl>
    <w:lvl w:ilvl="1">
      <w:start w:val="1"/>
      <w:numFmt w:val="decimal"/>
      <w:pStyle w:val="CPAP2"/>
      <w:lvlText w:val="Activity %1.%2"/>
      <w:lvlJc w:val="left"/>
      <w:pPr>
        <w:ind w:left="0" w:firstLine="0"/>
      </w:pPr>
      <w:rPr>
        <w:rFonts w:ascii="Arial Bold" w:hAnsi="Arial Bold" w:hint="default"/>
        <w:b/>
        <w:i w:val="0"/>
        <w:color w:val="009999"/>
        <w:sz w:val="24"/>
      </w:rPr>
    </w:lvl>
    <w:lvl w:ilvl="2">
      <w:start w:val="1"/>
      <w:numFmt w:val="lowerLetter"/>
      <w:pStyle w:val="CPAP3"/>
      <w:lvlText w:val="Activity Response %1.%2.%3"/>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15:restartNumberingAfterBreak="0">
    <w:nsid w:val="5DF421A9"/>
    <w:multiLevelType w:val="hybridMultilevel"/>
    <w:tmpl w:val="3BC682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DF95606"/>
    <w:multiLevelType w:val="multilevel"/>
    <w:tmpl w:val="9704193A"/>
    <w:name w:val="Unit3"/>
    <w:lvl w:ilvl="0">
      <w:start w:val="1"/>
      <w:numFmt w:val="decimal"/>
      <w:lvlText w:val="UNIT %1."/>
      <w:lvlJc w:val="left"/>
      <w:pPr>
        <w:ind w:left="0" w:firstLine="0"/>
      </w:pPr>
      <w:rPr>
        <w:rFonts w:ascii="Arial Bold" w:hAnsi="Arial Bold" w:hint="default"/>
        <w:b/>
        <w:i w:val="0"/>
        <w:color w:val="009999"/>
        <w:sz w:val="28"/>
      </w:rPr>
    </w:lvl>
    <w:lvl w:ilvl="1">
      <w:start w:val="1"/>
      <w:numFmt w:val="decimal"/>
      <w:lvlText w:val="Activity %1.%2"/>
      <w:lvlJc w:val="left"/>
      <w:pPr>
        <w:ind w:left="0" w:firstLine="0"/>
      </w:pPr>
      <w:rPr>
        <w:rFonts w:ascii="Arial Bold" w:hAnsi="Arial Bold" w:hint="default"/>
        <w:b/>
        <w:i w:val="0"/>
        <w:color w:val="009999"/>
        <w:sz w:val="24"/>
      </w:rPr>
    </w:lvl>
    <w:lvl w:ilvl="2">
      <w:start w:val="1"/>
      <w:numFmt w:val="lowerLetter"/>
      <w:lvlText w:val="Activity Response %1.%2.%3."/>
      <w:lvlJc w:val="left"/>
      <w:pPr>
        <w:ind w:left="0" w:firstLine="0"/>
      </w:pPr>
      <w:rPr>
        <w:rFonts w:ascii="Arial Bold" w:hAnsi="Arial Bold" w:hint="default"/>
        <w:b/>
        <w:i w:val="0"/>
        <w:color w:val="009999"/>
        <w:sz w:val="2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2" w15:restartNumberingAfterBreak="0">
    <w:nsid w:val="5E3F5656"/>
    <w:multiLevelType w:val="hybridMultilevel"/>
    <w:tmpl w:val="F4AABD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4525CF7"/>
    <w:multiLevelType w:val="multilevel"/>
    <w:tmpl w:val="B4BE7EC4"/>
    <w:name w:val="Unit22"/>
    <w:lvl w:ilvl="0">
      <w:start w:val="1"/>
      <w:numFmt w:val="decimal"/>
      <w:lvlText w:val="unit %1."/>
      <w:lvlJc w:val="left"/>
      <w:pPr>
        <w:ind w:left="0" w:firstLine="0"/>
      </w:pPr>
      <w:rPr>
        <w:rFonts w:hint="default"/>
      </w:rPr>
    </w:lvl>
    <w:lvl w:ilvl="1">
      <w:start w:val="1"/>
      <w:numFmt w:val="decimal"/>
      <w:lvlText w:val="activity %1.%2."/>
      <w:lvlJc w:val="left"/>
      <w:pPr>
        <w:ind w:left="0" w:firstLine="0"/>
      </w:pPr>
      <w:rPr>
        <w:rFonts w:hint="default"/>
      </w:rPr>
    </w:lvl>
    <w:lvl w:ilvl="2">
      <w:start w:val="1"/>
      <w:numFmt w:val="lowerLetter"/>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4" w15:restartNumberingAfterBreak="0">
    <w:nsid w:val="65F82DD8"/>
    <w:multiLevelType w:val="multilevel"/>
    <w:tmpl w:val="BF025088"/>
    <w:lvl w:ilvl="0">
      <w:start w:val="1"/>
      <w:numFmt w:val="decimal"/>
      <w:lvlText w:val="Unit %1:"/>
      <w:lvlJc w:val="left"/>
      <w:pPr>
        <w:ind w:left="360" w:hanging="360"/>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45" w15:restartNumberingAfterBreak="0">
    <w:nsid w:val="6FC52E1F"/>
    <w:multiLevelType w:val="hybridMultilevel"/>
    <w:tmpl w:val="52143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5278A2"/>
    <w:multiLevelType w:val="multilevel"/>
    <w:tmpl w:val="0C09001F"/>
    <w:name w:val="Uni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6F90342"/>
    <w:multiLevelType w:val="multilevel"/>
    <w:tmpl w:val="0EECF156"/>
    <w:lvl w:ilvl="0">
      <w:start w:val="1"/>
      <w:numFmt w:val="bullet"/>
      <w:pStyle w:val="ListBullet"/>
      <w:lvlText w:val=""/>
      <w:lvlJc w:val="left"/>
      <w:pPr>
        <w:tabs>
          <w:tab w:val="num" w:pos="1021"/>
        </w:tabs>
        <w:ind w:left="1021" w:hanging="284"/>
      </w:pPr>
      <w:rPr>
        <w:rFonts w:ascii="Symbol" w:hAnsi="Symbol" w:hint="default"/>
        <w:sz w:val="20"/>
      </w:rPr>
    </w:lvl>
    <w:lvl w:ilvl="1">
      <w:start w:val="1"/>
      <w:numFmt w:val="bullet"/>
      <w:pStyle w:val="ListBullet2"/>
      <w:lvlText w:val="o"/>
      <w:lvlJc w:val="left"/>
      <w:pPr>
        <w:tabs>
          <w:tab w:val="num" w:pos="1305"/>
        </w:tabs>
        <w:ind w:left="1305" w:hanging="284"/>
      </w:pPr>
      <w:rPr>
        <w:rFonts w:ascii="Courier New" w:hAnsi="Courier New" w:hint="default"/>
        <w:sz w:val="20"/>
      </w:rPr>
    </w:lvl>
    <w:lvl w:ilvl="2">
      <w:start w:val="1"/>
      <w:numFmt w:val="bullet"/>
      <w:pStyle w:val="ListBullet3"/>
      <w:lvlText w:val=""/>
      <w:lvlJc w:val="left"/>
      <w:pPr>
        <w:tabs>
          <w:tab w:val="num" w:pos="1589"/>
        </w:tabs>
        <w:ind w:left="1589" w:hanging="284"/>
      </w:pPr>
      <w:rPr>
        <w:rFonts w:ascii="Wingdings" w:hAnsi="Wingdings" w:hint="default"/>
      </w:rPr>
    </w:lvl>
    <w:lvl w:ilvl="3">
      <w:start w:val="1"/>
      <w:numFmt w:val="bullet"/>
      <w:lvlText w:val=""/>
      <w:lvlJc w:val="left"/>
      <w:pPr>
        <w:tabs>
          <w:tab w:val="num" w:pos="1873"/>
        </w:tabs>
        <w:ind w:left="1873" w:hanging="284"/>
      </w:pPr>
      <w:rPr>
        <w:rFonts w:ascii="Symbol" w:hAnsi="Symbol" w:hint="default"/>
        <w:sz w:val="16"/>
      </w:rPr>
    </w:lvl>
    <w:lvl w:ilvl="4">
      <w:start w:val="1"/>
      <w:numFmt w:val="bullet"/>
      <w:lvlText w:val=""/>
      <w:lvlJc w:val="left"/>
      <w:pPr>
        <w:tabs>
          <w:tab w:val="num" w:pos="2157"/>
        </w:tabs>
        <w:ind w:left="2157" w:hanging="284"/>
      </w:pPr>
      <w:rPr>
        <w:rFonts w:ascii="Symbol" w:hAnsi="Symbol" w:hint="default"/>
      </w:rPr>
    </w:lvl>
    <w:lvl w:ilvl="5">
      <w:start w:val="1"/>
      <w:numFmt w:val="bullet"/>
      <w:lvlText w:val=""/>
      <w:lvlJc w:val="left"/>
      <w:pPr>
        <w:tabs>
          <w:tab w:val="num" w:pos="2441"/>
        </w:tabs>
        <w:ind w:left="2441" w:hanging="284"/>
      </w:pPr>
      <w:rPr>
        <w:rFonts w:ascii="Symbol" w:hAnsi="Symbol" w:hint="default"/>
      </w:rPr>
    </w:lvl>
    <w:lvl w:ilvl="6">
      <w:start w:val="1"/>
      <w:numFmt w:val="bullet"/>
      <w:lvlText w:val=""/>
      <w:lvlJc w:val="left"/>
      <w:pPr>
        <w:tabs>
          <w:tab w:val="num" w:pos="2725"/>
        </w:tabs>
        <w:ind w:left="2725" w:hanging="284"/>
      </w:pPr>
      <w:rPr>
        <w:rFonts w:ascii="Symbol" w:hAnsi="Symbol" w:hint="default"/>
      </w:rPr>
    </w:lvl>
    <w:lvl w:ilvl="7">
      <w:start w:val="1"/>
      <w:numFmt w:val="bullet"/>
      <w:lvlText w:val=""/>
      <w:lvlJc w:val="left"/>
      <w:pPr>
        <w:tabs>
          <w:tab w:val="num" w:pos="3009"/>
        </w:tabs>
        <w:ind w:left="3009" w:hanging="284"/>
      </w:pPr>
      <w:rPr>
        <w:rFonts w:ascii="Symbol" w:hAnsi="Symbol" w:hint="default"/>
      </w:rPr>
    </w:lvl>
    <w:lvl w:ilvl="8">
      <w:start w:val="1"/>
      <w:numFmt w:val="bullet"/>
      <w:lvlText w:val=""/>
      <w:lvlJc w:val="left"/>
      <w:pPr>
        <w:tabs>
          <w:tab w:val="num" w:pos="3293"/>
        </w:tabs>
        <w:ind w:left="3293" w:hanging="284"/>
      </w:pPr>
      <w:rPr>
        <w:rFonts w:ascii="Symbol" w:hAnsi="Symbol" w:hint="default"/>
      </w:rPr>
    </w:lvl>
  </w:abstractNum>
  <w:abstractNum w:abstractNumId="48" w15:restartNumberingAfterBreak="0">
    <w:nsid w:val="774A2E44"/>
    <w:multiLevelType w:val="multilevel"/>
    <w:tmpl w:val="D2EC5292"/>
    <w:name w:val="Unit"/>
    <w:lvl w:ilvl="0">
      <w:start w:val="1"/>
      <w:numFmt w:val="decimal"/>
      <w:lvlText w:val="UNIT %1."/>
      <w:lvlJc w:val="left"/>
      <w:pPr>
        <w:ind w:left="0" w:firstLine="0"/>
      </w:pPr>
      <w:rPr>
        <w:rFonts w:ascii="Arial Bold" w:hAnsi="Arial Bold" w:hint="default"/>
        <w:b/>
        <w:i w:val="0"/>
        <w:color w:val="009999"/>
        <w:sz w:val="28"/>
      </w:rPr>
    </w:lvl>
    <w:lvl w:ilvl="1">
      <w:start w:val="1"/>
      <w:numFmt w:val="decimal"/>
      <w:lvlText w:val="Activity %1.%2"/>
      <w:lvlJc w:val="left"/>
      <w:pPr>
        <w:ind w:left="0" w:firstLine="0"/>
      </w:pPr>
      <w:rPr>
        <w:rFonts w:ascii="Arial Bold" w:hAnsi="Arial Bold" w:hint="default"/>
        <w:b/>
        <w:i w:val="0"/>
        <w:color w:val="009999"/>
        <w:sz w:val="24"/>
      </w:rPr>
    </w:lvl>
    <w:lvl w:ilvl="2">
      <w:start w:val="1"/>
      <w:numFmt w:val="lowerLetter"/>
      <w:lvlText w:val="Activity Response %1.%2.%3."/>
      <w:lvlJc w:val="left"/>
      <w:pPr>
        <w:ind w:left="0" w:firstLine="0"/>
      </w:pPr>
      <w:rPr>
        <w:rFonts w:ascii="Arial Bold" w:hAnsi="Arial Bold" w:hint="default"/>
        <w:b/>
        <w:i w:val="0"/>
        <w:color w:val="009999"/>
        <w:sz w:val="2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9" w15:restartNumberingAfterBreak="0">
    <w:nsid w:val="7A9C0E5D"/>
    <w:multiLevelType w:val="hybridMultilevel"/>
    <w:tmpl w:val="71F41090"/>
    <w:lvl w:ilvl="0" w:tplc="0C090017">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44"/>
  </w:num>
  <w:num w:numId="5">
    <w:abstractNumId w:val="6"/>
  </w:num>
  <w:num w:numId="6">
    <w:abstractNumId w:val="18"/>
  </w:num>
  <w:num w:numId="7">
    <w:abstractNumId w:val="11"/>
  </w:num>
  <w:num w:numId="8">
    <w:abstractNumId w:val="30"/>
  </w:num>
  <w:num w:numId="9">
    <w:abstractNumId w:val="49"/>
  </w:num>
  <w:num w:numId="10">
    <w:abstractNumId w:val="24"/>
  </w:num>
  <w:num w:numId="11">
    <w:abstractNumId w:val="16"/>
  </w:num>
  <w:num w:numId="12">
    <w:abstractNumId w:val="34"/>
  </w:num>
  <w:num w:numId="13">
    <w:abstractNumId w:val="0"/>
  </w:num>
  <w:num w:numId="14">
    <w:abstractNumId w:val="36"/>
  </w:num>
  <w:num w:numId="15">
    <w:abstractNumId w:val="13"/>
  </w:num>
  <w:num w:numId="16">
    <w:abstractNumId w:val="39"/>
  </w:num>
  <w:num w:numId="17">
    <w:abstractNumId w:val="19"/>
  </w:num>
  <w:num w:numId="18">
    <w:abstractNumId w:val="12"/>
  </w:num>
  <w:num w:numId="19">
    <w:abstractNumId w:val="47"/>
  </w:num>
  <w:num w:numId="20">
    <w:abstractNumId w:val="2"/>
  </w:num>
  <w:num w:numId="21">
    <w:abstractNumId w:val="32"/>
  </w:num>
  <w:num w:numId="22">
    <w:abstractNumId w:val="5"/>
  </w:num>
  <w:num w:numId="23">
    <w:abstractNumId w:val="22"/>
  </w:num>
  <w:num w:numId="24">
    <w:abstractNumId w:val="10"/>
  </w:num>
  <w:num w:numId="25">
    <w:abstractNumId w:val="4"/>
  </w:num>
  <w:num w:numId="26">
    <w:abstractNumId w:val="23"/>
  </w:num>
  <w:num w:numId="27">
    <w:abstractNumId w:val="42"/>
  </w:num>
  <w:num w:numId="28">
    <w:abstractNumId w:val="26"/>
  </w:num>
  <w:num w:numId="29">
    <w:abstractNumId w:val="9"/>
  </w:num>
  <w:num w:numId="30">
    <w:abstractNumId w:val="39"/>
    <w:lvlOverride w:ilvl="0">
      <w:lvl w:ilvl="0">
        <w:start w:val="1"/>
        <w:numFmt w:val="decimal"/>
        <w:pStyle w:val="CPAP11"/>
        <w:lvlText w:val="Unit %1."/>
        <w:lvlJc w:val="left"/>
        <w:pPr>
          <w:ind w:left="360" w:hanging="360"/>
        </w:pPr>
        <w:rPr>
          <w:rFonts w:ascii="Arial Bold" w:hAnsi="Arial Bold" w:hint="default"/>
          <w:b/>
          <w:i w:val="0"/>
          <w:color w:val="009999"/>
          <w:sz w:val="28"/>
        </w:rPr>
      </w:lvl>
    </w:lvlOverride>
    <w:lvlOverride w:ilvl="1">
      <w:lvl w:ilvl="1">
        <w:start w:val="1"/>
        <w:numFmt w:val="decimal"/>
        <w:pStyle w:val="CPAP2"/>
        <w:lvlText w:val="Activity %1.%2"/>
        <w:lvlJc w:val="left"/>
        <w:pPr>
          <w:ind w:left="0" w:firstLine="0"/>
        </w:pPr>
        <w:rPr>
          <w:rFonts w:ascii="Arial Bold" w:hAnsi="Arial Bold" w:hint="default"/>
          <w:b/>
          <w:i w:val="0"/>
          <w:color w:val="009999"/>
          <w:sz w:val="24"/>
        </w:rPr>
      </w:lvl>
    </w:lvlOverride>
    <w:lvlOverride w:ilvl="2">
      <w:lvl w:ilvl="2">
        <w:start w:val="1"/>
        <w:numFmt w:val="lowerLetter"/>
        <w:pStyle w:val="CPAP3"/>
        <w:lvlText w:val="Activity Response %1.%2.%3"/>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31">
    <w:abstractNumId w:val="45"/>
  </w:num>
  <w:num w:numId="32">
    <w:abstractNumId w:val="31"/>
  </w:num>
  <w:num w:numId="33">
    <w:abstractNumId w:val="7"/>
  </w:num>
  <w:num w:numId="34">
    <w:abstractNumId w:val="21"/>
  </w:num>
  <w:num w:numId="35">
    <w:abstractNumId w:val="27"/>
  </w:num>
  <w:num w:numId="36">
    <w:abstractNumId w:val="17"/>
  </w:num>
  <w:num w:numId="37">
    <w:abstractNumId w:val="8"/>
  </w:num>
  <w:num w:numId="38">
    <w:abstractNumId w:val="40"/>
  </w:num>
  <w:num w:numId="39">
    <w:abstractNumId w:val="35"/>
  </w:num>
  <w:num w:numId="40">
    <w:abstractNumId w:val="29"/>
  </w:num>
  <w:num w:numId="41">
    <w:abstractNumId w:val="37"/>
  </w:num>
  <w:num w:numId="42">
    <w:abstractNumId w:val="38"/>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621" w:allStyles="1" w:customStyles="0" w:latentStyles="0" w:stylesInUse="0" w:headingStyles="1" w:numberingStyles="0" w:tableStyles="0" w:directFormattingOnRuns="0" w:directFormattingOnParagraphs="1" w:directFormattingOnNumbering="1" w:directFormattingOnTables="0" w:clearFormatting="1" w:top3HeadingStyles="1" w:visibleStyles="0" w:alternateStyleNames="0"/>
  <w:stylePaneSortMethod w:val="0000"/>
  <w:doNotTrackFormatting/>
  <w:documentProtection w:edit="comments" w:enforcement="1" w:cryptProviderType="rsaAES" w:cryptAlgorithmClass="hash" w:cryptAlgorithmType="typeAny" w:cryptAlgorithmSid="14" w:cryptSpinCount="100000" w:hash="C/b9x86hfKEEWDucAK7jd5V2mhOxhSy2hiOAeXfWdJf3oXcfzOBeZH6o1guYyovhSSiGhg1TYGxIWU/G6R1PbA==" w:salt="Fh3JQIFdrC6DIpqXL7ku/A=="/>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14C"/>
    <w:rsid w:val="0002797A"/>
    <w:rsid w:val="00045832"/>
    <w:rsid w:val="00057423"/>
    <w:rsid w:val="00071002"/>
    <w:rsid w:val="00081B33"/>
    <w:rsid w:val="000A13BC"/>
    <w:rsid w:val="000B4481"/>
    <w:rsid w:val="000C4F95"/>
    <w:rsid w:val="000C5407"/>
    <w:rsid w:val="000C7B7B"/>
    <w:rsid w:val="000C7CBD"/>
    <w:rsid w:val="000D4DA7"/>
    <w:rsid w:val="000D5131"/>
    <w:rsid w:val="000F1A24"/>
    <w:rsid w:val="000F710E"/>
    <w:rsid w:val="001073CB"/>
    <w:rsid w:val="001163AA"/>
    <w:rsid w:val="001231E0"/>
    <w:rsid w:val="00124B80"/>
    <w:rsid w:val="00125F0C"/>
    <w:rsid w:val="0014419A"/>
    <w:rsid w:val="00144771"/>
    <w:rsid w:val="0017284A"/>
    <w:rsid w:val="00172D5D"/>
    <w:rsid w:val="00174583"/>
    <w:rsid w:val="001814EC"/>
    <w:rsid w:val="00186486"/>
    <w:rsid w:val="001917FD"/>
    <w:rsid w:val="00191858"/>
    <w:rsid w:val="00194B20"/>
    <w:rsid w:val="001C2496"/>
    <w:rsid w:val="001D1FE4"/>
    <w:rsid w:val="00204B19"/>
    <w:rsid w:val="0020617A"/>
    <w:rsid w:val="00206B26"/>
    <w:rsid w:val="00212079"/>
    <w:rsid w:val="00216A2E"/>
    <w:rsid w:val="002226AE"/>
    <w:rsid w:val="00233238"/>
    <w:rsid w:val="00243FE0"/>
    <w:rsid w:val="00246C0B"/>
    <w:rsid w:val="00265280"/>
    <w:rsid w:val="00276E47"/>
    <w:rsid w:val="002819B7"/>
    <w:rsid w:val="00285465"/>
    <w:rsid w:val="00292453"/>
    <w:rsid w:val="002A39D8"/>
    <w:rsid w:val="002C3425"/>
    <w:rsid w:val="002C70F0"/>
    <w:rsid w:val="002E0553"/>
    <w:rsid w:val="002F79DE"/>
    <w:rsid w:val="0030483D"/>
    <w:rsid w:val="00305F19"/>
    <w:rsid w:val="00310648"/>
    <w:rsid w:val="00311D66"/>
    <w:rsid w:val="003122BB"/>
    <w:rsid w:val="00344227"/>
    <w:rsid w:val="00346106"/>
    <w:rsid w:val="0038405A"/>
    <w:rsid w:val="003A167F"/>
    <w:rsid w:val="003C2D50"/>
    <w:rsid w:val="003F1BB7"/>
    <w:rsid w:val="00417DB4"/>
    <w:rsid w:val="0043766D"/>
    <w:rsid w:val="00447F95"/>
    <w:rsid w:val="0046432D"/>
    <w:rsid w:val="004678D5"/>
    <w:rsid w:val="004679D9"/>
    <w:rsid w:val="004734AE"/>
    <w:rsid w:val="00475ACD"/>
    <w:rsid w:val="004C7CF8"/>
    <w:rsid w:val="004D041B"/>
    <w:rsid w:val="004D6293"/>
    <w:rsid w:val="004E3469"/>
    <w:rsid w:val="004E5198"/>
    <w:rsid w:val="004E7E9A"/>
    <w:rsid w:val="004F1D13"/>
    <w:rsid w:val="00514BC3"/>
    <w:rsid w:val="00514E7F"/>
    <w:rsid w:val="0054751C"/>
    <w:rsid w:val="00560511"/>
    <w:rsid w:val="00572B95"/>
    <w:rsid w:val="00574307"/>
    <w:rsid w:val="005771B9"/>
    <w:rsid w:val="00595EDD"/>
    <w:rsid w:val="005A1FD5"/>
    <w:rsid w:val="005B7C78"/>
    <w:rsid w:val="005C2C49"/>
    <w:rsid w:val="005C66A1"/>
    <w:rsid w:val="005C67C0"/>
    <w:rsid w:val="005D5DB2"/>
    <w:rsid w:val="005E3D19"/>
    <w:rsid w:val="005E4A48"/>
    <w:rsid w:val="005E66E5"/>
    <w:rsid w:val="006110CB"/>
    <w:rsid w:val="00616791"/>
    <w:rsid w:val="006221A0"/>
    <w:rsid w:val="00626FC3"/>
    <w:rsid w:val="0063407E"/>
    <w:rsid w:val="00683C23"/>
    <w:rsid w:val="006840B2"/>
    <w:rsid w:val="006847AD"/>
    <w:rsid w:val="00685FF7"/>
    <w:rsid w:val="006A17BD"/>
    <w:rsid w:val="006A2706"/>
    <w:rsid w:val="006A35B1"/>
    <w:rsid w:val="006C3DB7"/>
    <w:rsid w:val="006C6A84"/>
    <w:rsid w:val="006D0661"/>
    <w:rsid w:val="006D4675"/>
    <w:rsid w:val="006E1B4F"/>
    <w:rsid w:val="006F0C8D"/>
    <w:rsid w:val="006F614C"/>
    <w:rsid w:val="0070014E"/>
    <w:rsid w:val="0071493D"/>
    <w:rsid w:val="007166A8"/>
    <w:rsid w:val="00732D25"/>
    <w:rsid w:val="0074042F"/>
    <w:rsid w:val="00740F31"/>
    <w:rsid w:val="00745C6C"/>
    <w:rsid w:val="007532D1"/>
    <w:rsid w:val="00774DAD"/>
    <w:rsid w:val="00786423"/>
    <w:rsid w:val="007A7EBB"/>
    <w:rsid w:val="007C6026"/>
    <w:rsid w:val="007C6708"/>
    <w:rsid w:val="007E31A3"/>
    <w:rsid w:val="007E66AF"/>
    <w:rsid w:val="007F4201"/>
    <w:rsid w:val="007F4905"/>
    <w:rsid w:val="007F49B5"/>
    <w:rsid w:val="007F7114"/>
    <w:rsid w:val="008125DD"/>
    <w:rsid w:val="00836E95"/>
    <w:rsid w:val="0085318C"/>
    <w:rsid w:val="0085381A"/>
    <w:rsid w:val="00880A42"/>
    <w:rsid w:val="00886A8C"/>
    <w:rsid w:val="00893C43"/>
    <w:rsid w:val="008A17ED"/>
    <w:rsid w:val="008A5BA9"/>
    <w:rsid w:val="008B3DC6"/>
    <w:rsid w:val="008C1F4B"/>
    <w:rsid w:val="008C74C2"/>
    <w:rsid w:val="008E734F"/>
    <w:rsid w:val="008F451B"/>
    <w:rsid w:val="00904F35"/>
    <w:rsid w:val="0090662C"/>
    <w:rsid w:val="009160F2"/>
    <w:rsid w:val="00925D71"/>
    <w:rsid w:val="00936AF5"/>
    <w:rsid w:val="00946ECC"/>
    <w:rsid w:val="00953678"/>
    <w:rsid w:val="009551F9"/>
    <w:rsid w:val="009616A8"/>
    <w:rsid w:val="00964C8E"/>
    <w:rsid w:val="0097549D"/>
    <w:rsid w:val="00977C78"/>
    <w:rsid w:val="009A0BC4"/>
    <w:rsid w:val="009C7D78"/>
    <w:rsid w:val="009D1801"/>
    <w:rsid w:val="009E2067"/>
    <w:rsid w:val="00A04370"/>
    <w:rsid w:val="00A0768C"/>
    <w:rsid w:val="00A10DBF"/>
    <w:rsid w:val="00A50B17"/>
    <w:rsid w:val="00A56C41"/>
    <w:rsid w:val="00A74016"/>
    <w:rsid w:val="00A9124C"/>
    <w:rsid w:val="00AB429F"/>
    <w:rsid w:val="00AC26BA"/>
    <w:rsid w:val="00AC6A68"/>
    <w:rsid w:val="00B03F57"/>
    <w:rsid w:val="00B10136"/>
    <w:rsid w:val="00B108FA"/>
    <w:rsid w:val="00B20A6D"/>
    <w:rsid w:val="00B40BC0"/>
    <w:rsid w:val="00B506EC"/>
    <w:rsid w:val="00B53C0B"/>
    <w:rsid w:val="00B64324"/>
    <w:rsid w:val="00B66A79"/>
    <w:rsid w:val="00B7166C"/>
    <w:rsid w:val="00B77AE1"/>
    <w:rsid w:val="00B86A37"/>
    <w:rsid w:val="00B87680"/>
    <w:rsid w:val="00B973A5"/>
    <w:rsid w:val="00BC73BB"/>
    <w:rsid w:val="00BD1CEB"/>
    <w:rsid w:val="00BD347C"/>
    <w:rsid w:val="00BF0272"/>
    <w:rsid w:val="00C03848"/>
    <w:rsid w:val="00C1314A"/>
    <w:rsid w:val="00C30238"/>
    <w:rsid w:val="00C40A37"/>
    <w:rsid w:val="00C562D7"/>
    <w:rsid w:val="00C7361A"/>
    <w:rsid w:val="00C84568"/>
    <w:rsid w:val="00C9116D"/>
    <w:rsid w:val="00CA5447"/>
    <w:rsid w:val="00CB1C08"/>
    <w:rsid w:val="00CB3946"/>
    <w:rsid w:val="00CD5E71"/>
    <w:rsid w:val="00CF0A3E"/>
    <w:rsid w:val="00D1122F"/>
    <w:rsid w:val="00D21162"/>
    <w:rsid w:val="00D24311"/>
    <w:rsid w:val="00D62D26"/>
    <w:rsid w:val="00DA254F"/>
    <w:rsid w:val="00DC39E8"/>
    <w:rsid w:val="00DC7D1B"/>
    <w:rsid w:val="00DD1307"/>
    <w:rsid w:val="00DE06F8"/>
    <w:rsid w:val="00DE1ABD"/>
    <w:rsid w:val="00DE3AA5"/>
    <w:rsid w:val="00DE53D8"/>
    <w:rsid w:val="00DF6D51"/>
    <w:rsid w:val="00E00F94"/>
    <w:rsid w:val="00E145AE"/>
    <w:rsid w:val="00E2048D"/>
    <w:rsid w:val="00E7081F"/>
    <w:rsid w:val="00E75E88"/>
    <w:rsid w:val="00E87E37"/>
    <w:rsid w:val="00EA1171"/>
    <w:rsid w:val="00EA67A7"/>
    <w:rsid w:val="00EC5A30"/>
    <w:rsid w:val="00ED7653"/>
    <w:rsid w:val="00EE57CF"/>
    <w:rsid w:val="00EF4F5F"/>
    <w:rsid w:val="00EF7026"/>
    <w:rsid w:val="00F06BC7"/>
    <w:rsid w:val="00F158FA"/>
    <w:rsid w:val="00F4277A"/>
    <w:rsid w:val="00F46126"/>
    <w:rsid w:val="00F52E52"/>
    <w:rsid w:val="00F559ED"/>
    <w:rsid w:val="00F73FA7"/>
    <w:rsid w:val="00FA3F66"/>
    <w:rsid w:val="00FA5B25"/>
    <w:rsid w:val="00FB0076"/>
    <w:rsid w:val="00FC7220"/>
    <w:rsid w:val="00FF0EBA"/>
    <w:rsid w:val="00FF697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387D7E"/>
  <w15:docId w15:val="{4BB3BAFB-9AF8-4254-9DAD-2C07E956B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locked="1" w:uiPriority="0" w:qFormat="1"/>
    <w:lsdException w:name="heading 1" w:locked="1" w:uiPriority="19" w:qFormat="1"/>
    <w:lsdException w:name="heading 2" w:locked="1" w:uiPriority="19" w:qFormat="1"/>
    <w:lsdException w:name="heading 3" w:locked="1" w:uiPriority="19" w:qFormat="1"/>
    <w:lsdException w:name="heading 4" w:locked="1" w:uiPriority="19" w:qFormat="1"/>
    <w:lsdException w:name="heading 5" w:locked="1" w:uiPriority="0"/>
    <w:lsdException w:name="heading 6" w:locked="1" w:uiPriority="0"/>
    <w:lsdException w:name="heading 7" w:locked="1" w:uiPriority="0"/>
    <w:lsdException w:name="heading 8" w:locked="1" w:uiPriority="0"/>
    <w:lsdException w:name="heading 9" w:locked="1"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9"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9" w:unhideWhenUsed="1" w:qFormat="1"/>
    <w:lsdException w:name="List Bullet 3" w:semiHidden="1" w:uiPriority="0" w:unhideWhenUsed="1" w:qFormat="1"/>
    <w:lsdException w:name="List Bullet 4" w:semiHidden="1" w:uiPriority="39" w:unhideWhenUsed="1"/>
    <w:lsdException w:name="List Bullet 5" w:semiHidden="1" w:uiPriority="39"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uiPriority="33"/>
    <w:lsdException w:name="Bibliography" w:semiHidden="1" w:uiPriority="37"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0A6D"/>
    <w:rPr>
      <w:rFonts w:ascii="Arial" w:hAnsi="Arial"/>
    </w:rPr>
  </w:style>
  <w:style w:type="paragraph" w:styleId="Heading1">
    <w:name w:val="heading 1"/>
    <w:basedOn w:val="Normal"/>
    <w:next w:val="Normal"/>
    <w:link w:val="Heading1Char"/>
    <w:uiPriority w:val="19"/>
    <w:qFormat/>
    <w:rsid w:val="00B03F57"/>
    <w:pPr>
      <w:keepNext/>
      <w:numPr>
        <w:numId w:val="21"/>
      </w:numPr>
      <w:spacing w:before="200" w:after="60"/>
      <w:outlineLvl w:val="0"/>
    </w:pPr>
    <w:rPr>
      <w:rFonts w:ascii="Arial Bold" w:hAnsi="Arial Bold" w:cs="Arial"/>
      <w:b/>
      <w:bCs/>
      <w:kern w:val="32"/>
      <w:sz w:val="28"/>
    </w:rPr>
  </w:style>
  <w:style w:type="paragraph" w:styleId="Heading2">
    <w:name w:val="heading 2"/>
    <w:basedOn w:val="Normal"/>
    <w:next w:val="Normal"/>
    <w:link w:val="Heading2Char"/>
    <w:uiPriority w:val="19"/>
    <w:qFormat/>
    <w:rsid w:val="00B03F57"/>
    <w:pPr>
      <w:keepNext/>
      <w:numPr>
        <w:ilvl w:val="1"/>
        <w:numId w:val="21"/>
      </w:numPr>
      <w:spacing w:before="200" w:after="60"/>
      <w:outlineLvl w:val="1"/>
    </w:pPr>
    <w:rPr>
      <w:rFonts w:ascii="Arial Bold" w:hAnsi="Arial Bold" w:cs="Arial"/>
      <w:b/>
      <w:bCs/>
      <w:iCs/>
      <w:sz w:val="24"/>
    </w:rPr>
  </w:style>
  <w:style w:type="paragraph" w:styleId="Heading3">
    <w:name w:val="heading 3"/>
    <w:basedOn w:val="Normal"/>
    <w:next w:val="Normal"/>
    <w:link w:val="Heading3Char"/>
    <w:uiPriority w:val="19"/>
    <w:qFormat/>
    <w:rsid w:val="00B03F57"/>
    <w:pPr>
      <w:keepNext/>
      <w:numPr>
        <w:ilvl w:val="2"/>
        <w:numId w:val="21"/>
      </w:numPr>
      <w:spacing w:before="200" w:after="60"/>
      <w:outlineLvl w:val="2"/>
    </w:pPr>
    <w:rPr>
      <w:rFonts w:cs="Arial"/>
      <w:b/>
      <w:bCs/>
      <w:szCs w:val="26"/>
    </w:rPr>
  </w:style>
  <w:style w:type="paragraph" w:styleId="Heading4">
    <w:name w:val="heading 4"/>
    <w:basedOn w:val="Normal"/>
    <w:next w:val="Normal"/>
    <w:link w:val="Heading4Char"/>
    <w:uiPriority w:val="19"/>
    <w:qFormat/>
    <w:rsid w:val="00B03F57"/>
    <w:pPr>
      <w:keepNext/>
      <w:numPr>
        <w:ilvl w:val="3"/>
        <w:numId w:val="21"/>
      </w:numPr>
      <w:spacing w:before="200" w:after="60"/>
      <w:outlineLvl w:val="3"/>
    </w:pPr>
    <w:rPr>
      <w:rFonts w:ascii="Arial Bold" w:hAnsi="Arial Bold"/>
      <w:b/>
      <w:bCs/>
    </w:rPr>
  </w:style>
  <w:style w:type="paragraph" w:styleId="Heading5">
    <w:name w:val="heading 5"/>
    <w:next w:val="Normal"/>
    <w:link w:val="Heading5Char"/>
    <w:rsid w:val="00B03F57"/>
    <w:pPr>
      <w:spacing w:before="240" w:after="120"/>
      <w:outlineLvl w:val="4"/>
    </w:pPr>
    <w:rPr>
      <w:rFonts w:ascii="Arial Bold" w:hAnsi="Arial Bold" w:cs="Arial"/>
      <w:b/>
      <w:bCs/>
      <w:iCs/>
      <w:sz w:val="24"/>
    </w:rPr>
  </w:style>
  <w:style w:type="paragraph" w:styleId="Heading6">
    <w:name w:val="heading 6"/>
    <w:basedOn w:val="Normal"/>
    <w:next w:val="Normal"/>
    <w:link w:val="Heading6Char"/>
    <w:rsid w:val="00B03F57"/>
    <w:pPr>
      <w:numPr>
        <w:ilvl w:val="5"/>
        <w:numId w:val="18"/>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rsid w:val="00B03F57"/>
    <w:pPr>
      <w:numPr>
        <w:ilvl w:val="6"/>
        <w:numId w:val="18"/>
      </w:numPr>
      <w:spacing w:before="240" w:after="60"/>
      <w:outlineLvl w:val="6"/>
    </w:pPr>
    <w:rPr>
      <w:rFonts w:ascii="Times New Roman" w:hAnsi="Times New Roman"/>
      <w:sz w:val="24"/>
    </w:rPr>
  </w:style>
  <w:style w:type="paragraph" w:styleId="Heading8">
    <w:name w:val="heading 8"/>
    <w:basedOn w:val="Normal"/>
    <w:next w:val="Normal"/>
    <w:link w:val="Heading8Char"/>
    <w:rsid w:val="00B03F57"/>
    <w:pPr>
      <w:numPr>
        <w:ilvl w:val="7"/>
        <w:numId w:val="18"/>
      </w:numPr>
      <w:spacing w:before="240" w:after="60"/>
      <w:outlineLvl w:val="7"/>
    </w:pPr>
    <w:rPr>
      <w:rFonts w:ascii="Times New Roman" w:hAnsi="Times New Roman"/>
      <w:i/>
      <w:iCs/>
      <w:sz w:val="24"/>
    </w:rPr>
  </w:style>
  <w:style w:type="paragraph" w:styleId="Heading9">
    <w:name w:val="heading 9"/>
    <w:basedOn w:val="Normal"/>
    <w:next w:val="Normal"/>
    <w:link w:val="Heading9Char"/>
    <w:rsid w:val="00B03F57"/>
    <w:pPr>
      <w:numPr>
        <w:ilvl w:val="8"/>
        <w:numId w:val="18"/>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9"/>
    <w:rsid w:val="00B03F57"/>
    <w:rPr>
      <w:rFonts w:ascii="Arial Bold" w:hAnsi="Arial Bold" w:cs="Arial"/>
      <w:b/>
      <w:bCs/>
      <w:kern w:val="32"/>
      <w:sz w:val="28"/>
    </w:rPr>
  </w:style>
  <w:style w:type="character" w:customStyle="1" w:styleId="Heading2Char">
    <w:name w:val="Heading 2 Char"/>
    <w:link w:val="Heading2"/>
    <w:uiPriority w:val="19"/>
    <w:rsid w:val="00B03F57"/>
    <w:rPr>
      <w:rFonts w:ascii="Arial Bold" w:hAnsi="Arial Bold" w:cs="Arial"/>
      <w:b/>
      <w:bCs/>
      <w:iCs/>
      <w:sz w:val="24"/>
    </w:rPr>
  </w:style>
  <w:style w:type="character" w:customStyle="1" w:styleId="Heading3Char">
    <w:name w:val="Heading 3 Char"/>
    <w:link w:val="Heading3"/>
    <w:uiPriority w:val="19"/>
    <w:rsid w:val="00B03F57"/>
    <w:rPr>
      <w:rFonts w:ascii="Arial" w:hAnsi="Arial" w:cs="Arial"/>
      <w:b/>
      <w:bCs/>
      <w:szCs w:val="26"/>
    </w:rPr>
  </w:style>
  <w:style w:type="character" w:customStyle="1" w:styleId="Heading4Char">
    <w:name w:val="Heading 4 Char"/>
    <w:link w:val="Heading4"/>
    <w:uiPriority w:val="19"/>
    <w:rsid w:val="00B03F57"/>
    <w:rPr>
      <w:rFonts w:ascii="Arial Bold" w:hAnsi="Arial Bold"/>
      <w:b/>
      <w:bCs/>
    </w:rPr>
  </w:style>
  <w:style w:type="character" w:customStyle="1" w:styleId="Heading5Char">
    <w:name w:val="Heading 5 Char"/>
    <w:link w:val="Heading5"/>
    <w:rsid w:val="00B03F57"/>
    <w:rPr>
      <w:rFonts w:ascii="Arial Bold" w:hAnsi="Arial Bold" w:cs="Arial"/>
      <w:b/>
      <w:bCs/>
      <w:iCs/>
      <w:sz w:val="24"/>
    </w:rPr>
  </w:style>
  <w:style w:type="character" w:customStyle="1" w:styleId="Heading6Char">
    <w:name w:val="Heading 6 Char"/>
    <w:link w:val="Heading6"/>
    <w:rsid w:val="00B03F57"/>
    <w:rPr>
      <w:b/>
      <w:bCs/>
      <w:sz w:val="22"/>
      <w:szCs w:val="22"/>
    </w:rPr>
  </w:style>
  <w:style w:type="character" w:customStyle="1" w:styleId="Heading7Char">
    <w:name w:val="Heading 7 Char"/>
    <w:link w:val="Heading7"/>
    <w:rsid w:val="00B03F57"/>
    <w:rPr>
      <w:sz w:val="24"/>
    </w:rPr>
  </w:style>
  <w:style w:type="character" w:customStyle="1" w:styleId="Heading8Char">
    <w:name w:val="Heading 8 Char"/>
    <w:link w:val="Heading8"/>
    <w:rsid w:val="00B03F57"/>
    <w:rPr>
      <w:i/>
      <w:iCs/>
      <w:sz w:val="24"/>
    </w:rPr>
  </w:style>
  <w:style w:type="character" w:customStyle="1" w:styleId="Heading9Char">
    <w:name w:val="Heading 9 Char"/>
    <w:link w:val="Heading9"/>
    <w:rsid w:val="00B03F57"/>
    <w:rPr>
      <w:rFonts w:ascii="Arial" w:hAnsi="Arial" w:cs="Arial"/>
      <w:sz w:val="22"/>
      <w:szCs w:val="22"/>
    </w:rPr>
  </w:style>
  <w:style w:type="paragraph" w:customStyle="1" w:styleId="HeadingTitle">
    <w:name w:val="Heading Title"/>
    <w:basedOn w:val="Normal"/>
    <w:next w:val="Normal"/>
    <w:uiPriority w:val="19"/>
    <w:rsid w:val="00B03F57"/>
    <w:pPr>
      <w:spacing w:before="3840" w:after="5040"/>
      <w:contextualSpacing/>
      <w:jc w:val="center"/>
    </w:pPr>
    <w:rPr>
      <w:sz w:val="48"/>
    </w:rPr>
  </w:style>
  <w:style w:type="paragraph" w:customStyle="1" w:styleId="Heading0">
    <w:name w:val="Heading 0"/>
    <w:next w:val="Normal"/>
    <w:link w:val="Heading0Char"/>
    <w:uiPriority w:val="40"/>
    <w:qFormat/>
    <w:rsid w:val="00B03F57"/>
    <w:pPr>
      <w:spacing w:before="200" w:after="120"/>
      <w:outlineLvl w:val="0"/>
    </w:pPr>
    <w:rPr>
      <w:rFonts w:ascii="Arial" w:hAnsi="Arial"/>
      <w:b/>
    </w:rPr>
  </w:style>
  <w:style w:type="paragraph" w:styleId="TOC1">
    <w:name w:val="toc 1"/>
    <w:basedOn w:val="Normal"/>
    <w:next w:val="Normal"/>
    <w:autoRedefine/>
    <w:uiPriority w:val="39"/>
    <w:qFormat/>
    <w:rsid w:val="00F52E52"/>
    <w:pPr>
      <w:tabs>
        <w:tab w:val="left" w:pos="400"/>
        <w:tab w:val="right" w:leader="dot" w:pos="8930"/>
      </w:tabs>
      <w:spacing w:before="20" w:after="20"/>
    </w:pPr>
    <w:rPr>
      <w:noProof/>
      <w:sz w:val="18"/>
    </w:rPr>
  </w:style>
  <w:style w:type="paragraph" w:styleId="TOC2">
    <w:name w:val="toc 2"/>
    <w:basedOn w:val="Normal"/>
    <w:next w:val="Normal"/>
    <w:autoRedefine/>
    <w:uiPriority w:val="39"/>
    <w:qFormat/>
    <w:rsid w:val="00F52E52"/>
    <w:pPr>
      <w:tabs>
        <w:tab w:val="right" w:leader="dot" w:pos="8930"/>
      </w:tabs>
      <w:spacing w:before="20" w:after="20"/>
      <w:ind w:left="170"/>
    </w:pPr>
    <w:rPr>
      <w:sz w:val="18"/>
    </w:rPr>
  </w:style>
  <w:style w:type="paragraph" w:styleId="TOC3">
    <w:name w:val="toc 3"/>
    <w:basedOn w:val="Normal"/>
    <w:next w:val="Normal"/>
    <w:autoRedefine/>
    <w:uiPriority w:val="39"/>
    <w:qFormat/>
    <w:rsid w:val="00F52E52"/>
    <w:pPr>
      <w:tabs>
        <w:tab w:val="left" w:pos="1100"/>
        <w:tab w:val="right" w:leader="dot" w:pos="8930"/>
      </w:tabs>
      <w:spacing w:before="20" w:after="20"/>
      <w:ind w:left="403"/>
    </w:pPr>
    <w:rPr>
      <w:sz w:val="18"/>
    </w:rPr>
  </w:style>
  <w:style w:type="character" w:styleId="Hyperlink">
    <w:name w:val="Hyperlink"/>
    <w:uiPriority w:val="99"/>
    <w:rsid w:val="00B03F57"/>
    <w:rPr>
      <w:rFonts w:cs="Times New Roman"/>
      <w:color w:val="0000FF"/>
      <w:u w:val="single"/>
    </w:rPr>
  </w:style>
  <w:style w:type="numbering" w:customStyle="1" w:styleId="Agendanumberedliststyle">
    <w:name w:val="Agenda numbered list style"/>
    <w:basedOn w:val="NoList"/>
    <w:rsid w:val="00B03F57"/>
    <w:pPr>
      <w:numPr>
        <w:numId w:val="15"/>
      </w:numPr>
    </w:pPr>
  </w:style>
  <w:style w:type="paragraph" w:customStyle="1" w:styleId="Caption-Table">
    <w:name w:val="Caption - Table"/>
    <w:next w:val="Normal"/>
    <w:uiPriority w:val="29"/>
    <w:qFormat/>
    <w:rsid w:val="00B03F57"/>
    <w:pPr>
      <w:keepNext/>
      <w:spacing w:before="240" w:after="120"/>
    </w:pPr>
    <w:rPr>
      <w:rFonts w:ascii="Arial" w:hAnsi="Arial"/>
      <w:sz w:val="18"/>
    </w:rPr>
  </w:style>
  <w:style w:type="paragraph" w:styleId="TableofFigures">
    <w:name w:val="table of figures"/>
    <w:aliases w:val="List of Activities"/>
    <w:basedOn w:val="Normal"/>
    <w:next w:val="Normal"/>
    <w:link w:val="TableofFiguresChar"/>
    <w:uiPriority w:val="99"/>
    <w:qFormat/>
    <w:rsid w:val="00B03F57"/>
    <w:pPr>
      <w:ind w:left="400" w:hanging="400"/>
    </w:pPr>
    <w:rPr>
      <w:sz w:val="16"/>
    </w:rPr>
  </w:style>
  <w:style w:type="paragraph" w:styleId="BalloonText">
    <w:name w:val="Balloon Text"/>
    <w:basedOn w:val="Normal"/>
    <w:link w:val="BalloonTextChar"/>
    <w:uiPriority w:val="99"/>
    <w:semiHidden/>
    <w:rsid w:val="00B03F57"/>
    <w:rPr>
      <w:rFonts w:ascii="Tahoma" w:hAnsi="Tahoma" w:cs="Courier New"/>
      <w:sz w:val="16"/>
      <w:szCs w:val="16"/>
    </w:rPr>
  </w:style>
  <w:style w:type="character" w:customStyle="1" w:styleId="BalloonTextChar">
    <w:name w:val="Balloon Text Char"/>
    <w:link w:val="BalloonText"/>
    <w:uiPriority w:val="99"/>
    <w:semiHidden/>
    <w:rsid w:val="00B03F57"/>
    <w:rPr>
      <w:rFonts w:ascii="Tahoma" w:hAnsi="Tahoma" w:cs="Courier New"/>
      <w:sz w:val="16"/>
      <w:szCs w:val="16"/>
    </w:rPr>
  </w:style>
  <w:style w:type="paragraph" w:customStyle="1" w:styleId="Heading-NotNumbered">
    <w:name w:val="Heading - Not Numbered"/>
    <w:basedOn w:val="Heading1"/>
    <w:next w:val="Normal"/>
    <w:link w:val="Heading-NotNumberedChar"/>
    <w:uiPriority w:val="19"/>
    <w:qFormat/>
    <w:rsid w:val="00B03F57"/>
    <w:pPr>
      <w:numPr>
        <w:numId w:val="0"/>
      </w:numPr>
    </w:pPr>
  </w:style>
  <w:style w:type="character" w:styleId="FollowedHyperlink">
    <w:name w:val="FollowedHyperlink"/>
    <w:uiPriority w:val="99"/>
    <w:rsid w:val="00B03F57"/>
    <w:rPr>
      <w:rFonts w:cs="Times New Roman"/>
      <w:color w:val="800080"/>
      <w:u w:val="single"/>
    </w:rPr>
  </w:style>
  <w:style w:type="paragraph" w:styleId="ListBullet">
    <w:name w:val="List Bullet"/>
    <w:basedOn w:val="Normal"/>
    <w:uiPriority w:val="39"/>
    <w:qFormat/>
    <w:rsid w:val="00B03F57"/>
    <w:pPr>
      <w:numPr>
        <w:numId w:val="19"/>
      </w:numPr>
      <w:spacing w:before="40" w:after="40"/>
      <w:contextualSpacing/>
    </w:pPr>
  </w:style>
  <w:style w:type="character" w:styleId="CommentReference">
    <w:name w:val="annotation reference"/>
    <w:uiPriority w:val="99"/>
    <w:unhideWhenUsed/>
    <w:rsid w:val="00B03F57"/>
    <w:rPr>
      <w:rFonts w:cs="Times New Roman"/>
      <w:sz w:val="16"/>
    </w:rPr>
  </w:style>
  <w:style w:type="paragraph" w:styleId="CommentText">
    <w:name w:val="annotation text"/>
    <w:basedOn w:val="Normal"/>
    <w:link w:val="CommentTextChar"/>
    <w:uiPriority w:val="99"/>
    <w:unhideWhenUsed/>
    <w:rsid w:val="00B03F57"/>
  </w:style>
  <w:style w:type="character" w:customStyle="1" w:styleId="CommentTextChar">
    <w:name w:val="Comment Text Char"/>
    <w:link w:val="CommentText"/>
    <w:uiPriority w:val="99"/>
    <w:rsid w:val="00B03F57"/>
    <w:rPr>
      <w:rFonts w:ascii="Arial" w:hAnsi="Arial"/>
    </w:rPr>
  </w:style>
  <w:style w:type="paragraph" w:styleId="CommentSubject">
    <w:name w:val="annotation subject"/>
    <w:basedOn w:val="CommentText"/>
    <w:next w:val="CommentText"/>
    <w:link w:val="CommentSubjectChar"/>
    <w:uiPriority w:val="99"/>
    <w:semiHidden/>
    <w:rsid w:val="00B03F57"/>
    <w:rPr>
      <w:b/>
      <w:bCs/>
    </w:rPr>
  </w:style>
  <w:style w:type="character" w:customStyle="1" w:styleId="CommentSubjectChar">
    <w:name w:val="Comment Subject Char"/>
    <w:link w:val="CommentSubject"/>
    <w:uiPriority w:val="99"/>
    <w:semiHidden/>
    <w:rsid w:val="00B03F57"/>
    <w:rPr>
      <w:rFonts w:ascii="Arial" w:hAnsi="Arial"/>
      <w:b/>
      <w:bCs/>
    </w:rPr>
  </w:style>
  <w:style w:type="paragraph" w:styleId="ListBullet5">
    <w:name w:val="List Bullet 5"/>
    <w:basedOn w:val="Normal"/>
    <w:uiPriority w:val="39"/>
    <w:unhideWhenUsed/>
    <w:rsid w:val="00B03F57"/>
    <w:pPr>
      <w:numPr>
        <w:numId w:val="20"/>
      </w:numPr>
      <w:contextualSpacing/>
    </w:pPr>
  </w:style>
  <w:style w:type="table" w:styleId="TableGrid">
    <w:name w:val="Table Grid"/>
    <w:aliases w:val="QCG Table"/>
    <w:basedOn w:val="TableNormal"/>
    <w:uiPriority w:val="99"/>
    <w:rsid w:val="00B03F57"/>
    <w:rPr>
      <w:rFonts w:ascii="Arial" w:hAnsi="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40" w:before="40" w:beforeAutospacing="0" w:afterLines="40" w:after="40" w:afterAutospacing="0" w:line="240" w:lineRule="auto"/>
        <w:contextualSpacing/>
        <w:mirrorIndents w:val="0"/>
        <w:jc w:val="left"/>
      </w:pPr>
      <w:rPr>
        <w:rFonts w:ascii="Arial" w:hAnsi="Arial"/>
        <w:b/>
        <w:sz w:val="20"/>
      </w:rPr>
      <w:tblPr>
        <w:jc w:val="center"/>
      </w:tblPr>
      <w:trPr>
        <w:jc w:val="center"/>
      </w:trPr>
      <w:tcPr>
        <w:shd w:val="clear" w:color="auto" w:fill="D9D9D9"/>
        <w:vAlign w:val="center"/>
      </w:tcPr>
    </w:tblStylePr>
    <w:tblStylePr w:type="lastRow">
      <w:pPr>
        <w:wordWrap/>
        <w:spacing w:beforeLines="0" w:before="0" w:beforeAutospacing="0" w:afterLines="0" w:after="0" w:afterAutospacing="0" w:line="240" w:lineRule="auto"/>
        <w:ind w:leftChars="0" w:left="0"/>
        <w:contextualSpacing/>
        <w:jc w:val="left"/>
      </w:pPr>
    </w:tblStylePr>
    <w:tblStylePr w:type="firstCol">
      <w:pPr>
        <w:wordWrap/>
        <w:spacing w:beforeLines="0" w:before="0" w:beforeAutospacing="0" w:afterLines="0" w:after="0" w:afterAutospacing="0" w:line="240" w:lineRule="auto"/>
        <w:mirrorIndents w:val="0"/>
        <w:jc w:val="left"/>
      </w:pPr>
      <w:rPr>
        <w:rFonts w:ascii="Arial" w:hAnsi="Arial"/>
        <w:b/>
        <w:sz w:val="20"/>
      </w:rPr>
      <w:tblPr>
        <w:jc w:val="center"/>
      </w:tblPr>
      <w:trPr>
        <w:jc w:val="center"/>
      </w:trPr>
      <w:tcPr>
        <w:vAlign w:val="center"/>
      </w:tcPr>
    </w:tblStylePr>
  </w:style>
  <w:style w:type="character" w:styleId="Strong">
    <w:name w:val="Strong"/>
    <w:qFormat/>
    <w:locked/>
    <w:rsid w:val="00B03F57"/>
    <w:rPr>
      <w:b/>
      <w:bCs/>
    </w:rPr>
  </w:style>
  <w:style w:type="paragraph" w:customStyle="1" w:styleId="Caption-Figure">
    <w:name w:val="Caption - Figure"/>
    <w:uiPriority w:val="29"/>
    <w:qFormat/>
    <w:rsid w:val="00B03F57"/>
    <w:pPr>
      <w:spacing w:before="240" w:after="120"/>
    </w:pPr>
    <w:rPr>
      <w:rFonts w:ascii="Arial" w:hAnsi="Arial"/>
      <w:sz w:val="18"/>
    </w:rPr>
  </w:style>
  <w:style w:type="paragraph" w:styleId="TOC4">
    <w:name w:val="toc 4"/>
    <w:basedOn w:val="Normal"/>
    <w:next w:val="Normal"/>
    <w:uiPriority w:val="39"/>
    <w:rsid w:val="00B03F57"/>
    <w:pPr>
      <w:tabs>
        <w:tab w:val="right" w:leader="dot" w:pos="8930"/>
      </w:tabs>
      <w:ind w:left="600"/>
    </w:pPr>
  </w:style>
  <w:style w:type="numbering" w:customStyle="1" w:styleId="Style1">
    <w:name w:val="Style1"/>
    <w:uiPriority w:val="99"/>
    <w:rsid w:val="00B03F57"/>
    <w:pPr>
      <w:numPr>
        <w:numId w:val="23"/>
      </w:numPr>
    </w:pPr>
  </w:style>
  <w:style w:type="paragraph" w:styleId="Footer">
    <w:name w:val="footer"/>
    <w:basedOn w:val="Normal"/>
    <w:link w:val="FooterChar"/>
    <w:semiHidden/>
    <w:rsid w:val="00B03F57"/>
    <w:pPr>
      <w:tabs>
        <w:tab w:val="center" w:pos="4153"/>
        <w:tab w:val="right" w:pos="8306"/>
      </w:tabs>
    </w:pPr>
  </w:style>
  <w:style w:type="character" w:customStyle="1" w:styleId="FooterChar">
    <w:name w:val="Footer Char"/>
    <w:link w:val="Footer"/>
    <w:semiHidden/>
    <w:rsid w:val="00B03F57"/>
    <w:rPr>
      <w:rFonts w:ascii="Arial" w:hAnsi="Arial"/>
    </w:rPr>
  </w:style>
  <w:style w:type="paragraph" w:styleId="Header">
    <w:name w:val="header"/>
    <w:basedOn w:val="Normal"/>
    <w:link w:val="HeaderChar"/>
    <w:unhideWhenUsed/>
    <w:rsid w:val="00B03F57"/>
    <w:pPr>
      <w:tabs>
        <w:tab w:val="center" w:pos="4153"/>
        <w:tab w:val="right" w:pos="8306"/>
      </w:tabs>
    </w:pPr>
  </w:style>
  <w:style w:type="character" w:customStyle="1" w:styleId="HeaderChar">
    <w:name w:val="Header Char"/>
    <w:link w:val="Header"/>
    <w:rsid w:val="00B03F57"/>
    <w:rPr>
      <w:rFonts w:ascii="Arial" w:hAnsi="Arial"/>
    </w:rPr>
  </w:style>
  <w:style w:type="character" w:customStyle="1" w:styleId="Heading0Char">
    <w:name w:val="Heading 0 Char"/>
    <w:link w:val="Heading0"/>
    <w:uiPriority w:val="40"/>
    <w:locked/>
    <w:rsid w:val="00B03F57"/>
    <w:rPr>
      <w:rFonts w:ascii="Arial" w:hAnsi="Arial"/>
      <w:b/>
    </w:rPr>
  </w:style>
  <w:style w:type="paragraph" w:customStyle="1" w:styleId="TableBulletLevel1">
    <w:name w:val="Table Bullet Level1"/>
    <w:link w:val="TableBulletLevel1Char"/>
    <w:uiPriority w:val="39"/>
    <w:qFormat/>
    <w:rsid w:val="00B03F57"/>
    <w:pPr>
      <w:numPr>
        <w:numId w:val="25"/>
      </w:numPr>
    </w:pPr>
    <w:rPr>
      <w:rFonts w:ascii="Arial" w:hAnsi="Arial"/>
      <w:color w:val="000000"/>
    </w:rPr>
  </w:style>
  <w:style w:type="numbering" w:customStyle="1" w:styleId="Style2">
    <w:name w:val="Style2"/>
    <w:uiPriority w:val="99"/>
    <w:rsid w:val="00B03F57"/>
    <w:pPr>
      <w:numPr>
        <w:numId w:val="24"/>
      </w:numPr>
    </w:pPr>
  </w:style>
  <w:style w:type="paragraph" w:customStyle="1" w:styleId="TableBulletLevel2">
    <w:name w:val="Table Bullet Level2"/>
    <w:link w:val="TableBulletLevel2Char"/>
    <w:uiPriority w:val="39"/>
    <w:qFormat/>
    <w:rsid w:val="00B03F57"/>
    <w:pPr>
      <w:numPr>
        <w:ilvl w:val="1"/>
        <w:numId w:val="25"/>
      </w:numPr>
    </w:pPr>
    <w:rPr>
      <w:rFonts w:ascii="Arial" w:hAnsi="Arial"/>
      <w:color w:val="000000"/>
    </w:rPr>
  </w:style>
  <w:style w:type="table" w:customStyle="1" w:styleId="Style5">
    <w:name w:val="Style5"/>
    <w:basedOn w:val="TableNormal"/>
    <w:uiPriority w:val="99"/>
    <w:rsid w:val="00B03F57"/>
    <w:tblPr/>
  </w:style>
  <w:style w:type="paragraph" w:styleId="ListParagraph">
    <w:name w:val="List Paragraph"/>
    <w:basedOn w:val="Normal"/>
    <w:link w:val="ListParagraphChar"/>
    <w:uiPriority w:val="34"/>
    <w:qFormat/>
    <w:rsid w:val="00B03F57"/>
    <w:pPr>
      <w:ind w:left="720"/>
      <w:contextualSpacing/>
    </w:pPr>
  </w:style>
  <w:style w:type="numbering" w:customStyle="1" w:styleId="ListStyle-QCG">
    <w:name w:val="List Style - QCG"/>
    <w:uiPriority w:val="99"/>
    <w:rsid w:val="00B03F57"/>
  </w:style>
  <w:style w:type="paragraph" w:styleId="ListBullet2">
    <w:name w:val="List Bullet 2"/>
    <w:basedOn w:val="Normal"/>
    <w:uiPriority w:val="39"/>
    <w:qFormat/>
    <w:rsid w:val="00B03F57"/>
    <w:pPr>
      <w:numPr>
        <w:ilvl w:val="1"/>
        <w:numId w:val="19"/>
      </w:numPr>
      <w:spacing w:before="40" w:after="40"/>
      <w:contextualSpacing/>
    </w:pPr>
  </w:style>
  <w:style w:type="paragraph" w:styleId="ListBullet3">
    <w:name w:val="List Bullet 3"/>
    <w:basedOn w:val="Normal"/>
    <w:qFormat/>
    <w:rsid w:val="00B03F57"/>
    <w:pPr>
      <w:numPr>
        <w:ilvl w:val="2"/>
        <w:numId w:val="19"/>
      </w:numPr>
      <w:spacing w:before="40" w:after="40"/>
      <w:contextualSpacing/>
    </w:pPr>
  </w:style>
  <w:style w:type="paragraph" w:styleId="ListBullet4">
    <w:name w:val="List Bullet 4"/>
    <w:basedOn w:val="Normal"/>
    <w:uiPriority w:val="39"/>
    <w:unhideWhenUsed/>
    <w:rsid w:val="00B03F57"/>
    <w:pPr>
      <w:contextualSpacing/>
    </w:pPr>
  </w:style>
  <w:style w:type="numbering" w:customStyle="1" w:styleId="QCG-tableliststyle">
    <w:name w:val="QCG - table list style"/>
    <w:uiPriority w:val="99"/>
    <w:rsid w:val="00B03F57"/>
    <w:pPr>
      <w:numPr>
        <w:numId w:val="2"/>
      </w:numPr>
    </w:pPr>
  </w:style>
  <w:style w:type="numbering" w:customStyle="1" w:styleId="QCGHeadersliststyle">
    <w:name w:val="QCG Headers list style"/>
    <w:uiPriority w:val="99"/>
    <w:rsid w:val="00B03F57"/>
    <w:pPr>
      <w:numPr>
        <w:numId w:val="21"/>
      </w:numPr>
    </w:pPr>
  </w:style>
  <w:style w:type="paragraph" w:customStyle="1" w:styleId="TableBulletLevel3">
    <w:name w:val="Table Bullet Level3"/>
    <w:link w:val="TableBulletLevel3Char"/>
    <w:uiPriority w:val="39"/>
    <w:qFormat/>
    <w:rsid w:val="00B03F57"/>
    <w:pPr>
      <w:numPr>
        <w:ilvl w:val="2"/>
        <w:numId w:val="25"/>
      </w:numPr>
    </w:pPr>
    <w:rPr>
      <w:rFonts w:ascii="Arial" w:hAnsi="Arial"/>
    </w:rPr>
  </w:style>
  <w:style w:type="paragraph" w:customStyle="1" w:styleId="GreenHeading-notnumbered">
    <w:name w:val="Green Heading - not numbered"/>
    <w:basedOn w:val="Heading-NotNumbered"/>
    <w:next w:val="Normal"/>
    <w:link w:val="GreenHeading-notnumberedChar"/>
    <w:uiPriority w:val="40"/>
    <w:qFormat/>
    <w:rsid w:val="00B03F57"/>
    <w:rPr>
      <w:color w:val="008D9D"/>
    </w:rPr>
  </w:style>
  <w:style w:type="character" w:customStyle="1" w:styleId="TableBulletLevel2Char">
    <w:name w:val="Table Bullet Level2 Char"/>
    <w:link w:val="TableBulletLevel2"/>
    <w:uiPriority w:val="39"/>
    <w:rsid w:val="00B03F57"/>
    <w:rPr>
      <w:rFonts w:ascii="Arial" w:hAnsi="Arial"/>
      <w:color w:val="000000"/>
    </w:rPr>
  </w:style>
  <w:style w:type="character" w:customStyle="1" w:styleId="TableBulletLevel3Char">
    <w:name w:val="Table Bullet Level3 Char"/>
    <w:link w:val="TableBulletLevel3"/>
    <w:uiPriority w:val="39"/>
    <w:rsid w:val="00B03F57"/>
    <w:rPr>
      <w:rFonts w:ascii="Arial" w:hAnsi="Arial"/>
    </w:rPr>
  </w:style>
  <w:style w:type="paragraph" w:customStyle="1" w:styleId="Heading-Notnumbered12pt">
    <w:name w:val="Heading - Not numbered 12pt"/>
    <w:basedOn w:val="Heading-NotNumbered"/>
    <w:next w:val="Normal"/>
    <w:link w:val="Heading-Notnumbered12ptChar"/>
    <w:uiPriority w:val="40"/>
    <w:qFormat/>
    <w:rsid w:val="00B03F57"/>
    <w:rPr>
      <w:sz w:val="24"/>
    </w:rPr>
  </w:style>
  <w:style w:type="character" w:customStyle="1" w:styleId="Heading-NotNumberedChar">
    <w:name w:val="Heading - Not Numbered Char"/>
    <w:link w:val="Heading-NotNumbered"/>
    <w:uiPriority w:val="19"/>
    <w:rsid w:val="00B03F57"/>
    <w:rPr>
      <w:rFonts w:ascii="Arial Bold" w:hAnsi="Arial Bold" w:cs="Arial"/>
      <w:b/>
      <w:bCs/>
      <w:kern w:val="32"/>
      <w:sz w:val="28"/>
    </w:rPr>
  </w:style>
  <w:style w:type="character" w:customStyle="1" w:styleId="GreenHeading-notnumberedChar">
    <w:name w:val="Green Heading - not numbered Char"/>
    <w:link w:val="GreenHeading-notnumbered"/>
    <w:uiPriority w:val="40"/>
    <w:rsid w:val="00B03F57"/>
    <w:rPr>
      <w:rFonts w:ascii="Arial Bold" w:hAnsi="Arial Bold" w:cs="Arial"/>
      <w:b/>
      <w:bCs/>
      <w:color w:val="008D9D"/>
      <w:kern w:val="32"/>
      <w:sz w:val="28"/>
    </w:rPr>
  </w:style>
  <w:style w:type="paragraph" w:customStyle="1" w:styleId="GreenHeading-notnumbered12pt">
    <w:name w:val="Green Heading - not numbered 12pt"/>
    <w:basedOn w:val="Heading-notnumbered12pt0"/>
    <w:next w:val="Normal"/>
    <w:link w:val="GreenHeading-notnumbered12ptChar"/>
    <w:uiPriority w:val="40"/>
    <w:qFormat/>
    <w:rsid w:val="00574307"/>
    <w:rPr>
      <w:color w:val="008D9D"/>
      <w:sz w:val="20"/>
    </w:rPr>
  </w:style>
  <w:style w:type="character" w:customStyle="1" w:styleId="Heading-Notnumbered12ptChar">
    <w:name w:val="Heading - Not numbered 12pt Char"/>
    <w:link w:val="Heading-Notnumbered12pt"/>
    <w:uiPriority w:val="40"/>
    <w:rsid w:val="00B03F57"/>
    <w:rPr>
      <w:rFonts w:ascii="Arial Bold" w:hAnsi="Arial Bold" w:cs="Arial"/>
      <w:b/>
      <w:bCs/>
      <w:kern w:val="32"/>
      <w:sz w:val="24"/>
    </w:rPr>
  </w:style>
  <w:style w:type="character" w:customStyle="1" w:styleId="GreenHeading-notnumbered12ptChar">
    <w:name w:val="Green Heading - not numbered 12pt Char"/>
    <w:link w:val="GreenHeading-notnumbered12pt"/>
    <w:uiPriority w:val="40"/>
    <w:rsid w:val="00574307"/>
    <w:rPr>
      <w:rFonts w:ascii="Arial Bold" w:hAnsi="Arial Bold" w:cs="Arial"/>
      <w:b/>
      <w:bCs/>
      <w:color w:val="008D9D"/>
      <w:kern w:val="32"/>
    </w:rPr>
  </w:style>
  <w:style w:type="paragraph" w:customStyle="1" w:styleId="Heading0-notinTOC">
    <w:name w:val="Heading 0 - not in TOC"/>
    <w:basedOn w:val="Heading0"/>
    <w:link w:val="Heading0-notinTOCChar"/>
    <w:uiPriority w:val="40"/>
    <w:qFormat/>
    <w:rsid w:val="00B03F57"/>
    <w:pPr>
      <w:outlineLvl w:val="9"/>
    </w:pPr>
  </w:style>
  <w:style w:type="character" w:customStyle="1" w:styleId="Heading0-notinTOCChar">
    <w:name w:val="Heading 0 - not in TOC Char"/>
    <w:link w:val="Heading0-notinTOC"/>
    <w:uiPriority w:val="40"/>
    <w:rsid w:val="00B03F57"/>
    <w:rPr>
      <w:rFonts w:ascii="Arial" w:hAnsi="Arial"/>
      <w:b/>
    </w:rPr>
  </w:style>
  <w:style w:type="paragraph" w:customStyle="1" w:styleId="Default">
    <w:name w:val="Default"/>
    <w:rsid w:val="00B03F57"/>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locked/>
    <w:rsid w:val="00B03F57"/>
    <w:rPr>
      <w:rFonts w:ascii="Cambria" w:hAnsi="Cambria"/>
      <w:b/>
      <w:bCs/>
      <w:i/>
      <w:iCs/>
      <w:spacing w:val="10"/>
      <w:sz w:val="60"/>
      <w:szCs w:val="60"/>
    </w:rPr>
  </w:style>
  <w:style w:type="character" w:customStyle="1" w:styleId="TitleChar">
    <w:name w:val="Title Char"/>
    <w:link w:val="Title"/>
    <w:uiPriority w:val="10"/>
    <w:rsid w:val="00B03F57"/>
    <w:rPr>
      <w:rFonts w:ascii="Cambria" w:hAnsi="Cambria"/>
      <w:b/>
      <w:bCs/>
      <w:i/>
      <w:iCs/>
      <w:spacing w:val="10"/>
      <w:sz w:val="60"/>
      <w:szCs w:val="60"/>
    </w:rPr>
  </w:style>
  <w:style w:type="paragraph" w:styleId="Subtitle">
    <w:name w:val="Subtitle"/>
    <w:basedOn w:val="Normal"/>
    <w:next w:val="Normal"/>
    <w:link w:val="SubtitleChar"/>
    <w:uiPriority w:val="11"/>
    <w:locked/>
    <w:rsid w:val="00B03F57"/>
    <w:pPr>
      <w:spacing w:after="320"/>
      <w:jc w:val="right"/>
    </w:pPr>
    <w:rPr>
      <w:i/>
      <w:iCs/>
      <w:color w:val="808080"/>
      <w:spacing w:val="10"/>
      <w:sz w:val="24"/>
      <w:szCs w:val="24"/>
    </w:rPr>
  </w:style>
  <w:style w:type="character" w:customStyle="1" w:styleId="SubtitleChar">
    <w:name w:val="Subtitle Char"/>
    <w:link w:val="Subtitle"/>
    <w:uiPriority w:val="11"/>
    <w:rsid w:val="00B03F57"/>
    <w:rPr>
      <w:rFonts w:ascii="Arial" w:hAnsi="Arial"/>
      <w:i/>
      <w:iCs/>
      <w:color w:val="808080"/>
      <w:spacing w:val="10"/>
      <w:sz w:val="24"/>
      <w:szCs w:val="24"/>
    </w:rPr>
  </w:style>
  <w:style w:type="character" w:styleId="Emphasis">
    <w:name w:val="Emphasis"/>
    <w:uiPriority w:val="20"/>
    <w:locked/>
    <w:rsid w:val="00B03F57"/>
    <w:rPr>
      <w:b/>
      <w:bCs/>
      <w:i/>
      <w:iCs/>
      <w:color w:val="auto"/>
    </w:rPr>
  </w:style>
  <w:style w:type="paragraph" w:styleId="NoSpacing">
    <w:name w:val="No Spacing"/>
    <w:basedOn w:val="Normal"/>
    <w:uiPriority w:val="1"/>
    <w:rsid w:val="00B03F57"/>
  </w:style>
  <w:style w:type="paragraph" w:styleId="Quote">
    <w:name w:val="Quote"/>
    <w:basedOn w:val="Normal"/>
    <w:next w:val="Normal"/>
    <w:link w:val="QuoteChar"/>
    <w:uiPriority w:val="29"/>
    <w:rsid w:val="00B03F57"/>
    <w:rPr>
      <w:color w:val="5A5A5A"/>
    </w:rPr>
  </w:style>
  <w:style w:type="character" w:customStyle="1" w:styleId="QuoteChar">
    <w:name w:val="Quote Char"/>
    <w:link w:val="Quote"/>
    <w:uiPriority w:val="29"/>
    <w:rsid w:val="00B03F57"/>
    <w:rPr>
      <w:rFonts w:ascii="Arial" w:hAnsi="Arial"/>
      <w:color w:val="5A5A5A"/>
    </w:rPr>
  </w:style>
  <w:style w:type="paragraph" w:styleId="IntenseQuote">
    <w:name w:val="Intense Quote"/>
    <w:basedOn w:val="Normal"/>
    <w:next w:val="Normal"/>
    <w:link w:val="IntenseQuoteChar"/>
    <w:uiPriority w:val="30"/>
    <w:rsid w:val="00B03F57"/>
    <w:pPr>
      <w:spacing w:before="320" w:after="480"/>
      <w:ind w:left="720" w:right="720"/>
      <w:jc w:val="center"/>
    </w:pPr>
    <w:rPr>
      <w:rFonts w:ascii="Cambria" w:hAnsi="Cambria"/>
      <w:i/>
      <w:iCs/>
    </w:rPr>
  </w:style>
  <w:style w:type="character" w:customStyle="1" w:styleId="IntenseQuoteChar">
    <w:name w:val="Intense Quote Char"/>
    <w:link w:val="IntenseQuote"/>
    <w:uiPriority w:val="30"/>
    <w:rsid w:val="00B03F57"/>
    <w:rPr>
      <w:rFonts w:ascii="Cambria" w:hAnsi="Cambria"/>
      <w:i/>
      <w:iCs/>
    </w:rPr>
  </w:style>
  <w:style w:type="character" w:styleId="SubtleEmphasis">
    <w:name w:val="Subtle Emphasis"/>
    <w:uiPriority w:val="19"/>
    <w:rsid w:val="00B03F57"/>
    <w:rPr>
      <w:i/>
      <w:iCs/>
      <w:color w:val="5A5A5A"/>
    </w:rPr>
  </w:style>
  <w:style w:type="character" w:styleId="IntenseEmphasis">
    <w:name w:val="Intense Emphasis"/>
    <w:uiPriority w:val="21"/>
    <w:rsid w:val="00B03F57"/>
    <w:rPr>
      <w:b/>
      <w:bCs/>
      <w:i/>
      <w:iCs/>
      <w:color w:val="auto"/>
      <w:u w:val="single"/>
    </w:rPr>
  </w:style>
  <w:style w:type="character" w:styleId="SubtleReference">
    <w:name w:val="Subtle Reference"/>
    <w:uiPriority w:val="31"/>
    <w:rsid w:val="00B03F57"/>
    <w:rPr>
      <w:smallCaps/>
    </w:rPr>
  </w:style>
  <w:style w:type="character" w:styleId="IntenseReference">
    <w:name w:val="Intense Reference"/>
    <w:uiPriority w:val="32"/>
    <w:rsid w:val="00B03F57"/>
    <w:rPr>
      <w:b/>
      <w:bCs/>
      <w:smallCaps/>
      <w:color w:val="auto"/>
    </w:rPr>
  </w:style>
  <w:style w:type="character" w:styleId="BookTitle">
    <w:name w:val="Book Title"/>
    <w:uiPriority w:val="33"/>
    <w:rsid w:val="00B03F57"/>
    <w:rPr>
      <w:rFonts w:ascii="Cambria" w:eastAsia="Times New Roman" w:hAnsi="Cambria" w:cs="Times New Roman"/>
      <w:b/>
      <w:bCs/>
      <w:smallCaps/>
      <w:color w:val="auto"/>
      <w:u w:val="single"/>
    </w:rPr>
  </w:style>
  <w:style w:type="paragraph" w:styleId="TOCHeading">
    <w:name w:val="TOC Heading"/>
    <w:basedOn w:val="Heading1"/>
    <w:next w:val="Normal"/>
    <w:uiPriority w:val="49"/>
    <w:semiHidden/>
    <w:unhideWhenUsed/>
    <w:qFormat/>
    <w:rsid w:val="00B03F57"/>
    <w:pPr>
      <w:keepLines/>
      <w:numPr>
        <w:numId w:val="0"/>
      </w:numPr>
      <w:spacing w:before="480" w:after="0"/>
      <w:outlineLvl w:val="9"/>
    </w:pPr>
    <w:rPr>
      <w:rFonts w:ascii="Cambria" w:hAnsi="Cambria" w:cs="Times New Roman"/>
      <w:color w:val="365F91"/>
      <w:kern w:val="0"/>
      <w:szCs w:val="28"/>
    </w:rPr>
  </w:style>
  <w:style w:type="paragraph" w:customStyle="1" w:styleId="Heading-notnumbered12pt0">
    <w:name w:val="Heading - not numbered 12pt"/>
    <w:basedOn w:val="Heading-NotNumbered"/>
    <w:next w:val="Normal"/>
    <w:link w:val="Heading-notnumbered12ptChar0"/>
    <w:uiPriority w:val="40"/>
    <w:qFormat/>
    <w:rsid w:val="00B03F57"/>
    <w:rPr>
      <w:sz w:val="24"/>
    </w:rPr>
  </w:style>
  <w:style w:type="character" w:customStyle="1" w:styleId="Heading-notnumbered12ptChar0">
    <w:name w:val="Heading - not numbered 12pt Char"/>
    <w:link w:val="Heading-notnumbered12pt0"/>
    <w:uiPriority w:val="40"/>
    <w:rsid w:val="00B03F57"/>
    <w:rPr>
      <w:rFonts w:ascii="Arial Bold" w:hAnsi="Arial Bold" w:cs="Arial"/>
      <w:b/>
      <w:bCs/>
      <w:kern w:val="32"/>
      <w:sz w:val="24"/>
    </w:rPr>
  </w:style>
  <w:style w:type="paragraph" w:customStyle="1" w:styleId="Table-headingrow">
    <w:name w:val="Table - heading row"/>
    <w:link w:val="Table-headingrowChar"/>
    <w:autoRedefine/>
    <w:qFormat/>
    <w:rsid w:val="00B03F57"/>
    <w:pPr>
      <w:spacing w:before="40" w:after="40"/>
    </w:pPr>
    <w:rPr>
      <w:rFonts w:ascii="Arial Bold" w:hAnsi="Arial Bold"/>
      <w:color w:val="000000"/>
    </w:rPr>
  </w:style>
  <w:style w:type="character" w:customStyle="1" w:styleId="Table-headingrowChar">
    <w:name w:val="Table - heading row Char"/>
    <w:link w:val="Table-headingrow"/>
    <w:rsid w:val="00B03F57"/>
    <w:rPr>
      <w:rFonts w:ascii="Arial Bold" w:hAnsi="Arial Bold"/>
      <w:color w:val="000000"/>
    </w:rPr>
  </w:style>
  <w:style w:type="paragraph" w:styleId="Caption">
    <w:name w:val="caption"/>
    <w:basedOn w:val="Caption-Table"/>
    <w:next w:val="Normal"/>
    <w:uiPriority w:val="35"/>
    <w:semiHidden/>
    <w:qFormat/>
    <w:locked/>
    <w:rsid w:val="00B03F57"/>
  </w:style>
  <w:style w:type="character" w:styleId="UnresolvedMention">
    <w:name w:val="Unresolved Mention"/>
    <w:basedOn w:val="DefaultParagraphFont"/>
    <w:uiPriority w:val="99"/>
    <w:semiHidden/>
    <w:unhideWhenUsed/>
    <w:rsid w:val="00B03F57"/>
    <w:rPr>
      <w:color w:val="808080"/>
      <w:shd w:val="clear" w:color="auto" w:fill="E6E6E6"/>
    </w:rPr>
  </w:style>
  <w:style w:type="paragraph" w:customStyle="1" w:styleId="EndNoteBibliographyTitle">
    <w:name w:val="EndNote Bibliography Title"/>
    <w:basedOn w:val="Normal"/>
    <w:link w:val="EndNoteBibliographyTitleChar"/>
    <w:rsid w:val="00B03F57"/>
    <w:pPr>
      <w:jc w:val="center"/>
    </w:pPr>
    <w:rPr>
      <w:rFonts w:cs="Arial"/>
      <w:noProof/>
    </w:rPr>
  </w:style>
  <w:style w:type="character" w:customStyle="1" w:styleId="EndNoteBibliographyTitleChar">
    <w:name w:val="EndNote Bibliography Title Char"/>
    <w:basedOn w:val="DefaultParagraphFont"/>
    <w:link w:val="EndNoteBibliographyTitle"/>
    <w:rsid w:val="00B03F57"/>
    <w:rPr>
      <w:rFonts w:ascii="Arial" w:hAnsi="Arial" w:cs="Arial"/>
      <w:noProof/>
    </w:rPr>
  </w:style>
  <w:style w:type="paragraph" w:customStyle="1" w:styleId="EndNoteBibliography">
    <w:name w:val="EndNote Bibliography"/>
    <w:basedOn w:val="Normal"/>
    <w:link w:val="EndNoteBibliographyChar"/>
    <w:rsid w:val="00B03F57"/>
    <w:rPr>
      <w:rFonts w:cs="Arial"/>
      <w:noProof/>
    </w:rPr>
  </w:style>
  <w:style w:type="character" w:customStyle="1" w:styleId="EndNoteBibliographyChar">
    <w:name w:val="EndNote Bibliography Char"/>
    <w:basedOn w:val="DefaultParagraphFont"/>
    <w:link w:val="EndNoteBibliography"/>
    <w:rsid w:val="00B03F57"/>
    <w:rPr>
      <w:rFonts w:ascii="Arial" w:hAnsi="Arial" w:cs="Arial"/>
      <w:noProof/>
    </w:rPr>
  </w:style>
  <w:style w:type="table" w:styleId="GridTable6Colorful">
    <w:name w:val="Grid Table 6 Colorful"/>
    <w:basedOn w:val="TableNormal"/>
    <w:uiPriority w:val="51"/>
    <w:rsid w:val="00B03F57"/>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B03F5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BulletLevel1Char">
    <w:name w:val="Table Bullet Level1 Char"/>
    <w:link w:val="TableBulletLevel1"/>
    <w:uiPriority w:val="39"/>
    <w:rsid w:val="00B03F57"/>
    <w:rPr>
      <w:rFonts w:ascii="Arial" w:hAnsi="Arial"/>
      <w:color w:val="000000"/>
    </w:rPr>
  </w:style>
  <w:style w:type="paragraph" w:styleId="BodyText">
    <w:name w:val="Body Text"/>
    <w:basedOn w:val="Normal"/>
    <w:link w:val="BodyTextChar"/>
    <w:rsid w:val="00B03F57"/>
    <w:pPr>
      <w:numPr>
        <w:ilvl w:val="12"/>
      </w:numPr>
      <w:spacing w:before="120" w:after="120" w:line="276" w:lineRule="auto"/>
    </w:pPr>
    <w:rPr>
      <w:rFonts w:cs="Arial"/>
      <w:bCs/>
      <w:sz w:val="22"/>
      <w:szCs w:val="22"/>
    </w:rPr>
  </w:style>
  <w:style w:type="character" w:customStyle="1" w:styleId="BodyTextChar">
    <w:name w:val="Body Text Char"/>
    <w:basedOn w:val="DefaultParagraphFont"/>
    <w:link w:val="BodyText"/>
    <w:rsid w:val="00B03F57"/>
    <w:rPr>
      <w:rFonts w:ascii="Arial" w:hAnsi="Arial" w:cs="Arial"/>
      <w:bCs/>
      <w:sz w:val="22"/>
      <w:szCs w:val="22"/>
    </w:rPr>
  </w:style>
  <w:style w:type="paragraph" w:customStyle="1" w:styleId="TableTextLeft">
    <w:name w:val="Table Text Left"/>
    <w:basedOn w:val="Normal"/>
    <w:link w:val="TableTextLeftCharChar"/>
    <w:rsid w:val="006F614C"/>
    <w:pPr>
      <w:spacing w:before="60" w:after="40"/>
    </w:pPr>
    <w:rPr>
      <w:rFonts w:eastAsia="MS Mincho"/>
      <w:szCs w:val="24"/>
      <w:lang w:eastAsia="en-US"/>
    </w:rPr>
  </w:style>
  <w:style w:type="character" w:customStyle="1" w:styleId="TableTextLeftCharChar">
    <w:name w:val="Table Text Left Char Char"/>
    <w:link w:val="TableTextLeft"/>
    <w:rsid w:val="006F614C"/>
    <w:rPr>
      <w:rFonts w:ascii="Arial" w:eastAsia="MS Mincho" w:hAnsi="Arial"/>
      <w:szCs w:val="24"/>
      <w:lang w:eastAsia="en-US"/>
    </w:rPr>
  </w:style>
  <w:style w:type="character" w:customStyle="1" w:styleId="Style10pt">
    <w:name w:val="Style 10 pt"/>
    <w:rsid w:val="00B03F57"/>
    <w:rPr>
      <w:sz w:val="22"/>
    </w:rPr>
  </w:style>
  <w:style w:type="paragraph" w:styleId="ListNumber">
    <w:name w:val="List Number"/>
    <w:aliases w:val="Numbered level 1"/>
    <w:basedOn w:val="Normal"/>
    <w:rsid w:val="006F614C"/>
    <w:pPr>
      <w:numPr>
        <w:ilvl w:val="5"/>
        <w:numId w:val="4"/>
      </w:numPr>
      <w:spacing w:before="60" w:after="60" w:line="276" w:lineRule="auto"/>
    </w:pPr>
    <w:rPr>
      <w:color w:val="000000"/>
      <w:sz w:val="22"/>
      <w:szCs w:val="24"/>
    </w:rPr>
  </w:style>
  <w:style w:type="paragraph" w:customStyle="1" w:styleId="StyleNormal">
    <w:name w:val="Style Normal"/>
    <w:basedOn w:val="Normal"/>
    <w:uiPriority w:val="99"/>
    <w:rsid w:val="006F614C"/>
    <w:pPr>
      <w:spacing w:line="288" w:lineRule="auto"/>
    </w:pPr>
    <w:rPr>
      <w:sz w:val="22"/>
      <w:szCs w:val="22"/>
    </w:rPr>
  </w:style>
  <w:style w:type="paragraph" w:styleId="BlockText">
    <w:name w:val="Block Text"/>
    <w:basedOn w:val="Normal"/>
    <w:semiHidden/>
    <w:rsid w:val="006F614C"/>
    <w:pPr>
      <w:spacing w:after="120"/>
      <w:ind w:left="1440" w:right="1440"/>
    </w:pPr>
    <w:rPr>
      <w:sz w:val="22"/>
      <w:szCs w:val="24"/>
    </w:rPr>
  </w:style>
  <w:style w:type="paragraph" w:styleId="ListNumber3">
    <w:name w:val="List Number 3"/>
    <w:basedOn w:val="Normal"/>
    <w:semiHidden/>
    <w:rsid w:val="006F614C"/>
    <w:pPr>
      <w:numPr>
        <w:numId w:val="3"/>
      </w:numPr>
    </w:pPr>
    <w:rPr>
      <w:sz w:val="22"/>
      <w:szCs w:val="24"/>
    </w:rPr>
  </w:style>
  <w:style w:type="paragraph" w:styleId="ListNumber4">
    <w:name w:val="List Number 4"/>
    <w:basedOn w:val="Normal"/>
    <w:semiHidden/>
    <w:rsid w:val="006F614C"/>
    <w:rPr>
      <w:sz w:val="22"/>
      <w:szCs w:val="24"/>
    </w:rPr>
  </w:style>
  <w:style w:type="paragraph" w:customStyle="1" w:styleId="Unit">
    <w:name w:val="Unit"/>
    <w:basedOn w:val="Heading1"/>
    <w:next w:val="BodyText"/>
    <w:link w:val="UnitChar"/>
    <w:rsid w:val="005C2C49"/>
    <w:pPr>
      <w:numPr>
        <w:numId w:val="5"/>
      </w:numPr>
      <w:tabs>
        <w:tab w:val="left" w:pos="1276"/>
      </w:tabs>
      <w:spacing w:before="480" w:after="240"/>
    </w:pPr>
    <w:rPr>
      <w:rFonts w:ascii="Arial" w:hAnsi="Arial" w:cs="Times New Roman"/>
      <w:bCs w:val="0"/>
      <w:color w:val="349E9E"/>
      <w:kern w:val="0"/>
      <w:szCs w:val="28"/>
    </w:rPr>
  </w:style>
  <w:style w:type="paragraph" w:customStyle="1" w:styleId="NoHeading2">
    <w:name w:val="No. Heading 2"/>
    <w:basedOn w:val="Heading2"/>
    <w:next w:val="BodyText"/>
    <w:rsid w:val="006F614C"/>
    <w:pPr>
      <w:numPr>
        <w:numId w:val="4"/>
      </w:numPr>
      <w:spacing w:before="400" w:after="200"/>
    </w:pPr>
    <w:rPr>
      <w:rFonts w:ascii="Arial" w:hAnsi="Arial" w:cs="Times New Roman"/>
      <w:bCs w:val="0"/>
      <w:iCs w:val="0"/>
      <w:color w:val="4A757F"/>
      <w:sz w:val="32"/>
      <w:szCs w:val="24"/>
    </w:rPr>
  </w:style>
  <w:style w:type="paragraph" w:customStyle="1" w:styleId="TableRef">
    <w:name w:val="Table Ref"/>
    <w:basedOn w:val="Normal"/>
    <w:next w:val="BodyText"/>
    <w:rsid w:val="006F614C"/>
    <w:pPr>
      <w:numPr>
        <w:ilvl w:val="4"/>
        <w:numId w:val="4"/>
      </w:numPr>
      <w:spacing w:before="120" w:after="120"/>
    </w:pPr>
    <w:rPr>
      <w:b/>
      <w:szCs w:val="18"/>
    </w:rPr>
  </w:style>
  <w:style w:type="paragraph" w:customStyle="1" w:styleId="FigureRef">
    <w:name w:val="Figure Ref"/>
    <w:basedOn w:val="TableRef"/>
    <w:next w:val="BodyText"/>
    <w:rsid w:val="006F614C"/>
    <w:pPr>
      <w:numPr>
        <w:ilvl w:val="3"/>
      </w:numPr>
    </w:pPr>
  </w:style>
  <w:style w:type="paragraph" w:customStyle="1" w:styleId="NoHeading3">
    <w:name w:val="No. Heading 3"/>
    <w:basedOn w:val="Heading3"/>
    <w:next w:val="BodyText"/>
    <w:rsid w:val="006F614C"/>
    <w:pPr>
      <w:numPr>
        <w:numId w:val="4"/>
      </w:numPr>
      <w:spacing w:before="280" w:after="140"/>
    </w:pPr>
    <w:rPr>
      <w:rFonts w:cs="Times New Roman"/>
      <w:bCs w:val="0"/>
      <w:color w:val="0F9AA1"/>
      <w:sz w:val="28"/>
      <w:szCs w:val="24"/>
    </w:rPr>
  </w:style>
  <w:style w:type="paragraph" w:customStyle="1" w:styleId="Editable">
    <w:name w:val="Editable"/>
    <w:basedOn w:val="Normal"/>
    <w:qFormat/>
    <w:rsid w:val="00B03F57"/>
    <w:rPr>
      <w:sz w:val="22"/>
      <w:szCs w:val="24"/>
    </w:rPr>
  </w:style>
  <w:style w:type="paragraph" w:customStyle="1" w:styleId="Style3">
    <w:name w:val="Style3"/>
    <w:basedOn w:val="Heading1"/>
    <w:rsid w:val="005A1FD5"/>
    <w:rPr>
      <w:color w:val="349E9E"/>
      <w:szCs w:val="28"/>
    </w:rPr>
  </w:style>
  <w:style w:type="character" w:customStyle="1" w:styleId="UnitChar">
    <w:name w:val="Unit Char"/>
    <w:basedOn w:val="Heading1Char"/>
    <w:link w:val="Unit"/>
    <w:rsid w:val="005C2C49"/>
    <w:rPr>
      <w:rFonts w:ascii="Arial" w:hAnsi="Arial" w:cs="Arial"/>
      <w:b/>
      <w:bCs w:val="0"/>
      <w:color w:val="349E9E"/>
      <w:kern w:val="32"/>
      <w:sz w:val="28"/>
      <w:szCs w:val="28"/>
    </w:rPr>
  </w:style>
  <w:style w:type="paragraph" w:customStyle="1" w:styleId="Activity">
    <w:name w:val="Activity"/>
    <w:basedOn w:val="Normal"/>
    <w:rsid w:val="00514E7F"/>
    <w:pPr>
      <w:spacing w:after="120"/>
    </w:pPr>
    <w:rPr>
      <w:b/>
      <w:color w:val="349E9E"/>
      <w:sz w:val="24"/>
    </w:rPr>
  </w:style>
  <w:style w:type="numbering" w:customStyle="1" w:styleId="Style6">
    <w:name w:val="Style6"/>
    <w:uiPriority w:val="99"/>
    <w:rsid w:val="00514E7F"/>
    <w:pPr>
      <w:numPr>
        <w:numId w:val="6"/>
      </w:numPr>
    </w:pPr>
  </w:style>
  <w:style w:type="paragraph" w:customStyle="1" w:styleId="Style4">
    <w:name w:val="Style4"/>
    <w:basedOn w:val="Normal"/>
    <w:rsid w:val="00E00F94"/>
    <w:pPr>
      <w:shd w:val="clear" w:color="auto" w:fill="99D2D6"/>
    </w:pPr>
    <w:rPr>
      <w:b/>
      <w:sz w:val="24"/>
      <w:szCs w:val="24"/>
    </w:rPr>
  </w:style>
  <w:style w:type="paragraph" w:customStyle="1" w:styleId="JLUnit">
    <w:name w:val="JL Unit"/>
    <w:basedOn w:val="ListParagraph"/>
    <w:next w:val="NormalIndent"/>
    <w:link w:val="JLUnitChar"/>
    <w:rsid w:val="007F49B5"/>
    <w:pPr>
      <w:numPr>
        <w:numId w:val="7"/>
      </w:numPr>
    </w:pPr>
    <w:rPr>
      <w:b/>
      <w:color w:val="009999"/>
      <w:sz w:val="28"/>
    </w:rPr>
  </w:style>
  <w:style w:type="paragraph" w:customStyle="1" w:styleId="CPAP1">
    <w:name w:val="CPAP 1"/>
    <w:next w:val="Normal"/>
    <w:link w:val="CPAP1Char"/>
    <w:autoRedefine/>
    <w:rsid w:val="001814EC"/>
    <w:pPr>
      <w:spacing w:before="60" w:after="120"/>
    </w:pPr>
    <w:rPr>
      <w:rFonts w:ascii="Arial" w:hAnsi="Arial"/>
      <w:b/>
      <w:color w:val="C0504D" w:themeColor="accent2"/>
    </w:rPr>
  </w:style>
  <w:style w:type="paragraph" w:styleId="NormalIndent">
    <w:name w:val="Normal Indent"/>
    <w:basedOn w:val="Normal"/>
    <w:uiPriority w:val="99"/>
    <w:semiHidden/>
    <w:unhideWhenUsed/>
    <w:rsid w:val="007F49B5"/>
    <w:pPr>
      <w:ind w:left="720"/>
    </w:pPr>
  </w:style>
  <w:style w:type="paragraph" w:customStyle="1" w:styleId="CPAP2">
    <w:name w:val="CPAP 2"/>
    <w:basedOn w:val="Heading2"/>
    <w:next w:val="Normal"/>
    <w:link w:val="CPAP2Char"/>
    <w:autoRedefine/>
    <w:qFormat/>
    <w:rsid w:val="00B03F57"/>
    <w:pPr>
      <w:numPr>
        <w:numId w:val="16"/>
      </w:numPr>
      <w:spacing w:before="120" w:after="120"/>
    </w:pPr>
    <w:rPr>
      <w:b w:val="0"/>
      <w:color w:val="009999"/>
    </w:rPr>
  </w:style>
  <w:style w:type="character" w:customStyle="1" w:styleId="ListParagraphChar">
    <w:name w:val="List Paragraph Char"/>
    <w:basedOn w:val="DefaultParagraphFont"/>
    <w:link w:val="ListParagraph"/>
    <w:uiPriority w:val="34"/>
    <w:rsid w:val="007F49B5"/>
    <w:rPr>
      <w:rFonts w:ascii="Arial" w:hAnsi="Arial"/>
    </w:rPr>
  </w:style>
  <w:style w:type="character" w:customStyle="1" w:styleId="JLUnitChar">
    <w:name w:val="JL Unit Char"/>
    <w:basedOn w:val="ListParagraphChar"/>
    <w:link w:val="JLUnit"/>
    <w:rsid w:val="007F49B5"/>
    <w:rPr>
      <w:rFonts w:ascii="Arial" w:hAnsi="Arial"/>
      <w:b/>
      <w:color w:val="009999"/>
      <w:sz w:val="28"/>
    </w:rPr>
  </w:style>
  <w:style w:type="character" w:customStyle="1" w:styleId="CPAP1Char">
    <w:name w:val="CPAP 1 Char"/>
    <w:basedOn w:val="JLUnitChar"/>
    <w:link w:val="CPAP1"/>
    <w:rsid w:val="001814EC"/>
    <w:rPr>
      <w:rFonts w:ascii="Arial" w:hAnsi="Arial"/>
      <w:b/>
      <w:color w:val="C0504D" w:themeColor="accent2"/>
      <w:sz w:val="28"/>
    </w:rPr>
  </w:style>
  <w:style w:type="paragraph" w:customStyle="1" w:styleId="CPAP3">
    <w:name w:val="CPAP 3"/>
    <w:basedOn w:val="Heading3"/>
    <w:next w:val="Normal"/>
    <w:link w:val="CPAP3Char"/>
    <w:autoRedefine/>
    <w:qFormat/>
    <w:rsid w:val="007E31A3"/>
    <w:pPr>
      <w:numPr>
        <w:numId w:val="16"/>
      </w:numPr>
      <w:tabs>
        <w:tab w:val="left" w:pos="2552"/>
      </w:tabs>
      <w:spacing w:before="60" w:after="120"/>
    </w:pPr>
    <w:rPr>
      <w:color w:val="009999"/>
    </w:rPr>
  </w:style>
  <w:style w:type="character" w:customStyle="1" w:styleId="CPAP2Char">
    <w:name w:val="CPAP 2 Char"/>
    <w:basedOn w:val="DefaultParagraphFont"/>
    <w:link w:val="CPAP2"/>
    <w:rsid w:val="00B03F57"/>
    <w:rPr>
      <w:rFonts w:ascii="Arial Bold" w:hAnsi="Arial Bold" w:cs="Arial"/>
      <w:bCs/>
      <w:iCs/>
      <w:color w:val="009999"/>
      <w:sz w:val="24"/>
    </w:rPr>
  </w:style>
  <w:style w:type="paragraph" w:customStyle="1" w:styleId="CPAP4">
    <w:name w:val="CPAP 4"/>
    <w:basedOn w:val="ListParagraph"/>
    <w:link w:val="CPAP4Char"/>
    <w:qFormat/>
    <w:rsid w:val="00B03F57"/>
    <w:pPr>
      <w:numPr>
        <w:ilvl w:val="3"/>
        <w:numId w:val="17"/>
      </w:numPr>
    </w:pPr>
  </w:style>
  <w:style w:type="character" w:customStyle="1" w:styleId="CPAP3Char">
    <w:name w:val="CPAP 3 Char"/>
    <w:basedOn w:val="DefaultParagraphFont"/>
    <w:link w:val="CPAP3"/>
    <w:rsid w:val="007E31A3"/>
    <w:rPr>
      <w:rFonts w:ascii="Arial" w:hAnsi="Arial" w:cs="Arial"/>
      <w:b/>
      <w:bCs/>
      <w:color w:val="009999"/>
      <w:szCs w:val="26"/>
    </w:rPr>
  </w:style>
  <w:style w:type="paragraph" w:customStyle="1" w:styleId="CPAP11">
    <w:name w:val="CPAP 11"/>
    <w:basedOn w:val="Heading1"/>
    <w:next w:val="Normal"/>
    <w:autoRedefine/>
    <w:qFormat/>
    <w:rsid w:val="00574307"/>
    <w:pPr>
      <w:numPr>
        <w:numId w:val="30"/>
      </w:numPr>
      <w:spacing w:before="60" w:after="120"/>
    </w:pPr>
    <w:rPr>
      <w:rFonts w:ascii="Arial" w:hAnsi="Arial"/>
      <w:color w:val="009999"/>
      <w:szCs w:val="28"/>
    </w:rPr>
  </w:style>
  <w:style w:type="character" w:customStyle="1" w:styleId="CPAP4Char">
    <w:name w:val="CPAP 4 Char"/>
    <w:basedOn w:val="DefaultParagraphFont"/>
    <w:link w:val="CPAP4"/>
    <w:rsid w:val="00B03F57"/>
    <w:rPr>
      <w:rFonts w:ascii="Arial" w:hAnsi="Arial"/>
    </w:rPr>
  </w:style>
  <w:style w:type="paragraph" w:customStyle="1" w:styleId="Reading">
    <w:name w:val="Reading"/>
    <w:basedOn w:val="GreenHeading-notnumbered12pt"/>
    <w:next w:val="Normal"/>
    <w:autoRedefine/>
    <w:qFormat/>
    <w:rsid w:val="00B03F57"/>
    <w:pPr>
      <w:numPr>
        <w:numId w:val="22"/>
      </w:numPr>
      <w:tabs>
        <w:tab w:val="left" w:pos="1418"/>
      </w:tabs>
    </w:pPr>
  </w:style>
  <w:style w:type="character" w:customStyle="1" w:styleId="e24kjd">
    <w:name w:val="e24kjd"/>
    <w:basedOn w:val="DefaultParagraphFont"/>
    <w:rsid w:val="00B03F57"/>
  </w:style>
  <w:style w:type="paragraph" w:customStyle="1" w:styleId="Heading">
    <w:name w:val="Heading"/>
    <w:basedOn w:val="Heading1"/>
    <w:next w:val="BodyText"/>
    <w:qFormat/>
    <w:rsid w:val="00B03F57"/>
    <w:pPr>
      <w:pageBreakBefore/>
      <w:numPr>
        <w:numId w:val="0"/>
      </w:numPr>
      <w:spacing w:before="480" w:after="240"/>
    </w:pPr>
    <w:rPr>
      <w:rFonts w:ascii="Arial" w:hAnsi="Arial" w:cs="Times New Roman"/>
      <w:bCs w:val="0"/>
      <w:noProof/>
      <w:color w:val="304F92"/>
      <w:kern w:val="0"/>
      <w:sz w:val="36"/>
      <w:szCs w:val="36"/>
    </w:rPr>
  </w:style>
  <w:style w:type="character" w:customStyle="1" w:styleId="TableofFiguresChar">
    <w:name w:val="Table of Figures Char"/>
    <w:aliases w:val="List of Activities Char"/>
    <w:basedOn w:val="DefaultParagraphFont"/>
    <w:link w:val="TableofFigures"/>
    <w:uiPriority w:val="99"/>
    <w:rsid w:val="00B03F57"/>
    <w:rPr>
      <w:rFonts w:ascii="Arial" w:hAnsi="Arial"/>
      <w:sz w:val="16"/>
    </w:rPr>
  </w:style>
  <w:style w:type="paragraph" w:styleId="TOC5">
    <w:name w:val="toc 5"/>
    <w:basedOn w:val="Normal"/>
    <w:next w:val="Normal"/>
    <w:autoRedefine/>
    <w:uiPriority w:val="39"/>
    <w:unhideWhenUsed/>
    <w:rsid w:val="00B03F5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03F5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03F5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03F5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03F5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16156">
      <w:bodyDiv w:val="1"/>
      <w:marLeft w:val="0"/>
      <w:marRight w:val="0"/>
      <w:marTop w:val="0"/>
      <w:marBottom w:val="0"/>
      <w:divBdr>
        <w:top w:val="none" w:sz="0" w:space="0" w:color="auto"/>
        <w:left w:val="none" w:sz="0" w:space="0" w:color="auto"/>
        <w:bottom w:val="none" w:sz="0" w:space="0" w:color="auto"/>
        <w:right w:val="none" w:sz="0" w:space="0" w:color="auto"/>
      </w:divBdr>
    </w:div>
    <w:div w:id="797181272">
      <w:bodyDiv w:val="1"/>
      <w:marLeft w:val="0"/>
      <w:marRight w:val="0"/>
      <w:marTop w:val="0"/>
      <w:marBottom w:val="0"/>
      <w:divBdr>
        <w:top w:val="none" w:sz="0" w:space="0" w:color="auto"/>
        <w:left w:val="none" w:sz="0" w:space="0" w:color="auto"/>
        <w:bottom w:val="none" w:sz="0" w:space="0" w:color="auto"/>
        <w:right w:val="none" w:sz="0" w:space="0" w:color="auto"/>
      </w:divBdr>
    </w:div>
    <w:div w:id="842745124">
      <w:marLeft w:val="0"/>
      <w:marRight w:val="0"/>
      <w:marTop w:val="0"/>
      <w:marBottom w:val="0"/>
      <w:divBdr>
        <w:top w:val="none" w:sz="0" w:space="0" w:color="auto"/>
        <w:left w:val="none" w:sz="0" w:space="0" w:color="auto"/>
        <w:bottom w:val="none" w:sz="0" w:space="0" w:color="auto"/>
        <w:right w:val="none" w:sz="0" w:space="0" w:color="auto"/>
      </w:divBdr>
    </w:div>
    <w:div w:id="1971662275">
      <w:bodyDiv w:val="1"/>
      <w:marLeft w:val="0"/>
      <w:marRight w:val="0"/>
      <w:marTop w:val="0"/>
      <w:marBottom w:val="0"/>
      <w:divBdr>
        <w:top w:val="none" w:sz="0" w:space="0" w:color="auto"/>
        <w:left w:val="none" w:sz="0" w:space="0" w:color="auto"/>
        <w:bottom w:val="none" w:sz="0" w:space="0" w:color="auto"/>
        <w:right w:val="none" w:sz="0" w:space="0" w:color="auto"/>
      </w:divBdr>
    </w:div>
    <w:div w:id="208872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lines@health.qld.gov.au" TargetMode="External"/><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reativecommons.org/licenses/by-nc-nd/4.0/deed.en" TargetMode="External"/><Relationship Id="rId17" Type="http://schemas.openxmlformats.org/officeDocument/2006/relationships/hyperlink" Target="https://openclipart.org/detail/215492/tas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qld.gov.au/qcg"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Guidelines@health.qld.gov.au"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leadershipfreak.wordpress.com/2010/05/page/2/" TargetMode="External"/><Relationship Id="rId4" Type="http://schemas.openxmlformats.org/officeDocument/2006/relationships/settings" Target="settings.xml"/><Relationship Id="rId9" Type="http://schemas.openxmlformats.org/officeDocument/2006/relationships/hyperlink" Target="http://www.health.qld.gov.au/qcg" TargetMode="External"/><Relationship Id="rId14" Type="http://schemas.openxmlformats.org/officeDocument/2006/relationships/hyperlink" Target="https://creativecommons.org/licenses/by-nc-nd/4.0/deed.en"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wmf"/><Relationship Id="rId4"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R:\SNGP\Templates\Guidelines%20and%20products\Guide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17DF0-3AC8-4EA6-B600-DDBD76E3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Guideline.dotx</Template>
  <TotalTime>0</TotalTime>
  <Pages>32</Pages>
  <Words>7466</Words>
  <Characters>42557</Characters>
  <Application>Microsoft Office Word</Application>
  <DocSecurity>8</DocSecurity>
  <Lines>354</Lines>
  <Paragraphs>99</Paragraphs>
  <ScaleCrop>false</ScaleCrop>
  <HeadingPairs>
    <vt:vector size="2" baseType="variant">
      <vt:variant>
        <vt:lpstr>Title</vt:lpstr>
      </vt:variant>
      <vt:variant>
        <vt:i4>1</vt:i4>
      </vt:variant>
    </vt:vector>
  </HeadingPairs>
  <TitlesOfParts>
    <vt:vector size="1" baseType="lpstr">
      <vt:lpstr>CPAP Workshop Response Booklet</vt:lpstr>
    </vt:vector>
  </TitlesOfParts>
  <Company>Queensland Health</Company>
  <LinksUpToDate>false</LinksUpToDate>
  <CharactersWithSpaces>49924</CharactersWithSpaces>
  <SharedDoc>false</SharedDoc>
  <HLinks>
    <vt:vector size="132" baseType="variant">
      <vt:variant>
        <vt:i4>1507382</vt:i4>
      </vt:variant>
      <vt:variant>
        <vt:i4>119</vt:i4>
      </vt:variant>
      <vt:variant>
        <vt:i4>0</vt:i4>
      </vt:variant>
      <vt:variant>
        <vt:i4>5</vt:i4>
      </vt:variant>
      <vt:variant>
        <vt:lpwstr/>
      </vt:variant>
      <vt:variant>
        <vt:lpwstr>_Toc501704238</vt:lpwstr>
      </vt:variant>
      <vt:variant>
        <vt:i4>1507382</vt:i4>
      </vt:variant>
      <vt:variant>
        <vt:i4>113</vt:i4>
      </vt:variant>
      <vt:variant>
        <vt:i4>0</vt:i4>
      </vt:variant>
      <vt:variant>
        <vt:i4>5</vt:i4>
      </vt:variant>
      <vt:variant>
        <vt:lpwstr/>
      </vt:variant>
      <vt:variant>
        <vt:lpwstr>_Toc501704237</vt:lpwstr>
      </vt:variant>
      <vt:variant>
        <vt:i4>1507382</vt:i4>
      </vt:variant>
      <vt:variant>
        <vt:i4>107</vt:i4>
      </vt:variant>
      <vt:variant>
        <vt:i4>0</vt:i4>
      </vt:variant>
      <vt:variant>
        <vt:i4>5</vt:i4>
      </vt:variant>
      <vt:variant>
        <vt:lpwstr/>
      </vt:variant>
      <vt:variant>
        <vt:lpwstr>_Toc501704236</vt:lpwstr>
      </vt:variant>
      <vt:variant>
        <vt:i4>1507382</vt:i4>
      </vt:variant>
      <vt:variant>
        <vt:i4>101</vt:i4>
      </vt:variant>
      <vt:variant>
        <vt:i4>0</vt:i4>
      </vt:variant>
      <vt:variant>
        <vt:i4>5</vt:i4>
      </vt:variant>
      <vt:variant>
        <vt:lpwstr/>
      </vt:variant>
      <vt:variant>
        <vt:lpwstr>_Toc501704235</vt:lpwstr>
      </vt:variant>
      <vt:variant>
        <vt:i4>2031678</vt:i4>
      </vt:variant>
      <vt:variant>
        <vt:i4>92</vt:i4>
      </vt:variant>
      <vt:variant>
        <vt:i4>0</vt:i4>
      </vt:variant>
      <vt:variant>
        <vt:i4>5</vt:i4>
      </vt:variant>
      <vt:variant>
        <vt:lpwstr/>
      </vt:variant>
      <vt:variant>
        <vt:lpwstr>_Toc432517997</vt:lpwstr>
      </vt:variant>
      <vt:variant>
        <vt:i4>2031678</vt:i4>
      </vt:variant>
      <vt:variant>
        <vt:i4>86</vt:i4>
      </vt:variant>
      <vt:variant>
        <vt:i4>0</vt:i4>
      </vt:variant>
      <vt:variant>
        <vt:i4>5</vt:i4>
      </vt:variant>
      <vt:variant>
        <vt:lpwstr/>
      </vt:variant>
      <vt:variant>
        <vt:lpwstr>_Toc432517996</vt:lpwstr>
      </vt:variant>
      <vt:variant>
        <vt:i4>2031678</vt:i4>
      </vt:variant>
      <vt:variant>
        <vt:i4>77</vt:i4>
      </vt:variant>
      <vt:variant>
        <vt:i4>0</vt:i4>
      </vt:variant>
      <vt:variant>
        <vt:i4>5</vt:i4>
      </vt:variant>
      <vt:variant>
        <vt:lpwstr/>
      </vt:variant>
      <vt:variant>
        <vt:lpwstr>_Toc432517994</vt:lpwstr>
      </vt:variant>
      <vt:variant>
        <vt:i4>2031678</vt:i4>
      </vt:variant>
      <vt:variant>
        <vt:i4>71</vt:i4>
      </vt:variant>
      <vt:variant>
        <vt:i4>0</vt:i4>
      </vt:variant>
      <vt:variant>
        <vt:i4>5</vt:i4>
      </vt:variant>
      <vt:variant>
        <vt:lpwstr/>
      </vt:variant>
      <vt:variant>
        <vt:lpwstr>_Toc432517993</vt:lpwstr>
      </vt:variant>
      <vt:variant>
        <vt:i4>2031678</vt:i4>
      </vt:variant>
      <vt:variant>
        <vt:i4>65</vt:i4>
      </vt:variant>
      <vt:variant>
        <vt:i4>0</vt:i4>
      </vt:variant>
      <vt:variant>
        <vt:i4>5</vt:i4>
      </vt:variant>
      <vt:variant>
        <vt:lpwstr/>
      </vt:variant>
      <vt:variant>
        <vt:lpwstr>_Toc432517992</vt:lpwstr>
      </vt:variant>
      <vt:variant>
        <vt:i4>2031678</vt:i4>
      </vt:variant>
      <vt:variant>
        <vt:i4>59</vt:i4>
      </vt:variant>
      <vt:variant>
        <vt:i4>0</vt:i4>
      </vt:variant>
      <vt:variant>
        <vt:i4>5</vt:i4>
      </vt:variant>
      <vt:variant>
        <vt:lpwstr/>
      </vt:variant>
      <vt:variant>
        <vt:lpwstr>_Toc432517991</vt:lpwstr>
      </vt:variant>
      <vt:variant>
        <vt:i4>2031678</vt:i4>
      </vt:variant>
      <vt:variant>
        <vt:i4>53</vt:i4>
      </vt:variant>
      <vt:variant>
        <vt:i4>0</vt:i4>
      </vt:variant>
      <vt:variant>
        <vt:i4>5</vt:i4>
      </vt:variant>
      <vt:variant>
        <vt:lpwstr/>
      </vt:variant>
      <vt:variant>
        <vt:lpwstr>_Toc432517990</vt:lpwstr>
      </vt:variant>
      <vt:variant>
        <vt:i4>1966142</vt:i4>
      </vt:variant>
      <vt:variant>
        <vt:i4>47</vt:i4>
      </vt:variant>
      <vt:variant>
        <vt:i4>0</vt:i4>
      </vt:variant>
      <vt:variant>
        <vt:i4>5</vt:i4>
      </vt:variant>
      <vt:variant>
        <vt:lpwstr/>
      </vt:variant>
      <vt:variant>
        <vt:lpwstr>_Toc432517989</vt:lpwstr>
      </vt:variant>
      <vt:variant>
        <vt:i4>1966142</vt:i4>
      </vt:variant>
      <vt:variant>
        <vt:i4>41</vt:i4>
      </vt:variant>
      <vt:variant>
        <vt:i4>0</vt:i4>
      </vt:variant>
      <vt:variant>
        <vt:i4>5</vt:i4>
      </vt:variant>
      <vt:variant>
        <vt:lpwstr/>
      </vt:variant>
      <vt:variant>
        <vt:lpwstr>_Toc432517988</vt:lpwstr>
      </vt:variant>
      <vt:variant>
        <vt:i4>1966142</vt:i4>
      </vt:variant>
      <vt:variant>
        <vt:i4>35</vt:i4>
      </vt:variant>
      <vt:variant>
        <vt:i4>0</vt:i4>
      </vt:variant>
      <vt:variant>
        <vt:i4>5</vt:i4>
      </vt:variant>
      <vt:variant>
        <vt:lpwstr/>
      </vt:variant>
      <vt:variant>
        <vt:lpwstr>_Toc432517987</vt:lpwstr>
      </vt:variant>
      <vt:variant>
        <vt:i4>1966142</vt:i4>
      </vt:variant>
      <vt:variant>
        <vt:i4>29</vt:i4>
      </vt:variant>
      <vt:variant>
        <vt:i4>0</vt:i4>
      </vt:variant>
      <vt:variant>
        <vt:i4>5</vt:i4>
      </vt:variant>
      <vt:variant>
        <vt:lpwstr/>
      </vt:variant>
      <vt:variant>
        <vt:lpwstr>_Toc432517986</vt:lpwstr>
      </vt:variant>
      <vt:variant>
        <vt:i4>1966142</vt:i4>
      </vt:variant>
      <vt:variant>
        <vt:i4>23</vt:i4>
      </vt:variant>
      <vt:variant>
        <vt:i4>0</vt:i4>
      </vt:variant>
      <vt:variant>
        <vt:i4>5</vt:i4>
      </vt:variant>
      <vt:variant>
        <vt:lpwstr/>
      </vt:variant>
      <vt:variant>
        <vt:lpwstr>_Toc432517985</vt:lpwstr>
      </vt:variant>
      <vt:variant>
        <vt:i4>1966142</vt:i4>
      </vt:variant>
      <vt:variant>
        <vt:i4>17</vt:i4>
      </vt:variant>
      <vt:variant>
        <vt:i4>0</vt:i4>
      </vt:variant>
      <vt:variant>
        <vt:i4>5</vt:i4>
      </vt:variant>
      <vt:variant>
        <vt:lpwstr/>
      </vt:variant>
      <vt:variant>
        <vt:lpwstr>_Toc432517984</vt:lpwstr>
      </vt:variant>
      <vt:variant>
        <vt:i4>4259962</vt:i4>
      </vt:variant>
      <vt:variant>
        <vt:i4>12</vt:i4>
      </vt:variant>
      <vt:variant>
        <vt:i4>0</vt:i4>
      </vt:variant>
      <vt:variant>
        <vt:i4>5</vt:i4>
      </vt:variant>
      <vt:variant>
        <vt:lpwstr>mailto:Guidelines@health.qld.gov.au</vt:lpwstr>
      </vt:variant>
      <vt:variant>
        <vt:lpwstr/>
      </vt:variant>
      <vt:variant>
        <vt:i4>6881331</vt:i4>
      </vt:variant>
      <vt:variant>
        <vt:i4>9</vt:i4>
      </vt:variant>
      <vt:variant>
        <vt:i4>0</vt:i4>
      </vt:variant>
      <vt:variant>
        <vt:i4>5</vt:i4>
      </vt:variant>
      <vt:variant>
        <vt:lpwstr>http://creativecommons.org/licenses/by-nc-nd/3.0/au/deed.en</vt:lpwstr>
      </vt:variant>
      <vt:variant>
        <vt:lpwstr/>
      </vt:variant>
      <vt:variant>
        <vt:i4>6881331</vt:i4>
      </vt:variant>
      <vt:variant>
        <vt:i4>6</vt:i4>
      </vt:variant>
      <vt:variant>
        <vt:i4>0</vt:i4>
      </vt:variant>
      <vt:variant>
        <vt:i4>5</vt:i4>
      </vt:variant>
      <vt:variant>
        <vt:lpwstr>http://creativecommons.org/licenses/by-nc-nd/3.0/au/deed.en</vt:lpwstr>
      </vt:variant>
      <vt:variant>
        <vt:lpwstr/>
      </vt:variant>
      <vt:variant>
        <vt:i4>1572888</vt:i4>
      </vt:variant>
      <vt:variant>
        <vt:i4>3</vt:i4>
      </vt:variant>
      <vt:variant>
        <vt:i4>0</vt:i4>
      </vt:variant>
      <vt:variant>
        <vt:i4>5</vt:i4>
      </vt:variant>
      <vt:variant>
        <vt:lpwstr>http://www.health.qld.gov.au/qcg</vt:lpwstr>
      </vt:variant>
      <vt:variant>
        <vt:lpwstr/>
      </vt:variant>
      <vt:variant>
        <vt:i4>4259962</vt:i4>
      </vt:variant>
      <vt:variant>
        <vt:i4>0</vt:i4>
      </vt:variant>
      <vt:variant>
        <vt:i4>0</vt:i4>
      </vt:variant>
      <vt:variant>
        <vt:i4>5</vt:i4>
      </vt:variant>
      <vt:variant>
        <vt:lpwstr>mailto:Guidelines@health.qld.gov.au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CPAP Workshop Response Booklet</dc:title>
  <dc:subject>Queensland Clinical Guidelines: Respiratory distress and CPAP based on the best available evidence and clinical consensus in Queensland, Australia</dc:subject>
  <dc:creator>Queensland Health</dc:creator>
  <cp:keywords>CPAP, Bubble CPAP, Continuous positive airway pressure, Newborn, Neonate, Baby, Infant, Respiratory distress, RDS, Clinical Guidelines, Queensland Health Guidelines, QCG, QH, Qld Health, workbook, learning resources, workshop</cp:keywords>
  <cp:lastModifiedBy>Stephanie Sutherns</cp:lastModifiedBy>
  <cp:revision>2</cp:revision>
  <cp:lastPrinted>2019-06-04T01:21:00Z</cp:lastPrinted>
  <dcterms:created xsi:type="dcterms:W3CDTF">2020-07-21T05:24:00Z</dcterms:created>
  <dcterms:modified xsi:type="dcterms:W3CDTF">2020-07-21T05:24:00Z</dcterms:modified>
</cp:coreProperties>
</file>