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517CDD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517CDD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80456B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80456B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5605221E" w:rsidR="00E45740" w:rsidRPr="00B3484E" w:rsidRDefault="0043152A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>Cancer s</w:t>
                </w:r>
                <w:r w:rsidR="00E45740">
                  <w:rPr>
                    <w:b/>
                    <w:sz w:val="24"/>
                  </w:rPr>
                  <w:t>ervices</w:t>
                </w:r>
                <w:r w:rsidR="00E45740" w:rsidRPr="00EE6AF8">
                  <w:rPr>
                    <w:b/>
                    <w:sz w:val="24"/>
                  </w:rPr>
                  <w:t xml:space="preserve"> </w:t>
                </w:r>
                <w:r>
                  <w:rPr>
                    <w:b/>
                    <w:sz w:val="24"/>
                  </w:rPr>
                  <w:t xml:space="preserve">– </w:t>
                </w:r>
                <w:r w:rsidR="00B852EF">
                  <w:rPr>
                    <w:b/>
                    <w:sz w:val="24"/>
                  </w:rPr>
                  <w:t>Haematological Malignancy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237BC5BE" w:rsidR="00E45740" w:rsidRPr="00B3484E" w:rsidRDefault="0043152A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432C32">
                  <w:rPr>
                    <w:b/>
                    <w:bCs/>
                    <w:sz w:val="22"/>
                    <w:szCs w:val="22"/>
                  </w:rPr>
                  <w:t>5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518C9005" w14:textId="77777777" w:rsidR="00294B2A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  <w:p w14:paraId="7FBAEE42" w14:textId="7201FE7A" w:rsidR="00007183" w:rsidRPr="00BF32A8" w:rsidRDefault="00007183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713DF6" w:rsidRPr="00371A1D" w14:paraId="4593EA8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DCE9D3" w14:textId="65DE7F00" w:rsidR="00713DF6" w:rsidRPr="00517CDD" w:rsidRDefault="00713DF6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provides diagnostics and treatment for haematological malignancies where treatment associated with period of severe myelosuppression of less than one week.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00316D4" w14:textId="77777777" w:rsidR="00713DF6" w:rsidRPr="00517CDD" w:rsidRDefault="00713DF6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A2CC" w14:textId="77777777" w:rsidR="00713DF6" w:rsidRPr="00517CDD" w:rsidRDefault="00713DF6" w:rsidP="00517CDD">
                <w:pPr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  <w:r w:rsidRPr="00517CDD">
                  <w:rPr>
                    <w:color w:val="009247" w:themeColor="accent6"/>
                    <w:sz w:val="19"/>
                    <w:szCs w:val="19"/>
                  </w:rPr>
                  <w:t>Please provide specific information on the types of treatments offered</w:t>
                </w:r>
              </w:p>
              <w:p w14:paraId="118F67F5" w14:textId="71204E43" w:rsidR="00713DF6" w:rsidRPr="00517CDD" w:rsidRDefault="00713DF6" w:rsidP="00517CDD">
                <w:pPr>
                  <w:spacing w:line="240" w:lineRule="auto"/>
                  <w:rPr>
                    <w:color w:val="009247" w:themeColor="accent6"/>
                    <w:sz w:val="19"/>
                    <w:szCs w:val="19"/>
                  </w:rPr>
                </w:pPr>
                <w:r w:rsidRPr="00517CDD">
                  <w:rPr>
                    <w:color w:val="009247" w:themeColor="accent6"/>
                    <w:sz w:val="19"/>
                    <w:szCs w:val="19"/>
                  </w:rPr>
                  <w:t>Attach hospital admission policy</w:t>
                </w: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716AE0CB" w:rsidR="00294B2A" w:rsidRPr="00517CDD" w:rsidRDefault="00713DF6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manages up to relatively high-risk systemic therapy protocols.  In public sector, and provides inpatient care under resident registered medical specialist with credentials in haematology and aligned junior medical staff (resident and registrar).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6768E0D8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B83792" w:rsidRPr="00371A1D" w14:paraId="203915F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C06C4E" w14:textId="54130A63" w:rsidR="00B83792" w:rsidRPr="00517CDD" w:rsidRDefault="00B83792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able to provide initial courses of systemic therapy and supervise subsequent maintenance courses provided at Level 3 and 4 haematological malignancy services, except for adolescents 15 years and over.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07AA3A" w14:textId="77777777" w:rsidR="00B83792" w:rsidRPr="00517CDD" w:rsidRDefault="00B83792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41A4E43" w14:textId="77777777" w:rsidR="00B83792" w:rsidRPr="00517CDD" w:rsidRDefault="00B83792" w:rsidP="00517CDD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7520EF" w:rsidRPr="00371A1D" w14:paraId="0DD6620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6FF12A" w14:textId="41DBB5B7" w:rsidR="007520EF" w:rsidRPr="00517CDD" w:rsidRDefault="001E41EE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a</w:t>
                </w:r>
                <w:r w:rsidR="007520EF" w:rsidRPr="00517CDD">
                  <w:rPr>
                    <w:sz w:val="19"/>
                    <w:szCs w:val="19"/>
                  </w:rPr>
                  <w:t xml:space="preserve">lso may provide maintenance courses of systemic therapy to adolescents aged 15-18 years </w:t>
                </w:r>
                <w:r w:rsidR="007520EF" w:rsidRPr="00517CDD">
                  <w:rPr>
                    <w:sz w:val="19"/>
                    <w:szCs w:val="19"/>
                  </w:rPr>
                  <w:lastRenderedPageBreak/>
                  <w:t>(please refer to cancer services – children’s)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83A6C9" w14:textId="77777777" w:rsidR="007520EF" w:rsidRPr="00517CDD" w:rsidRDefault="007520EF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9A22E48" w14:textId="77777777" w:rsidR="007520EF" w:rsidRPr="00517CDD" w:rsidRDefault="007520EF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043E8" w:rsidRPr="00371A1D" w14:paraId="491B8B2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5D9E0F" w14:textId="04C9E9E9" w:rsidR="00D043E8" w:rsidRPr="00517CDD" w:rsidRDefault="00D043E8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coordinates all definitive diagnostics and development of treatment plan, which may take place at lower level, this level or higher-level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A855C38" w14:textId="77777777" w:rsidR="00D043E8" w:rsidRPr="00517CDD" w:rsidRDefault="00D043E8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92FC814" w14:textId="77777777" w:rsidR="00D043E8" w:rsidRPr="00517CDD" w:rsidRDefault="00D043E8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043E8" w:rsidRPr="00371A1D" w14:paraId="5BBB940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4EA540" w14:textId="08804EFB" w:rsidR="00D043E8" w:rsidRPr="00517CDD" w:rsidRDefault="00D043E8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provides active support for lower</w:t>
                </w:r>
                <w:r w:rsidR="0024119A" w:rsidRPr="00517CDD">
                  <w:rPr>
                    <w:sz w:val="19"/>
                    <w:szCs w:val="19"/>
                  </w:rPr>
                  <w:t>-</w:t>
                </w:r>
                <w:r w:rsidRPr="00517CDD">
                  <w:rPr>
                    <w:sz w:val="19"/>
                    <w:szCs w:val="19"/>
                  </w:rPr>
                  <w:t>level services and is part of service network with Level 6 service, ensuring access to latest evidence-based care and treatment information.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2673DA" w14:textId="77777777" w:rsidR="00D043E8" w:rsidRPr="00517CDD" w:rsidRDefault="00D043E8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6371F61" w14:textId="77777777" w:rsidR="00D043E8" w:rsidRPr="00517CDD" w:rsidRDefault="00D043E8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48BB657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D99D46" w14:textId="6ED8F4EC" w:rsidR="007E66E5" w:rsidRPr="00517CDD" w:rsidRDefault="00060A44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p</w:t>
                </w:r>
                <w:r w:rsidR="003F1979" w:rsidRPr="00517CDD">
                  <w:rPr>
                    <w:sz w:val="19"/>
                    <w:szCs w:val="19"/>
                  </w:rPr>
                  <w:t>rovides support before, during and after malignant haematology treatment.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736D01" w14:textId="77777777" w:rsidR="007E66E5" w:rsidRPr="00517CDD" w:rsidRDefault="007E66E5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629B2C1" w14:textId="77777777" w:rsidR="007E66E5" w:rsidRPr="00517CDD" w:rsidRDefault="007E66E5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615AC8" w:rsidRPr="00371A1D" w14:paraId="496ECC8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6DFB81" w14:textId="4EC4A5C5" w:rsidR="00615AC8" w:rsidRPr="00517CDD" w:rsidRDefault="00615AC8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rFonts w:cs="Arial"/>
                    <w:sz w:val="19"/>
                    <w:szCs w:val="19"/>
                  </w:rPr>
                  <w:t>provides multidisciplinary management of haematology patients, including case conferences and development of treatment plans.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E565070" w14:textId="77777777" w:rsidR="00615AC8" w:rsidRPr="00517CDD" w:rsidRDefault="00615AC8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58CAF4" w14:textId="77777777" w:rsidR="00615AC8" w:rsidRPr="00517CDD" w:rsidRDefault="00615AC8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615AC8" w:rsidRPr="00371A1D" w14:paraId="59290CE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FCC637" w14:textId="2ECF6B67" w:rsidR="00615AC8" w:rsidRPr="00517CDD" w:rsidRDefault="00615AC8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multidisciplinary team composed of health professionals specialising in medical oncology, radiation oncology, pathology, palliative care and supportive care.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4CE78D" w14:textId="77777777" w:rsidR="00615AC8" w:rsidRPr="00517CDD" w:rsidRDefault="00615AC8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C5BCF36" w14:textId="77777777" w:rsidR="00615AC8" w:rsidRPr="00517CDD" w:rsidRDefault="00615AC8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2A4A173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3F0193E" w14:textId="69C73FF7" w:rsidR="007E66E5" w:rsidRPr="00517CDD" w:rsidRDefault="00060A44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c</w:t>
                </w:r>
                <w:r w:rsidR="003F1979" w:rsidRPr="00517CDD">
                  <w:rPr>
                    <w:sz w:val="19"/>
                    <w:szCs w:val="19"/>
                  </w:rPr>
                  <w:t>apacity to provide day treatment with allocated ambulatory day beds for treatment and palliation (on-site or off-site).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D0532FE" w14:textId="77777777" w:rsidR="007E66E5" w:rsidRPr="00517CDD" w:rsidRDefault="007E66E5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822173" w14:textId="77777777" w:rsidR="007E66E5" w:rsidRPr="00517CDD" w:rsidRDefault="007E66E5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F1979" w:rsidRPr="00371A1D" w14:paraId="4CD4C8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A68529" w14:textId="0CE73CDC" w:rsidR="003F1979" w:rsidRPr="00517CDD" w:rsidRDefault="00060A44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l</w:t>
                </w:r>
                <w:r w:rsidR="003F1979" w:rsidRPr="00517CDD">
                  <w:rPr>
                    <w:sz w:val="19"/>
                    <w:szCs w:val="19"/>
                  </w:rPr>
                  <w:t>inks with general practitioners, social work services, psychosocial support, supportive care and community services, as required by and appropriate to service being provided.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A4F6EAE" w14:textId="77777777" w:rsidR="003F1979" w:rsidRPr="00517CDD" w:rsidRDefault="003F1979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55DB8E" w14:textId="77777777" w:rsidR="003F1979" w:rsidRPr="00517CDD" w:rsidRDefault="003F1979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56A00" w:rsidRPr="00371A1D" w14:paraId="61DA586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CD28F16" w14:textId="303263E3" w:rsidR="00D56A00" w:rsidRPr="00517CDD" w:rsidRDefault="002839DA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 xml:space="preserve">medical specialist with credentials in clinical haematology may provide consultative service in person or via telehealth, which may include initial assessment and long-term follow-up of patients of </w:t>
                </w:r>
                <w:r w:rsidR="0080456B" w:rsidRPr="00517CDD">
                  <w:rPr>
                    <w:sz w:val="19"/>
                    <w:szCs w:val="19"/>
                  </w:rPr>
                  <w:t>lower-level</w:t>
                </w:r>
                <w:r w:rsidRPr="00517CDD">
                  <w:rPr>
                    <w:sz w:val="19"/>
                    <w:szCs w:val="19"/>
                  </w:rPr>
                  <w:t xml:space="preserve">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4C8306F" w14:textId="77777777" w:rsidR="00D56A00" w:rsidRPr="00517CDD" w:rsidRDefault="00D56A00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EF6EC76" w14:textId="77777777" w:rsidR="00D56A00" w:rsidRPr="00517CDD" w:rsidRDefault="00D56A00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56A00" w:rsidRPr="00371A1D" w14:paraId="35AFE33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266C2F" w14:textId="3553FB03" w:rsidR="00D56A00" w:rsidRPr="00517CDD" w:rsidRDefault="00D56A00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may include autologous transplantation, but not allogeneic transplantation.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710FA1A" w14:textId="77777777" w:rsidR="00D56A00" w:rsidRPr="00517CDD" w:rsidRDefault="00D56A00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15785AC" w14:textId="77777777" w:rsidR="00D56A00" w:rsidRPr="00517CDD" w:rsidRDefault="00D56A00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F1979" w:rsidRPr="00371A1D" w14:paraId="2B80916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160E04" w14:textId="5C39D748" w:rsidR="003F1979" w:rsidRPr="00517CDD" w:rsidRDefault="007520EF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Part of a network with higher level services, ensuring access to information related to latest evidence-based care and treatment.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247E93" w14:textId="77777777" w:rsidR="003F1979" w:rsidRPr="00517CDD" w:rsidRDefault="003F1979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218C66A" w14:textId="77777777" w:rsidR="003F1979" w:rsidRPr="00517CDD" w:rsidRDefault="003F1979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56A00" w:rsidRPr="00371A1D" w14:paraId="5F19650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90123" w14:textId="5C62A241" w:rsidR="00D56A00" w:rsidRPr="00517CDD" w:rsidRDefault="00D56A00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lastRenderedPageBreak/>
                  <w:t xml:space="preserve">May provide haematological malignancy consultative services to </w:t>
                </w:r>
                <w:r w:rsidR="001D0B6F" w:rsidRPr="00517CDD">
                  <w:rPr>
                    <w:sz w:val="19"/>
                    <w:szCs w:val="19"/>
                  </w:rPr>
                  <w:t>lower-level</w:t>
                </w:r>
                <w:r w:rsidRPr="00517CDD">
                  <w:rPr>
                    <w:sz w:val="19"/>
                    <w:szCs w:val="19"/>
                  </w:rPr>
                  <w:t xml:space="preserve">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1D7CBE" w14:textId="77777777" w:rsidR="00D56A00" w:rsidRPr="00517CDD" w:rsidRDefault="00D56A00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7478DD9" w14:textId="77777777" w:rsidR="00D56A00" w:rsidRPr="00517CDD" w:rsidRDefault="00D56A00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236B44BD" w:rsidR="00294B2A" w:rsidRPr="00BF32A8" w:rsidRDefault="00294B2A" w:rsidP="00517CDD">
                <w:pPr>
                  <w:spacing w:before="40" w:after="40"/>
                  <w:rPr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  <w:r w:rsidRPr="00BF32A8">
                  <w:rPr>
                    <w:sz w:val="19"/>
                    <w:szCs w:val="19"/>
                  </w:rPr>
                  <w:t xml:space="preserve"> </w:t>
                </w:r>
              </w:p>
            </w:tc>
          </w:tr>
          <w:tr w:rsidR="00E9694A" w:rsidRPr="00371A1D" w14:paraId="482E230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02EA042" w14:textId="6EA5F1ED" w:rsidR="00E9694A" w:rsidRPr="00517CDD" w:rsidRDefault="00E9694A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at least two single accommodation rooms with ensuite and clinical handwashing facilities (with number of rooms required based on health service needs).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7C6AB18" w14:textId="77777777" w:rsidR="00E9694A" w:rsidRPr="00517CDD" w:rsidRDefault="00E9694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9E6FA7" w14:textId="77777777" w:rsidR="00E9694A" w:rsidRPr="00517CDD" w:rsidRDefault="00E9694A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E9694A" w:rsidRPr="00371A1D" w14:paraId="0B12383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0D9657" w14:textId="3732837B" w:rsidR="00E9694A" w:rsidRPr="00517CDD" w:rsidRDefault="00E9694A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day treatment area for procedures, such as venepuncture and administration of systemic therapy, biological agents and blood transfusions.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4D7419" w14:textId="77777777" w:rsidR="00E9694A" w:rsidRPr="00517CDD" w:rsidRDefault="00E9694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6BE3E3" w14:textId="77777777" w:rsidR="00E9694A" w:rsidRPr="00517CDD" w:rsidRDefault="00E9694A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E9694A" w:rsidRPr="00371A1D" w14:paraId="1F97EA3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504152F" w14:textId="5960E769" w:rsidR="00E9694A" w:rsidRPr="00517CDD" w:rsidRDefault="00E9694A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on-site, or documented processes for, access to renal dialysis, respiratory, cardiology, infectious diseases and intensive care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AD9F8B" w14:textId="77777777" w:rsidR="00E9694A" w:rsidRPr="00517CDD" w:rsidRDefault="00E9694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CE4773" w14:textId="77777777" w:rsidR="00E9694A" w:rsidRPr="00517CDD" w:rsidRDefault="00E9694A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E9694A" w:rsidRPr="00371A1D" w14:paraId="5A39976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9CAAAF" w14:textId="73696665" w:rsidR="00E9694A" w:rsidRPr="00517CDD" w:rsidRDefault="00E9694A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on-site access to, or documented processes with, radiotherapy unit for patient referral and transfer.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F4CE598" w14:textId="77777777" w:rsidR="00E9694A" w:rsidRPr="00517CDD" w:rsidRDefault="00E9694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410F952" w14:textId="77777777" w:rsidR="00E9694A" w:rsidRPr="00517CDD" w:rsidRDefault="00E9694A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E9694A" w:rsidRPr="00371A1D" w14:paraId="75E96A3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581B1C" w14:textId="74783B8B" w:rsidR="00E9694A" w:rsidRPr="00517CDD" w:rsidRDefault="00E9694A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units providing autologous bone marrow transplants with accreditation under relevant national accreditation bodies.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714B972" w14:textId="77777777" w:rsidR="00E9694A" w:rsidRPr="00517CDD" w:rsidRDefault="00E9694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11B0DB3" w14:textId="77777777" w:rsidR="00E9694A" w:rsidRPr="00517CDD" w:rsidRDefault="00E9694A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354C8DE1" w:rsidR="00294B2A" w:rsidRPr="00517CDD" w:rsidRDefault="00E9694A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a</w:t>
                </w:r>
                <w:r w:rsidR="00852779" w:rsidRPr="00517CDD">
                  <w:rPr>
                    <w:sz w:val="19"/>
                    <w:szCs w:val="19"/>
                  </w:rPr>
                  <w:t>dministers initial courses of systemic therapy where ordered and is directly supervised by registered medical specialist with credentials in haematology and oncology.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2C1F7899" w:rsidR="00294B2A" w:rsidRPr="00517CDD" w:rsidRDefault="00852779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rFonts w:cs="Arial"/>
                    <w:sz w:val="19"/>
                    <w:szCs w:val="19"/>
                  </w:rPr>
                  <w:t>manages relatively moderate-risk systemic therapy protocols with low risk of neutropenic sepsis.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852779" w:rsidRPr="00371A1D" w14:paraId="58057C9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1D2B94" w14:textId="458B9A21" w:rsidR="00852779" w:rsidRPr="00517CDD" w:rsidRDefault="00852779" w:rsidP="00517CDD">
                <w:pPr>
                  <w:pStyle w:val="ListBullet"/>
                  <w:spacing w:after="0" w:line="240" w:lineRule="auto"/>
                  <w:rPr>
                    <w:rFonts w:cs="Arial"/>
                    <w:sz w:val="19"/>
                    <w:szCs w:val="19"/>
                  </w:rPr>
                </w:pPr>
                <w:r w:rsidRPr="00517CDD">
                  <w:rPr>
                    <w:rFonts w:cs="Arial"/>
                    <w:sz w:val="19"/>
                    <w:szCs w:val="19"/>
                  </w:rPr>
                  <w:t>Provides only relatively low and medium risk systemic therapy with moderate bone marrow suppressive protocols.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21D748D" w14:textId="77777777" w:rsidR="00852779" w:rsidRPr="00517CDD" w:rsidRDefault="00852779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0D305F" w14:textId="77777777" w:rsidR="00852779" w:rsidRPr="00517CDD" w:rsidRDefault="00852779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4C1C61F6" w:rsidR="00294B2A" w:rsidRPr="00517CDD" w:rsidRDefault="00B0444E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provision of chemotherapy under supervision of registered medical specialist with credentials in haematology/oncology who reviews patient locally or at higher level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8185B" w:rsidRPr="00371A1D" w14:paraId="6B7579E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8901596" w14:textId="3B38D482" w:rsidR="0028185B" w:rsidRPr="00517CDD" w:rsidRDefault="00E9694A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p</w:t>
                </w:r>
                <w:r w:rsidR="0028185B" w:rsidRPr="00517CDD">
                  <w:rPr>
                    <w:sz w:val="19"/>
                    <w:szCs w:val="19"/>
                  </w:rPr>
                  <w:t>rovides early after care to patients receiving autologous transplants elsewhere.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A98D646" w14:textId="77777777" w:rsidR="0028185B" w:rsidRPr="00517CDD" w:rsidRDefault="0028185B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4611529" w14:textId="77777777" w:rsidR="0028185B" w:rsidRPr="00517CDD" w:rsidRDefault="0028185B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6EE458D2" w:rsidR="00294B2A" w:rsidRPr="00517CDD" w:rsidRDefault="00B0444E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 xml:space="preserve">access to support services, particularly to Level 5 and higher medication services, and </w:t>
                </w:r>
                <w:r w:rsidRPr="00517CDD">
                  <w:rPr>
                    <w:sz w:val="19"/>
                    <w:szCs w:val="19"/>
                  </w:rPr>
                  <w:lastRenderedPageBreak/>
                  <w:t>pathology turnaround time of within 24 hours to manage any complications of treatment, regardless of whether patient receiving palliative or curative treatment.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1AFBC58F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097575" w:rsidRPr="00371A1D" w14:paraId="0A1F535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C4EF34" w14:textId="25388458" w:rsidR="00097575" w:rsidRPr="00517CDD" w:rsidRDefault="00E9694A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p</w:t>
                </w:r>
                <w:r w:rsidR="0028185B" w:rsidRPr="00517CDD">
                  <w:rPr>
                    <w:sz w:val="19"/>
                    <w:szCs w:val="19"/>
                  </w:rPr>
                  <w:t>rovides maintenance systemic therapy to patients diagnosed with same conditions described for Level 3 haematological malignancy service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6195DF4" w14:textId="77777777" w:rsidR="00097575" w:rsidRPr="00517CDD" w:rsidRDefault="00097575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363F18" w14:textId="77777777" w:rsidR="00097575" w:rsidRPr="00517CDD" w:rsidRDefault="00097575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8185B" w:rsidRPr="00371A1D" w14:paraId="3AC5590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C08361" w14:textId="60E2661E" w:rsidR="0028185B" w:rsidRPr="00517CDD" w:rsidRDefault="00E9694A" w:rsidP="00517CDD">
                <w:pPr>
                  <w:pStyle w:val="ListBullet"/>
                  <w:autoSpaceDE w:val="0"/>
                  <w:autoSpaceDN w:val="0"/>
                  <w:adjustRightInd w:val="0"/>
                  <w:spacing w:after="0" w:line="240" w:lineRule="auto"/>
                  <w:rPr>
                    <w:rFonts w:cs="Arial"/>
                    <w:sz w:val="19"/>
                    <w:szCs w:val="19"/>
                  </w:rPr>
                </w:pPr>
                <w:r w:rsidRPr="00517CDD">
                  <w:rPr>
                    <w:rFonts w:cs="Arial"/>
                    <w:sz w:val="19"/>
                    <w:szCs w:val="19"/>
                  </w:rPr>
                  <w:t>h</w:t>
                </w:r>
                <w:r w:rsidR="0028185B" w:rsidRPr="00517CDD">
                  <w:rPr>
                    <w:rFonts w:cs="Arial"/>
                    <w:sz w:val="19"/>
                    <w:szCs w:val="19"/>
                  </w:rPr>
                  <w:t xml:space="preserve">as pathology turnaround time of within 2 hours and particularly important in order to manage any complications of treatment, regardless of whether patient receiving palliative or curative treatment.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7D0E4F" w14:textId="77777777" w:rsidR="0028185B" w:rsidRPr="00517CDD" w:rsidRDefault="0028185B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9AC005" w14:textId="77777777" w:rsidR="0028185B" w:rsidRPr="00517CDD" w:rsidRDefault="0028185B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8185B" w:rsidRPr="00371A1D" w14:paraId="5008663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D36A376" w14:textId="602DB312" w:rsidR="0028185B" w:rsidRPr="00517CDD" w:rsidRDefault="0028185B" w:rsidP="00517CDD">
                <w:pPr>
                  <w:pStyle w:val="ListBullet"/>
                  <w:autoSpaceDE w:val="0"/>
                  <w:autoSpaceDN w:val="0"/>
                  <w:adjustRightInd w:val="0"/>
                  <w:spacing w:after="0" w:line="240" w:lineRule="auto"/>
                  <w:rPr>
                    <w:rFonts w:cs="Arial"/>
                    <w:sz w:val="19"/>
                    <w:szCs w:val="19"/>
                  </w:rPr>
                </w:pPr>
                <w:r w:rsidRPr="00517CDD">
                  <w:rPr>
                    <w:rFonts w:cs="Arial"/>
                    <w:sz w:val="19"/>
                    <w:szCs w:val="19"/>
                  </w:rPr>
                  <w:t>access to central venous access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9BAC3" w14:textId="77777777" w:rsidR="0028185B" w:rsidRPr="00517CDD" w:rsidRDefault="0028185B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FEE9CF7" w14:textId="77777777" w:rsidR="0028185B" w:rsidRPr="00517CDD" w:rsidRDefault="0028185B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8185B" w:rsidRPr="00371A1D" w14:paraId="59D1880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5C2699" w14:textId="62334BA7" w:rsidR="0028185B" w:rsidRPr="00517CDD" w:rsidRDefault="00E9694A" w:rsidP="00517CDD">
                <w:pPr>
                  <w:pStyle w:val="ListBullet"/>
                  <w:autoSpaceDE w:val="0"/>
                  <w:autoSpaceDN w:val="0"/>
                  <w:adjustRightInd w:val="0"/>
                  <w:spacing w:after="0" w:line="240" w:lineRule="auto"/>
                  <w:rPr>
                    <w:rFonts w:cs="Arial"/>
                    <w:sz w:val="19"/>
                    <w:szCs w:val="19"/>
                  </w:rPr>
                </w:pPr>
                <w:r w:rsidRPr="00517CDD">
                  <w:rPr>
                    <w:rFonts w:cs="Arial"/>
                    <w:sz w:val="19"/>
                    <w:szCs w:val="19"/>
                  </w:rPr>
                  <w:t>documented processes for a</w:t>
                </w:r>
                <w:r w:rsidR="0028185B" w:rsidRPr="00517CDD">
                  <w:rPr>
                    <w:rFonts w:cs="Arial"/>
                    <w:sz w:val="19"/>
                    <w:szCs w:val="19"/>
                  </w:rPr>
                  <w:t>ccess to palliative care, pain management and radiation oncology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419738" w14:textId="77777777" w:rsidR="0028185B" w:rsidRPr="00517CDD" w:rsidRDefault="0028185B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2531ECD" w14:textId="77777777" w:rsidR="0028185B" w:rsidRPr="00517CDD" w:rsidRDefault="0028185B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8185B" w:rsidRPr="00371A1D" w14:paraId="671B95D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B0637F" w14:textId="668E68DE" w:rsidR="0028185B" w:rsidRPr="00517CDD" w:rsidRDefault="0028185B" w:rsidP="00517CDD">
                <w:pPr>
                  <w:pStyle w:val="ListBullet"/>
                  <w:autoSpaceDE w:val="0"/>
                  <w:autoSpaceDN w:val="0"/>
                  <w:adjustRightInd w:val="0"/>
                  <w:spacing w:after="0" w:line="240" w:lineRule="auto"/>
                  <w:rPr>
                    <w:rFonts w:cs="Arial"/>
                    <w:sz w:val="19"/>
                    <w:szCs w:val="19"/>
                  </w:rPr>
                </w:pPr>
                <w:r w:rsidRPr="00517CDD">
                  <w:rPr>
                    <w:rFonts w:cs="Arial"/>
                    <w:sz w:val="19"/>
                    <w:szCs w:val="19"/>
                  </w:rPr>
                  <w:t xml:space="preserve">access to clinical genetics / medical genetics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E5F96B" w14:textId="77777777" w:rsidR="0028185B" w:rsidRPr="00517CDD" w:rsidRDefault="0028185B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B9E687E" w14:textId="77777777" w:rsidR="0028185B" w:rsidRPr="00517CDD" w:rsidRDefault="0028185B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069CFE68" w:rsidR="00294B2A" w:rsidRPr="00517CDD" w:rsidRDefault="00852779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rFonts w:cs="Arial"/>
                    <w:sz w:val="19"/>
                    <w:szCs w:val="19"/>
                  </w:rPr>
                  <w:t>documented processes for overnight and emergency health admission of patients to nearby health service, where systemic therapy performed in day-health service or other ambulatory setting.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20F463BD" w:rsidR="00294B2A" w:rsidRPr="00517CDD" w:rsidRDefault="00097575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adherence to protocols for emergency oncology care, intravenous administration of anti-neoplastic agents, cytotoxic handling and disposal, central line care, blood transfusions and infection control.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19A85461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61A73B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F6666" w14:textId="0CF2663C" w:rsidR="00294B2A" w:rsidRPr="00517CDD" w:rsidRDefault="00097575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  <w:lang w:eastAsia="en-US"/>
                  </w:rPr>
                </w:pPr>
                <w:r w:rsidRPr="00517CDD">
                  <w:rPr>
                    <w:sz w:val="19"/>
                    <w:szCs w:val="19"/>
                  </w:rPr>
                  <w:t>access to radiation oncology services within 6 hours’ transport for urgent treatment (e.g. spinal cord compression).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8323D" w14:textId="77777777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2C5089" w14:textId="1FFAE03B" w:rsidR="00294B2A" w:rsidRPr="00517CDD" w:rsidRDefault="00294B2A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5F6687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8E32EAC" w14:textId="03DCB53C" w:rsidR="007E66E5" w:rsidRPr="00517CDD" w:rsidRDefault="00097575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  <w:lang w:eastAsia="en-US"/>
                  </w:rPr>
                </w:pPr>
                <w:r w:rsidRPr="00517CDD">
                  <w:rPr>
                    <w:rFonts w:cs="Arial"/>
                    <w:sz w:val="19"/>
                    <w:szCs w:val="19"/>
                  </w:rPr>
                  <w:t>documented processes with multidisciplinary consultation group, including registered medical specialists with credentials in medical oncology, surgery, radiation oncology and pathology.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825A4C" w14:textId="77777777" w:rsidR="007E66E5" w:rsidRPr="00517CDD" w:rsidRDefault="007E66E5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CED8F9" w14:textId="182EC38C" w:rsidR="007E66E5" w:rsidRPr="00517CDD" w:rsidRDefault="007E66E5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7E66E5" w:rsidRPr="00371A1D" w14:paraId="051BAE8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5F5DF7" w14:textId="0502CC99" w:rsidR="007E66E5" w:rsidRPr="00517CDD" w:rsidRDefault="0028185B" w:rsidP="00517CDD">
                <w:pPr>
                  <w:pStyle w:val="ListBullet"/>
                  <w:autoSpaceDE w:val="0"/>
                  <w:autoSpaceDN w:val="0"/>
                  <w:adjustRightInd w:val="0"/>
                  <w:spacing w:after="0" w:line="240" w:lineRule="auto"/>
                  <w:rPr>
                    <w:rFonts w:cs="Arial"/>
                    <w:sz w:val="19"/>
                    <w:szCs w:val="19"/>
                  </w:rPr>
                </w:pPr>
                <w:r w:rsidRPr="00517CDD">
                  <w:rPr>
                    <w:rFonts w:cs="Arial"/>
                    <w:sz w:val="19"/>
                    <w:szCs w:val="19"/>
                  </w:rPr>
                  <w:lastRenderedPageBreak/>
                  <w:t>may have outpatient / outreach services (visiting or telehealth).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4A4C405" w14:textId="77777777" w:rsidR="007E66E5" w:rsidRPr="00517CDD" w:rsidRDefault="007E66E5" w:rsidP="00517CDD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000ADE4" w14:textId="711E35FC" w:rsidR="007E66E5" w:rsidRPr="00517CDD" w:rsidRDefault="007E66E5" w:rsidP="00517CDD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456545BB" w:rsidR="009E7E12" w:rsidRPr="00BF32A8" w:rsidRDefault="00F35279" w:rsidP="00517CDD">
                <w:pPr>
                  <w:spacing w:before="40" w:after="40"/>
                  <w:rPr>
                    <w:rFonts w:cstheme="minorHAnsi"/>
                    <w:sz w:val="19"/>
                    <w:szCs w:val="19"/>
                  </w:rPr>
                </w:pPr>
                <w:r>
                  <w:br w:type="page"/>
                </w:r>
                <w:r w:rsidR="009E7E12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804D94" w:rsidRPr="00371A1D" w14:paraId="30F6359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AD0353" w14:textId="2F156F43" w:rsidR="00804D94" w:rsidRPr="00517CDD" w:rsidRDefault="00E9694A" w:rsidP="00517CDD">
                <w:pPr>
                  <w:pStyle w:val="ListBullet"/>
                  <w:spacing w:after="0" w:line="240" w:lineRule="auto"/>
                  <w:ind w:left="357" w:hanging="357"/>
                  <w:rPr>
                    <w:b/>
                    <w:bCs/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 xml:space="preserve">service provided by </w:t>
                </w:r>
                <w:r w:rsidR="00283DB0" w:rsidRPr="00517CDD">
                  <w:rPr>
                    <w:sz w:val="19"/>
                    <w:szCs w:val="19"/>
                  </w:rPr>
                  <w:t>registered medical specialist with credentials in oncology or haematology.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B657A2C" w14:textId="77777777" w:rsidR="00804D94" w:rsidRPr="00BF32A8" w:rsidRDefault="00804D94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F0C967E" w14:textId="77777777" w:rsidR="00804D94" w:rsidRPr="00BF32A8" w:rsidRDefault="00804D94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1E986E21" w:rsidR="00D43980" w:rsidRPr="00517CDD" w:rsidRDefault="005F2F11" w:rsidP="00517CD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l</w:t>
                </w:r>
                <w:r w:rsidR="00804D94" w:rsidRPr="00517CDD">
                  <w:rPr>
                    <w:sz w:val="19"/>
                    <w:szCs w:val="19"/>
                  </w:rPr>
                  <w:t xml:space="preserve">ocal supervision by registered medical </w:t>
                </w:r>
                <w:r w:rsidR="00283DB0" w:rsidRPr="00517CDD">
                  <w:rPr>
                    <w:sz w:val="19"/>
                    <w:szCs w:val="19"/>
                  </w:rPr>
                  <w:t>specialist with credentials in internal medicine, and interest and experience in clinical haematology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7BCF5008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283DB0" w:rsidRPr="00371A1D" w14:paraId="429DE32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538B3D" w14:textId="33B982DA" w:rsidR="00283DB0" w:rsidRPr="00517CDD" w:rsidRDefault="005F2F11" w:rsidP="00517CD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a</w:t>
                </w:r>
                <w:r w:rsidR="00283DB0" w:rsidRPr="00517CDD">
                  <w:rPr>
                    <w:sz w:val="19"/>
                    <w:szCs w:val="19"/>
                  </w:rPr>
                  <w:t xml:space="preserve">ccess – 24 hours – to registered medical </w:t>
                </w:r>
                <w:r w:rsidRPr="00517CDD">
                  <w:rPr>
                    <w:sz w:val="19"/>
                    <w:szCs w:val="19"/>
                  </w:rPr>
                  <w:t>specialist with credentials in clinical haematology, a responsibility that may be shared with registered medical specialist with credentials in medical oncology at the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1189BD" w14:textId="77777777" w:rsidR="00283DB0" w:rsidRPr="00BF32A8" w:rsidRDefault="00283DB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DDE4C4" w14:textId="77777777" w:rsidR="00283DB0" w:rsidRPr="00BF32A8" w:rsidRDefault="00283DB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6EDDAF72" w:rsidR="00D43980" w:rsidRPr="00517CDD" w:rsidRDefault="005F2F11" w:rsidP="00517CD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a</w:t>
                </w:r>
                <w:r w:rsidR="00804D94" w:rsidRPr="00517CDD">
                  <w:rPr>
                    <w:sz w:val="19"/>
                    <w:szCs w:val="19"/>
                  </w:rPr>
                  <w:t xml:space="preserve">ccess – 24 hours – to registered medical specialist with credentials in </w:t>
                </w:r>
                <w:r w:rsidR="000F49AC" w:rsidRPr="00517CDD">
                  <w:rPr>
                    <w:sz w:val="19"/>
                    <w:szCs w:val="19"/>
                  </w:rPr>
                  <w:t>internal medicine and experience in clinical haematology, with access – 24 hours – to Level 6 haematological malignancy services for emergency advice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261C9C7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BD8446F" w14:textId="014F579F" w:rsidR="00D43980" w:rsidRPr="00517CDD" w:rsidRDefault="005F2F11" w:rsidP="00517CD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a</w:t>
                </w:r>
                <w:r w:rsidR="00804D94" w:rsidRPr="00517CDD">
                  <w:rPr>
                    <w:sz w:val="19"/>
                    <w:szCs w:val="19"/>
                  </w:rPr>
                  <w:t>ccess within 24 hours to outpatient and/or ambulatory consultative services by registered medical specialist with credentials in medical oncology or clinical haematology for treatment of complication and/or admission for complications.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C61197" w14:textId="77777777" w:rsidR="00D43980" w:rsidRPr="00BF32A8" w:rsidRDefault="00D43980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9DC1B3" w14:textId="77777777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5F2F11" w:rsidRPr="00371A1D" w14:paraId="57EB0FD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B7BB14" w14:textId="451B32C0" w:rsidR="005F2F11" w:rsidRPr="00517CDD" w:rsidRDefault="005F2F11" w:rsidP="00517CDD">
                <w:pPr>
                  <w:pStyle w:val="ListBullet"/>
                  <w:spacing w:after="0" w:line="240" w:lineRule="auto"/>
                  <w:ind w:left="357" w:hanging="357"/>
                  <w:rPr>
                    <w:sz w:val="19"/>
                    <w:szCs w:val="19"/>
                  </w:rPr>
                </w:pPr>
                <w:r w:rsidRPr="00517CDD">
                  <w:rPr>
                    <w:sz w:val="19"/>
                    <w:szCs w:val="19"/>
                  </w:rPr>
                  <w:t>access to registered medical specialist with credentials in infectious diseases for advice.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D90B047" w14:textId="77777777" w:rsidR="005F2F11" w:rsidRPr="00BF32A8" w:rsidRDefault="005F2F11" w:rsidP="00D4398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2C76E9C" w14:textId="77777777" w:rsidR="005F2F11" w:rsidRPr="00BF32A8" w:rsidRDefault="005F2F11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D43980" w:rsidRPr="00BF32A8" w:rsidRDefault="00D43980" w:rsidP="00D43980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D43980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0C977107" w:rsidR="00D43980" w:rsidRPr="002843B5" w:rsidRDefault="00804D94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suitably qualified and experienced registered nurse (however titled) in charge on each shift.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D43980" w:rsidRPr="00BF32A8" w:rsidRDefault="00D43980" w:rsidP="00517CDD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79A037AA" w:rsidR="00D43980" w:rsidRPr="00BF32A8" w:rsidRDefault="00D43980" w:rsidP="00517CDD">
                <w:pPr>
                  <w:spacing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equivalent.</w:t>
                </w:r>
              </w:p>
            </w:tc>
          </w:tr>
          <w:tr w:rsidR="00D43980" w:rsidRPr="00371A1D" w14:paraId="1BD2CB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768846" w14:textId="72F5EA0F" w:rsidR="00D43980" w:rsidRPr="002843B5" w:rsidRDefault="00804D94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access to minimum two registered nurses.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56B3E1" w14:textId="77777777" w:rsidR="00D43980" w:rsidRPr="00BF32A8" w:rsidRDefault="00D43980" w:rsidP="00517CDD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83F9F65" w14:textId="778A20A5" w:rsidR="00D43980" w:rsidRPr="00BF32A8" w:rsidRDefault="00D43980" w:rsidP="00517CDD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Please provide a 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D43980" w:rsidRPr="00371A1D" w14:paraId="45B0637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CD738A" w14:textId="56B71F86" w:rsidR="00D43980" w:rsidRPr="00060700" w:rsidRDefault="00804D94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60700">
                  <w:rPr>
                    <w:sz w:val="19"/>
                    <w:szCs w:val="19"/>
                  </w:rPr>
                  <w:t xml:space="preserve">two suitably qualified and experienced registered nurses for checking chemotherapy prescriptions before treatment administered.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65F74" w14:textId="77777777" w:rsidR="00D43980" w:rsidRPr="00BF32A8" w:rsidRDefault="00D43980" w:rsidP="00517CDD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7A169507" w:rsidR="00D43980" w:rsidRPr="00294B2A" w:rsidRDefault="00D43980" w:rsidP="00517CDD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640B41C0" w:rsidR="00D43980" w:rsidRPr="00060700" w:rsidRDefault="00804D94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60700">
                  <w:rPr>
                    <w:sz w:val="19"/>
                    <w:szCs w:val="19"/>
                  </w:rPr>
                  <w:t xml:space="preserve">access to registered nurse/s with specialised knowledge and </w:t>
                </w:r>
                <w:r w:rsidRPr="00060700">
                  <w:rPr>
                    <w:sz w:val="19"/>
                    <w:szCs w:val="19"/>
                  </w:rPr>
                  <w:lastRenderedPageBreak/>
                  <w:t>experience in medical oncology, at Level 5 or 6 haematological service, for advice,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D43980" w:rsidRPr="00BF32A8" w:rsidRDefault="00D43980" w:rsidP="00517CDD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D43980" w:rsidRPr="00294B2A" w:rsidRDefault="00D43980" w:rsidP="00517CDD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5F2F11" w:rsidRPr="00371A1D" w14:paraId="75D50BB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0E4CE72" w14:textId="19DD3D16" w:rsidR="005F2F11" w:rsidRPr="00060700" w:rsidRDefault="005F2F11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060700">
                  <w:rPr>
                    <w:sz w:val="19"/>
                    <w:szCs w:val="19"/>
                  </w:rPr>
                  <w:t>minimum one additional registered nurse on-site each shift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D0AF73" w14:textId="77777777" w:rsidR="005F2F11" w:rsidRPr="00BF32A8" w:rsidRDefault="005F2F11" w:rsidP="00517CDD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4E7A5EB" w14:textId="77777777" w:rsidR="005F2F11" w:rsidRPr="00294B2A" w:rsidRDefault="005F2F11" w:rsidP="00517CDD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2A1E" w:rsidRPr="00371A1D" w14:paraId="3CEAAEAF" w14:textId="77777777" w:rsidTr="00DD3F5D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240BEE" w14:textId="39538C68" w:rsidR="00392A1E" w:rsidRPr="00294B2A" w:rsidRDefault="00392A1E" w:rsidP="00517CDD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392A1E" w:rsidRPr="00371A1D" w14:paraId="0493A9D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E893CCF" w14:textId="6F32017F" w:rsidR="00392A1E" w:rsidRPr="002843B5" w:rsidRDefault="000F49AC" w:rsidP="00517CDD">
                <w:pPr>
                  <w:pStyle w:val="ListBullet"/>
                  <w:numPr>
                    <w:ilvl w:val="0"/>
                    <w:numId w:val="13"/>
                  </w:numPr>
                  <w:autoSpaceDE w:val="0"/>
                  <w:autoSpaceDN w:val="0"/>
                  <w:adjustRightInd w:val="0"/>
                  <w:spacing w:after="0"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access to </w:t>
                </w:r>
                <w:r w:rsidR="00060700">
                  <w:rPr>
                    <w:sz w:val="19"/>
                    <w:szCs w:val="19"/>
                  </w:rPr>
                  <w:t xml:space="preserve">pharmacist, </w:t>
                </w:r>
                <w:r w:rsidRPr="002843B5">
                  <w:rPr>
                    <w:sz w:val="19"/>
                    <w:szCs w:val="19"/>
                  </w:rPr>
                  <w:t xml:space="preserve">social worker, </w:t>
                </w:r>
                <w:r w:rsidRPr="002843B5">
                  <w:rPr>
                    <w:rFonts w:cs="Arial"/>
                    <w:sz w:val="19"/>
                    <w:szCs w:val="19"/>
                  </w:rPr>
                  <w:t xml:space="preserve">occupational therapist, physiotherapist, speech pathologist, and psychological and emotional support services, palliative care and nutrition team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EEB5D5" w14:textId="77777777" w:rsidR="00392A1E" w:rsidRPr="00BF32A8" w:rsidRDefault="00392A1E" w:rsidP="00517CDD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25DC1" w14:textId="4F601611" w:rsidR="00392A1E" w:rsidRPr="00294B2A" w:rsidRDefault="00392A1E" w:rsidP="00517CDD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2A1E" w:rsidRPr="00371A1D" w14:paraId="7077E2F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7D572C9" w14:textId="77777777" w:rsidR="00392A1E" w:rsidRPr="00392A1E" w:rsidRDefault="00392A1E" w:rsidP="00517CDD">
                <w:pPr>
                  <w:spacing w:line="240" w:lineRule="auto"/>
                  <w:rPr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392A1E">
                  <w:rPr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Risk considerations (where relevant):</w:t>
                </w:r>
              </w:p>
              <w:p w14:paraId="6235B2F0" w14:textId="70089020" w:rsidR="00392A1E" w:rsidRPr="0080456B" w:rsidRDefault="00517CDD" w:rsidP="00517CDD">
                <w:pPr>
                  <w:pStyle w:val="ListBullet"/>
                  <w:spacing w:after="0"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n</w:t>
                </w:r>
                <w:r w:rsidR="00392A1E" w:rsidRPr="0080456B">
                  <w:rPr>
                    <w:sz w:val="19"/>
                    <w:szCs w:val="19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11E8178" w14:textId="77777777" w:rsidR="00392A1E" w:rsidRPr="00BF32A8" w:rsidRDefault="00392A1E" w:rsidP="00517CDD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A59C218" w14:textId="77777777" w:rsidR="00392A1E" w:rsidRPr="00294B2A" w:rsidRDefault="00392A1E" w:rsidP="00517CDD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43980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70BC30" w14:textId="264E76F1" w:rsidR="00D43980" w:rsidRPr="00BF32A8" w:rsidRDefault="00D43980" w:rsidP="00517CDD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  <w:p w14:paraId="1F6C71D9" w14:textId="77777777" w:rsidR="00D43980" w:rsidRPr="00BF32A8" w:rsidRDefault="00D43980" w:rsidP="00517CDD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813A6F" w:rsidRPr="00BF32A8" w14:paraId="7C6D7E4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C676D4" w14:textId="16D68664" w:rsidR="00813A6F" w:rsidRDefault="00813A6F" w:rsidP="00517CDD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>
                  <w:rPr>
                    <w:color w:val="0F5CA2" w:themeColor="accent1"/>
                    <w:sz w:val="19"/>
                    <w:szCs w:val="19"/>
                  </w:rPr>
                  <w:t>Onsite:</w:t>
                </w:r>
              </w:p>
              <w:p w14:paraId="213FE983" w14:textId="77777777" w:rsidR="00813A6F" w:rsidRPr="002843B5" w:rsidRDefault="00813A6F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>Level 3 – Anaesthetic</w:t>
                </w:r>
              </w:p>
              <w:p w14:paraId="289BC6A2" w14:textId="5ADC0523" w:rsidR="00813A6F" w:rsidRPr="00813A6F" w:rsidRDefault="00813A6F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>Level 5 – Pathology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200B04" w14:textId="77777777" w:rsidR="00813A6F" w:rsidRPr="00BF32A8" w:rsidRDefault="00813A6F" w:rsidP="00517CDD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7539450" w14:textId="77777777" w:rsidR="00813A6F" w:rsidRPr="00BF32A8" w:rsidRDefault="00813A6F" w:rsidP="00517CDD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43980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8D50AC9" w14:textId="77777777" w:rsidR="00474232" w:rsidRPr="00BF32A8" w:rsidRDefault="00474232" w:rsidP="00517CDD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198912A" w14:textId="48212D8C" w:rsidR="000F49AC" w:rsidRPr="002843B5" w:rsidRDefault="000F49AC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>Level 3 – Cardiac (cardiac diagnostic and interventional)</w:t>
                </w:r>
              </w:p>
              <w:p w14:paraId="51FFC960" w14:textId="77777777" w:rsidR="00813A6F" w:rsidRDefault="000F49AC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>Level 3 – Cardiac (cardiac medicine)</w:t>
                </w:r>
                <w:r w:rsidR="00813A6F" w:rsidRPr="002843B5">
                  <w:rPr>
                    <w:sz w:val="19"/>
                    <w:szCs w:val="19"/>
                  </w:rPr>
                  <w:t xml:space="preserve"> </w:t>
                </w:r>
              </w:p>
              <w:p w14:paraId="3BDD33C5" w14:textId="0E87066A" w:rsidR="000F49AC" w:rsidRPr="00813A6F" w:rsidRDefault="00813A6F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3</w:t>
                </w:r>
                <w:r w:rsidRPr="002843B5">
                  <w:rPr>
                    <w:sz w:val="19"/>
                    <w:szCs w:val="19"/>
                  </w:rPr>
                  <w:t xml:space="preserve"> - Rehabilitation</w:t>
                </w:r>
              </w:p>
              <w:p w14:paraId="31EF3FEA" w14:textId="77777777" w:rsidR="00813A6F" w:rsidRDefault="000F49AC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>Level 4 – Cardiac (coronary care unit)</w:t>
                </w:r>
                <w:r w:rsidR="00813A6F" w:rsidRPr="002843B5">
                  <w:rPr>
                    <w:sz w:val="19"/>
                    <w:szCs w:val="19"/>
                  </w:rPr>
                  <w:t xml:space="preserve"> </w:t>
                </w:r>
              </w:p>
              <w:p w14:paraId="3D02F876" w14:textId="77777777" w:rsidR="00813A6F" w:rsidRDefault="00813A6F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4 - Renal </w:t>
                </w:r>
              </w:p>
              <w:p w14:paraId="61AEE7E7" w14:textId="238B2061" w:rsidR="00813A6F" w:rsidRPr="00813A6F" w:rsidRDefault="00813A6F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4 – Medical </w:t>
                </w:r>
              </w:p>
              <w:p w14:paraId="510983D8" w14:textId="06D1ADC0" w:rsidR="000F49AC" w:rsidRPr="002843B5" w:rsidRDefault="00813A6F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5 – Intensive Care</w:t>
                </w:r>
              </w:p>
              <w:p w14:paraId="3FDE413F" w14:textId="2E447D19" w:rsidR="00474232" w:rsidRPr="002843B5" w:rsidRDefault="00474232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</w:t>
                </w:r>
                <w:r w:rsidR="000F49AC" w:rsidRPr="002843B5">
                  <w:rPr>
                    <w:sz w:val="19"/>
                    <w:szCs w:val="19"/>
                  </w:rPr>
                  <w:t>5</w:t>
                </w:r>
                <w:r w:rsidRPr="002843B5">
                  <w:rPr>
                    <w:sz w:val="19"/>
                    <w:szCs w:val="19"/>
                  </w:rPr>
                  <w:t xml:space="preserve"> – Medical imaging </w:t>
                </w:r>
              </w:p>
              <w:p w14:paraId="3283B275" w14:textId="77777777" w:rsidR="00813A6F" w:rsidRDefault="00692F17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</w:t>
                </w:r>
                <w:r w:rsidR="00474232" w:rsidRPr="002843B5">
                  <w:rPr>
                    <w:sz w:val="19"/>
                    <w:szCs w:val="19"/>
                  </w:rPr>
                  <w:t>5</w:t>
                </w:r>
                <w:r w:rsidRPr="002843B5">
                  <w:rPr>
                    <w:sz w:val="19"/>
                    <w:szCs w:val="19"/>
                  </w:rPr>
                  <w:t xml:space="preserve"> – Medication</w:t>
                </w:r>
              </w:p>
              <w:p w14:paraId="07ACB42F" w14:textId="6767F44A" w:rsidR="00813A6F" w:rsidRDefault="00813A6F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5 - Nuclear Medicine</w:t>
                </w:r>
                <w:r w:rsidRPr="002843B5">
                  <w:rPr>
                    <w:sz w:val="19"/>
                    <w:szCs w:val="19"/>
                  </w:rPr>
                  <w:t xml:space="preserve"> </w:t>
                </w:r>
              </w:p>
              <w:p w14:paraId="4F1C8A94" w14:textId="449D675A" w:rsidR="00692F17" w:rsidRPr="00813A6F" w:rsidRDefault="00813A6F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5</w:t>
                </w:r>
                <w:r w:rsidRPr="002843B5">
                  <w:rPr>
                    <w:sz w:val="19"/>
                    <w:szCs w:val="19"/>
                  </w:rPr>
                  <w:t xml:space="preserve"> – Palliative Care </w:t>
                </w:r>
              </w:p>
              <w:p w14:paraId="3E097B00" w14:textId="54F0C8E8" w:rsidR="00692F17" w:rsidRPr="000F49AC" w:rsidRDefault="000F49AC" w:rsidP="00517CD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2843B5">
                  <w:rPr>
                    <w:sz w:val="19"/>
                    <w:szCs w:val="19"/>
                  </w:rPr>
                  <w:t xml:space="preserve">Level 5 – Radiation Oncology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D43980" w:rsidRPr="00BF32A8" w:rsidRDefault="00D43980" w:rsidP="00517CDD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D43980" w:rsidRPr="00BF32A8" w:rsidRDefault="00D43980" w:rsidP="00517CDD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517CDD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517CDD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517CDD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517CDD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517CDD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C0C4DC8"/>
    <w:multiLevelType w:val="hybridMultilevel"/>
    <w:tmpl w:val="54CCACD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EF739B"/>
    <w:multiLevelType w:val="hybridMultilevel"/>
    <w:tmpl w:val="89DE949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D4E6C85"/>
    <w:multiLevelType w:val="hybridMultilevel"/>
    <w:tmpl w:val="F29AAD0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240F6C"/>
    <w:multiLevelType w:val="multilevel"/>
    <w:tmpl w:val="DB444B50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2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2672303"/>
    <w:multiLevelType w:val="hybridMultilevel"/>
    <w:tmpl w:val="AB34980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094328"/>
    <w:multiLevelType w:val="multilevel"/>
    <w:tmpl w:val="DB444B50"/>
    <w:numStyleLink w:val="Bullets"/>
  </w:abstractNum>
  <w:abstractNum w:abstractNumId="18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4F3913D8"/>
    <w:multiLevelType w:val="hybridMultilevel"/>
    <w:tmpl w:val="89BED1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21" w15:restartNumberingAfterBreak="0">
    <w:nsid w:val="537A42DC"/>
    <w:multiLevelType w:val="hybridMultilevel"/>
    <w:tmpl w:val="7F8EFD6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F92073"/>
    <w:multiLevelType w:val="multilevel"/>
    <w:tmpl w:val="DB444B50"/>
    <w:numStyleLink w:val="Bullets"/>
  </w:abstractNum>
  <w:abstractNum w:abstractNumId="25" w15:restartNumberingAfterBreak="0">
    <w:nsid w:val="5CBE238E"/>
    <w:multiLevelType w:val="hybridMultilevel"/>
    <w:tmpl w:val="25301E2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00D2A30"/>
    <w:multiLevelType w:val="hybridMultilevel"/>
    <w:tmpl w:val="3ADA458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30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67BA0B85"/>
    <w:multiLevelType w:val="hybridMultilevel"/>
    <w:tmpl w:val="A344DE7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33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D00BC8"/>
    <w:multiLevelType w:val="hybridMultilevel"/>
    <w:tmpl w:val="5B564A0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027BB9"/>
    <w:multiLevelType w:val="hybridMultilevel"/>
    <w:tmpl w:val="554A5DA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5"/>
  </w:num>
  <w:num w:numId="4">
    <w:abstractNumId w:val="12"/>
  </w:num>
  <w:num w:numId="5">
    <w:abstractNumId w:val="20"/>
  </w:num>
  <w:num w:numId="6">
    <w:abstractNumId w:val="17"/>
  </w:num>
  <w:num w:numId="7">
    <w:abstractNumId w:val="6"/>
  </w:num>
  <w:num w:numId="8">
    <w:abstractNumId w:val="29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6"/>
  </w:num>
  <w:num w:numId="10">
    <w:abstractNumId w:val="3"/>
  </w:num>
  <w:num w:numId="11">
    <w:abstractNumId w:val="24"/>
  </w:num>
  <w:num w:numId="12">
    <w:abstractNumId w:val="28"/>
  </w:num>
  <w:num w:numId="13">
    <w:abstractNumId w:val="18"/>
  </w:num>
  <w:num w:numId="14">
    <w:abstractNumId w:val="10"/>
  </w:num>
  <w:num w:numId="15">
    <w:abstractNumId w:val="32"/>
  </w:num>
  <w:num w:numId="16">
    <w:abstractNumId w:val="26"/>
  </w:num>
  <w:num w:numId="17">
    <w:abstractNumId w:val="2"/>
  </w:num>
  <w:num w:numId="18">
    <w:abstractNumId w:val="1"/>
  </w:num>
  <w:num w:numId="19">
    <w:abstractNumId w:val="30"/>
  </w:num>
  <w:num w:numId="20">
    <w:abstractNumId w:val="22"/>
  </w:num>
  <w:num w:numId="21">
    <w:abstractNumId w:val="23"/>
  </w:num>
  <w:num w:numId="22">
    <w:abstractNumId w:val="5"/>
  </w:num>
  <w:num w:numId="23">
    <w:abstractNumId w:val="14"/>
  </w:num>
  <w:num w:numId="24">
    <w:abstractNumId w:val="33"/>
  </w:num>
  <w:num w:numId="25">
    <w:abstractNumId w:val="7"/>
  </w:num>
  <w:num w:numId="26">
    <w:abstractNumId w:val="13"/>
  </w:num>
  <w:num w:numId="27">
    <w:abstractNumId w:val="27"/>
  </w:num>
  <w:num w:numId="28">
    <w:abstractNumId w:val="9"/>
  </w:num>
  <w:num w:numId="29">
    <w:abstractNumId w:val="25"/>
  </w:num>
  <w:num w:numId="30">
    <w:abstractNumId w:val="8"/>
  </w:num>
  <w:num w:numId="31">
    <w:abstractNumId w:val="19"/>
  </w:num>
  <w:num w:numId="32">
    <w:abstractNumId w:val="31"/>
  </w:num>
  <w:num w:numId="33">
    <w:abstractNumId w:val="16"/>
  </w:num>
  <w:num w:numId="34">
    <w:abstractNumId w:val="21"/>
  </w:num>
  <w:num w:numId="35">
    <w:abstractNumId w:val="35"/>
  </w:num>
  <w:num w:numId="3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4"/>
  </w:num>
  <w:num w:numId="38">
    <w:abstractNumId w:val="34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700"/>
    <w:rsid w:val="00060860"/>
    <w:rsid w:val="00060A44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97575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0F2BA5"/>
    <w:rsid w:val="000F49AC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0B6F"/>
    <w:rsid w:val="001D193E"/>
    <w:rsid w:val="001E0619"/>
    <w:rsid w:val="001E0861"/>
    <w:rsid w:val="001E2A17"/>
    <w:rsid w:val="001E41EE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119A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185B"/>
    <w:rsid w:val="002839DA"/>
    <w:rsid w:val="00283DB0"/>
    <w:rsid w:val="002843B5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2A1E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1979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152A"/>
    <w:rsid w:val="00432C32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232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17CDD"/>
    <w:rsid w:val="005205B8"/>
    <w:rsid w:val="00521B45"/>
    <w:rsid w:val="00524A14"/>
    <w:rsid w:val="005277E7"/>
    <w:rsid w:val="00531475"/>
    <w:rsid w:val="00531752"/>
    <w:rsid w:val="005433C7"/>
    <w:rsid w:val="0054704A"/>
    <w:rsid w:val="005533A4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31EF"/>
    <w:rsid w:val="0058662F"/>
    <w:rsid w:val="005871AA"/>
    <w:rsid w:val="00590F4D"/>
    <w:rsid w:val="00592814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2F11"/>
    <w:rsid w:val="005F715E"/>
    <w:rsid w:val="005F7246"/>
    <w:rsid w:val="0060037E"/>
    <w:rsid w:val="00603F8C"/>
    <w:rsid w:val="006046AE"/>
    <w:rsid w:val="00605790"/>
    <w:rsid w:val="006148F2"/>
    <w:rsid w:val="00614A68"/>
    <w:rsid w:val="00615AC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2F17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13DF6"/>
    <w:rsid w:val="00724065"/>
    <w:rsid w:val="0072754B"/>
    <w:rsid w:val="007321AB"/>
    <w:rsid w:val="00734807"/>
    <w:rsid w:val="0073685D"/>
    <w:rsid w:val="007404B1"/>
    <w:rsid w:val="0074547A"/>
    <w:rsid w:val="00745FA4"/>
    <w:rsid w:val="00746618"/>
    <w:rsid w:val="00751572"/>
    <w:rsid w:val="007520EF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6E5"/>
    <w:rsid w:val="007E6AB3"/>
    <w:rsid w:val="007E7BA4"/>
    <w:rsid w:val="007F282D"/>
    <w:rsid w:val="007F2BC9"/>
    <w:rsid w:val="007F316C"/>
    <w:rsid w:val="007F3642"/>
    <w:rsid w:val="007F76A2"/>
    <w:rsid w:val="0080456B"/>
    <w:rsid w:val="00804D94"/>
    <w:rsid w:val="008054DC"/>
    <w:rsid w:val="00813A6F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779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688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1B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D53C0"/>
    <w:rsid w:val="00AE0F08"/>
    <w:rsid w:val="00AE5B2F"/>
    <w:rsid w:val="00AF5538"/>
    <w:rsid w:val="00AF556F"/>
    <w:rsid w:val="00B0444E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43B1"/>
    <w:rsid w:val="00B5616B"/>
    <w:rsid w:val="00B56FCC"/>
    <w:rsid w:val="00B7199B"/>
    <w:rsid w:val="00B7210C"/>
    <w:rsid w:val="00B83398"/>
    <w:rsid w:val="00B8356D"/>
    <w:rsid w:val="00B83792"/>
    <w:rsid w:val="00B83CE7"/>
    <w:rsid w:val="00B852EF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043E8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980"/>
    <w:rsid w:val="00D43A52"/>
    <w:rsid w:val="00D4442B"/>
    <w:rsid w:val="00D449B2"/>
    <w:rsid w:val="00D45B89"/>
    <w:rsid w:val="00D469D4"/>
    <w:rsid w:val="00D473F1"/>
    <w:rsid w:val="00D56A00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9694A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31E7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17FE4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0673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11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98F28DA3-D296-4818-A506-F378291148D5}"/>
</file>

<file path=customXml/itemProps5.xml><?xml version="1.0" encoding="utf-8"?>
<ds:datastoreItem xmlns:ds="http://schemas.openxmlformats.org/officeDocument/2006/customXml" ds:itemID="{BC45604E-46C9-4708-A1CC-5055B6CA9747}"/>
</file>

<file path=customXml/itemProps6.xml><?xml version="1.0" encoding="utf-8"?>
<ds:datastoreItem xmlns:ds="http://schemas.openxmlformats.org/officeDocument/2006/customXml" ds:itemID="{96156E75-2DB7-4819-AACE-0A76D52797B5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151</TotalTime>
  <Pages>6</Pages>
  <Words>1082</Words>
  <Characters>7399</Characters>
  <Application>Microsoft Office Word</Application>
  <DocSecurity>0</DocSecurity>
  <Lines>61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8465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13</cp:revision>
  <dcterms:created xsi:type="dcterms:W3CDTF">2022-01-19T01:14:00Z</dcterms:created>
  <dcterms:modified xsi:type="dcterms:W3CDTF">2022-02-14T23:39:00Z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